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313963489" w:displacedByCustomXml="next"/>
    <w:bookmarkStart w:id="1" w:name="_Toc313963349" w:displacedByCustomXml="next"/>
    <w:sdt>
      <w:sdtPr>
        <w:id w:val="-190389227"/>
        <w:docPartObj>
          <w:docPartGallery w:val="Cover Pages"/>
          <w:docPartUnique/>
        </w:docPartObj>
      </w:sdtPr>
      <w:sdtContent>
        <w:p w14:paraId="624CCD51" w14:textId="259FB0EF" w:rsidR="006363A3" w:rsidRDefault="006363A3" w:rsidP="0010787E">
          <w:pPr>
            <w:tabs>
              <w:tab w:val="left" w:pos="588"/>
            </w:tabs>
          </w:pPr>
          <w:r>
            <w:rPr>
              <w:noProof/>
            </w:rPr>
            <w:drawing>
              <wp:anchor distT="0" distB="0" distL="114300" distR="114300" simplePos="0" relativeHeight="251661824" behindDoc="1" locked="0" layoutInCell="1" allowOverlap="1" wp14:anchorId="157FA321" wp14:editId="1CF43ACC">
                <wp:simplePos x="914400" y="914400"/>
                <wp:positionH relativeFrom="page">
                  <wp:posOffset>0</wp:posOffset>
                </wp:positionH>
                <wp:positionV relativeFrom="page">
                  <wp:posOffset>720090</wp:posOffset>
                </wp:positionV>
                <wp:extent cx="7560000" cy="8812800"/>
                <wp:effectExtent l="0" t="0" r="3175" b="762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51028 ADF brochure final TRYCK singl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0000" cy="8812800"/>
                        </a:xfrm>
                        <a:prstGeom prst="rect">
                          <a:avLst/>
                        </a:prstGeom>
                      </pic:spPr>
                    </pic:pic>
                  </a:graphicData>
                </a:graphic>
                <wp14:sizeRelH relativeFrom="margin">
                  <wp14:pctWidth>0</wp14:pctWidth>
                </wp14:sizeRelH>
                <wp14:sizeRelV relativeFrom="margin">
                  <wp14:pctHeight>0</wp14:pctHeight>
                </wp14:sizeRelV>
              </wp:anchor>
            </w:drawing>
          </w:r>
        </w:p>
        <w:p w14:paraId="36355D2D" w14:textId="07C9F101" w:rsidR="006363A3" w:rsidRDefault="006363A3" w:rsidP="006363A3">
          <w:r>
            <w:rPr>
              <w:noProof/>
            </w:rPr>
            <w:drawing>
              <wp:anchor distT="0" distB="0" distL="114300" distR="114300" simplePos="0" relativeHeight="251662848" behindDoc="1" locked="0" layoutInCell="1" allowOverlap="1" wp14:anchorId="4B202C8C" wp14:editId="608071F5">
                <wp:simplePos x="0" y="0"/>
                <wp:positionH relativeFrom="page">
                  <wp:posOffset>5958840</wp:posOffset>
                </wp:positionH>
                <wp:positionV relativeFrom="page">
                  <wp:posOffset>10077450</wp:posOffset>
                </wp:positionV>
                <wp:extent cx="1360800" cy="378000"/>
                <wp:effectExtent l="0" t="0" r="0" b="31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SYS_logo_CMYK-2011.jpg"/>
                        <pic:cNvPicPr/>
                      </pic:nvPicPr>
                      <pic:blipFill rotWithShape="1">
                        <a:blip r:embed="rId9" cstate="print">
                          <a:extLst>
                            <a:ext uri="{28A0092B-C50C-407E-A947-70E740481C1C}">
                              <a14:useLocalDpi xmlns:a14="http://schemas.microsoft.com/office/drawing/2010/main" val="0"/>
                            </a:ext>
                          </a:extLst>
                        </a:blip>
                        <a:srcRect t="14682" b="19714"/>
                        <a:stretch/>
                      </pic:blipFill>
                      <pic:spPr bwMode="auto">
                        <a:xfrm>
                          <a:off x="0" y="0"/>
                          <a:ext cx="1360800" cy="37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82880" distR="182880" simplePos="0" relativeHeight="251657728" behindDoc="0" locked="0" layoutInCell="1" allowOverlap="1" wp14:anchorId="0EC49C64" wp14:editId="3AA0B9A4">
                    <wp:simplePos x="0" y="0"/>
                    <wp:positionH relativeFrom="page">
                      <wp:align>center</wp:align>
                    </wp:positionH>
                    <wp:positionV relativeFrom="page">
                      <wp:posOffset>7722870</wp:posOffset>
                    </wp:positionV>
                    <wp:extent cx="5727600" cy="1033200"/>
                    <wp:effectExtent l="0" t="0" r="6985" b="14605"/>
                    <wp:wrapSquare wrapText="bothSides"/>
                    <wp:docPr id="9" name="Text Box 9"/>
                    <wp:cNvGraphicFramePr/>
                    <a:graphic xmlns:a="http://schemas.openxmlformats.org/drawingml/2006/main">
                      <a:graphicData uri="http://schemas.microsoft.com/office/word/2010/wordprocessingShape">
                        <wps:wsp>
                          <wps:cNvSpPr txBox="1"/>
                          <wps:spPr>
                            <a:xfrm>
                              <a:off x="0" y="0"/>
                              <a:ext cx="5727600" cy="103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ED7DBE" w14:textId="2B18BDBC" w:rsidR="00482D60" w:rsidRPr="00B03996" w:rsidRDefault="00482D60" w:rsidP="0010787E">
                                <w:pPr>
                                  <w:pStyle w:val="NoSpacing"/>
                                  <w:spacing w:before="100" w:beforeAutospacing="1" w:after="100" w:afterAutospacing="1" w:line="216" w:lineRule="auto"/>
                                  <w:jc w:val="center"/>
                                  <w:rPr>
                                    <w:color w:val="FFC800"/>
                                    <w:sz w:val="72"/>
                                    <w:szCs w:val="72"/>
                                  </w:rPr>
                                </w:pPr>
                                <w:sdt>
                                  <w:sdtPr>
                                    <w:rPr>
                                      <w:color w:val="FFC800"/>
                                      <w:sz w:val="72"/>
                                      <w:szCs w:val="72"/>
                                    </w:rPr>
                                    <w:alias w:val="Title"/>
                                    <w:tag w:val=""/>
                                    <w:id w:val="1646084495"/>
                                    <w:dataBinding w:prefixMappings="xmlns:ns0='http://purl.org/dc/elements/1.1/' xmlns:ns1='http://schemas.openxmlformats.org/package/2006/metadata/core-properties' " w:xpath="/ns1:coreProperties[1]/ns0:title[1]" w:storeItemID="{6C3C8BC8-F283-45AE-878A-BAB7291924A1}"/>
                                    <w:text/>
                                  </w:sdtPr>
                                  <w:sdtContent>
                                    <w:r>
                                      <w:rPr>
                                        <w:color w:val="FFC800"/>
                                        <w:sz w:val="72"/>
                                        <w:szCs w:val="72"/>
                                      </w:rPr>
                                      <w:t>ADF P100/P300 User Manual 2.0.0</w:t>
                                    </w:r>
                                  </w:sdtContent>
                                </w:sdt>
                              </w:p>
                              <w:sdt>
                                <w:sdtPr>
                                  <w:rPr>
                                    <w:caps/>
                                    <w:color w:val="215868" w:themeColor="accent5" w:themeShade="80"/>
                                    <w:sz w:val="28"/>
                                    <w:szCs w:val="28"/>
                                  </w:rPr>
                                  <w:alias w:val="Subtitle"/>
                                  <w:tag w:val=""/>
                                  <w:id w:val="1774595854"/>
                                  <w:dataBinding w:prefixMappings="xmlns:ns0='http://purl.org/dc/elements/1.1/' xmlns:ns1='http://schemas.openxmlformats.org/package/2006/metadata/core-properties' " w:xpath="/ns1:coreProperties[1]/ns0:subject[1]" w:storeItemID="{6C3C8BC8-F283-45AE-878A-BAB7291924A1}"/>
                                  <w:text/>
                                </w:sdtPr>
                                <w:sdtContent>
                                  <w:p w14:paraId="33FDD677" w14:textId="073FD3BF" w:rsidR="00482D60" w:rsidRPr="0090272E" w:rsidRDefault="00482D60" w:rsidP="0010787E">
                                    <w:pPr>
                                      <w:pStyle w:val="NoSpacing"/>
                                      <w:spacing w:before="40" w:after="40"/>
                                      <w:jc w:val="center"/>
                                      <w:rPr>
                                        <w:caps/>
                                        <w:color w:val="215868" w:themeColor="accent5" w:themeShade="80"/>
                                        <w:sz w:val="28"/>
                                        <w:szCs w:val="28"/>
                                      </w:rPr>
                                    </w:pPr>
                                    <w:r>
                                      <w:rPr>
                                        <w:caps/>
                                        <w:color w:val="215868" w:themeColor="accent5" w:themeShade="80"/>
                                        <w:sz w:val="28"/>
                                        <w:szCs w:val="28"/>
                                      </w:rPr>
                                      <w:t>User Manual</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EC49C64" id="_x0000_t202" coordsize="21600,21600" o:spt="202" path="m,l,21600r21600,l21600,xe">
                    <v:stroke joinstyle="miter"/>
                    <v:path gradientshapeok="t" o:connecttype="rect"/>
                  </v:shapetype>
                  <v:shape id="Text Box 9" o:spid="_x0000_s1026" type="#_x0000_t202" style="position:absolute;margin-left:0;margin-top:608.1pt;width:451pt;height:81.35pt;z-index:251657728;visibility:visible;mso-wrap-style:square;mso-width-percent:0;mso-height-percent:0;mso-wrap-distance-left:14.4pt;mso-wrap-distance-top:0;mso-wrap-distance-right:14.4pt;mso-wrap-distance-bottom:0;mso-position-horizontal:center;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" filled="f" stroked="f" strokeweight=".5pt">
                    <v:textbox inset="0,0,0,0">
                      <w:txbxContent>
                        <w:p w14:paraId="6AED7DBE" w14:textId="2B18BDBC" w:rsidR="00482D60" w:rsidRPr="00B03996" w:rsidRDefault="00482D60" w:rsidP="0010787E">
                          <w:pPr>
                            <w:pStyle w:val="NoSpacing"/>
                            <w:spacing w:before="100" w:beforeAutospacing="1" w:after="100" w:afterAutospacing="1" w:line="216" w:lineRule="auto"/>
                            <w:jc w:val="center"/>
                            <w:rPr>
                              <w:color w:val="FFC800"/>
                              <w:sz w:val="72"/>
                              <w:szCs w:val="72"/>
                            </w:rPr>
                          </w:pPr>
                          <w:sdt>
                            <w:sdtPr>
                              <w:rPr>
                                <w:color w:val="FFC800"/>
                                <w:sz w:val="72"/>
                                <w:szCs w:val="72"/>
                              </w:rPr>
                              <w:alias w:val="Title"/>
                              <w:tag w:val=""/>
                              <w:id w:val="1646084495"/>
                              <w:dataBinding w:prefixMappings="xmlns:ns0='http://purl.org/dc/elements/1.1/' xmlns:ns1='http://schemas.openxmlformats.org/package/2006/metadata/core-properties' " w:xpath="/ns1:coreProperties[1]/ns0:title[1]" w:storeItemID="{6C3C8BC8-F283-45AE-878A-BAB7291924A1}"/>
                              <w:text/>
                            </w:sdtPr>
                            <w:sdtContent>
                              <w:r>
                                <w:rPr>
                                  <w:color w:val="FFC800"/>
                                  <w:sz w:val="72"/>
                                  <w:szCs w:val="72"/>
                                </w:rPr>
                                <w:t>ADF P100/P300 User Manual 2.0.0</w:t>
                              </w:r>
                            </w:sdtContent>
                          </w:sdt>
                        </w:p>
                        <w:sdt>
                          <w:sdtPr>
                            <w:rPr>
                              <w:caps/>
                              <w:color w:val="215868" w:themeColor="accent5" w:themeShade="80"/>
                              <w:sz w:val="28"/>
                              <w:szCs w:val="28"/>
                            </w:rPr>
                            <w:alias w:val="Subtitle"/>
                            <w:tag w:val=""/>
                            <w:id w:val="1774595854"/>
                            <w:dataBinding w:prefixMappings="xmlns:ns0='http://purl.org/dc/elements/1.1/' xmlns:ns1='http://schemas.openxmlformats.org/package/2006/metadata/core-properties' " w:xpath="/ns1:coreProperties[1]/ns0:subject[1]" w:storeItemID="{6C3C8BC8-F283-45AE-878A-BAB7291924A1}"/>
                            <w:text/>
                          </w:sdtPr>
                          <w:sdtContent>
                            <w:p w14:paraId="33FDD677" w14:textId="073FD3BF" w:rsidR="00482D60" w:rsidRPr="0090272E" w:rsidRDefault="00482D60" w:rsidP="0010787E">
                              <w:pPr>
                                <w:pStyle w:val="NoSpacing"/>
                                <w:spacing w:before="40" w:after="40"/>
                                <w:jc w:val="center"/>
                                <w:rPr>
                                  <w:caps/>
                                  <w:color w:val="215868" w:themeColor="accent5" w:themeShade="80"/>
                                  <w:sz w:val="28"/>
                                  <w:szCs w:val="28"/>
                                </w:rPr>
                              </w:pPr>
                              <w:r>
                                <w:rPr>
                                  <w:caps/>
                                  <w:color w:val="215868" w:themeColor="accent5" w:themeShade="80"/>
                                  <w:sz w:val="28"/>
                                  <w:szCs w:val="28"/>
                                </w:rPr>
                                <w:t>User Manual</w:t>
                              </w:r>
                            </w:p>
                          </w:sdtContent>
                        </w:sdt>
                      </w:txbxContent>
                    </v:textbox>
                    <w10:wrap type="square" anchorx="page" anchory="page"/>
                  </v:shape>
                </w:pict>
              </mc:Fallback>
            </mc:AlternateContent>
          </w:r>
          <w:r>
            <w:br w:type="page"/>
          </w:r>
        </w:p>
        <w:bookmarkStart w:id="2" w:name="_GoBack" w:displacedByCustomXml="next"/>
        <w:bookmarkEnd w:id="2" w:displacedByCustomXml="next"/>
      </w:sdtContent>
    </w:sdt>
    <w:bookmarkEnd w:id="0" w:displacedByCustomXml="prev"/>
    <w:bookmarkEnd w:id="1" w:displacedByCustomXml="prev"/>
    <w:bookmarkStart w:id="3" w:name="_Toc341698038" w:displacedByCustomXml="prev"/>
    <w:bookmarkStart w:id="4" w:name="_Toc316636529" w:displacedByCustomXml="prev"/>
    <w:p w14:paraId="19CABCDF" w14:textId="404918EC" w:rsidR="00565C28" w:rsidRPr="004A2DA9" w:rsidRDefault="00565C28" w:rsidP="006363A3">
      <w:pPr>
        <w:pStyle w:val="Heading2"/>
        <w:numPr>
          <w:ilvl w:val="0"/>
          <w:numId w:val="0"/>
        </w:numPr>
      </w:pPr>
      <w:bookmarkStart w:id="5" w:name="_Toc505008708"/>
      <w:r w:rsidRPr="004A2DA9">
        <w:lastRenderedPageBreak/>
        <w:t>Safety notes</w:t>
      </w:r>
      <w:bookmarkEnd w:id="5"/>
      <w:bookmarkEnd w:id="4"/>
      <w:bookmarkEnd w:id="3"/>
    </w:p>
    <w:p w14:paraId="11BC6459" w14:textId="77777777" w:rsidR="00207BC5" w:rsidRPr="004A2DA9" w:rsidRDefault="00565C28" w:rsidP="00565C28">
      <w:r w:rsidRPr="004A2DA9">
        <w:t>Read these instructions carefully and look at the equipment to become familiar with the product before trying to install, operate, or maintain it. The following special messages may appear throughout this manual to warn of potential hazards or to call attention to that which clarifies or simplifies a procedure:</w:t>
      </w:r>
    </w:p>
    <w:tbl>
      <w:tblPr>
        <w:tblStyle w:val="Formatvorlage1"/>
        <w:tblW w:w="0" w:type="auto"/>
        <w:tblLook w:val="01E0" w:firstRow="1" w:lastRow="1" w:firstColumn="1" w:lastColumn="1" w:noHBand="0" w:noVBand="0"/>
      </w:tblPr>
      <w:tblGrid>
        <w:gridCol w:w="1144"/>
        <w:gridCol w:w="7654"/>
      </w:tblGrid>
      <w:tr w:rsidR="00565C28" w:rsidRPr="004A2DA9" w14:paraId="74A24769" w14:textId="77777777" w:rsidTr="0010735F">
        <w:tc>
          <w:tcPr>
            <w:cnfStyle w:val="001000000000" w:firstRow="0" w:lastRow="0" w:firstColumn="1" w:lastColumn="0" w:oddVBand="0" w:evenVBand="0" w:oddHBand="0" w:evenHBand="0" w:firstRowFirstColumn="0" w:firstRowLastColumn="0" w:lastRowFirstColumn="0" w:lastRowLastColumn="0"/>
            <w:tcW w:w="1144" w:type="dxa"/>
          </w:tcPr>
          <w:p w14:paraId="036259B1" w14:textId="100D5664" w:rsidR="00565C28" w:rsidRPr="0010735F" w:rsidRDefault="005C677C" w:rsidP="00565C28">
            <w:pPr>
              <w:rPr>
                <w:sz w:val="72"/>
                <w:szCs w:val="72"/>
              </w:rPr>
            </w:pPr>
            <w:r w:rsidRPr="0010735F">
              <w:rPr>
                <w:rFonts w:ascii="Segoe UI Symbol" w:hAnsi="Segoe UI Symbol" w:cs="Segoe UI Symbol"/>
                <w:bCs/>
                <w:sz w:val="72"/>
                <w:szCs w:val="72"/>
              </w:rPr>
              <w:t xml:space="preserve"> ⚠</w:t>
            </w:r>
          </w:p>
        </w:tc>
        <w:tc>
          <w:tcPr>
            <w:cnfStyle w:val="000100000000" w:firstRow="0" w:lastRow="0" w:firstColumn="0" w:lastColumn="1" w:oddVBand="0" w:evenVBand="0" w:oddHBand="0" w:evenHBand="0" w:firstRowFirstColumn="0" w:firstRowLastColumn="0" w:lastRowFirstColumn="0" w:lastRowLastColumn="0"/>
            <w:tcW w:w="7654" w:type="dxa"/>
          </w:tcPr>
          <w:p w14:paraId="6F1786FB" w14:textId="77777777" w:rsidR="00565C28" w:rsidRPr="004A2DA9" w:rsidRDefault="00565C28" w:rsidP="005C677C">
            <w:r w:rsidRPr="004A2DA9">
              <w:rPr>
                <w:b/>
                <w:bCs/>
              </w:rPr>
              <w:t>ATTENTION:</w:t>
            </w:r>
            <w:r w:rsidRPr="004A2DA9">
              <w:rPr>
                <w:bCs/>
              </w:rPr>
              <w:t xml:space="preserve"> Identifies information about practices or circumstances that can lead to personal injury or loss of life, property damage, or economic loss.</w:t>
            </w:r>
          </w:p>
        </w:tc>
      </w:tr>
    </w:tbl>
    <w:p w14:paraId="109A8DA5" w14:textId="77777777" w:rsidR="00565C28" w:rsidRPr="004A2DA9" w:rsidRDefault="00565C28" w:rsidP="00565C28"/>
    <w:tbl>
      <w:tblPr>
        <w:tblStyle w:val="Formatvorlage1"/>
        <w:tblW w:w="0" w:type="auto"/>
        <w:tblLook w:val="01E0" w:firstRow="1" w:lastRow="1" w:firstColumn="1" w:lastColumn="1" w:noHBand="0" w:noVBand="0"/>
      </w:tblPr>
      <w:tblGrid>
        <w:gridCol w:w="1428"/>
        <w:gridCol w:w="7371"/>
      </w:tblGrid>
      <w:tr w:rsidR="00565C28" w:rsidRPr="004A2DA9" w14:paraId="209B2344" w14:textId="77777777" w:rsidTr="0010735F">
        <w:tc>
          <w:tcPr>
            <w:cnfStyle w:val="001000000000" w:firstRow="0" w:lastRow="0" w:firstColumn="1" w:lastColumn="0" w:oddVBand="0" w:evenVBand="0" w:oddHBand="0" w:evenHBand="0" w:firstRowFirstColumn="0" w:firstRowLastColumn="0" w:lastRowFirstColumn="0" w:lastRowLastColumn="0"/>
            <w:tcW w:w="1428" w:type="dxa"/>
          </w:tcPr>
          <w:p w14:paraId="1438A838" w14:textId="77777777" w:rsidR="00565C28" w:rsidRPr="0010735F" w:rsidRDefault="00565C28" w:rsidP="00565C28">
            <w:pPr>
              <w:rPr>
                <w:sz w:val="44"/>
                <w:szCs w:val="44"/>
              </w:rPr>
            </w:pPr>
            <w:r w:rsidRPr="0010735F">
              <w:rPr>
                <w:bCs/>
                <w:sz w:val="44"/>
                <w:szCs w:val="44"/>
              </w:rPr>
              <w:t>NOTE</w:t>
            </w:r>
          </w:p>
        </w:tc>
        <w:tc>
          <w:tcPr>
            <w:cnfStyle w:val="000100000000" w:firstRow="0" w:lastRow="0" w:firstColumn="0" w:lastColumn="1" w:oddVBand="0" w:evenVBand="0" w:oddHBand="0" w:evenHBand="0" w:firstRowFirstColumn="0" w:firstRowLastColumn="0" w:lastRowFirstColumn="0" w:lastRowLastColumn="0"/>
            <w:tcW w:w="7371" w:type="dxa"/>
          </w:tcPr>
          <w:p w14:paraId="5C9A2570" w14:textId="77777777" w:rsidR="00565C28" w:rsidRPr="004A2DA9" w:rsidRDefault="00565C28" w:rsidP="0010735F">
            <w:r w:rsidRPr="004A2DA9">
              <w:t>Provides additional information to clarify or simplify a procedure.</w:t>
            </w:r>
          </w:p>
        </w:tc>
      </w:tr>
    </w:tbl>
    <w:p w14:paraId="7AA4988E" w14:textId="77777777" w:rsidR="00565C28" w:rsidRPr="004A2DA9" w:rsidRDefault="00565C28" w:rsidP="00565C28"/>
    <w:tbl>
      <w:tblPr>
        <w:tblStyle w:val="Formatvorlage1"/>
        <w:tblW w:w="0" w:type="auto"/>
        <w:tblLook w:val="01E0" w:firstRow="1" w:lastRow="1" w:firstColumn="1" w:lastColumn="1" w:noHBand="0" w:noVBand="0"/>
      </w:tblPr>
      <w:tblGrid>
        <w:gridCol w:w="1144"/>
        <w:gridCol w:w="7654"/>
      </w:tblGrid>
      <w:tr w:rsidR="00565C28" w:rsidRPr="004A2DA9" w14:paraId="73819831" w14:textId="77777777" w:rsidTr="0010735F">
        <w:tc>
          <w:tcPr>
            <w:cnfStyle w:val="001000000000" w:firstRow="0" w:lastRow="0" w:firstColumn="1" w:lastColumn="0" w:oddVBand="0" w:evenVBand="0" w:oddHBand="0" w:evenHBand="0" w:firstRowFirstColumn="0" w:firstRowLastColumn="0" w:lastRowFirstColumn="0" w:lastRowLastColumn="0"/>
            <w:tcW w:w="1144" w:type="dxa"/>
          </w:tcPr>
          <w:p w14:paraId="177D69E9" w14:textId="2D379CEA" w:rsidR="00565C28" w:rsidRPr="0010735F" w:rsidRDefault="005C677C" w:rsidP="0010735F">
            <w:pPr>
              <w:rPr>
                <w:sz w:val="72"/>
                <w:szCs w:val="72"/>
              </w:rPr>
            </w:pPr>
            <w:r w:rsidRPr="0010735F">
              <w:rPr>
                <w:rFonts w:ascii="Segoe UI Symbol" w:hAnsi="Segoe UI Symbol" w:cs="Segoe UI Symbol"/>
                <w:bCs/>
                <w:sz w:val="72"/>
                <w:szCs w:val="72"/>
              </w:rPr>
              <w:t xml:space="preserve"> ⚠</w:t>
            </w:r>
          </w:p>
        </w:tc>
        <w:tc>
          <w:tcPr>
            <w:cnfStyle w:val="000100000000" w:firstRow="0" w:lastRow="0" w:firstColumn="0" w:lastColumn="1" w:oddVBand="0" w:evenVBand="0" w:oddHBand="0" w:evenHBand="0" w:firstRowFirstColumn="0" w:firstRowLastColumn="0" w:lastRowFirstColumn="0" w:lastRowLastColumn="0"/>
            <w:tcW w:w="7654" w:type="dxa"/>
          </w:tcPr>
          <w:p w14:paraId="4154DFE5" w14:textId="77777777" w:rsidR="00565C28" w:rsidRPr="004A2DA9" w:rsidRDefault="00565C28" w:rsidP="00565C28">
            <w:pPr>
              <w:rPr>
                <w:bCs/>
              </w:rPr>
            </w:pPr>
            <w:r w:rsidRPr="004A2DA9">
              <w:rPr>
                <w:b/>
                <w:bCs/>
              </w:rPr>
              <w:t>ATTENTION:</w:t>
            </w:r>
            <w:r w:rsidRPr="004A2DA9">
              <w:rPr>
                <w:bCs/>
              </w:rPr>
              <w:t xml:space="preserve"> Only qualified electrical personnel familiar with the construction and operation of this equipment and the hazards involved should install, adjust, operate, or service this equipment. Read and understand </w:t>
            </w:r>
            <w:proofErr w:type="gramStart"/>
            <w:r w:rsidRPr="004A2DA9">
              <w:rPr>
                <w:bCs/>
              </w:rPr>
              <w:t>this manual and other applicable manuals</w:t>
            </w:r>
            <w:proofErr w:type="gramEnd"/>
            <w:r w:rsidRPr="004A2DA9">
              <w:rPr>
                <w:bCs/>
              </w:rPr>
              <w:t xml:space="preserve"> in their entirety before proceeding. Failure to observe this precaution could result in severe bodily injury or loss of life.</w:t>
            </w:r>
          </w:p>
          <w:p w14:paraId="701E1C45" w14:textId="77777777" w:rsidR="00565C28" w:rsidRPr="004A2DA9" w:rsidRDefault="00565C28" w:rsidP="00565C28">
            <w:pPr>
              <w:rPr>
                <w:bCs/>
              </w:rPr>
            </w:pPr>
          </w:p>
          <w:p w14:paraId="4E2F793A" w14:textId="77777777" w:rsidR="0024289A" w:rsidRPr="004A2DA9" w:rsidRDefault="00565C28" w:rsidP="00565C28">
            <w:pPr>
              <w:rPr>
                <w:bCs/>
              </w:rPr>
            </w:pPr>
            <w:r w:rsidRPr="004A2DA9">
              <w:rPr>
                <w:b/>
                <w:bCs/>
              </w:rPr>
              <w:t>ATTENTION:</w:t>
            </w:r>
            <w:r w:rsidRPr="004A2DA9">
              <w:rPr>
                <w:bCs/>
              </w:rPr>
              <w:t xml:space="preserve"> The product contains DC bus capacitors which retain hazardous voltages </w:t>
            </w:r>
            <w:proofErr w:type="gramStart"/>
            <w:r w:rsidRPr="004A2DA9">
              <w:rPr>
                <w:bCs/>
              </w:rPr>
              <w:t>in excess of</w:t>
            </w:r>
            <w:proofErr w:type="gramEnd"/>
            <w:r w:rsidRPr="004A2DA9">
              <w:rPr>
                <w:bCs/>
              </w:rPr>
              <w:t xml:space="preserve"> 1000V after input power has been disconnected. After disconnecting input power, wait at least sixty (60) minutes for the DC bus capacitors</w:t>
            </w:r>
          </w:p>
          <w:p w14:paraId="0E4A9125" w14:textId="77777777" w:rsidR="00565C28" w:rsidRPr="004A2DA9" w:rsidRDefault="00565C28" w:rsidP="00565C28">
            <w:pPr>
              <w:rPr>
                <w:bCs/>
              </w:rPr>
            </w:pPr>
            <w:r w:rsidRPr="004A2DA9">
              <w:rPr>
                <w:bCs/>
              </w:rPr>
              <w:t>to discharge and then check the voltage with a voltmeter to ensure the DC bus capacitors are discharged before touching any internal components. Failure to observe this precaution could result in severe bodily injury or loss of life.</w:t>
            </w:r>
          </w:p>
          <w:p w14:paraId="5DAF0192" w14:textId="77777777" w:rsidR="00565C28" w:rsidRPr="004A2DA9" w:rsidRDefault="00565C28" w:rsidP="00565C28">
            <w:pPr>
              <w:rPr>
                <w:bCs/>
              </w:rPr>
            </w:pPr>
          </w:p>
          <w:p w14:paraId="1DDC22AC" w14:textId="77777777" w:rsidR="00565C28" w:rsidRPr="004A2DA9" w:rsidRDefault="00565C28" w:rsidP="00565C28">
            <w:pPr>
              <w:rPr>
                <w:bCs/>
              </w:rPr>
            </w:pPr>
            <w:r w:rsidRPr="004A2DA9">
              <w:rPr>
                <w:b/>
                <w:bCs/>
              </w:rPr>
              <w:t>ATTENTION:</w:t>
            </w:r>
            <w:r w:rsidRPr="004A2DA9">
              <w:rPr>
                <w:bCs/>
              </w:rPr>
              <w:t xml:space="preserve"> Before manipulating current transformers, make sure that the secondary is short-circuited. Never open the secondary of a loaded current</w:t>
            </w:r>
            <w:r w:rsidR="001E22AE" w:rsidRPr="004A2DA9">
              <w:rPr>
                <w:bCs/>
              </w:rPr>
              <w:t xml:space="preserve"> </w:t>
            </w:r>
            <w:r w:rsidRPr="004A2DA9">
              <w:rPr>
                <w:bCs/>
              </w:rPr>
              <w:t>transformer. You must always wear isolating gloves and eye-protection when</w:t>
            </w:r>
            <w:r w:rsidR="001E22AE" w:rsidRPr="004A2DA9">
              <w:rPr>
                <w:bCs/>
              </w:rPr>
              <w:t xml:space="preserve"> </w:t>
            </w:r>
            <w:r w:rsidRPr="004A2DA9">
              <w:rPr>
                <w:bCs/>
              </w:rPr>
              <w:t>working on electrical installations. Also make sure that all local safety</w:t>
            </w:r>
            <w:r w:rsidR="001E22AE" w:rsidRPr="004A2DA9">
              <w:rPr>
                <w:bCs/>
              </w:rPr>
              <w:t xml:space="preserve"> </w:t>
            </w:r>
            <w:r w:rsidRPr="004A2DA9">
              <w:rPr>
                <w:bCs/>
              </w:rPr>
              <w:t>regulations are fulfilled.</w:t>
            </w:r>
          </w:p>
          <w:p w14:paraId="212AD1CA" w14:textId="77777777" w:rsidR="00565C28" w:rsidRPr="004A2DA9" w:rsidRDefault="00565C28" w:rsidP="00565C28">
            <w:pPr>
              <w:rPr>
                <w:bCs/>
              </w:rPr>
            </w:pPr>
          </w:p>
          <w:p w14:paraId="02BEF9CB" w14:textId="77777777" w:rsidR="00565C28" w:rsidRPr="004A2DA9" w:rsidRDefault="00565C28" w:rsidP="00565C28">
            <w:r w:rsidRPr="004A2DA9">
              <w:rPr>
                <w:b/>
                <w:bCs/>
              </w:rPr>
              <w:t>ATTENTION:</w:t>
            </w:r>
            <w:r w:rsidRPr="004A2DA9">
              <w:rPr>
                <w:bCs/>
              </w:rPr>
              <w:t xml:space="preserve"> Only qualified personnel or other trained personnel who understand the potential hazards involved may make modifications to the product. Any modifications may result in uncontrolled operation. Failure to observe this precaution could result in damage to equipment and bodily injury. Although reasonable care has been taken to provide accurate and authoritative information in this document, no responsibility is assumed by Comsys for any consequences arising out of the use of this material.</w:t>
            </w:r>
          </w:p>
        </w:tc>
      </w:tr>
    </w:tbl>
    <w:p w14:paraId="4DB87987" w14:textId="77777777" w:rsidR="00565C28" w:rsidRPr="004A2DA9" w:rsidRDefault="00565C28" w:rsidP="00565C28"/>
    <w:p w14:paraId="391B05D6" w14:textId="77777777" w:rsidR="00565C28" w:rsidRPr="004A2DA9" w:rsidRDefault="00565C28" w:rsidP="00565C28">
      <w:r w:rsidRPr="004A2DA9">
        <w:t>The information in this document is subject to change without notice.</w:t>
      </w:r>
    </w:p>
    <w:p w14:paraId="5CBBBBC1" w14:textId="6F9D4AE6" w:rsidR="00565C28" w:rsidRPr="004A2DA9" w:rsidRDefault="00565C28" w:rsidP="00565C28">
      <w:r w:rsidRPr="004A2DA9">
        <w:t xml:space="preserve">© </w:t>
      </w:r>
      <w:r w:rsidR="006D27BE" w:rsidRPr="004A2DA9">
        <w:fldChar w:fldCharType="begin"/>
      </w:r>
      <w:r w:rsidR="006D27BE" w:rsidRPr="004A2DA9">
        <w:instrText xml:space="preserve"> TIME  \@ "yyyy"  \* MERGEFORMAT </w:instrText>
      </w:r>
      <w:r w:rsidR="006D27BE" w:rsidRPr="004A2DA9">
        <w:fldChar w:fldCharType="separate"/>
      </w:r>
      <w:r w:rsidR="00482D60">
        <w:rPr>
          <w:noProof/>
        </w:rPr>
        <w:t>2018</w:t>
      </w:r>
      <w:r w:rsidR="006D27BE" w:rsidRPr="004A2DA9">
        <w:fldChar w:fldCharType="end"/>
      </w:r>
      <w:r w:rsidRPr="004A2DA9">
        <w:t xml:space="preserve"> Comsys AB. All rights reserved.</w:t>
      </w:r>
      <w:r w:rsidRPr="004A2DA9">
        <w:br w:type="page"/>
      </w:r>
    </w:p>
    <w:p w14:paraId="291ED33A" w14:textId="77777777" w:rsidR="00565C28" w:rsidRPr="004A2DA9" w:rsidRDefault="00565C28" w:rsidP="00565C28">
      <w:pPr>
        <w:pStyle w:val="Heading2"/>
        <w:numPr>
          <w:ilvl w:val="0"/>
          <w:numId w:val="0"/>
        </w:numPr>
      </w:pPr>
      <w:bookmarkStart w:id="6" w:name="_Toc316636530"/>
      <w:bookmarkStart w:id="7" w:name="_Toc341698039"/>
      <w:bookmarkStart w:id="8" w:name="_Toc505008709"/>
      <w:r w:rsidRPr="004A2DA9">
        <w:lastRenderedPageBreak/>
        <w:t>Product identification</w:t>
      </w:r>
      <w:bookmarkEnd w:id="6"/>
      <w:bookmarkEnd w:id="7"/>
      <w:bookmarkEnd w:id="8"/>
    </w:p>
    <w:p w14:paraId="17B3E048" w14:textId="09A1A766" w:rsidR="00B407A2" w:rsidRPr="004A2DA9" w:rsidRDefault="00565C28" w:rsidP="00565C28">
      <w:commentRangeStart w:id="9"/>
      <w:r w:rsidRPr="004A2DA9">
        <w:t xml:space="preserve">The product identification label is found inside the door of the cabinet. </w:t>
      </w:r>
      <w:commentRangeEnd w:id="9"/>
      <w:r w:rsidR="00482D60">
        <w:rPr>
          <w:rStyle w:val="CommentReference"/>
        </w:rPr>
        <w:commentReference w:id="9"/>
      </w:r>
      <w:r w:rsidRPr="004A2DA9">
        <w:t>Remember to check that your supply is compatible with the technical data stated on the label before installing and commissioning the Active Filter.</w:t>
      </w:r>
    </w:p>
    <w:p w14:paraId="7B8816F9" w14:textId="7E0D46F0" w:rsidR="00B407A2" w:rsidRPr="004A2DA9" w:rsidRDefault="000A00D5" w:rsidP="001838D9">
      <w:pPr>
        <w:jc w:val="center"/>
      </w:pPr>
      <w:r>
        <w:rPr>
          <w:noProof/>
        </w:rPr>
        <w:drawing>
          <wp:inline distT="0" distB="0" distL="0" distR="0" wp14:anchorId="2B16395C" wp14:editId="42FEA929">
            <wp:extent cx="2086039" cy="3492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wnload.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86039" cy="3492000"/>
                    </a:xfrm>
                    <a:prstGeom prst="rect">
                      <a:avLst/>
                    </a:prstGeom>
                  </pic:spPr>
                </pic:pic>
              </a:graphicData>
            </a:graphic>
          </wp:inline>
        </w:drawing>
      </w:r>
    </w:p>
    <w:p w14:paraId="2EE64119" w14:textId="77777777" w:rsidR="00461226" w:rsidRPr="004A2DA9" w:rsidRDefault="00461226" w:rsidP="00461226">
      <w:r w:rsidRPr="004A2DA9">
        <w:t>This manual applies to products listed in the table below:</w:t>
      </w:r>
    </w:p>
    <w:p w14:paraId="525C32A0" w14:textId="1CC0894C" w:rsidR="00461226" w:rsidRPr="004A2DA9" w:rsidRDefault="00461226" w:rsidP="00461226">
      <w:pPr>
        <w:pStyle w:val="Caption"/>
        <w:keepNext/>
      </w:pPr>
      <w:bookmarkStart w:id="10" w:name="_Ref316636148"/>
      <w:bookmarkStart w:id="11" w:name="_Toc316636617"/>
      <w:bookmarkStart w:id="12" w:name="_Ref385337918"/>
      <w:bookmarkStart w:id="13" w:name="_Toc505008917"/>
      <w:r w:rsidRPr="004A2DA9">
        <w:t xml:space="preserve">Table </w:t>
      </w:r>
      <w:r w:rsidR="00482D60">
        <w:rPr>
          <w:noProof/>
        </w:rPr>
        <w:fldChar w:fldCharType="begin"/>
      </w:r>
      <w:r w:rsidR="00482D60">
        <w:rPr>
          <w:noProof/>
        </w:rPr>
        <w:instrText xml:space="preserve"> SEQ Table \* ARABIC </w:instrText>
      </w:r>
      <w:r w:rsidR="00482D60">
        <w:rPr>
          <w:noProof/>
        </w:rPr>
        <w:fldChar w:fldCharType="separate"/>
      </w:r>
      <w:r w:rsidR="00DA230B">
        <w:rPr>
          <w:noProof/>
        </w:rPr>
        <w:t>1</w:t>
      </w:r>
      <w:r w:rsidR="00482D60">
        <w:rPr>
          <w:noProof/>
        </w:rPr>
        <w:fldChar w:fldCharType="end"/>
      </w:r>
      <w:bookmarkEnd w:id="10"/>
      <w:r w:rsidRPr="004A2DA9">
        <w:t xml:space="preserve">: Applicable </w:t>
      </w:r>
      <w:r w:rsidR="00924916">
        <w:t>ADF</w:t>
      </w:r>
      <w:r w:rsidRPr="004A2DA9">
        <w:t xml:space="preserve"> </w:t>
      </w:r>
      <w:bookmarkEnd w:id="11"/>
      <w:bookmarkEnd w:id="12"/>
      <w:r w:rsidR="00924916">
        <w:t>products</w:t>
      </w:r>
      <w:bookmarkEnd w:id="13"/>
    </w:p>
    <w:tbl>
      <w:tblPr>
        <w:tblStyle w:val="TableGrid"/>
        <w:tblW w:w="9044" w:type="dxa"/>
        <w:tblLook w:val="01E0" w:firstRow="1" w:lastRow="1" w:firstColumn="1" w:lastColumn="1" w:noHBand="0" w:noVBand="0"/>
      </w:tblPr>
      <w:tblGrid>
        <w:gridCol w:w="2261"/>
        <w:gridCol w:w="2261"/>
        <w:gridCol w:w="2261"/>
        <w:gridCol w:w="2261"/>
      </w:tblGrid>
      <w:tr w:rsidR="00A61608" w:rsidRPr="004A2DA9" w14:paraId="0EB1E55F" w14:textId="77777777" w:rsidTr="00500A38">
        <w:trPr>
          <w:cnfStyle w:val="100000000000" w:firstRow="1" w:lastRow="0" w:firstColumn="0" w:lastColumn="0" w:oddVBand="0" w:evenVBand="0" w:oddHBand="0" w:evenHBand="0" w:firstRowFirstColumn="0" w:firstRowLastColumn="0" w:lastRowFirstColumn="0" w:lastRowLastColumn="0"/>
        </w:trPr>
        <w:tc>
          <w:tcPr>
            <w:tcW w:w="2261" w:type="dxa"/>
          </w:tcPr>
          <w:p w14:paraId="360EF619" w14:textId="77777777" w:rsidR="00A61608" w:rsidRPr="004A2DA9" w:rsidRDefault="00A61608" w:rsidP="00461226">
            <w:r w:rsidRPr="004A2DA9">
              <w:t>Product Line</w:t>
            </w:r>
          </w:p>
        </w:tc>
        <w:tc>
          <w:tcPr>
            <w:tcW w:w="2261" w:type="dxa"/>
          </w:tcPr>
          <w:p w14:paraId="7703EBFA" w14:textId="77777777" w:rsidR="00A61608" w:rsidRPr="004A2DA9" w:rsidRDefault="00A61608" w:rsidP="00461226">
            <w:r w:rsidRPr="004A2DA9">
              <w:t>Models</w:t>
            </w:r>
          </w:p>
        </w:tc>
        <w:tc>
          <w:tcPr>
            <w:tcW w:w="2261" w:type="dxa"/>
          </w:tcPr>
          <w:p w14:paraId="6C80E049" w14:textId="77777777" w:rsidR="00A61608" w:rsidRPr="004A2DA9" w:rsidRDefault="00A61608" w:rsidP="00461226">
            <w:r w:rsidRPr="004A2DA9">
              <w:t>Current rating</w:t>
            </w:r>
          </w:p>
        </w:tc>
        <w:tc>
          <w:tcPr>
            <w:tcW w:w="2261" w:type="dxa"/>
          </w:tcPr>
          <w:p w14:paraId="27294423" w14:textId="77777777" w:rsidR="00A61608" w:rsidRPr="004A2DA9" w:rsidRDefault="00A61608" w:rsidP="00461226">
            <w:r w:rsidRPr="004A2DA9">
              <w:t>Voltage</w:t>
            </w:r>
          </w:p>
        </w:tc>
      </w:tr>
      <w:tr w:rsidR="00A61608" w:rsidRPr="004A2DA9" w14:paraId="4159058C" w14:textId="77777777" w:rsidTr="00500A38">
        <w:tc>
          <w:tcPr>
            <w:tcW w:w="2261" w:type="dxa"/>
            <w:vMerge w:val="restart"/>
          </w:tcPr>
          <w:p w14:paraId="446A1DF5" w14:textId="73DC17A6" w:rsidR="00500A38" w:rsidRPr="004A2DA9" w:rsidRDefault="00A61608" w:rsidP="00500A38">
            <w:pPr>
              <w:tabs>
                <w:tab w:val="center" w:pos="4320"/>
                <w:tab w:val="right" w:pos="8640"/>
              </w:tabs>
              <w:rPr>
                <w:sz w:val="18"/>
                <w:szCs w:val="18"/>
              </w:rPr>
            </w:pPr>
            <w:r w:rsidRPr="004A2DA9">
              <w:rPr>
                <w:sz w:val="18"/>
                <w:szCs w:val="18"/>
              </w:rPr>
              <w:t>ADF P100</w:t>
            </w:r>
            <w:r w:rsidR="00500A38" w:rsidRPr="004A2DA9">
              <w:rPr>
                <w:sz w:val="18"/>
                <w:szCs w:val="18"/>
              </w:rPr>
              <w:t xml:space="preserve"> </w:t>
            </w:r>
          </w:p>
          <w:p w14:paraId="360C0EC1" w14:textId="77777777" w:rsidR="00500A38" w:rsidRPr="004A2DA9" w:rsidRDefault="00500A38" w:rsidP="00500A38">
            <w:pPr>
              <w:tabs>
                <w:tab w:val="center" w:pos="4320"/>
                <w:tab w:val="right" w:pos="8640"/>
              </w:tabs>
              <w:rPr>
                <w:sz w:val="18"/>
                <w:szCs w:val="18"/>
              </w:rPr>
            </w:pPr>
            <w:r w:rsidRPr="004A2DA9">
              <w:rPr>
                <w:sz w:val="18"/>
                <w:szCs w:val="18"/>
              </w:rPr>
              <w:t>Air cooled,</w:t>
            </w:r>
          </w:p>
          <w:p w14:paraId="59B91F30" w14:textId="079ED849" w:rsidR="00A61608" w:rsidRPr="004A2DA9" w:rsidRDefault="00500A38" w:rsidP="00500A38">
            <w:pPr>
              <w:tabs>
                <w:tab w:val="center" w:pos="4320"/>
                <w:tab w:val="right" w:pos="8640"/>
              </w:tabs>
              <w:rPr>
                <w:sz w:val="18"/>
                <w:szCs w:val="18"/>
              </w:rPr>
            </w:pPr>
            <w:r w:rsidRPr="004A2DA9">
              <w:rPr>
                <w:sz w:val="18"/>
                <w:szCs w:val="18"/>
              </w:rPr>
              <w:t xml:space="preserve">3 </w:t>
            </w:r>
            <w:proofErr w:type="gramStart"/>
            <w:r w:rsidRPr="004A2DA9">
              <w:rPr>
                <w:sz w:val="18"/>
                <w:szCs w:val="18"/>
              </w:rPr>
              <w:t>wire</w:t>
            </w:r>
            <w:proofErr w:type="gramEnd"/>
          </w:p>
        </w:tc>
        <w:tc>
          <w:tcPr>
            <w:tcW w:w="2261" w:type="dxa"/>
          </w:tcPr>
          <w:p w14:paraId="2DEE5EB0" w14:textId="77777777" w:rsidR="00A61608" w:rsidRPr="004A2DA9" w:rsidRDefault="00A61608" w:rsidP="000B58E6">
            <w:pPr>
              <w:tabs>
                <w:tab w:val="center" w:pos="4320"/>
                <w:tab w:val="right" w:pos="8640"/>
              </w:tabs>
              <w:rPr>
                <w:sz w:val="18"/>
                <w:szCs w:val="18"/>
              </w:rPr>
            </w:pPr>
            <w:r w:rsidRPr="004A2DA9">
              <w:rPr>
                <w:sz w:val="18"/>
                <w:szCs w:val="18"/>
              </w:rPr>
              <w:t>ADF P100-70/480</w:t>
            </w:r>
          </w:p>
        </w:tc>
        <w:tc>
          <w:tcPr>
            <w:tcW w:w="2261" w:type="dxa"/>
          </w:tcPr>
          <w:p w14:paraId="2CB34F25" w14:textId="77777777" w:rsidR="00A61608" w:rsidRPr="004A2DA9" w:rsidRDefault="00A61608" w:rsidP="00B407A2">
            <w:pPr>
              <w:tabs>
                <w:tab w:val="center" w:pos="4320"/>
                <w:tab w:val="right" w:pos="8640"/>
              </w:tabs>
              <w:rPr>
                <w:sz w:val="18"/>
                <w:szCs w:val="18"/>
              </w:rPr>
            </w:pPr>
            <w:r w:rsidRPr="004A2DA9">
              <w:rPr>
                <w:sz w:val="18"/>
                <w:szCs w:val="18"/>
              </w:rPr>
              <w:t>70 A</w:t>
            </w:r>
            <w:r w:rsidRPr="004A2DA9">
              <w:rPr>
                <w:sz w:val="18"/>
                <w:szCs w:val="18"/>
                <w:vertAlign w:val="subscript"/>
              </w:rPr>
              <w:t>RMS</w:t>
            </w:r>
          </w:p>
        </w:tc>
        <w:tc>
          <w:tcPr>
            <w:tcW w:w="2261" w:type="dxa"/>
            <w:vMerge w:val="restart"/>
          </w:tcPr>
          <w:p w14:paraId="75F003AC" w14:textId="77777777" w:rsidR="00A61608" w:rsidRPr="004A2DA9" w:rsidRDefault="00A61608" w:rsidP="00461226">
            <w:pPr>
              <w:tabs>
                <w:tab w:val="center" w:pos="4320"/>
                <w:tab w:val="right" w:pos="8640"/>
              </w:tabs>
              <w:jc w:val="center"/>
              <w:rPr>
                <w:sz w:val="18"/>
                <w:szCs w:val="18"/>
              </w:rPr>
            </w:pPr>
            <w:r w:rsidRPr="004A2DA9">
              <w:rPr>
                <w:sz w:val="18"/>
                <w:szCs w:val="18"/>
              </w:rPr>
              <w:t>208 – 480 V</w:t>
            </w:r>
          </w:p>
        </w:tc>
      </w:tr>
      <w:tr w:rsidR="00A61608" w:rsidRPr="004A2DA9" w14:paraId="26D8AF75" w14:textId="77777777" w:rsidTr="00500A38">
        <w:tc>
          <w:tcPr>
            <w:tcW w:w="2261" w:type="dxa"/>
            <w:vMerge/>
          </w:tcPr>
          <w:p w14:paraId="0F36AD1F" w14:textId="77777777" w:rsidR="00A61608" w:rsidRPr="004A2DA9" w:rsidRDefault="00A61608" w:rsidP="000B58E6">
            <w:pPr>
              <w:tabs>
                <w:tab w:val="center" w:pos="4320"/>
                <w:tab w:val="right" w:pos="8640"/>
              </w:tabs>
              <w:rPr>
                <w:sz w:val="18"/>
                <w:szCs w:val="18"/>
              </w:rPr>
            </w:pPr>
          </w:p>
        </w:tc>
        <w:tc>
          <w:tcPr>
            <w:tcW w:w="2261" w:type="dxa"/>
          </w:tcPr>
          <w:p w14:paraId="3F9C28E5" w14:textId="77777777" w:rsidR="00A61608" w:rsidRPr="004A2DA9" w:rsidRDefault="00A61608" w:rsidP="000B58E6">
            <w:pPr>
              <w:tabs>
                <w:tab w:val="center" w:pos="4320"/>
                <w:tab w:val="right" w:pos="8640"/>
              </w:tabs>
              <w:rPr>
                <w:sz w:val="18"/>
                <w:szCs w:val="18"/>
              </w:rPr>
            </w:pPr>
            <w:r w:rsidRPr="004A2DA9">
              <w:rPr>
                <w:sz w:val="18"/>
                <w:szCs w:val="18"/>
              </w:rPr>
              <w:t>ADF P100-100/480</w:t>
            </w:r>
          </w:p>
        </w:tc>
        <w:tc>
          <w:tcPr>
            <w:tcW w:w="2261" w:type="dxa"/>
          </w:tcPr>
          <w:p w14:paraId="64D9C097" w14:textId="77777777" w:rsidR="00A61608" w:rsidRPr="004A2DA9" w:rsidRDefault="00A61608" w:rsidP="00B407A2">
            <w:pPr>
              <w:tabs>
                <w:tab w:val="center" w:pos="4320"/>
                <w:tab w:val="right" w:pos="8640"/>
              </w:tabs>
              <w:rPr>
                <w:sz w:val="18"/>
                <w:szCs w:val="18"/>
              </w:rPr>
            </w:pPr>
            <w:r w:rsidRPr="004A2DA9">
              <w:rPr>
                <w:sz w:val="18"/>
                <w:szCs w:val="18"/>
              </w:rPr>
              <w:t>100 A</w:t>
            </w:r>
            <w:r w:rsidRPr="004A2DA9">
              <w:rPr>
                <w:sz w:val="18"/>
                <w:szCs w:val="18"/>
                <w:vertAlign w:val="subscript"/>
              </w:rPr>
              <w:t>RMS</w:t>
            </w:r>
          </w:p>
        </w:tc>
        <w:tc>
          <w:tcPr>
            <w:tcW w:w="2261" w:type="dxa"/>
            <w:vMerge/>
          </w:tcPr>
          <w:p w14:paraId="10BE542C" w14:textId="77777777" w:rsidR="00A61608" w:rsidRPr="004A2DA9" w:rsidRDefault="00A61608" w:rsidP="00461226">
            <w:pPr>
              <w:tabs>
                <w:tab w:val="center" w:pos="4320"/>
                <w:tab w:val="right" w:pos="8640"/>
              </w:tabs>
              <w:jc w:val="center"/>
              <w:rPr>
                <w:sz w:val="18"/>
                <w:szCs w:val="18"/>
              </w:rPr>
            </w:pPr>
          </w:p>
        </w:tc>
      </w:tr>
      <w:tr w:rsidR="00A61608" w:rsidRPr="004A2DA9" w14:paraId="144FCCD6" w14:textId="77777777" w:rsidTr="00500A38">
        <w:tc>
          <w:tcPr>
            <w:tcW w:w="2261" w:type="dxa"/>
            <w:vMerge/>
          </w:tcPr>
          <w:p w14:paraId="61CFF617" w14:textId="77777777" w:rsidR="00A61608" w:rsidRPr="004A2DA9" w:rsidRDefault="00A61608" w:rsidP="000B58E6">
            <w:pPr>
              <w:tabs>
                <w:tab w:val="center" w:pos="4320"/>
                <w:tab w:val="right" w:pos="8640"/>
              </w:tabs>
              <w:rPr>
                <w:sz w:val="18"/>
                <w:szCs w:val="18"/>
              </w:rPr>
            </w:pPr>
          </w:p>
        </w:tc>
        <w:tc>
          <w:tcPr>
            <w:tcW w:w="2261" w:type="dxa"/>
          </w:tcPr>
          <w:p w14:paraId="0220C15A" w14:textId="77777777" w:rsidR="00A61608" w:rsidRPr="004A2DA9" w:rsidRDefault="00A61608" w:rsidP="000B58E6">
            <w:pPr>
              <w:tabs>
                <w:tab w:val="center" w:pos="4320"/>
                <w:tab w:val="right" w:pos="8640"/>
              </w:tabs>
              <w:rPr>
                <w:sz w:val="18"/>
                <w:szCs w:val="18"/>
              </w:rPr>
            </w:pPr>
            <w:r w:rsidRPr="004A2DA9">
              <w:rPr>
                <w:sz w:val="18"/>
                <w:szCs w:val="18"/>
              </w:rPr>
              <w:t>ADF P100-130/480</w:t>
            </w:r>
          </w:p>
        </w:tc>
        <w:tc>
          <w:tcPr>
            <w:tcW w:w="2261" w:type="dxa"/>
          </w:tcPr>
          <w:p w14:paraId="3DA649E0" w14:textId="77777777" w:rsidR="00A61608" w:rsidRPr="004A2DA9" w:rsidRDefault="00A61608" w:rsidP="00B407A2">
            <w:pPr>
              <w:tabs>
                <w:tab w:val="center" w:pos="4320"/>
                <w:tab w:val="right" w:pos="8640"/>
              </w:tabs>
              <w:rPr>
                <w:sz w:val="18"/>
                <w:szCs w:val="18"/>
              </w:rPr>
            </w:pPr>
            <w:r w:rsidRPr="004A2DA9">
              <w:rPr>
                <w:sz w:val="18"/>
                <w:szCs w:val="18"/>
              </w:rPr>
              <w:t>130 A</w:t>
            </w:r>
            <w:r w:rsidRPr="004A2DA9">
              <w:rPr>
                <w:sz w:val="18"/>
                <w:szCs w:val="18"/>
                <w:vertAlign w:val="subscript"/>
              </w:rPr>
              <w:t>RMS</w:t>
            </w:r>
          </w:p>
        </w:tc>
        <w:tc>
          <w:tcPr>
            <w:tcW w:w="2261" w:type="dxa"/>
            <w:vMerge/>
          </w:tcPr>
          <w:p w14:paraId="2F6CE85A" w14:textId="77777777" w:rsidR="00A61608" w:rsidRPr="004A2DA9" w:rsidRDefault="00A61608" w:rsidP="00461226">
            <w:pPr>
              <w:tabs>
                <w:tab w:val="center" w:pos="4320"/>
                <w:tab w:val="right" w:pos="8640"/>
              </w:tabs>
              <w:jc w:val="center"/>
              <w:rPr>
                <w:sz w:val="18"/>
                <w:szCs w:val="18"/>
              </w:rPr>
            </w:pPr>
          </w:p>
        </w:tc>
      </w:tr>
      <w:tr w:rsidR="00A61608" w:rsidRPr="004A2DA9" w14:paraId="3DF3C1E1" w14:textId="77777777" w:rsidTr="00500A38">
        <w:tc>
          <w:tcPr>
            <w:tcW w:w="2261" w:type="dxa"/>
            <w:vAlign w:val="top"/>
          </w:tcPr>
          <w:p w14:paraId="52973993" w14:textId="3A9BFCB7" w:rsidR="00500A38" w:rsidRPr="004A2DA9" w:rsidRDefault="00A61608" w:rsidP="00500A38">
            <w:pPr>
              <w:tabs>
                <w:tab w:val="center" w:pos="4320"/>
                <w:tab w:val="right" w:pos="8640"/>
              </w:tabs>
              <w:rPr>
                <w:sz w:val="18"/>
                <w:szCs w:val="18"/>
              </w:rPr>
            </w:pPr>
            <w:r>
              <w:rPr>
                <w:sz w:val="18"/>
                <w:szCs w:val="18"/>
              </w:rPr>
              <w:t>ADF P100</w:t>
            </w:r>
            <w:r w:rsidR="00500A38" w:rsidRPr="004A2DA9">
              <w:rPr>
                <w:sz w:val="18"/>
                <w:szCs w:val="18"/>
              </w:rPr>
              <w:t xml:space="preserve"> </w:t>
            </w:r>
          </w:p>
          <w:p w14:paraId="0E88A1C9" w14:textId="77777777" w:rsidR="00500A38" w:rsidRPr="004A2DA9" w:rsidRDefault="00500A38" w:rsidP="00500A38">
            <w:pPr>
              <w:tabs>
                <w:tab w:val="center" w:pos="4320"/>
                <w:tab w:val="right" w:pos="8640"/>
              </w:tabs>
              <w:rPr>
                <w:sz w:val="18"/>
                <w:szCs w:val="18"/>
              </w:rPr>
            </w:pPr>
            <w:r w:rsidRPr="004A2DA9">
              <w:rPr>
                <w:sz w:val="18"/>
                <w:szCs w:val="18"/>
              </w:rPr>
              <w:t>Air cooled,</w:t>
            </w:r>
          </w:p>
          <w:p w14:paraId="2AA51139" w14:textId="2AB34648" w:rsidR="00A61608" w:rsidRPr="004A2DA9" w:rsidRDefault="00500A38" w:rsidP="00500A38">
            <w:pPr>
              <w:tabs>
                <w:tab w:val="center" w:pos="4320"/>
                <w:tab w:val="right" w:pos="8640"/>
              </w:tabs>
              <w:rPr>
                <w:sz w:val="18"/>
                <w:szCs w:val="18"/>
              </w:rPr>
            </w:pPr>
            <w:r w:rsidRPr="004A2DA9">
              <w:rPr>
                <w:sz w:val="18"/>
                <w:szCs w:val="18"/>
              </w:rPr>
              <w:t xml:space="preserve">3 </w:t>
            </w:r>
            <w:proofErr w:type="gramStart"/>
            <w:r w:rsidRPr="004A2DA9">
              <w:rPr>
                <w:sz w:val="18"/>
                <w:szCs w:val="18"/>
              </w:rPr>
              <w:t>wire</w:t>
            </w:r>
            <w:proofErr w:type="gramEnd"/>
          </w:p>
        </w:tc>
        <w:tc>
          <w:tcPr>
            <w:tcW w:w="2261" w:type="dxa"/>
            <w:vAlign w:val="top"/>
          </w:tcPr>
          <w:p w14:paraId="19928530" w14:textId="1A3C9DB5" w:rsidR="00A61608" w:rsidRPr="004A2DA9" w:rsidRDefault="00A61608" w:rsidP="00A61608">
            <w:pPr>
              <w:tabs>
                <w:tab w:val="center" w:pos="4320"/>
                <w:tab w:val="right" w:pos="8640"/>
              </w:tabs>
              <w:rPr>
                <w:sz w:val="18"/>
                <w:szCs w:val="18"/>
              </w:rPr>
            </w:pPr>
            <w:r>
              <w:rPr>
                <w:sz w:val="18"/>
                <w:szCs w:val="18"/>
              </w:rPr>
              <w:t>ADF P100-90/690</w:t>
            </w:r>
          </w:p>
        </w:tc>
        <w:tc>
          <w:tcPr>
            <w:tcW w:w="2261" w:type="dxa"/>
            <w:vAlign w:val="top"/>
          </w:tcPr>
          <w:p w14:paraId="250C2EDF" w14:textId="227AFB41" w:rsidR="00A61608" w:rsidRPr="004A2DA9" w:rsidRDefault="00A61608" w:rsidP="00A61608">
            <w:pPr>
              <w:tabs>
                <w:tab w:val="center" w:pos="4320"/>
                <w:tab w:val="right" w:pos="8640"/>
              </w:tabs>
              <w:rPr>
                <w:sz w:val="18"/>
                <w:szCs w:val="18"/>
              </w:rPr>
            </w:pPr>
            <w:r>
              <w:rPr>
                <w:sz w:val="18"/>
                <w:szCs w:val="18"/>
              </w:rPr>
              <w:t>90 A</w:t>
            </w:r>
            <w:r>
              <w:rPr>
                <w:sz w:val="18"/>
                <w:szCs w:val="18"/>
                <w:vertAlign w:val="subscript"/>
              </w:rPr>
              <w:t>RMS</w:t>
            </w:r>
          </w:p>
        </w:tc>
        <w:tc>
          <w:tcPr>
            <w:tcW w:w="2261" w:type="dxa"/>
            <w:vAlign w:val="top"/>
          </w:tcPr>
          <w:p w14:paraId="5F6EEFD6" w14:textId="63059F90" w:rsidR="00A61608" w:rsidRPr="004A2DA9" w:rsidRDefault="00A61608" w:rsidP="00A61608">
            <w:pPr>
              <w:tabs>
                <w:tab w:val="center" w:pos="4320"/>
                <w:tab w:val="right" w:pos="8640"/>
              </w:tabs>
              <w:jc w:val="center"/>
              <w:rPr>
                <w:sz w:val="18"/>
                <w:szCs w:val="18"/>
              </w:rPr>
            </w:pPr>
            <w:r>
              <w:rPr>
                <w:sz w:val="18"/>
                <w:szCs w:val="18"/>
              </w:rPr>
              <w:t>480 – 690 V</w:t>
            </w:r>
          </w:p>
        </w:tc>
      </w:tr>
      <w:tr w:rsidR="00A61608" w:rsidRPr="004A2DA9" w14:paraId="0D353E25" w14:textId="77777777" w:rsidTr="00500A38">
        <w:tc>
          <w:tcPr>
            <w:tcW w:w="2261" w:type="dxa"/>
            <w:vAlign w:val="top"/>
          </w:tcPr>
          <w:p w14:paraId="2A38F6D3" w14:textId="29F06DF2" w:rsidR="00500A38" w:rsidRDefault="00A61608" w:rsidP="00500A38">
            <w:pPr>
              <w:rPr>
                <w:sz w:val="18"/>
                <w:szCs w:val="18"/>
              </w:rPr>
            </w:pPr>
            <w:r>
              <w:rPr>
                <w:sz w:val="18"/>
                <w:szCs w:val="18"/>
              </w:rPr>
              <w:t>ADF P100N</w:t>
            </w:r>
            <w:r w:rsidR="00500A38">
              <w:rPr>
                <w:sz w:val="18"/>
                <w:szCs w:val="18"/>
              </w:rPr>
              <w:t xml:space="preserve"> </w:t>
            </w:r>
          </w:p>
          <w:p w14:paraId="6661B6DF" w14:textId="77777777" w:rsidR="00500A38" w:rsidRDefault="00500A38" w:rsidP="00500A38">
            <w:pPr>
              <w:rPr>
                <w:sz w:val="18"/>
                <w:szCs w:val="18"/>
              </w:rPr>
            </w:pPr>
            <w:r>
              <w:rPr>
                <w:sz w:val="18"/>
                <w:szCs w:val="18"/>
              </w:rPr>
              <w:t>Air cooled,</w:t>
            </w:r>
          </w:p>
          <w:p w14:paraId="4CF31A06" w14:textId="4DB16805" w:rsidR="00A61608" w:rsidRPr="004A2DA9" w:rsidRDefault="00500A38" w:rsidP="00500A38">
            <w:pPr>
              <w:tabs>
                <w:tab w:val="center" w:pos="4320"/>
                <w:tab w:val="right" w:pos="8640"/>
              </w:tabs>
              <w:rPr>
                <w:sz w:val="18"/>
                <w:szCs w:val="18"/>
              </w:rPr>
            </w:pPr>
            <w:r>
              <w:rPr>
                <w:sz w:val="18"/>
                <w:szCs w:val="18"/>
              </w:rPr>
              <w:t xml:space="preserve">4 </w:t>
            </w:r>
            <w:proofErr w:type="gramStart"/>
            <w:r>
              <w:rPr>
                <w:sz w:val="18"/>
                <w:szCs w:val="18"/>
              </w:rPr>
              <w:t>wire</w:t>
            </w:r>
            <w:proofErr w:type="gramEnd"/>
          </w:p>
        </w:tc>
        <w:tc>
          <w:tcPr>
            <w:tcW w:w="2261" w:type="dxa"/>
            <w:vAlign w:val="top"/>
          </w:tcPr>
          <w:p w14:paraId="253A3E02" w14:textId="1CAC54B3" w:rsidR="00A61608" w:rsidRPr="004A2DA9" w:rsidRDefault="00A61608" w:rsidP="00A61608">
            <w:pPr>
              <w:tabs>
                <w:tab w:val="center" w:pos="4320"/>
                <w:tab w:val="right" w:pos="8640"/>
              </w:tabs>
              <w:rPr>
                <w:sz w:val="18"/>
                <w:szCs w:val="18"/>
              </w:rPr>
            </w:pPr>
            <w:r>
              <w:rPr>
                <w:sz w:val="18"/>
                <w:szCs w:val="18"/>
              </w:rPr>
              <w:t>ADF P100N-100/415</w:t>
            </w:r>
          </w:p>
        </w:tc>
        <w:tc>
          <w:tcPr>
            <w:tcW w:w="2261" w:type="dxa"/>
            <w:vAlign w:val="top"/>
          </w:tcPr>
          <w:p w14:paraId="4669A6CC" w14:textId="460BFE67" w:rsidR="00A61608" w:rsidRPr="004A2DA9" w:rsidRDefault="00A61608" w:rsidP="00500A38">
            <w:pPr>
              <w:tabs>
                <w:tab w:val="center" w:pos="4320"/>
                <w:tab w:val="right" w:pos="8640"/>
              </w:tabs>
              <w:rPr>
                <w:sz w:val="18"/>
                <w:szCs w:val="18"/>
              </w:rPr>
            </w:pPr>
            <w:r>
              <w:rPr>
                <w:sz w:val="18"/>
                <w:szCs w:val="18"/>
              </w:rPr>
              <w:t>100</w:t>
            </w:r>
            <w:r w:rsidR="00500A38">
              <w:rPr>
                <w:sz w:val="18"/>
                <w:szCs w:val="18"/>
              </w:rPr>
              <w:t> </w:t>
            </w:r>
            <w:r>
              <w:rPr>
                <w:sz w:val="18"/>
                <w:szCs w:val="18"/>
              </w:rPr>
              <w:t>A</w:t>
            </w:r>
            <w:r w:rsidR="00500A38">
              <w:rPr>
                <w:sz w:val="18"/>
                <w:szCs w:val="18"/>
                <w:vertAlign w:val="subscript"/>
              </w:rPr>
              <w:t>RMS</w:t>
            </w:r>
            <w:r w:rsidR="00500A38">
              <w:rPr>
                <w:sz w:val="18"/>
                <w:szCs w:val="18"/>
              </w:rPr>
              <w:t xml:space="preserve"> </w:t>
            </w:r>
            <w:r>
              <w:rPr>
                <w:sz w:val="18"/>
                <w:szCs w:val="18"/>
              </w:rPr>
              <w:t xml:space="preserve">/ </w:t>
            </w:r>
            <w:r w:rsidR="00975B0D">
              <w:rPr>
                <w:sz w:val="18"/>
                <w:szCs w:val="18"/>
              </w:rPr>
              <w:br/>
            </w:r>
            <w:r>
              <w:rPr>
                <w:sz w:val="18"/>
                <w:szCs w:val="18"/>
              </w:rPr>
              <w:t>300</w:t>
            </w:r>
            <w:r w:rsidR="00500A38">
              <w:rPr>
                <w:sz w:val="18"/>
                <w:szCs w:val="18"/>
              </w:rPr>
              <w:t> </w:t>
            </w:r>
            <w:r>
              <w:rPr>
                <w:sz w:val="18"/>
                <w:szCs w:val="18"/>
              </w:rPr>
              <w:t>A</w:t>
            </w:r>
            <w:r>
              <w:rPr>
                <w:sz w:val="18"/>
                <w:szCs w:val="18"/>
                <w:vertAlign w:val="subscript"/>
              </w:rPr>
              <w:t>RMS</w:t>
            </w:r>
            <w:r w:rsidR="00975B0D">
              <w:rPr>
                <w:sz w:val="18"/>
                <w:szCs w:val="18"/>
                <w:vertAlign w:val="subscript"/>
              </w:rPr>
              <w:t xml:space="preserve"> </w:t>
            </w:r>
            <w:r w:rsidR="00975B0D" w:rsidRPr="00975B0D">
              <w:rPr>
                <w:sz w:val="18"/>
                <w:szCs w:val="18"/>
              </w:rPr>
              <w:t>(Neutral)</w:t>
            </w:r>
          </w:p>
        </w:tc>
        <w:tc>
          <w:tcPr>
            <w:tcW w:w="2261" w:type="dxa"/>
            <w:vAlign w:val="top"/>
          </w:tcPr>
          <w:p w14:paraId="5E30B24E" w14:textId="434F5EE4" w:rsidR="00A61608" w:rsidRPr="004A2DA9" w:rsidRDefault="00A61608" w:rsidP="00A61608">
            <w:pPr>
              <w:tabs>
                <w:tab w:val="center" w:pos="4320"/>
                <w:tab w:val="right" w:pos="8640"/>
              </w:tabs>
              <w:jc w:val="center"/>
              <w:rPr>
                <w:sz w:val="18"/>
                <w:szCs w:val="18"/>
              </w:rPr>
            </w:pPr>
            <w:r>
              <w:rPr>
                <w:sz w:val="18"/>
                <w:szCs w:val="18"/>
              </w:rPr>
              <w:t>208 – 415 V</w:t>
            </w:r>
          </w:p>
        </w:tc>
      </w:tr>
      <w:tr w:rsidR="00A61608" w:rsidRPr="004A2DA9" w14:paraId="1969390C" w14:textId="77777777" w:rsidTr="00500A38">
        <w:tc>
          <w:tcPr>
            <w:tcW w:w="2261" w:type="dxa"/>
            <w:vMerge w:val="restart"/>
          </w:tcPr>
          <w:p w14:paraId="03F66575" w14:textId="0306F50A" w:rsidR="00500A38" w:rsidRPr="004A2DA9" w:rsidRDefault="00A61608" w:rsidP="00500A38">
            <w:pPr>
              <w:tabs>
                <w:tab w:val="center" w:pos="4320"/>
                <w:tab w:val="right" w:pos="8640"/>
              </w:tabs>
              <w:rPr>
                <w:sz w:val="18"/>
                <w:szCs w:val="18"/>
              </w:rPr>
            </w:pPr>
            <w:r w:rsidRPr="004A2DA9">
              <w:rPr>
                <w:sz w:val="18"/>
                <w:szCs w:val="18"/>
              </w:rPr>
              <w:t>ADF P300</w:t>
            </w:r>
            <w:r w:rsidR="00500A38" w:rsidRPr="004A2DA9">
              <w:rPr>
                <w:sz w:val="18"/>
                <w:szCs w:val="18"/>
              </w:rPr>
              <w:t xml:space="preserve"> </w:t>
            </w:r>
          </w:p>
          <w:p w14:paraId="1E9EFEBD" w14:textId="77777777" w:rsidR="00500A38" w:rsidRPr="004A2DA9" w:rsidRDefault="00500A38" w:rsidP="00500A38">
            <w:pPr>
              <w:tabs>
                <w:tab w:val="center" w:pos="4320"/>
                <w:tab w:val="right" w:pos="8640"/>
              </w:tabs>
              <w:rPr>
                <w:sz w:val="18"/>
                <w:szCs w:val="18"/>
              </w:rPr>
            </w:pPr>
            <w:r w:rsidRPr="004A2DA9">
              <w:rPr>
                <w:sz w:val="18"/>
                <w:szCs w:val="18"/>
              </w:rPr>
              <w:t>Air cooled,</w:t>
            </w:r>
          </w:p>
          <w:p w14:paraId="4518C040" w14:textId="549F6C34" w:rsidR="00A61608" w:rsidRPr="004A2DA9" w:rsidRDefault="00500A38" w:rsidP="00500A38">
            <w:pPr>
              <w:tabs>
                <w:tab w:val="center" w:pos="4320"/>
                <w:tab w:val="right" w:pos="8640"/>
              </w:tabs>
              <w:rPr>
                <w:sz w:val="18"/>
                <w:szCs w:val="18"/>
              </w:rPr>
            </w:pPr>
            <w:r w:rsidRPr="004A2DA9">
              <w:rPr>
                <w:sz w:val="18"/>
                <w:szCs w:val="18"/>
              </w:rPr>
              <w:t xml:space="preserve">3 </w:t>
            </w:r>
            <w:proofErr w:type="gramStart"/>
            <w:r w:rsidRPr="004A2DA9">
              <w:rPr>
                <w:sz w:val="18"/>
                <w:szCs w:val="18"/>
              </w:rPr>
              <w:t>wire</w:t>
            </w:r>
            <w:proofErr w:type="gramEnd"/>
          </w:p>
        </w:tc>
        <w:tc>
          <w:tcPr>
            <w:tcW w:w="2261" w:type="dxa"/>
          </w:tcPr>
          <w:p w14:paraId="6194222D" w14:textId="77777777" w:rsidR="00A61608" w:rsidRPr="004A2DA9" w:rsidRDefault="00A61608" w:rsidP="000B58E6">
            <w:pPr>
              <w:tabs>
                <w:tab w:val="center" w:pos="4320"/>
                <w:tab w:val="right" w:pos="8640"/>
              </w:tabs>
              <w:rPr>
                <w:sz w:val="18"/>
                <w:szCs w:val="18"/>
              </w:rPr>
            </w:pPr>
            <w:r w:rsidRPr="004A2DA9">
              <w:rPr>
                <w:sz w:val="18"/>
                <w:szCs w:val="18"/>
              </w:rPr>
              <w:t>ADF P300-100/480</w:t>
            </w:r>
          </w:p>
        </w:tc>
        <w:tc>
          <w:tcPr>
            <w:tcW w:w="2261" w:type="dxa"/>
          </w:tcPr>
          <w:p w14:paraId="0AF00AC4" w14:textId="77777777" w:rsidR="00A61608" w:rsidRPr="004A2DA9" w:rsidRDefault="00A61608" w:rsidP="00B407A2">
            <w:pPr>
              <w:tabs>
                <w:tab w:val="center" w:pos="4320"/>
                <w:tab w:val="right" w:pos="8640"/>
              </w:tabs>
              <w:rPr>
                <w:sz w:val="18"/>
                <w:szCs w:val="18"/>
              </w:rPr>
            </w:pPr>
            <w:r w:rsidRPr="004A2DA9">
              <w:rPr>
                <w:sz w:val="18"/>
                <w:szCs w:val="18"/>
              </w:rPr>
              <w:t>100 A</w:t>
            </w:r>
            <w:r w:rsidRPr="004A2DA9">
              <w:rPr>
                <w:sz w:val="18"/>
                <w:szCs w:val="18"/>
                <w:vertAlign w:val="subscript"/>
              </w:rPr>
              <w:t>RMS</w:t>
            </w:r>
          </w:p>
        </w:tc>
        <w:tc>
          <w:tcPr>
            <w:tcW w:w="2261" w:type="dxa"/>
            <w:vMerge w:val="restart"/>
          </w:tcPr>
          <w:p w14:paraId="35D9C2B1" w14:textId="77777777" w:rsidR="00A61608" w:rsidRPr="004A2DA9" w:rsidRDefault="00A61608" w:rsidP="00461226">
            <w:pPr>
              <w:tabs>
                <w:tab w:val="center" w:pos="4320"/>
                <w:tab w:val="right" w:pos="8640"/>
              </w:tabs>
              <w:jc w:val="center"/>
              <w:rPr>
                <w:sz w:val="18"/>
                <w:szCs w:val="18"/>
              </w:rPr>
            </w:pPr>
            <w:r w:rsidRPr="004A2DA9">
              <w:rPr>
                <w:sz w:val="18"/>
                <w:szCs w:val="18"/>
              </w:rPr>
              <w:t>208 – 480 V</w:t>
            </w:r>
          </w:p>
        </w:tc>
      </w:tr>
      <w:tr w:rsidR="00A61608" w:rsidRPr="004A2DA9" w14:paraId="31607232" w14:textId="77777777" w:rsidTr="00500A38">
        <w:tc>
          <w:tcPr>
            <w:tcW w:w="2261" w:type="dxa"/>
            <w:vMerge/>
          </w:tcPr>
          <w:p w14:paraId="74BE48EA" w14:textId="77777777" w:rsidR="00A61608" w:rsidRPr="004A2DA9" w:rsidRDefault="00A61608" w:rsidP="00461226"/>
        </w:tc>
        <w:tc>
          <w:tcPr>
            <w:tcW w:w="2261" w:type="dxa"/>
          </w:tcPr>
          <w:p w14:paraId="430024C1" w14:textId="77777777" w:rsidR="00A61608" w:rsidRPr="004A2DA9" w:rsidRDefault="00A61608" w:rsidP="00461226">
            <w:r w:rsidRPr="004A2DA9">
              <w:rPr>
                <w:sz w:val="18"/>
                <w:szCs w:val="18"/>
              </w:rPr>
              <w:t>ADF P300-200/480</w:t>
            </w:r>
          </w:p>
        </w:tc>
        <w:tc>
          <w:tcPr>
            <w:tcW w:w="2261" w:type="dxa"/>
          </w:tcPr>
          <w:p w14:paraId="778EE1BE" w14:textId="77777777" w:rsidR="00A61608" w:rsidRPr="004A2DA9" w:rsidRDefault="00A61608" w:rsidP="00B407A2">
            <w:r w:rsidRPr="004A2DA9">
              <w:rPr>
                <w:sz w:val="18"/>
                <w:szCs w:val="18"/>
              </w:rPr>
              <w:t>200 A</w:t>
            </w:r>
            <w:r w:rsidRPr="004A2DA9">
              <w:rPr>
                <w:sz w:val="18"/>
                <w:szCs w:val="18"/>
                <w:vertAlign w:val="subscript"/>
              </w:rPr>
              <w:t>RMS</w:t>
            </w:r>
          </w:p>
        </w:tc>
        <w:tc>
          <w:tcPr>
            <w:tcW w:w="2261" w:type="dxa"/>
            <w:vMerge/>
          </w:tcPr>
          <w:p w14:paraId="3F7729DD" w14:textId="77777777" w:rsidR="00A61608" w:rsidRPr="004A2DA9" w:rsidRDefault="00A61608" w:rsidP="00461226"/>
        </w:tc>
      </w:tr>
      <w:tr w:rsidR="00A61608" w:rsidRPr="004A2DA9" w14:paraId="1E747600" w14:textId="77777777" w:rsidTr="00500A38">
        <w:tc>
          <w:tcPr>
            <w:tcW w:w="2261" w:type="dxa"/>
            <w:vMerge/>
          </w:tcPr>
          <w:p w14:paraId="5C09BD0E" w14:textId="77777777" w:rsidR="00A61608" w:rsidRPr="004A2DA9" w:rsidRDefault="00A61608" w:rsidP="00461226"/>
        </w:tc>
        <w:tc>
          <w:tcPr>
            <w:tcW w:w="2261" w:type="dxa"/>
          </w:tcPr>
          <w:p w14:paraId="7CA6BA91" w14:textId="77777777" w:rsidR="00A61608" w:rsidRPr="004A2DA9" w:rsidRDefault="00A61608" w:rsidP="00461226">
            <w:r w:rsidRPr="004A2DA9">
              <w:rPr>
                <w:sz w:val="18"/>
                <w:szCs w:val="18"/>
              </w:rPr>
              <w:t>ADF P300-300/480</w:t>
            </w:r>
          </w:p>
        </w:tc>
        <w:tc>
          <w:tcPr>
            <w:tcW w:w="2261" w:type="dxa"/>
          </w:tcPr>
          <w:p w14:paraId="23504FE1" w14:textId="77777777" w:rsidR="00A61608" w:rsidRPr="004A2DA9" w:rsidRDefault="00A61608" w:rsidP="00B407A2">
            <w:r w:rsidRPr="004A2DA9">
              <w:rPr>
                <w:sz w:val="18"/>
                <w:szCs w:val="18"/>
              </w:rPr>
              <w:t>300 A</w:t>
            </w:r>
            <w:r w:rsidRPr="004A2DA9">
              <w:rPr>
                <w:sz w:val="18"/>
                <w:szCs w:val="18"/>
                <w:vertAlign w:val="subscript"/>
              </w:rPr>
              <w:t>RMS</w:t>
            </w:r>
          </w:p>
        </w:tc>
        <w:tc>
          <w:tcPr>
            <w:tcW w:w="2261" w:type="dxa"/>
            <w:vMerge/>
          </w:tcPr>
          <w:p w14:paraId="5B152050" w14:textId="77777777" w:rsidR="00A61608" w:rsidRPr="004A2DA9" w:rsidRDefault="00A61608" w:rsidP="00461226"/>
        </w:tc>
      </w:tr>
      <w:tr w:rsidR="00A61608" w:rsidRPr="004A2DA9" w14:paraId="5F659F8E" w14:textId="77777777" w:rsidTr="00500A38">
        <w:tc>
          <w:tcPr>
            <w:tcW w:w="2261" w:type="dxa"/>
            <w:vMerge/>
          </w:tcPr>
          <w:p w14:paraId="74DF9059" w14:textId="77777777" w:rsidR="00A61608" w:rsidRPr="004A2DA9" w:rsidRDefault="00A61608" w:rsidP="00461226"/>
        </w:tc>
        <w:tc>
          <w:tcPr>
            <w:tcW w:w="2261" w:type="dxa"/>
          </w:tcPr>
          <w:p w14:paraId="3FB1A8EF" w14:textId="1E82E622" w:rsidR="00A61608" w:rsidRPr="004A2DA9" w:rsidRDefault="00A61608" w:rsidP="00461226">
            <w:r w:rsidRPr="004A2DA9">
              <w:rPr>
                <w:sz w:val="18"/>
                <w:szCs w:val="18"/>
              </w:rPr>
              <w:t>ADF </w:t>
            </w:r>
            <w:r>
              <w:rPr>
                <w:sz w:val="18"/>
                <w:szCs w:val="18"/>
              </w:rPr>
              <w:t>P300-80</w:t>
            </w:r>
            <w:r w:rsidRPr="004A2DA9">
              <w:rPr>
                <w:sz w:val="18"/>
                <w:szCs w:val="18"/>
              </w:rPr>
              <w:t>/690</w:t>
            </w:r>
          </w:p>
        </w:tc>
        <w:tc>
          <w:tcPr>
            <w:tcW w:w="2261" w:type="dxa"/>
          </w:tcPr>
          <w:p w14:paraId="1DAAA361" w14:textId="77777777" w:rsidR="00A61608" w:rsidRPr="004A2DA9" w:rsidRDefault="00A61608" w:rsidP="00B407A2">
            <w:r w:rsidRPr="004A2DA9">
              <w:rPr>
                <w:sz w:val="18"/>
                <w:szCs w:val="18"/>
              </w:rPr>
              <w:t>80 A</w:t>
            </w:r>
            <w:r w:rsidRPr="004A2DA9">
              <w:rPr>
                <w:sz w:val="18"/>
                <w:szCs w:val="18"/>
                <w:vertAlign w:val="subscript"/>
              </w:rPr>
              <w:t>RMS</w:t>
            </w:r>
          </w:p>
        </w:tc>
        <w:tc>
          <w:tcPr>
            <w:tcW w:w="2261" w:type="dxa"/>
            <w:vMerge w:val="restart"/>
          </w:tcPr>
          <w:p w14:paraId="364A8FD0" w14:textId="77777777" w:rsidR="00A61608" w:rsidRPr="004A2DA9" w:rsidRDefault="00A61608" w:rsidP="00461226">
            <w:pPr>
              <w:jc w:val="center"/>
            </w:pPr>
            <w:r w:rsidRPr="004A2DA9">
              <w:rPr>
                <w:sz w:val="18"/>
                <w:szCs w:val="18"/>
              </w:rPr>
              <w:t>480 – 690 V</w:t>
            </w:r>
          </w:p>
        </w:tc>
      </w:tr>
      <w:tr w:rsidR="00A61608" w:rsidRPr="004A2DA9" w14:paraId="783390B2" w14:textId="77777777" w:rsidTr="00500A38">
        <w:tc>
          <w:tcPr>
            <w:tcW w:w="2261" w:type="dxa"/>
            <w:vMerge/>
          </w:tcPr>
          <w:p w14:paraId="58A6F236" w14:textId="77777777" w:rsidR="00A61608" w:rsidRPr="004A2DA9" w:rsidRDefault="00A61608" w:rsidP="00461226"/>
        </w:tc>
        <w:tc>
          <w:tcPr>
            <w:tcW w:w="2261" w:type="dxa"/>
          </w:tcPr>
          <w:p w14:paraId="17A6E37A" w14:textId="69F006F1" w:rsidR="00A61608" w:rsidRPr="004A2DA9" w:rsidRDefault="00A61608" w:rsidP="000F54C9">
            <w:pPr>
              <w:spacing w:before="100" w:after="100"/>
            </w:pPr>
            <w:r w:rsidRPr="004A2DA9">
              <w:rPr>
                <w:sz w:val="18"/>
                <w:szCs w:val="18"/>
              </w:rPr>
              <w:t>ADF </w:t>
            </w:r>
            <w:r>
              <w:rPr>
                <w:sz w:val="18"/>
                <w:szCs w:val="18"/>
              </w:rPr>
              <w:t>P300-160</w:t>
            </w:r>
            <w:r w:rsidRPr="004A2DA9">
              <w:rPr>
                <w:sz w:val="18"/>
                <w:szCs w:val="18"/>
              </w:rPr>
              <w:t>/690</w:t>
            </w:r>
          </w:p>
        </w:tc>
        <w:tc>
          <w:tcPr>
            <w:tcW w:w="2261" w:type="dxa"/>
          </w:tcPr>
          <w:p w14:paraId="78717B56" w14:textId="77777777" w:rsidR="00A61608" w:rsidRPr="004A2DA9" w:rsidRDefault="00A61608" w:rsidP="00B407A2">
            <w:r w:rsidRPr="004A2DA9">
              <w:rPr>
                <w:sz w:val="18"/>
                <w:szCs w:val="18"/>
              </w:rPr>
              <w:t>160 A</w:t>
            </w:r>
            <w:r w:rsidRPr="004A2DA9">
              <w:rPr>
                <w:sz w:val="18"/>
                <w:szCs w:val="18"/>
                <w:vertAlign w:val="subscript"/>
              </w:rPr>
              <w:t>RMS</w:t>
            </w:r>
          </w:p>
        </w:tc>
        <w:tc>
          <w:tcPr>
            <w:tcW w:w="2261" w:type="dxa"/>
            <w:vMerge/>
          </w:tcPr>
          <w:p w14:paraId="34957F0A" w14:textId="77777777" w:rsidR="00A61608" w:rsidRPr="004A2DA9" w:rsidRDefault="00A61608" w:rsidP="00461226"/>
        </w:tc>
      </w:tr>
      <w:tr w:rsidR="00A61608" w:rsidRPr="004A2DA9" w14:paraId="4F3EB80E" w14:textId="77777777" w:rsidTr="00500A38">
        <w:tc>
          <w:tcPr>
            <w:tcW w:w="2261" w:type="dxa"/>
            <w:vMerge/>
          </w:tcPr>
          <w:p w14:paraId="6D43034F" w14:textId="77777777" w:rsidR="00A61608" w:rsidRPr="004A2DA9" w:rsidRDefault="00A61608" w:rsidP="00461226"/>
        </w:tc>
        <w:tc>
          <w:tcPr>
            <w:tcW w:w="2261" w:type="dxa"/>
          </w:tcPr>
          <w:p w14:paraId="3EE2D746" w14:textId="34B1963F" w:rsidR="00A61608" w:rsidRPr="004A2DA9" w:rsidRDefault="00A61608" w:rsidP="00461226">
            <w:r w:rsidRPr="004A2DA9">
              <w:rPr>
                <w:sz w:val="18"/>
                <w:szCs w:val="18"/>
              </w:rPr>
              <w:t>ADF </w:t>
            </w:r>
            <w:r>
              <w:rPr>
                <w:sz w:val="18"/>
                <w:szCs w:val="18"/>
              </w:rPr>
              <w:t>P300-240</w:t>
            </w:r>
            <w:r w:rsidRPr="004A2DA9">
              <w:rPr>
                <w:sz w:val="18"/>
                <w:szCs w:val="18"/>
              </w:rPr>
              <w:t>/690</w:t>
            </w:r>
          </w:p>
        </w:tc>
        <w:tc>
          <w:tcPr>
            <w:tcW w:w="2261" w:type="dxa"/>
          </w:tcPr>
          <w:p w14:paraId="1F696FB9" w14:textId="77777777" w:rsidR="00A61608" w:rsidRPr="004A2DA9" w:rsidRDefault="00A61608" w:rsidP="00B407A2">
            <w:r w:rsidRPr="004A2DA9">
              <w:rPr>
                <w:sz w:val="18"/>
                <w:szCs w:val="18"/>
              </w:rPr>
              <w:t>240 A</w:t>
            </w:r>
            <w:r w:rsidRPr="004A2DA9">
              <w:rPr>
                <w:sz w:val="18"/>
                <w:szCs w:val="18"/>
                <w:vertAlign w:val="subscript"/>
              </w:rPr>
              <w:t>RMS</w:t>
            </w:r>
          </w:p>
        </w:tc>
        <w:tc>
          <w:tcPr>
            <w:tcW w:w="2261" w:type="dxa"/>
            <w:vMerge/>
          </w:tcPr>
          <w:p w14:paraId="2AEFD723" w14:textId="77777777" w:rsidR="00A61608" w:rsidRPr="004A2DA9" w:rsidRDefault="00A61608" w:rsidP="00461226"/>
        </w:tc>
      </w:tr>
      <w:tr w:rsidR="00A61608" w:rsidRPr="00640E80" w14:paraId="7A67616B" w14:textId="77777777" w:rsidTr="00500A38">
        <w:tc>
          <w:tcPr>
            <w:tcW w:w="2261" w:type="dxa"/>
          </w:tcPr>
          <w:p w14:paraId="7D58915C" w14:textId="33F22B09" w:rsidR="00500A38" w:rsidRDefault="00A61608" w:rsidP="00500A38">
            <w:pPr>
              <w:rPr>
                <w:sz w:val="18"/>
                <w:szCs w:val="18"/>
              </w:rPr>
            </w:pPr>
            <w:r w:rsidRPr="00640E80">
              <w:rPr>
                <w:sz w:val="18"/>
                <w:szCs w:val="18"/>
              </w:rPr>
              <w:t>ADF P300</w:t>
            </w:r>
            <w:r>
              <w:rPr>
                <w:sz w:val="18"/>
                <w:szCs w:val="18"/>
              </w:rPr>
              <w:t>N</w:t>
            </w:r>
            <w:r w:rsidR="00500A38">
              <w:rPr>
                <w:sz w:val="18"/>
                <w:szCs w:val="18"/>
              </w:rPr>
              <w:t xml:space="preserve"> </w:t>
            </w:r>
          </w:p>
          <w:p w14:paraId="49CD6DDB" w14:textId="77777777" w:rsidR="00500A38" w:rsidRDefault="00500A38" w:rsidP="00500A38">
            <w:pPr>
              <w:rPr>
                <w:sz w:val="18"/>
                <w:szCs w:val="18"/>
              </w:rPr>
            </w:pPr>
            <w:r>
              <w:rPr>
                <w:sz w:val="18"/>
                <w:szCs w:val="18"/>
              </w:rPr>
              <w:t>Air cooled,</w:t>
            </w:r>
          </w:p>
          <w:p w14:paraId="3ABF9F53" w14:textId="68FC5913" w:rsidR="00A61608" w:rsidRPr="00640E80" w:rsidRDefault="00500A38" w:rsidP="00500A38">
            <w:pPr>
              <w:rPr>
                <w:sz w:val="18"/>
                <w:szCs w:val="18"/>
              </w:rPr>
            </w:pPr>
            <w:r>
              <w:rPr>
                <w:sz w:val="18"/>
                <w:szCs w:val="18"/>
              </w:rPr>
              <w:t xml:space="preserve">4 </w:t>
            </w:r>
            <w:proofErr w:type="gramStart"/>
            <w:r>
              <w:rPr>
                <w:sz w:val="18"/>
                <w:szCs w:val="18"/>
              </w:rPr>
              <w:t>wire</w:t>
            </w:r>
            <w:proofErr w:type="gramEnd"/>
          </w:p>
        </w:tc>
        <w:tc>
          <w:tcPr>
            <w:tcW w:w="2261" w:type="dxa"/>
          </w:tcPr>
          <w:p w14:paraId="645003C6" w14:textId="0838225D" w:rsidR="00A61608" w:rsidRPr="00640E80" w:rsidRDefault="00A61608" w:rsidP="00461226">
            <w:pPr>
              <w:rPr>
                <w:sz w:val="18"/>
                <w:szCs w:val="18"/>
              </w:rPr>
            </w:pPr>
            <w:r>
              <w:rPr>
                <w:sz w:val="18"/>
                <w:szCs w:val="18"/>
              </w:rPr>
              <w:t>ADF P300N-100/480</w:t>
            </w:r>
          </w:p>
        </w:tc>
        <w:tc>
          <w:tcPr>
            <w:tcW w:w="2261" w:type="dxa"/>
          </w:tcPr>
          <w:p w14:paraId="6CADADDA" w14:textId="5E205816" w:rsidR="00A61608" w:rsidRPr="00640E80" w:rsidRDefault="00A61608" w:rsidP="00500A38">
            <w:pPr>
              <w:rPr>
                <w:sz w:val="18"/>
                <w:szCs w:val="18"/>
              </w:rPr>
            </w:pPr>
            <w:r>
              <w:rPr>
                <w:sz w:val="18"/>
                <w:szCs w:val="18"/>
              </w:rPr>
              <w:t>100</w:t>
            </w:r>
            <w:r w:rsidR="00500A38">
              <w:rPr>
                <w:sz w:val="18"/>
                <w:szCs w:val="18"/>
              </w:rPr>
              <w:t> </w:t>
            </w:r>
            <w:r w:rsidRPr="004A2DA9">
              <w:rPr>
                <w:sz w:val="18"/>
                <w:szCs w:val="18"/>
              </w:rPr>
              <w:t>A</w:t>
            </w:r>
            <w:r w:rsidRPr="004A2DA9">
              <w:rPr>
                <w:sz w:val="18"/>
                <w:szCs w:val="18"/>
                <w:vertAlign w:val="subscript"/>
              </w:rPr>
              <w:t>RMS</w:t>
            </w:r>
            <w:r>
              <w:rPr>
                <w:sz w:val="18"/>
                <w:szCs w:val="18"/>
              </w:rPr>
              <w:t xml:space="preserve"> / </w:t>
            </w:r>
            <w:r w:rsidR="00975B0D">
              <w:rPr>
                <w:sz w:val="18"/>
                <w:szCs w:val="18"/>
              </w:rPr>
              <w:br/>
            </w:r>
            <w:r>
              <w:rPr>
                <w:sz w:val="18"/>
                <w:szCs w:val="18"/>
              </w:rPr>
              <w:t>300</w:t>
            </w:r>
            <w:r w:rsidR="00500A38">
              <w:rPr>
                <w:sz w:val="18"/>
                <w:szCs w:val="18"/>
              </w:rPr>
              <w:t> </w:t>
            </w:r>
            <w:r w:rsidRPr="004A2DA9">
              <w:rPr>
                <w:sz w:val="18"/>
                <w:szCs w:val="18"/>
              </w:rPr>
              <w:t>A</w:t>
            </w:r>
            <w:r w:rsidRPr="004A2DA9">
              <w:rPr>
                <w:sz w:val="18"/>
                <w:szCs w:val="18"/>
                <w:vertAlign w:val="subscript"/>
              </w:rPr>
              <w:t>RMS</w:t>
            </w:r>
            <w:r w:rsidR="00975B0D">
              <w:rPr>
                <w:sz w:val="18"/>
                <w:szCs w:val="18"/>
                <w:vertAlign w:val="subscript"/>
              </w:rPr>
              <w:t xml:space="preserve"> </w:t>
            </w:r>
            <w:r w:rsidR="00975B0D" w:rsidRPr="00975B0D">
              <w:rPr>
                <w:sz w:val="18"/>
                <w:szCs w:val="18"/>
              </w:rPr>
              <w:t>(Neutral)</w:t>
            </w:r>
          </w:p>
        </w:tc>
        <w:tc>
          <w:tcPr>
            <w:tcW w:w="2261" w:type="dxa"/>
          </w:tcPr>
          <w:p w14:paraId="5DF365C0" w14:textId="135B62DB" w:rsidR="00A61608" w:rsidRPr="00640E80" w:rsidRDefault="00A61608" w:rsidP="00640E80">
            <w:pPr>
              <w:jc w:val="center"/>
              <w:rPr>
                <w:sz w:val="18"/>
                <w:szCs w:val="18"/>
              </w:rPr>
            </w:pPr>
            <w:r>
              <w:rPr>
                <w:sz w:val="18"/>
                <w:szCs w:val="18"/>
              </w:rPr>
              <w:t>208 – 480 V</w:t>
            </w:r>
          </w:p>
        </w:tc>
      </w:tr>
      <w:tr w:rsidR="00A61608" w:rsidRPr="004A2DA9" w14:paraId="6C890C92" w14:textId="77777777" w:rsidTr="00500A38">
        <w:tc>
          <w:tcPr>
            <w:tcW w:w="2261" w:type="dxa"/>
            <w:vMerge w:val="restart"/>
          </w:tcPr>
          <w:p w14:paraId="3A81E15F" w14:textId="77777777" w:rsidR="00A61608" w:rsidRPr="004A2DA9" w:rsidRDefault="00A61608" w:rsidP="00404EC6">
            <w:pPr>
              <w:tabs>
                <w:tab w:val="center" w:pos="4320"/>
                <w:tab w:val="right" w:pos="8640"/>
              </w:tabs>
              <w:rPr>
                <w:sz w:val="18"/>
                <w:szCs w:val="18"/>
              </w:rPr>
            </w:pPr>
            <w:r w:rsidRPr="004A2DA9">
              <w:rPr>
                <w:sz w:val="18"/>
                <w:szCs w:val="18"/>
              </w:rPr>
              <w:t>ADF P300W</w:t>
            </w:r>
          </w:p>
          <w:p w14:paraId="23AFBED3" w14:textId="77777777" w:rsidR="00A61608" w:rsidRPr="004A2DA9" w:rsidRDefault="00A61608" w:rsidP="00404EC6">
            <w:pPr>
              <w:tabs>
                <w:tab w:val="center" w:pos="4320"/>
                <w:tab w:val="right" w:pos="8640"/>
              </w:tabs>
              <w:rPr>
                <w:sz w:val="18"/>
                <w:szCs w:val="18"/>
              </w:rPr>
            </w:pPr>
            <w:r w:rsidRPr="004A2DA9">
              <w:rPr>
                <w:sz w:val="18"/>
                <w:szCs w:val="18"/>
              </w:rPr>
              <w:t>Water cooled,</w:t>
            </w:r>
          </w:p>
          <w:p w14:paraId="6B0EBBBB" w14:textId="283858CE" w:rsidR="00A61608" w:rsidRPr="004A2DA9" w:rsidRDefault="00A61608" w:rsidP="000B58E6">
            <w:pPr>
              <w:tabs>
                <w:tab w:val="center" w:pos="4320"/>
                <w:tab w:val="right" w:pos="8640"/>
              </w:tabs>
              <w:rPr>
                <w:sz w:val="18"/>
                <w:szCs w:val="18"/>
              </w:rPr>
            </w:pPr>
            <w:r w:rsidRPr="004A2DA9">
              <w:rPr>
                <w:sz w:val="18"/>
                <w:szCs w:val="18"/>
              </w:rPr>
              <w:t xml:space="preserve">3 </w:t>
            </w:r>
            <w:proofErr w:type="gramStart"/>
            <w:r w:rsidRPr="004A2DA9">
              <w:rPr>
                <w:sz w:val="18"/>
                <w:szCs w:val="18"/>
              </w:rPr>
              <w:t>wire</w:t>
            </w:r>
            <w:proofErr w:type="gramEnd"/>
          </w:p>
        </w:tc>
        <w:tc>
          <w:tcPr>
            <w:tcW w:w="2261" w:type="dxa"/>
          </w:tcPr>
          <w:p w14:paraId="2F44E0C2" w14:textId="493AD4CD" w:rsidR="00A61608" w:rsidRPr="004A2DA9" w:rsidRDefault="00A61608" w:rsidP="000B58E6">
            <w:pPr>
              <w:tabs>
                <w:tab w:val="center" w:pos="4320"/>
                <w:tab w:val="right" w:pos="8640"/>
              </w:tabs>
              <w:rPr>
                <w:sz w:val="18"/>
                <w:szCs w:val="18"/>
              </w:rPr>
            </w:pPr>
            <w:r w:rsidRPr="004A2DA9">
              <w:rPr>
                <w:sz w:val="18"/>
                <w:szCs w:val="18"/>
              </w:rPr>
              <w:t>ADF </w:t>
            </w:r>
            <w:r>
              <w:rPr>
                <w:sz w:val="18"/>
                <w:szCs w:val="18"/>
              </w:rPr>
              <w:t>P300W-150</w:t>
            </w:r>
            <w:r w:rsidRPr="004A2DA9">
              <w:rPr>
                <w:sz w:val="18"/>
                <w:szCs w:val="18"/>
              </w:rPr>
              <w:t>/480</w:t>
            </w:r>
          </w:p>
        </w:tc>
        <w:tc>
          <w:tcPr>
            <w:tcW w:w="2261" w:type="dxa"/>
          </w:tcPr>
          <w:p w14:paraId="006F34A4" w14:textId="0A111AF7" w:rsidR="00A61608" w:rsidRPr="004A2DA9" w:rsidRDefault="00A61608" w:rsidP="000F54C9">
            <w:pPr>
              <w:tabs>
                <w:tab w:val="center" w:pos="4320"/>
                <w:tab w:val="right" w:pos="8640"/>
              </w:tabs>
              <w:rPr>
                <w:sz w:val="18"/>
                <w:szCs w:val="18"/>
              </w:rPr>
            </w:pPr>
            <w:r w:rsidRPr="004A2DA9">
              <w:rPr>
                <w:sz w:val="18"/>
                <w:szCs w:val="18"/>
              </w:rPr>
              <w:t>150 A</w:t>
            </w:r>
            <w:r w:rsidRPr="004A2DA9">
              <w:rPr>
                <w:sz w:val="18"/>
                <w:szCs w:val="18"/>
                <w:vertAlign w:val="subscript"/>
              </w:rPr>
              <w:t>RMS</w:t>
            </w:r>
          </w:p>
        </w:tc>
        <w:tc>
          <w:tcPr>
            <w:tcW w:w="2261" w:type="dxa"/>
            <w:vMerge w:val="restart"/>
          </w:tcPr>
          <w:p w14:paraId="454339F7" w14:textId="49CE34DC" w:rsidR="00A61608" w:rsidRPr="004A2DA9" w:rsidRDefault="00A61608" w:rsidP="000B58E6">
            <w:pPr>
              <w:tabs>
                <w:tab w:val="center" w:pos="4320"/>
                <w:tab w:val="right" w:pos="8640"/>
              </w:tabs>
              <w:jc w:val="center"/>
              <w:rPr>
                <w:sz w:val="18"/>
                <w:szCs w:val="18"/>
              </w:rPr>
            </w:pPr>
            <w:r w:rsidRPr="004A2DA9">
              <w:rPr>
                <w:sz w:val="18"/>
                <w:szCs w:val="18"/>
              </w:rPr>
              <w:t>208 – 480 V</w:t>
            </w:r>
          </w:p>
        </w:tc>
      </w:tr>
      <w:tr w:rsidR="00A61608" w:rsidRPr="004A2DA9" w14:paraId="2FA4F569" w14:textId="77777777" w:rsidTr="00500A38">
        <w:tc>
          <w:tcPr>
            <w:tcW w:w="2261" w:type="dxa"/>
            <w:vMerge/>
          </w:tcPr>
          <w:p w14:paraId="60B42770" w14:textId="77777777" w:rsidR="00A61608" w:rsidRPr="004A2DA9" w:rsidRDefault="00A61608" w:rsidP="000B58E6">
            <w:pPr>
              <w:tabs>
                <w:tab w:val="center" w:pos="4320"/>
                <w:tab w:val="right" w:pos="8640"/>
              </w:tabs>
              <w:rPr>
                <w:sz w:val="18"/>
                <w:szCs w:val="18"/>
              </w:rPr>
            </w:pPr>
          </w:p>
        </w:tc>
        <w:tc>
          <w:tcPr>
            <w:tcW w:w="2261" w:type="dxa"/>
          </w:tcPr>
          <w:p w14:paraId="7A59CAD3" w14:textId="22CCE46E" w:rsidR="00A61608" w:rsidRPr="004A2DA9" w:rsidRDefault="00A61608" w:rsidP="000B58E6">
            <w:pPr>
              <w:tabs>
                <w:tab w:val="center" w:pos="4320"/>
                <w:tab w:val="right" w:pos="8640"/>
              </w:tabs>
              <w:rPr>
                <w:sz w:val="18"/>
                <w:szCs w:val="18"/>
              </w:rPr>
            </w:pPr>
            <w:r w:rsidRPr="004A2DA9">
              <w:rPr>
                <w:sz w:val="18"/>
                <w:szCs w:val="18"/>
              </w:rPr>
              <w:t>ADF </w:t>
            </w:r>
            <w:r>
              <w:rPr>
                <w:sz w:val="18"/>
                <w:szCs w:val="18"/>
              </w:rPr>
              <w:t>P300W-300</w:t>
            </w:r>
            <w:r w:rsidRPr="004A2DA9">
              <w:rPr>
                <w:sz w:val="18"/>
                <w:szCs w:val="18"/>
              </w:rPr>
              <w:t>/480</w:t>
            </w:r>
          </w:p>
        </w:tc>
        <w:tc>
          <w:tcPr>
            <w:tcW w:w="2261" w:type="dxa"/>
          </w:tcPr>
          <w:p w14:paraId="61C70A5E" w14:textId="7E9F5D71" w:rsidR="00A61608" w:rsidRPr="004A2DA9" w:rsidRDefault="00A61608" w:rsidP="00B407A2">
            <w:pPr>
              <w:tabs>
                <w:tab w:val="center" w:pos="4320"/>
                <w:tab w:val="right" w:pos="8640"/>
              </w:tabs>
              <w:rPr>
                <w:sz w:val="18"/>
                <w:szCs w:val="18"/>
              </w:rPr>
            </w:pPr>
            <w:r w:rsidRPr="004A2DA9">
              <w:rPr>
                <w:sz w:val="18"/>
                <w:szCs w:val="18"/>
              </w:rPr>
              <w:t>300 A</w:t>
            </w:r>
            <w:r w:rsidRPr="004A2DA9">
              <w:rPr>
                <w:sz w:val="18"/>
                <w:szCs w:val="18"/>
                <w:vertAlign w:val="subscript"/>
              </w:rPr>
              <w:t>RMS</w:t>
            </w:r>
          </w:p>
        </w:tc>
        <w:tc>
          <w:tcPr>
            <w:tcW w:w="2261" w:type="dxa"/>
            <w:vMerge/>
          </w:tcPr>
          <w:p w14:paraId="2BE5B2F5" w14:textId="77777777" w:rsidR="00A61608" w:rsidRPr="004A2DA9" w:rsidRDefault="00A61608" w:rsidP="000B58E6">
            <w:pPr>
              <w:tabs>
                <w:tab w:val="center" w:pos="4320"/>
                <w:tab w:val="right" w:pos="8640"/>
              </w:tabs>
              <w:rPr>
                <w:sz w:val="18"/>
                <w:szCs w:val="18"/>
              </w:rPr>
            </w:pPr>
          </w:p>
        </w:tc>
      </w:tr>
      <w:tr w:rsidR="00A61608" w:rsidRPr="004A2DA9" w14:paraId="003BE388" w14:textId="77777777" w:rsidTr="00500A38">
        <w:tc>
          <w:tcPr>
            <w:tcW w:w="2261" w:type="dxa"/>
            <w:vMerge/>
          </w:tcPr>
          <w:p w14:paraId="666796C2" w14:textId="77777777" w:rsidR="00A61608" w:rsidRPr="004A2DA9" w:rsidRDefault="00A61608" w:rsidP="000B58E6">
            <w:pPr>
              <w:tabs>
                <w:tab w:val="center" w:pos="4320"/>
                <w:tab w:val="right" w:pos="8640"/>
              </w:tabs>
              <w:rPr>
                <w:sz w:val="18"/>
                <w:szCs w:val="18"/>
              </w:rPr>
            </w:pPr>
          </w:p>
        </w:tc>
        <w:tc>
          <w:tcPr>
            <w:tcW w:w="2261" w:type="dxa"/>
          </w:tcPr>
          <w:p w14:paraId="2F0F739C" w14:textId="63640D2C" w:rsidR="00A61608" w:rsidRPr="004A2DA9" w:rsidRDefault="00A61608" w:rsidP="000B58E6">
            <w:pPr>
              <w:tabs>
                <w:tab w:val="center" w:pos="4320"/>
                <w:tab w:val="right" w:pos="8640"/>
              </w:tabs>
              <w:rPr>
                <w:sz w:val="18"/>
                <w:szCs w:val="18"/>
              </w:rPr>
            </w:pPr>
            <w:r w:rsidRPr="004A2DA9">
              <w:rPr>
                <w:sz w:val="18"/>
                <w:szCs w:val="18"/>
              </w:rPr>
              <w:t>ADF </w:t>
            </w:r>
            <w:r>
              <w:rPr>
                <w:sz w:val="18"/>
                <w:szCs w:val="18"/>
              </w:rPr>
              <w:t>P300W-450</w:t>
            </w:r>
            <w:r w:rsidRPr="004A2DA9">
              <w:rPr>
                <w:sz w:val="18"/>
                <w:szCs w:val="18"/>
              </w:rPr>
              <w:t>/480</w:t>
            </w:r>
          </w:p>
        </w:tc>
        <w:tc>
          <w:tcPr>
            <w:tcW w:w="2261" w:type="dxa"/>
          </w:tcPr>
          <w:p w14:paraId="7ED2E70F" w14:textId="7242E31E" w:rsidR="00A61608" w:rsidRPr="004A2DA9" w:rsidRDefault="00A61608" w:rsidP="00B407A2">
            <w:pPr>
              <w:tabs>
                <w:tab w:val="center" w:pos="4320"/>
                <w:tab w:val="right" w:pos="8640"/>
              </w:tabs>
              <w:rPr>
                <w:sz w:val="18"/>
                <w:szCs w:val="18"/>
              </w:rPr>
            </w:pPr>
            <w:r w:rsidRPr="004A2DA9">
              <w:rPr>
                <w:sz w:val="18"/>
                <w:szCs w:val="18"/>
              </w:rPr>
              <w:t>450 A</w:t>
            </w:r>
            <w:r w:rsidRPr="004A2DA9">
              <w:rPr>
                <w:sz w:val="18"/>
                <w:szCs w:val="18"/>
                <w:vertAlign w:val="subscript"/>
              </w:rPr>
              <w:t>RMS</w:t>
            </w:r>
          </w:p>
        </w:tc>
        <w:tc>
          <w:tcPr>
            <w:tcW w:w="2261" w:type="dxa"/>
            <w:vMerge/>
          </w:tcPr>
          <w:p w14:paraId="7BF71DE9" w14:textId="77777777" w:rsidR="00A61608" w:rsidRPr="004A2DA9" w:rsidRDefault="00A61608" w:rsidP="000B58E6">
            <w:pPr>
              <w:tabs>
                <w:tab w:val="center" w:pos="4320"/>
                <w:tab w:val="right" w:pos="8640"/>
              </w:tabs>
              <w:rPr>
                <w:sz w:val="18"/>
                <w:szCs w:val="18"/>
              </w:rPr>
            </w:pPr>
          </w:p>
        </w:tc>
      </w:tr>
      <w:tr w:rsidR="00A61608" w:rsidRPr="004A2DA9" w14:paraId="09FCC012" w14:textId="77777777" w:rsidTr="00500A38">
        <w:tc>
          <w:tcPr>
            <w:tcW w:w="2261" w:type="dxa"/>
            <w:vMerge/>
          </w:tcPr>
          <w:p w14:paraId="14949028" w14:textId="77777777" w:rsidR="00A61608" w:rsidRPr="004A2DA9" w:rsidRDefault="00A61608" w:rsidP="000B58E6">
            <w:pPr>
              <w:tabs>
                <w:tab w:val="center" w:pos="4320"/>
                <w:tab w:val="right" w:pos="8640"/>
              </w:tabs>
              <w:rPr>
                <w:sz w:val="18"/>
                <w:szCs w:val="18"/>
              </w:rPr>
            </w:pPr>
          </w:p>
        </w:tc>
        <w:tc>
          <w:tcPr>
            <w:tcW w:w="2261" w:type="dxa"/>
          </w:tcPr>
          <w:p w14:paraId="226B0768" w14:textId="7D0CC720" w:rsidR="00A61608" w:rsidRPr="004A2DA9" w:rsidRDefault="00A61608" w:rsidP="000B58E6">
            <w:pPr>
              <w:tabs>
                <w:tab w:val="center" w:pos="4320"/>
                <w:tab w:val="right" w:pos="8640"/>
              </w:tabs>
              <w:rPr>
                <w:sz w:val="18"/>
                <w:szCs w:val="18"/>
              </w:rPr>
            </w:pPr>
            <w:r w:rsidRPr="004A2DA9">
              <w:rPr>
                <w:sz w:val="18"/>
                <w:szCs w:val="18"/>
              </w:rPr>
              <w:t>ADF </w:t>
            </w:r>
            <w:r>
              <w:rPr>
                <w:sz w:val="18"/>
                <w:szCs w:val="18"/>
              </w:rPr>
              <w:t>P300W-140</w:t>
            </w:r>
            <w:r w:rsidRPr="004A2DA9">
              <w:rPr>
                <w:sz w:val="18"/>
                <w:szCs w:val="18"/>
              </w:rPr>
              <w:t>/690</w:t>
            </w:r>
          </w:p>
        </w:tc>
        <w:tc>
          <w:tcPr>
            <w:tcW w:w="2261" w:type="dxa"/>
          </w:tcPr>
          <w:p w14:paraId="7F07DD73" w14:textId="2834DD51" w:rsidR="00A61608" w:rsidRPr="004A2DA9" w:rsidRDefault="00A61608" w:rsidP="00B407A2">
            <w:pPr>
              <w:tabs>
                <w:tab w:val="center" w:pos="4320"/>
                <w:tab w:val="right" w:pos="8640"/>
              </w:tabs>
              <w:rPr>
                <w:sz w:val="18"/>
                <w:szCs w:val="18"/>
              </w:rPr>
            </w:pPr>
            <w:r w:rsidRPr="004A2DA9">
              <w:rPr>
                <w:sz w:val="18"/>
                <w:szCs w:val="18"/>
              </w:rPr>
              <w:t>140 A</w:t>
            </w:r>
            <w:r w:rsidRPr="004A2DA9">
              <w:rPr>
                <w:sz w:val="18"/>
                <w:szCs w:val="18"/>
                <w:vertAlign w:val="subscript"/>
              </w:rPr>
              <w:t>RMS</w:t>
            </w:r>
          </w:p>
        </w:tc>
        <w:tc>
          <w:tcPr>
            <w:tcW w:w="2261" w:type="dxa"/>
            <w:vMerge w:val="restart"/>
          </w:tcPr>
          <w:p w14:paraId="6BC791CA" w14:textId="2440F1EE" w:rsidR="00A61608" w:rsidRPr="004A2DA9" w:rsidRDefault="00A61608" w:rsidP="000B58E6">
            <w:pPr>
              <w:tabs>
                <w:tab w:val="center" w:pos="4320"/>
                <w:tab w:val="right" w:pos="8640"/>
              </w:tabs>
              <w:jc w:val="center"/>
              <w:rPr>
                <w:sz w:val="18"/>
                <w:szCs w:val="18"/>
              </w:rPr>
            </w:pPr>
            <w:r w:rsidRPr="004A2DA9">
              <w:rPr>
                <w:sz w:val="18"/>
                <w:szCs w:val="18"/>
              </w:rPr>
              <w:t>480 – 690 V</w:t>
            </w:r>
          </w:p>
        </w:tc>
      </w:tr>
      <w:tr w:rsidR="00A61608" w:rsidRPr="004A2DA9" w14:paraId="063DC7B7" w14:textId="77777777" w:rsidTr="00500A38">
        <w:tc>
          <w:tcPr>
            <w:tcW w:w="2261" w:type="dxa"/>
            <w:vMerge/>
          </w:tcPr>
          <w:p w14:paraId="406132D4" w14:textId="77777777" w:rsidR="00A61608" w:rsidRPr="004A2DA9" w:rsidRDefault="00A61608" w:rsidP="000B58E6">
            <w:pPr>
              <w:tabs>
                <w:tab w:val="center" w:pos="4320"/>
                <w:tab w:val="right" w:pos="8640"/>
              </w:tabs>
              <w:rPr>
                <w:sz w:val="18"/>
                <w:szCs w:val="18"/>
              </w:rPr>
            </w:pPr>
          </w:p>
        </w:tc>
        <w:tc>
          <w:tcPr>
            <w:tcW w:w="2261" w:type="dxa"/>
          </w:tcPr>
          <w:p w14:paraId="6BE7C302" w14:textId="02A2CF16" w:rsidR="00A61608" w:rsidRPr="004A2DA9" w:rsidRDefault="00A61608" w:rsidP="000B58E6">
            <w:pPr>
              <w:tabs>
                <w:tab w:val="center" w:pos="4320"/>
                <w:tab w:val="right" w:pos="8640"/>
              </w:tabs>
              <w:rPr>
                <w:sz w:val="18"/>
                <w:szCs w:val="18"/>
              </w:rPr>
            </w:pPr>
            <w:r w:rsidRPr="004A2DA9">
              <w:rPr>
                <w:sz w:val="18"/>
                <w:szCs w:val="18"/>
              </w:rPr>
              <w:t>ADF </w:t>
            </w:r>
            <w:r>
              <w:rPr>
                <w:sz w:val="18"/>
                <w:szCs w:val="18"/>
              </w:rPr>
              <w:t>P300W-280</w:t>
            </w:r>
            <w:r w:rsidRPr="004A2DA9">
              <w:rPr>
                <w:sz w:val="18"/>
                <w:szCs w:val="18"/>
              </w:rPr>
              <w:t>/690</w:t>
            </w:r>
          </w:p>
        </w:tc>
        <w:tc>
          <w:tcPr>
            <w:tcW w:w="2261" w:type="dxa"/>
          </w:tcPr>
          <w:p w14:paraId="35311552" w14:textId="031FD1EA" w:rsidR="00A61608" w:rsidRPr="004A2DA9" w:rsidRDefault="00A61608" w:rsidP="00B407A2">
            <w:pPr>
              <w:tabs>
                <w:tab w:val="center" w:pos="4320"/>
                <w:tab w:val="right" w:pos="8640"/>
              </w:tabs>
              <w:rPr>
                <w:sz w:val="18"/>
                <w:szCs w:val="18"/>
              </w:rPr>
            </w:pPr>
            <w:r w:rsidRPr="004A2DA9">
              <w:rPr>
                <w:sz w:val="18"/>
                <w:szCs w:val="18"/>
              </w:rPr>
              <w:t>280 A</w:t>
            </w:r>
            <w:r w:rsidRPr="004A2DA9">
              <w:rPr>
                <w:sz w:val="18"/>
                <w:szCs w:val="18"/>
                <w:vertAlign w:val="subscript"/>
              </w:rPr>
              <w:t>RMS</w:t>
            </w:r>
          </w:p>
        </w:tc>
        <w:tc>
          <w:tcPr>
            <w:tcW w:w="2261" w:type="dxa"/>
            <w:vMerge/>
          </w:tcPr>
          <w:p w14:paraId="370BAC5A" w14:textId="77777777" w:rsidR="00A61608" w:rsidRPr="004A2DA9" w:rsidRDefault="00A61608" w:rsidP="000B58E6">
            <w:pPr>
              <w:tabs>
                <w:tab w:val="center" w:pos="4320"/>
                <w:tab w:val="right" w:pos="8640"/>
              </w:tabs>
              <w:jc w:val="center"/>
              <w:rPr>
                <w:sz w:val="18"/>
                <w:szCs w:val="18"/>
              </w:rPr>
            </w:pPr>
          </w:p>
        </w:tc>
      </w:tr>
      <w:tr w:rsidR="00A61608" w:rsidRPr="004A2DA9" w14:paraId="7FBF6F2E" w14:textId="77777777" w:rsidTr="00500A38">
        <w:tc>
          <w:tcPr>
            <w:tcW w:w="2261" w:type="dxa"/>
            <w:vMerge/>
          </w:tcPr>
          <w:p w14:paraId="0B23590D" w14:textId="77777777" w:rsidR="00A61608" w:rsidRPr="004A2DA9" w:rsidRDefault="00A61608" w:rsidP="000B58E6">
            <w:pPr>
              <w:tabs>
                <w:tab w:val="center" w:pos="4320"/>
                <w:tab w:val="right" w:pos="8640"/>
              </w:tabs>
              <w:rPr>
                <w:sz w:val="18"/>
                <w:szCs w:val="18"/>
              </w:rPr>
            </w:pPr>
          </w:p>
        </w:tc>
        <w:tc>
          <w:tcPr>
            <w:tcW w:w="2261" w:type="dxa"/>
          </w:tcPr>
          <w:p w14:paraId="661C0995" w14:textId="111A9DFF" w:rsidR="00A61608" w:rsidRPr="004A2DA9" w:rsidRDefault="00A61608" w:rsidP="000B58E6">
            <w:pPr>
              <w:tabs>
                <w:tab w:val="center" w:pos="4320"/>
                <w:tab w:val="right" w:pos="8640"/>
              </w:tabs>
              <w:rPr>
                <w:sz w:val="18"/>
                <w:szCs w:val="18"/>
              </w:rPr>
            </w:pPr>
            <w:r w:rsidRPr="004A2DA9">
              <w:rPr>
                <w:sz w:val="18"/>
                <w:szCs w:val="18"/>
              </w:rPr>
              <w:t>ADF </w:t>
            </w:r>
            <w:r>
              <w:rPr>
                <w:sz w:val="18"/>
                <w:szCs w:val="18"/>
              </w:rPr>
              <w:t>P300W-420</w:t>
            </w:r>
            <w:r w:rsidRPr="004A2DA9">
              <w:rPr>
                <w:sz w:val="18"/>
                <w:szCs w:val="18"/>
              </w:rPr>
              <w:t>/690</w:t>
            </w:r>
          </w:p>
        </w:tc>
        <w:tc>
          <w:tcPr>
            <w:tcW w:w="2261" w:type="dxa"/>
          </w:tcPr>
          <w:p w14:paraId="5CA88C5E" w14:textId="42F20782" w:rsidR="00A61608" w:rsidRPr="004A2DA9" w:rsidRDefault="00A61608" w:rsidP="00B407A2">
            <w:pPr>
              <w:tabs>
                <w:tab w:val="center" w:pos="4320"/>
                <w:tab w:val="right" w:pos="8640"/>
              </w:tabs>
              <w:rPr>
                <w:sz w:val="18"/>
                <w:szCs w:val="18"/>
              </w:rPr>
            </w:pPr>
            <w:r w:rsidRPr="004A2DA9">
              <w:rPr>
                <w:sz w:val="18"/>
                <w:szCs w:val="18"/>
              </w:rPr>
              <w:t>420 A</w:t>
            </w:r>
            <w:r w:rsidRPr="004A2DA9">
              <w:rPr>
                <w:sz w:val="18"/>
                <w:szCs w:val="18"/>
                <w:vertAlign w:val="subscript"/>
              </w:rPr>
              <w:t>RMS</w:t>
            </w:r>
          </w:p>
        </w:tc>
        <w:tc>
          <w:tcPr>
            <w:tcW w:w="2261" w:type="dxa"/>
            <w:vMerge/>
          </w:tcPr>
          <w:p w14:paraId="491DD9ED" w14:textId="77777777" w:rsidR="00A61608" w:rsidRPr="004A2DA9" w:rsidRDefault="00A61608" w:rsidP="000B58E6">
            <w:pPr>
              <w:tabs>
                <w:tab w:val="center" w:pos="4320"/>
                <w:tab w:val="right" w:pos="8640"/>
              </w:tabs>
              <w:jc w:val="center"/>
              <w:rPr>
                <w:sz w:val="18"/>
                <w:szCs w:val="18"/>
              </w:rPr>
            </w:pPr>
          </w:p>
        </w:tc>
      </w:tr>
      <w:tr w:rsidR="00A61608" w:rsidRPr="004A2DA9" w14:paraId="4FC1E056" w14:textId="77777777" w:rsidTr="00500A38">
        <w:tblPrEx>
          <w:tblLook w:val="04A0" w:firstRow="1" w:lastRow="0" w:firstColumn="1" w:lastColumn="0" w:noHBand="0" w:noVBand="1"/>
        </w:tblPrEx>
        <w:tc>
          <w:tcPr>
            <w:tcW w:w="2261" w:type="dxa"/>
            <w:vMerge w:val="restart"/>
          </w:tcPr>
          <w:p w14:paraId="6BEB5058" w14:textId="77777777" w:rsidR="00A61608" w:rsidRDefault="00A61608" w:rsidP="00D37BDE">
            <w:pPr>
              <w:tabs>
                <w:tab w:val="center" w:pos="4320"/>
                <w:tab w:val="right" w:pos="8640"/>
              </w:tabs>
              <w:rPr>
                <w:sz w:val="18"/>
                <w:szCs w:val="18"/>
              </w:rPr>
            </w:pPr>
            <w:r>
              <w:rPr>
                <w:sz w:val="18"/>
                <w:szCs w:val="18"/>
              </w:rPr>
              <w:t xml:space="preserve">ADF </w:t>
            </w:r>
            <w:r w:rsidRPr="00B065CD">
              <w:rPr>
                <w:sz w:val="18"/>
                <w:szCs w:val="18"/>
              </w:rPr>
              <w:t>P300v2 UL</w:t>
            </w:r>
          </w:p>
          <w:p w14:paraId="3D762F63" w14:textId="77777777" w:rsidR="00A61608" w:rsidRDefault="00A61608" w:rsidP="00D37BDE">
            <w:pPr>
              <w:tabs>
                <w:tab w:val="center" w:pos="4320"/>
                <w:tab w:val="right" w:pos="8640"/>
              </w:tabs>
              <w:rPr>
                <w:sz w:val="18"/>
                <w:szCs w:val="18"/>
              </w:rPr>
            </w:pPr>
            <w:r>
              <w:rPr>
                <w:sz w:val="18"/>
                <w:szCs w:val="18"/>
              </w:rPr>
              <w:lastRenderedPageBreak/>
              <w:t>Air cooled,</w:t>
            </w:r>
          </w:p>
          <w:p w14:paraId="1BCAA1AA" w14:textId="7A04C6B2" w:rsidR="00A61608" w:rsidRPr="004A2DA9" w:rsidRDefault="00A61608" w:rsidP="00404EC6">
            <w:pPr>
              <w:tabs>
                <w:tab w:val="center" w:pos="4320"/>
                <w:tab w:val="right" w:pos="8640"/>
              </w:tabs>
              <w:rPr>
                <w:sz w:val="18"/>
                <w:szCs w:val="18"/>
              </w:rPr>
            </w:pPr>
            <w:r>
              <w:rPr>
                <w:sz w:val="18"/>
                <w:szCs w:val="18"/>
              </w:rPr>
              <w:t xml:space="preserve">3 </w:t>
            </w:r>
            <w:proofErr w:type="gramStart"/>
            <w:r>
              <w:rPr>
                <w:sz w:val="18"/>
                <w:szCs w:val="18"/>
              </w:rPr>
              <w:t>wire</w:t>
            </w:r>
            <w:proofErr w:type="gramEnd"/>
          </w:p>
        </w:tc>
        <w:tc>
          <w:tcPr>
            <w:tcW w:w="2261" w:type="dxa"/>
          </w:tcPr>
          <w:p w14:paraId="47A8BB04" w14:textId="6B631914" w:rsidR="00A61608" w:rsidRPr="004A2DA9" w:rsidRDefault="00A61608" w:rsidP="00404EC6">
            <w:pPr>
              <w:tabs>
                <w:tab w:val="center" w:pos="4320"/>
                <w:tab w:val="right" w:pos="8640"/>
              </w:tabs>
              <w:rPr>
                <w:sz w:val="18"/>
                <w:szCs w:val="18"/>
              </w:rPr>
            </w:pPr>
            <w:r w:rsidRPr="00B065CD">
              <w:rPr>
                <w:sz w:val="18"/>
                <w:szCs w:val="18"/>
              </w:rPr>
              <w:lastRenderedPageBreak/>
              <w:t>ADF P300-110/480-UL</w:t>
            </w:r>
          </w:p>
        </w:tc>
        <w:tc>
          <w:tcPr>
            <w:tcW w:w="2261" w:type="dxa"/>
          </w:tcPr>
          <w:p w14:paraId="2F1B7480" w14:textId="6E90CDFE" w:rsidR="00A61608" w:rsidRPr="004A2DA9" w:rsidRDefault="00A61608" w:rsidP="00404EC6">
            <w:pPr>
              <w:tabs>
                <w:tab w:val="center" w:pos="4320"/>
                <w:tab w:val="right" w:pos="8640"/>
              </w:tabs>
              <w:rPr>
                <w:sz w:val="18"/>
                <w:szCs w:val="18"/>
              </w:rPr>
            </w:pPr>
            <w:r w:rsidRPr="004A2DA9">
              <w:rPr>
                <w:sz w:val="18"/>
                <w:szCs w:val="18"/>
              </w:rPr>
              <w:t>1</w:t>
            </w:r>
            <w:r>
              <w:rPr>
                <w:sz w:val="18"/>
                <w:szCs w:val="18"/>
              </w:rPr>
              <w:t>1</w:t>
            </w:r>
            <w:r w:rsidRPr="004A2DA9">
              <w:rPr>
                <w:sz w:val="18"/>
                <w:szCs w:val="18"/>
              </w:rPr>
              <w:t>0 A</w:t>
            </w:r>
            <w:r w:rsidRPr="004A2DA9">
              <w:rPr>
                <w:sz w:val="18"/>
                <w:szCs w:val="18"/>
                <w:vertAlign w:val="subscript"/>
              </w:rPr>
              <w:t>RMS</w:t>
            </w:r>
          </w:p>
        </w:tc>
        <w:tc>
          <w:tcPr>
            <w:tcW w:w="2261" w:type="dxa"/>
            <w:vMerge w:val="restart"/>
          </w:tcPr>
          <w:p w14:paraId="4B51297E" w14:textId="3B9CF910" w:rsidR="00A61608" w:rsidRPr="004A2DA9" w:rsidRDefault="00A61608" w:rsidP="00404EC6">
            <w:pPr>
              <w:tabs>
                <w:tab w:val="center" w:pos="4320"/>
                <w:tab w:val="right" w:pos="8640"/>
              </w:tabs>
              <w:jc w:val="center"/>
              <w:rPr>
                <w:sz w:val="18"/>
                <w:szCs w:val="18"/>
              </w:rPr>
            </w:pPr>
            <w:r w:rsidRPr="004A2DA9">
              <w:rPr>
                <w:sz w:val="18"/>
                <w:szCs w:val="18"/>
              </w:rPr>
              <w:t>208 – 480 V</w:t>
            </w:r>
          </w:p>
        </w:tc>
      </w:tr>
      <w:tr w:rsidR="00A61608" w:rsidRPr="004A2DA9" w14:paraId="1EF5F2D3" w14:textId="77777777" w:rsidTr="00500A38">
        <w:tblPrEx>
          <w:tblLook w:val="04A0" w:firstRow="1" w:lastRow="0" w:firstColumn="1" w:lastColumn="0" w:noHBand="0" w:noVBand="1"/>
        </w:tblPrEx>
        <w:tc>
          <w:tcPr>
            <w:tcW w:w="2261" w:type="dxa"/>
            <w:vMerge/>
          </w:tcPr>
          <w:p w14:paraId="5BC82998" w14:textId="77777777" w:rsidR="00A61608" w:rsidRPr="004A2DA9" w:rsidRDefault="00A61608" w:rsidP="00404EC6">
            <w:pPr>
              <w:tabs>
                <w:tab w:val="center" w:pos="4320"/>
                <w:tab w:val="right" w:pos="8640"/>
              </w:tabs>
              <w:rPr>
                <w:sz w:val="18"/>
                <w:szCs w:val="18"/>
              </w:rPr>
            </w:pPr>
          </w:p>
        </w:tc>
        <w:tc>
          <w:tcPr>
            <w:tcW w:w="2261" w:type="dxa"/>
          </w:tcPr>
          <w:p w14:paraId="28F08AB4" w14:textId="0463CA4B" w:rsidR="00A61608" w:rsidRPr="004A2DA9" w:rsidRDefault="00A61608" w:rsidP="00404EC6">
            <w:pPr>
              <w:tabs>
                <w:tab w:val="center" w:pos="4320"/>
                <w:tab w:val="right" w:pos="8640"/>
              </w:tabs>
              <w:rPr>
                <w:sz w:val="18"/>
                <w:szCs w:val="18"/>
              </w:rPr>
            </w:pPr>
            <w:r w:rsidRPr="00B065CD">
              <w:rPr>
                <w:sz w:val="18"/>
                <w:szCs w:val="18"/>
              </w:rPr>
              <w:t>ADF P300-220/480-UL</w:t>
            </w:r>
          </w:p>
        </w:tc>
        <w:tc>
          <w:tcPr>
            <w:tcW w:w="2261" w:type="dxa"/>
          </w:tcPr>
          <w:p w14:paraId="2F05F71B" w14:textId="57495A1B" w:rsidR="00A61608" w:rsidRPr="004A2DA9" w:rsidRDefault="00A61608" w:rsidP="00404EC6">
            <w:pPr>
              <w:tabs>
                <w:tab w:val="center" w:pos="4320"/>
                <w:tab w:val="right" w:pos="8640"/>
              </w:tabs>
              <w:rPr>
                <w:sz w:val="18"/>
                <w:szCs w:val="18"/>
              </w:rPr>
            </w:pPr>
            <w:r>
              <w:rPr>
                <w:sz w:val="18"/>
                <w:szCs w:val="18"/>
              </w:rPr>
              <w:t>22</w:t>
            </w:r>
            <w:r w:rsidRPr="004A2DA9">
              <w:rPr>
                <w:sz w:val="18"/>
                <w:szCs w:val="18"/>
              </w:rPr>
              <w:t>0 A</w:t>
            </w:r>
            <w:r w:rsidRPr="004A2DA9">
              <w:rPr>
                <w:sz w:val="18"/>
                <w:szCs w:val="18"/>
                <w:vertAlign w:val="subscript"/>
              </w:rPr>
              <w:t>RMS</w:t>
            </w:r>
          </w:p>
        </w:tc>
        <w:tc>
          <w:tcPr>
            <w:tcW w:w="2261" w:type="dxa"/>
            <w:vMerge/>
          </w:tcPr>
          <w:p w14:paraId="12E586E0" w14:textId="77777777" w:rsidR="00A61608" w:rsidRPr="004A2DA9" w:rsidRDefault="00A61608" w:rsidP="00404EC6">
            <w:pPr>
              <w:tabs>
                <w:tab w:val="center" w:pos="4320"/>
                <w:tab w:val="right" w:pos="8640"/>
              </w:tabs>
              <w:rPr>
                <w:sz w:val="18"/>
                <w:szCs w:val="18"/>
              </w:rPr>
            </w:pPr>
          </w:p>
        </w:tc>
      </w:tr>
      <w:tr w:rsidR="00A61608" w:rsidRPr="004A2DA9" w14:paraId="489B4E8E" w14:textId="77777777" w:rsidTr="00500A38">
        <w:tblPrEx>
          <w:tblLook w:val="04A0" w:firstRow="1" w:lastRow="0" w:firstColumn="1" w:lastColumn="0" w:noHBand="0" w:noVBand="1"/>
        </w:tblPrEx>
        <w:tc>
          <w:tcPr>
            <w:tcW w:w="2261" w:type="dxa"/>
            <w:vMerge/>
          </w:tcPr>
          <w:p w14:paraId="5C714917" w14:textId="77777777" w:rsidR="00A61608" w:rsidRPr="004A2DA9" w:rsidRDefault="00A61608" w:rsidP="00404EC6">
            <w:pPr>
              <w:tabs>
                <w:tab w:val="center" w:pos="4320"/>
                <w:tab w:val="right" w:pos="8640"/>
              </w:tabs>
              <w:rPr>
                <w:sz w:val="18"/>
                <w:szCs w:val="18"/>
              </w:rPr>
            </w:pPr>
          </w:p>
        </w:tc>
        <w:tc>
          <w:tcPr>
            <w:tcW w:w="2261" w:type="dxa"/>
          </w:tcPr>
          <w:p w14:paraId="010DD94A" w14:textId="5B0B7C57" w:rsidR="00A61608" w:rsidRPr="004A2DA9" w:rsidRDefault="00A61608" w:rsidP="00404EC6">
            <w:pPr>
              <w:tabs>
                <w:tab w:val="center" w:pos="4320"/>
                <w:tab w:val="right" w:pos="8640"/>
              </w:tabs>
              <w:rPr>
                <w:sz w:val="18"/>
                <w:szCs w:val="18"/>
              </w:rPr>
            </w:pPr>
            <w:r w:rsidRPr="00B065CD">
              <w:rPr>
                <w:sz w:val="18"/>
                <w:szCs w:val="18"/>
              </w:rPr>
              <w:t>ADF P300-330/480-UL</w:t>
            </w:r>
          </w:p>
        </w:tc>
        <w:tc>
          <w:tcPr>
            <w:tcW w:w="2261" w:type="dxa"/>
          </w:tcPr>
          <w:p w14:paraId="0B55AEDF" w14:textId="477126F2" w:rsidR="00A61608" w:rsidRPr="004A2DA9" w:rsidRDefault="00A61608" w:rsidP="00404EC6">
            <w:pPr>
              <w:tabs>
                <w:tab w:val="center" w:pos="4320"/>
                <w:tab w:val="right" w:pos="8640"/>
              </w:tabs>
              <w:rPr>
                <w:sz w:val="18"/>
                <w:szCs w:val="18"/>
              </w:rPr>
            </w:pPr>
            <w:r>
              <w:rPr>
                <w:sz w:val="18"/>
                <w:szCs w:val="18"/>
              </w:rPr>
              <w:t>33</w:t>
            </w:r>
            <w:r w:rsidRPr="004A2DA9">
              <w:rPr>
                <w:sz w:val="18"/>
                <w:szCs w:val="18"/>
              </w:rPr>
              <w:t>0 A</w:t>
            </w:r>
            <w:r w:rsidRPr="004A2DA9">
              <w:rPr>
                <w:sz w:val="18"/>
                <w:szCs w:val="18"/>
                <w:vertAlign w:val="subscript"/>
              </w:rPr>
              <w:t>RMS</w:t>
            </w:r>
          </w:p>
        </w:tc>
        <w:tc>
          <w:tcPr>
            <w:tcW w:w="2261" w:type="dxa"/>
            <w:vMerge/>
          </w:tcPr>
          <w:p w14:paraId="71226352" w14:textId="77777777" w:rsidR="00A61608" w:rsidRPr="004A2DA9" w:rsidRDefault="00A61608" w:rsidP="00404EC6">
            <w:pPr>
              <w:tabs>
                <w:tab w:val="center" w:pos="4320"/>
                <w:tab w:val="right" w:pos="8640"/>
              </w:tabs>
              <w:rPr>
                <w:sz w:val="18"/>
                <w:szCs w:val="18"/>
              </w:rPr>
            </w:pPr>
          </w:p>
        </w:tc>
      </w:tr>
      <w:tr w:rsidR="00A61608" w:rsidRPr="004A2DA9" w14:paraId="65AAAAC7" w14:textId="77777777" w:rsidTr="00500A38">
        <w:tblPrEx>
          <w:tblLook w:val="04A0" w:firstRow="1" w:lastRow="0" w:firstColumn="1" w:lastColumn="0" w:noHBand="0" w:noVBand="1"/>
        </w:tblPrEx>
        <w:tc>
          <w:tcPr>
            <w:tcW w:w="2261" w:type="dxa"/>
            <w:vMerge/>
          </w:tcPr>
          <w:p w14:paraId="09218058" w14:textId="77777777" w:rsidR="00A61608" w:rsidRPr="004A2DA9" w:rsidRDefault="00A61608" w:rsidP="00404EC6">
            <w:pPr>
              <w:tabs>
                <w:tab w:val="center" w:pos="4320"/>
                <w:tab w:val="right" w:pos="8640"/>
              </w:tabs>
              <w:rPr>
                <w:sz w:val="18"/>
                <w:szCs w:val="18"/>
              </w:rPr>
            </w:pPr>
          </w:p>
        </w:tc>
        <w:tc>
          <w:tcPr>
            <w:tcW w:w="2261" w:type="dxa"/>
          </w:tcPr>
          <w:p w14:paraId="654572E1" w14:textId="00D507B3" w:rsidR="00A61608" w:rsidRPr="004A2DA9" w:rsidRDefault="00A61608" w:rsidP="00404EC6">
            <w:pPr>
              <w:tabs>
                <w:tab w:val="center" w:pos="4320"/>
                <w:tab w:val="right" w:pos="8640"/>
              </w:tabs>
              <w:rPr>
                <w:sz w:val="18"/>
                <w:szCs w:val="18"/>
              </w:rPr>
            </w:pPr>
            <w:r w:rsidRPr="00B065CD">
              <w:rPr>
                <w:sz w:val="18"/>
                <w:szCs w:val="18"/>
              </w:rPr>
              <w:t>ADF P300-90/600-UL</w:t>
            </w:r>
          </w:p>
        </w:tc>
        <w:tc>
          <w:tcPr>
            <w:tcW w:w="2261" w:type="dxa"/>
          </w:tcPr>
          <w:p w14:paraId="34550372" w14:textId="7F28F860" w:rsidR="00A61608" w:rsidRPr="004A2DA9" w:rsidRDefault="00A61608" w:rsidP="00404EC6">
            <w:pPr>
              <w:tabs>
                <w:tab w:val="center" w:pos="4320"/>
                <w:tab w:val="right" w:pos="8640"/>
              </w:tabs>
              <w:rPr>
                <w:sz w:val="18"/>
                <w:szCs w:val="18"/>
              </w:rPr>
            </w:pPr>
            <w:r>
              <w:rPr>
                <w:sz w:val="18"/>
                <w:szCs w:val="18"/>
              </w:rPr>
              <w:t>9</w:t>
            </w:r>
            <w:r w:rsidRPr="004A2DA9">
              <w:rPr>
                <w:sz w:val="18"/>
                <w:szCs w:val="18"/>
              </w:rPr>
              <w:t>0 A</w:t>
            </w:r>
            <w:r w:rsidRPr="004A2DA9">
              <w:rPr>
                <w:sz w:val="18"/>
                <w:szCs w:val="18"/>
                <w:vertAlign w:val="subscript"/>
              </w:rPr>
              <w:t>RMS</w:t>
            </w:r>
          </w:p>
        </w:tc>
        <w:tc>
          <w:tcPr>
            <w:tcW w:w="2261" w:type="dxa"/>
            <w:vMerge w:val="restart"/>
          </w:tcPr>
          <w:p w14:paraId="3C7200DC" w14:textId="216961F7" w:rsidR="00A61608" w:rsidRPr="004A2DA9" w:rsidRDefault="00A61608" w:rsidP="00B065CD">
            <w:pPr>
              <w:tabs>
                <w:tab w:val="center" w:pos="4320"/>
                <w:tab w:val="right" w:pos="8640"/>
              </w:tabs>
              <w:jc w:val="center"/>
              <w:rPr>
                <w:sz w:val="18"/>
                <w:szCs w:val="18"/>
              </w:rPr>
            </w:pPr>
            <w:r w:rsidRPr="004A2DA9">
              <w:rPr>
                <w:sz w:val="18"/>
                <w:szCs w:val="18"/>
              </w:rPr>
              <w:t>480 – 6</w:t>
            </w:r>
            <w:r>
              <w:rPr>
                <w:sz w:val="18"/>
                <w:szCs w:val="18"/>
              </w:rPr>
              <w:t>0</w:t>
            </w:r>
            <w:r w:rsidRPr="004A2DA9">
              <w:rPr>
                <w:sz w:val="18"/>
                <w:szCs w:val="18"/>
              </w:rPr>
              <w:t>0 V</w:t>
            </w:r>
          </w:p>
        </w:tc>
      </w:tr>
      <w:tr w:rsidR="00A61608" w:rsidRPr="004A2DA9" w14:paraId="0F2C96A9" w14:textId="77777777" w:rsidTr="00500A38">
        <w:tblPrEx>
          <w:tblLook w:val="04A0" w:firstRow="1" w:lastRow="0" w:firstColumn="1" w:lastColumn="0" w:noHBand="0" w:noVBand="1"/>
        </w:tblPrEx>
        <w:tc>
          <w:tcPr>
            <w:tcW w:w="2261" w:type="dxa"/>
            <w:vMerge/>
          </w:tcPr>
          <w:p w14:paraId="5F669458" w14:textId="77777777" w:rsidR="00A61608" w:rsidRPr="004A2DA9" w:rsidRDefault="00A61608" w:rsidP="00404EC6">
            <w:pPr>
              <w:tabs>
                <w:tab w:val="center" w:pos="4320"/>
                <w:tab w:val="right" w:pos="8640"/>
              </w:tabs>
              <w:rPr>
                <w:sz w:val="18"/>
                <w:szCs w:val="18"/>
              </w:rPr>
            </w:pPr>
          </w:p>
        </w:tc>
        <w:tc>
          <w:tcPr>
            <w:tcW w:w="2261" w:type="dxa"/>
          </w:tcPr>
          <w:p w14:paraId="7D55DE10" w14:textId="692FA708" w:rsidR="00A61608" w:rsidRPr="004A2DA9" w:rsidRDefault="00A61608" w:rsidP="00404EC6">
            <w:pPr>
              <w:tabs>
                <w:tab w:val="center" w:pos="4320"/>
                <w:tab w:val="right" w:pos="8640"/>
              </w:tabs>
              <w:rPr>
                <w:sz w:val="18"/>
                <w:szCs w:val="18"/>
              </w:rPr>
            </w:pPr>
            <w:r w:rsidRPr="00B065CD">
              <w:rPr>
                <w:sz w:val="18"/>
                <w:szCs w:val="18"/>
              </w:rPr>
              <w:t>ADF P300-180/600-UL</w:t>
            </w:r>
          </w:p>
        </w:tc>
        <w:tc>
          <w:tcPr>
            <w:tcW w:w="2261" w:type="dxa"/>
          </w:tcPr>
          <w:p w14:paraId="623513CE" w14:textId="636A846D" w:rsidR="00A61608" w:rsidRPr="004A2DA9" w:rsidRDefault="00A61608" w:rsidP="00404EC6">
            <w:pPr>
              <w:tabs>
                <w:tab w:val="center" w:pos="4320"/>
                <w:tab w:val="right" w:pos="8640"/>
              </w:tabs>
              <w:rPr>
                <w:sz w:val="18"/>
                <w:szCs w:val="18"/>
              </w:rPr>
            </w:pPr>
            <w:r>
              <w:rPr>
                <w:sz w:val="18"/>
                <w:szCs w:val="18"/>
              </w:rPr>
              <w:t>180</w:t>
            </w:r>
            <w:r w:rsidRPr="004A2DA9">
              <w:rPr>
                <w:sz w:val="18"/>
                <w:szCs w:val="18"/>
              </w:rPr>
              <w:t> A</w:t>
            </w:r>
            <w:r w:rsidRPr="004A2DA9">
              <w:rPr>
                <w:sz w:val="18"/>
                <w:szCs w:val="18"/>
                <w:vertAlign w:val="subscript"/>
              </w:rPr>
              <w:t>RMS</w:t>
            </w:r>
          </w:p>
        </w:tc>
        <w:tc>
          <w:tcPr>
            <w:tcW w:w="2261" w:type="dxa"/>
            <w:vMerge/>
          </w:tcPr>
          <w:p w14:paraId="2945B9C0" w14:textId="77777777" w:rsidR="00A61608" w:rsidRPr="004A2DA9" w:rsidRDefault="00A61608" w:rsidP="00404EC6">
            <w:pPr>
              <w:tabs>
                <w:tab w:val="center" w:pos="4320"/>
                <w:tab w:val="right" w:pos="8640"/>
              </w:tabs>
              <w:jc w:val="center"/>
              <w:rPr>
                <w:sz w:val="18"/>
                <w:szCs w:val="18"/>
              </w:rPr>
            </w:pPr>
          </w:p>
        </w:tc>
      </w:tr>
      <w:tr w:rsidR="00A61608" w:rsidRPr="004A2DA9" w14:paraId="7E61E3C6" w14:textId="77777777" w:rsidTr="00500A38">
        <w:tblPrEx>
          <w:tblLook w:val="04A0" w:firstRow="1" w:lastRow="0" w:firstColumn="1" w:lastColumn="0" w:noHBand="0" w:noVBand="1"/>
        </w:tblPrEx>
        <w:tc>
          <w:tcPr>
            <w:tcW w:w="2261" w:type="dxa"/>
            <w:vMerge/>
          </w:tcPr>
          <w:p w14:paraId="3C9C889E" w14:textId="77777777" w:rsidR="00A61608" w:rsidRPr="004A2DA9" w:rsidRDefault="00A61608" w:rsidP="00404EC6">
            <w:pPr>
              <w:tabs>
                <w:tab w:val="center" w:pos="4320"/>
                <w:tab w:val="right" w:pos="8640"/>
              </w:tabs>
              <w:rPr>
                <w:sz w:val="18"/>
                <w:szCs w:val="18"/>
              </w:rPr>
            </w:pPr>
          </w:p>
        </w:tc>
        <w:tc>
          <w:tcPr>
            <w:tcW w:w="2261" w:type="dxa"/>
          </w:tcPr>
          <w:p w14:paraId="5C31EA37" w14:textId="5374C075" w:rsidR="00A61608" w:rsidRPr="004A2DA9" w:rsidRDefault="00A61608" w:rsidP="00404EC6">
            <w:pPr>
              <w:tabs>
                <w:tab w:val="center" w:pos="4320"/>
                <w:tab w:val="right" w:pos="8640"/>
              </w:tabs>
              <w:rPr>
                <w:sz w:val="18"/>
                <w:szCs w:val="18"/>
              </w:rPr>
            </w:pPr>
            <w:r w:rsidRPr="00B065CD">
              <w:rPr>
                <w:sz w:val="18"/>
                <w:szCs w:val="18"/>
              </w:rPr>
              <w:t>ADF P300-270/600-UL</w:t>
            </w:r>
          </w:p>
        </w:tc>
        <w:tc>
          <w:tcPr>
            <w:tcW w:w="2261" w:type="dxa"/>
          </w:tcPr>
          <w:p w14:paraId="01F33180" w14:textId="728FDF51" w:rsidR="00A61608" w:rsidRPr="004A2DA9" w:rsidRDefault="00A61608" w:rsidP="00404EC6">
            <w:pPr>
              <w:tabs>
                <w:tab w:val="center" w:pos="4320"/>
                <w:tab w:val="right" w:pos="8640"/>
              </w:tabs>
              <w:rPr>
                <w:sz w:val="18"/>
                <w:szCs w:val="18"/>
              </w:rPr>
            </w:pPr>
            <w:r>
              <w:rPr>
                <w:sz w:val="18"/>
                <w:szCs w:val="18"/>
              </w:rPr>
              <w:t>270</w:t>
            </w:r>
            <w:r w:rsidRPr="004A2DA9">
              <w:rPr>
                <w:sz w:val="18"/>
                <w:szCs w:val="18"/>
              </w:rPr>
              <w:t> A</w:t>
            </w:r>
            <w:r w:rsidRPr="004A2DA9">
              <w:rPr>
                <w:sz w:val="18"/>
                <w:szCs w:val="18"/>
                <w:vertAlign w:val="subscript"/>
              </w:rPr>
              <w:t>RMS</w:t>
            </w:r>
          </w:p>
        </w:tc>
        <w:tc>
          <w:tcPr>
            <w:tcW w:w="2261" w:type="dxa"/>
            <w:vMerge/>
          </w:tcPr>
          <w:p w14:paraId="69BEB617" w14:textId="77777777" w:rsidR="00A61608" w:rsidRPr="004A2DA9" w:rsidRDefault="00A61608" w:rsidP="00404EC6">
            <w:pPr>
              <w:tabs>
                <w:tab w:val="center" w:pos="4320"/>
                <w:tab w:val="right" w:pos="8640"/>
              </w:tabs>
              <w:jc w:val="center"/>
              <w:rPr>
                <w:sz w:val="18"/>
                <w:szCs w:val="18"/>
              </w:rPr>
            </w:pPr>
          </w:p>
        </w:tc>
      </w:tr>
      <w:tr w:rsidR="00A61608" w:rsidRPr="004A2DA9" w14:paraId="1EB34D6C" w14:textId="77777777" w:rsidTr="00500A38">
        <w:tblPrEx>
          <w:tblLook w:val="04A0" w:firstRow="1" w:lastRow="0" w:firstColumn="1" w:lastColumn="0" w:noHBand="0" w:noVBand="1"/>
        </w:tblPrEx>
        <w:tc>
          <w:tcPr>
            <w:tcW w:w="2261" w:type="dxa"/>
            <w:vMerge w:val="restart"/>
          </w:tcPr>
          <w:p w14:paraId="16AB88F7" w14:textId="48078789" w:rsidR="00A61608" w:rsidRPr="003F7F94" w:rsidRDefault="00A61608" w:rsidP="00404EC6">
            <w:pPr>
              <w:tabs>
                <w:tab w:val="center" w:pos="4320"/>
                <w:tab w:val="right" w:pos="8640"/>
              </w:tabs>
              <w:rPr>
                <w:sz w:val="18"/>
                <w:szCs w:val="18"/>
              </w:rPr>
            </w:pPr>
            <w:r w:rsidRPr="003F7F94">
              <w:rPr>
                <w:sz w:val="18"/>
                <w:szCs w:val="18"/>
              </w:rPr>
              <w:t>ADF P300v2 CE</w:t>
            </w:r>
          </w:p>
          <w:p w14:paraId="4DB230D0" w14:textId="77777777" w:rsidR="00A61608" w:rsidRPr="003F7F94" w:rsidRDefault="00A61608" w:rsidP="00404EC6">
            <w:pPr>
              <w:tabs>
                <w:tab w:val="center" w:pos="4320"/>
                <w:tab w:val="right" w:pos="8640"/>
              </w:tabs>
              <w:rPr>
                <w:sz w:val="18"/>
                <w:szCs w:val="18"/>
              </w:rPr>
            </w:pPr>
            <w:r w:rsidRPr="003F7F94">
              <w:rPr>
                <w:sz w:val="18"/>
                <w:szCs w:val="18"/>
              </w:rPr>
              <w:t>Air cooled,</w:t>
            </w:r>
          </w:p>
          <w:p w14:paraId="3199DC7D" w14:textId="63E762CB" w:rsidR="00A61608" w:rsidRPr="003F7F94" w:rsidRDefault="00A61608" w:rsidP="00404EC6">
            <w:pPr>
              <w:tabs>
                <w:tab w:val="center" w:pos="4320"/>
                <w:tab w:val="right" w:pos="8640"/>
              </w:tabs>
              <w:rPr>
                <w:sz w:val="18"/>
                <w:szCs w:val="18"/>
              </w:rPr>
            </w:pPr>
            <w:r w:rsidRPr="003F7F94">
              <w:rPr>
                <w:sz w:val="18"/>
                <w:szCs w:val="18"/>
              </w:rPr>
              <w:t xml:space="preserve">3 </w:t>
            </w:r>
            <w:proofErr w:type="gramStart"/>
            <w:r w:rsidRPr="003F7F94">
              <w:rPr>
                <w:sz w:val="18"/>
                <w:szCs w:val="18"/>
              </w:rPr>
              <w:t>wire</w:t>
            </w:r>
            <w:proofErr w:type="gramEnd"/>
          </w:p>
        </w:tc>
        <w:tc>
          <w:tcPr>
            <w:tcW w:w="2261" w:type="dxa"/>
            <w:vAlign w:val="top"/>
          </w:tcPr>
          <w:p w14:paraId="76AC6586" w14:textId="4778905C" w:rsidR="00A61608" w:rsidRPr="003F7F94" w:rsidRDefault="00A61608" w:rsidP="00404EC6">
            <w:pPr>
              <w:tabs>
                <w:tab w:val="center" w:pos="4320"/>
                <w:tab w:val="right" w:pos="8640"/>
              </w:tabs>
              <w:rPr>
                <w:sz w:val="18"/>
                <w:szCs w:val="18"/>
              </w:rPr>
            </w:pPr>
            <w:r w:rsidRPr="003F7F94">
              <w:rPr>
                <w:sz w:val="18"/>
                <w:szCs w:val="18"/>
              </w:rPr>
              <w:t>ADF P300-120/480</w:t>
            </w:r>
          </w:p>
        </w:tc>
        <w:tc>
          <w:tcPr>
            <w:tcW w:w="2261" w:type="dxa"/>
          </w:tcPr>
          <w:p w14:paraId="4EBFB5C6" w14:textId="6A2888B7" w:rsidR="00A61608" w:rsidRPr="003F7F94" w:rsidRDefault="00A61608" w:rsidP="00404EC6">
            <w:pPr>
              <w:tabs>
                <w:tab w:val="center" w:pos="4320"/>
                <w:tab w:val="right" w:pos="8640"/>
              </w:tabs>
              <w:rPr>
                <w:sz w:val="18"/>
                <w:szCs w:val="18"/>
              </w:rPr>
            </w:pPr>
            <w:r w:rsidRPr="003F7F94">
              <w:rPr>
                <w:sz w:val="18"/>
                <w:szCs w:val="18"/>
              </w:rPr>
              <w:t>120 A</w:t>
            </w:r>
            <w:r w:rsidRPr="003F7F94">
              <w:rPr>
                <w:sz w:val="18"/>
                <w:szCs w:val="18"/>
                <w:vertAlign w:val="subscript"/>
              </w:rPr>
              <w:t>RMS</w:t>
            </w:r>
          </w:p>
        </w:tc>
        <w:tc>
          <w:tcPr>
            <w:tcW w:w="2261" w:type="dxa"/>
            <w:vMerge w:val="restart"/>
          </w:tcPr>
          <w:p w14:paraId="2BAD3C94" w14:textId="7AA500B0" w:rsidR="00A61608" w:rsidRPr="003F7F94" w:rsidRDefault="00A61608" w:rsidP="00404EC6">
            <w:pPr>
              <w:tabs>
                <w:tab w:val="center" w:pos="4320"/>
                <w:tab w:val="right" w:pos="8640"/>
              </w:tabs>
              <w:jc w:val="center"/>
              <w:rPr>
                <w:sz w:val="18"/>
                <w:szCs w:val="18"/>
              </w:rPr>
            </w:pPr>
            <w:r w:rsidRPr="003F7F94">
              <w:rPr>
                <w:sz w:val="18"/>
                <w:szCs w:val="18"/>
              </w:rPr>
              <w:t>208 – 480 V</w:t>
            </w:r>
          </w:p>
        </w:tc>
      </w:tr>
      <w:tr w:rsidR="00A61608" w:rsidRPr="004A2DA9" w14:paraId="1DDD69D1" w14:textId="77777777" w:rsidTr="00500A38">
        <w:tblPrEx>
          <w:tblLook w:val="04A0" w:firstRow="1" w:lastRow="0" w:firstColumn="1" w:lastColumn="0" w:noHBand="0" w:noVBand="1"/>
        </w:tblPrEx>
        <w:tc>
          <w:tcPr>
            <w:tcW w:w="2261" w:type="dxa"/>
            <w:vMerge/>
          </w:tcPr>
          <w:p w14:paraId="5FADE9DF" w14:textId="77777777" w:rsidR="00A61608" w:rsidRPr="003F7F94" w:rsidRDefault="00A61608" w:rsidP="00404EC6">
            <w:pPr>
              <w:tabs>
                <w:tab w:val="center" w:pos="4320"/>
                <w:tab w:val="right" w:pos="8640"/>
              </w:tabs>
              <w:rPr>
                <w:sz w:val="18"/>
                <w:szCs w:val="18"/>
              </w:rPr>
            </w:pPr>
          </w:p>
        </w:tc>
        <w:tc>
          <w:tcPr>
            <w:tcW w:w="2261" w:type="dxa"/>
            <w:vAlign w:val="top"/>
          </w:tcPr>
          <w:p w14:paraId="2DF1EE59" w14:textId="7747041E" w:rsidR="00A61608" w:rsidRPr="003F7F94" w:rsidRDefault="00A61608" w:rsidP="00404EC6">
            <w:pPr>
              <w:tabs>
                <w:tab w:val="center" w:pos="4320"/>
                <w:tab w:val="right" w:pos="8640"/>
              </w:tabs>
              <w:rPr>
                <w:sz w:val="18"/>
                <w:szCs w:val="18"/>
              </w:rPr>
            </w:pPr>
            <w:r w:rsidRPr="003F7F94">
              <w:rPr>
                <w:sz w:val="18"/>
                <w:szCs w:val="18"/>
              </w:rPr>
              <w:t>ADF P300-240/480</w:t>
            </w:r>
          </w:p>
        </w:tc>
        <w:tc>
          <w:tcPr>
            <w:tcW w:w="2261" w:type="dxa"/>
          </w:tcPr>
          <w:p w14:paraId="35519A1C" w14:textId="79CC85E7" w:rsidR="00A61608" w:rsidRPr="003F7F94" w:rsidRDefault="00A61608" w:rsidP="00404EC6">
            <w:pPr>
              <w:tabs>
                <w:tab w:val="center" w:pos="4320"/>
                <w:tab w:val="right" w:pos="8640"/>
              </w:tabs>
              <w:rPr>
                <w:sz w:val="18"/>
                <w:szCs w:val="18"/>
              </w:rPr>
            </w:pPr>
            <w:r w:rsidRPr="003F7F94">
              <w:rPr>
                <w:sz w:val="18"/>
                <w:szCs w:val="18"/>
              </w:rPr>
              <w:t>240 A</w:t>
            </w:r>
            <w:r w:rsidRPr="003F7F94">
              <w:rPr>
                <w:sz w:val="18"/>
                <w:szCs w:val="18"/>
                <w:vertAlign w:val="subscript"/>
              </w:rPr>
              <w:t>RMS</w:t>
            </w:r>
          </w:p>
        </w:tc>
        <w:tc>
          <w:tcPr>
            <w:tcW w:w="2261" w:type="dxa"/>
            <w:vMerge/>
          </w:tcPr>
          <w:p w14:paraId="1691EC7B" w14:textId="77777777" w:rsidR="00A61608" w:rsidRPr="003F7F94" w:rsidRDefault="00A61608" w:rsidP="00404EC6">
            <w:pPr>
              <w:tabs>
                <w:tab w:val="center" w:pos="4320"/>
                <w:tab w:val="right" w:pos="8640"/>
              </w:tabs>
              <w:jc w:val="center"/>
              <w:rPr>
                <w:sz w:val="18"/>
                <w:szCs w:val="18"/>
              </w:rPr>
            </w:pPr>
          </w:p>
        </w:tc>
      </w:tr>
      <w:tr w:rsidR="00A61608" w:rsidRPr="004A2DA9" w14:paraId="7DB54286" w14:textId="77777777" w:rsidTr="00500A38">
        <w:tblPrEx>
          <w:tblLook w:val="04A0" w:firstRow="1" w:lastRow="0" w:firstColumn="1" w:lastColumn="0" w:noHBand="0" w:noVBand="1"/>
        </w:tblPrEx>
        <w:tc>
          <w:tcPr>
            <w:tcW w:w="2261" w:type="dxa"/>
            <w:vMerge/>
          </w:tcPr>
          <w:p w14:paraId="52313A49" w14:textId="77777777" w:rsidR="00A61608" w:rsidRPr="003F7F94" w:rsidRDefault="00A61608" w:rsidP="00404EC6">
            <w:pPr>
              <w:tabs>
                <w:tab w:val="center" w:pos="4320"/>
                <w:tab w:val="right" w:pos="8640"/>
              </w:tabs>
              <w:rPr>
                <w:sz w:val="18"/>
                <w:szCs w:val="18"/>
              </w:rPr>
            </w:pPr>
          </w:p>
        </w:tc>
        <w:tc>
          <w:tcPr>
            <w:tcW w:w="2261" w:type="dxa"/>
            <w:vAlign w:val="top"/>
          </w:tcPr>
          <w:p w14:paraId="4595E7AC" w14:textId="7A75E5E9" w:rsidR="00A61608" w:rsidRPr="003F7F94" w:rsidRDefault="00A61608" w:rsidP="00404EC6">
            <w:pPr>
              <w:tabs>
                <w:tab w:val="center" w:pos="4320"/>
                <w:tab w:val="right" w:pos="8640"/>
              </w:tabs>
              <w:rPr>
                <w:sz w:val="18"/>
                <w:szCs w:val="18"/>
              </w:rPr>
            </w:pPr>
            <w:r w:rsidRPr="003F7F94">
              <w:rPr>
                <w:sz w:val="18"/>
                <w:szCs w:val="18"/>
              </w:rPr>
              <w:t>ADF P300-360/480</w:t>
            </w:r>
          </w:p>
        </w:tc>
        <w:tc>
          <w:tcPr>
            <w:tcW w:w="2261" w:type="dxa"/>
          </w:tcPr>
          <w:p w14:paraId="22E59391" w14:textId="701A0DF6" w:rsidR="00A61608" w:rsidRPr="003F7F94" w:rsidRDefault="00A61608" w:rsidP="00404EC6">
            <w:pPr>
              <w:tabs>
                <w:tab w:val="center" w:pos="4320"/>
                <w:tab w:val="right" w:pos="8640"/>
              </w:tabs>
              <w:rPr>
                <w:sz w:val="18"/>
                <w:szCs w:val="18"/>
              </w:rPr>
            </w:pPr>
            <w:r w:rsidRPr="003F7F94">
              <w:rPr>
                <w:sz w:val="18"/>
                <w:szCs w:val="18"/>
              </w:rPr>
              <w:t>360 A</w:t>
            </w:r>
            <w:r w:rsidRPr="003F7F94">
              <w:rPr>
                <w:sz w:val="18"/>
                <w:szCs w:val="18"/>
                <w:vertAlign w:val="subscript"/>
              </w:rPr>
              <w:t>RMS</w:t>
            </w:r>
          </w:p>
        </w:tc>
        <w:tc>
          <w:tcPr>
            <w:tcW w:w="2261" w:type="dxa"/>
            <w:vMerge/>
          </w:tcPr>
          <w:p w14:paraId="5C5AF299" w14:textId="77777777" w:rsidR="00A61608" w:rsidRPr="003F7F94" w:rsidRDefault="00A61608" w:rsidP="00404EC6">
            <w:pPr>
              <w:tabs>
                <w:tab w:val="center" w:pos="4320"/>
                <w:tab w:val="right" w:pos="8640"/>
              </w:tabs>
              <w:jc w:val="center"/>
              <w:rPr>
                <w:sz w:val="18"/>
                <w:szCs w:val="18"/>
              </w:rPr>
            </w:pPr>
          </w:p>
        </w:tc>
      </w:tr>
      <w:tr w:rsidR="00A61608" w:rsidRPr="004A2DA9" w14:paraId="67D337BC" w14:textId="77777777" w:rsidTr="00500A38">
        <w:tblPrEx>
          <w:tblLook w:val="04A0" w:firstRow="1" w:lastRow="0" w:firstColumn="1" w:lastColumn="0" w:noHBand="0" w:noVBand="1"/>
        </w:tblPrEx>
        <w:tc>
          <w:tcPr>
            <w:tcW w:w="2261" w:type="dxa"/>
            <w:vMerge/>
          </w:tcPr>
          <w:p w14:paraId="2DC5FD0D" w14:textId="77777777" w:rsidR="00A61608" w:rsidRPr="003F7F94" w:rsidRDefault="00A61608" w:rsidP="00404EC6">
            <w:pPr>
              <w:tabs>
                <w:tab w:val="center" w:pos="4320"/>
                <w:tab w:val="right" w:pos="8640"/>
              </w:tabs>
              <w:rPr>
                <w:sz w:val="18"/>
                <w:szCs w:val="18"/>
              </w:rPr>
            </w:pPr>
          </w:p>
        </w:tc>
        <w:tc>
          <w:tcPr>
            <w:tcW w:w="2261" w:type="dxa"/>
            <w:vAlign w:val="top"/>
          </w:tcPr>
          <w:p w14:paraId="1F89A4A1" w14:textId="180214F5" w:rsidR="00A61608" w:rsidRPr="003F7F94" w:rsidRDefault="00A61608" w:rsidP="00404EC6">
            <w:pPr>
              <w:tabs>
                <w:tab w:val="center" w:pos="4320"/>
                <w:tab w:val="right" w:pos="8640"/>
              </w:tabs>
              <w:rPr>
                <w:sz w:val="18"/>
                <w:szCs w:val="18"/>
              </w:rPr>
            </w:pPr>
            <w:r w:rsidRPr="003F7F94">
              <w:rPr>
                <w:sz w:val="18"/>
                <w:szCs w:val="18"/>
              </w:rPr>
              <w:t>ADF P300-90/690</w:t>
            </w:r>
          </w:p>
        </w:tc>
        <w:tc>
          <w:tcPr>
            <w:tcW w:w="2261" w:type="dxa"/>
          </w:tcPr>
          <w:p w14:paraId="7E7D8435" w14:textId="0C74F02D" w:rsidR="00A61608" w:rsidRPr="003F7F94" w:rsidRDefault="00A61608" w:rsidP="00404EC6">
            <w:pPr>
              <w:tabs>
                <w:tab w:val="center" w:pos="4320"/>
                <w:tab w:val="right" w:pos="8640"/>
              </w:tabs>
              <w:rPr>
                <w:sz w:val="18"/>
                <w:szCs w:val="18"/>
              </w:rPr>
            </w:pPr>
            <w:r w:rsidRPr="003F7F94">
              <w:rPr>
                <w:sz w:val="18"/>
                <w:szCs w:val="18"/>
              </w:rPr>
              <w:t>90 A</w:t>
            </w:r>
            <w:r w:rsidRPr="003F7F94">
              <w:rPr>
                <w:sz w:val="18"/>
                <w:szCs w:val="18"/>
                <w:vertAlign w:val="subscript"/>
              </w:rPr>
              <w:t>RMS</w:t>
            </w:r>
          </w:p>
        </w:tc>
        <w:tc>
          <w:tcPr>
            <w:tcW w:w="2261" w:type="dxa"/>
            <w:vMerge w:val="restart"/>
          </w:tcPr>
          <w:p w14:paraId="3045EFA6" w14:textId="79FB7AC8" w:rsidR="00A61608" w:rsidRPr="003F7F94" w:rsidRDefault="00A61608" w:rsidP="00404EC6">
            <w:pPr>
              <w:tabs>
                <w:tab w:val="center" w:pos="4320"/>
                <w:tab w:val="right" w:pos="8640"/>
              </w:tabs>
              <w:jc w:val="center"/>
              <w:rPr>
                <w:sz w:val="18"/>
                <w:szCs w:val="18"/>
              </w:rPr>
            </w:pPr>
            <w:r w:rsidRPr="003F7F94">
              <w:rPr>
                <w:sz w:val="18"/>
                <w:szCs w:val="18"/>
              </w:rPr>
              <w:t>480 – 690 V</w:t>
            </w:r>
          </w:p>
        </w:tc>
      </w:tr>
      <w:tr w:rsidR="00A61608" w:rsidRPr="004A2DA9" w14:paraId="70B18C6E" w14:textId="77777777" w:rsidTr="00500A38">
        <w:tblPrEx>
          <w:tblLook w:val="04A0" w:firstRow="1" w:lastRow="0" w:firstColumn="1" w:lastColumn="0" w:noHBand="0" w:noVBand="1"/>
        </w:tblPrEx>
        <w:tc>
          <w:tcPr>
            <w:tcW w:w="2261" w:type="dxa"/>
            <w:vMerge/>
          </w:tcPr>
          <w:p w14:paraId="2D0E245B" w14:textId="77777777" w:rsidR="00A61608" w:rsidRPr="003F7F94" w:rsidRDefault="00A61608" w:rsidP="00404EC6">
            <w:pPr>
              <w:tabs>
                <w:tab w:val="center" w:pos="4320"/>
                <w:tab w:val="right" w:pos="8640"/>
              </w:tabs>
              <w:rPr>
                <w:sz w:val="18"/>
                <w:szCs w:val="18"/>
              </w:rPr>
            </w:pPr>
          </w:p>
        </w:tc>
        <w:tc>
          <w:tcPr>
            <w:tcW w:w="2261" w:type="dxa"/>
            <w:vAlign w:val="top"/>
          </w:tcPr>
          <w:p w14:paraId="1295709B" w14:textId="22EAB17B" w:rsidR="00A61608" w:rsidRPr="003F7F94" w:rsidRDefault="00A61608" w:rsidP="00404EC6">
            <w:pPr>
              <w:tabs>
                <w:tab w:val="center" w:pos="4320"/>
                <w:tab w:val="right" w:pos="8640"/>
              </w:tabs>
              <w:rPr>
                <w:sz w:val="18"/>
                <w:szCs w:val="18"/>
              </w:rPr>
            </w:pPr>
            <w:r w:rsidRPr="003F7F94">
              <w:rPr>
                <w:sz w:val="18"/>
                <w:szCs w:val="18"/>
              </w:rPr>
              <w:t>ADF P300-180/690</w:t>
            </w:r>
          </w:p>
        </w:tc>
        <w:tc>
          <w:tcPr>
            <w:tcW w:w="2261" w:type="dxa"/>
          </w:tcPr>
          <w:p w14:paraId="0A0DB0F8" w14:textId="797166D4" w:rsidR="00A61608" w:rsidRPr="003F7F94" w:rsidRDefault="00A61608" w:rsidP="00404EC6">
            <w:pPr>
              <w:tabs>
                <w:tab w:val="center" w:pos="4320"/>
                <w:tab w:val="right" w:pos="8640"/>
              </w:tabs>
              <w:rPr>
                <w:sz w:val="18"/>
                <w:szCs w:val="18"/>
              </w:rPr>
            </w:pPr>
            <w:r w:rsidRPr="003F7F94">
              <w:rPr>
                <w:sz w:val="18"/>
                <w:szCs w:val="18"/>
              </w:rPr>
              <w:t>180 A</w:t>
            </w:r>
            <w:r w:rsidRPr="003F7F94">
              <w:rPr>
                <w:sz w:val="18"/>
                <w:szCs w:val="18"/>
                <w:vertAlign w:val="subscript"/>
              </w:rPr>
              <w:t>RMS</w:t>
            </w:r>
          </w:p>
        </w:tc>
        <w:tc>
          <w:tcPr>
            <w:tcW w:w="2261" w:type="dxa"/>
            <w:vMerge/>
          </w:tcPr>
          <w:p w14:paraId="4A4AD895" w14:textId="77777777" w:rsidR="00A61608" w:rsidRPr="003F7F94" w:rsidRDefault="00A61608" w:rsidP="00404EC6">
            <w:pPr>
              <w:tabs>
                <w:tab w:val="center" w:pos="4320"/>
                <w:tab w:val="right" w:pos="8640"/>
              </w:tabs>
              <w:jc w:val="center"/>
              <w:rPr>
                <w:sz w:val="18"/>
                <w:szCs w:val="18"/>
              </w:rPr>
            </w:pPr>
          </w:p>
        </w:tc>
      </w:tr>
      <w:tr w:rsidR="00A61608" w:rsidRPr="004A2DA9" w14:paraId="6E46E8D6" w14:textId="77777777" w:rsidTr="00500A38">
        <w:tblPrEx>
          <w:tblLook w:val="04A0" w:firstRow="1" w:lastRow="0" w:firstColumn="1" w:lastColumn="0" w:noHBand="0" w:noVBand="1"/>
        </w:tblPrEx>
        <w:tc>
          <w:tcPr>
            <w:tcW w:w="2261" w:type="dxa"/>
            <w:vMerge/>
          </w:tcPr>
          <w:p w14:paraId="66655D42" w14:textId="77777777" w:rsidR="00A61608" w:rsidRPr="003F7F94" w:rsidRDefault="00A61608" w:rsidP="00404EC6">
            <w:pPr>
              <w:tabs>
                <w:tab w:val="center" w:pos="4320"/>
                <w:tab w:val="right" w:pos="8640"/>
              </w:tabs>
              <w:rPr>
                <w:sz w:val="18"/>
                <w:szCs w:val="18"/>
              </w:rPr>
            </w:pPr>
          </w:p>
        </w:tc>
        <w:tc>
          <w:tcPr>
            <w:tcW w:w="2261" w:type="dxa"/>
            <w:vAlign w:val="top"/>
          </w:tcPr>
          <w:p w14:paraId="59B78C36" w14:textId="20A7712F" w:rsidR="00A61608" w:rsidRPr="003F7F94" w:rsidRDefault="00A61608" w:rsidP="00404EC6">
            <w:pPr>
              <w:tabs>
                <w:tab w:val="center" w:pos="4320"/>
                <w:tab w:val="right" w:pos="8640"/>
              </w:tabs>
              <w:rPr>
                <w:sz w:val="18"/>
                <w:szCs w:val="18"/>
              </w:rPr>
            </w:pPr>
            <w:r w:rsidRPr="003F7F94">
              <w:rPr>
                <w:sz w:val="18"/>
                <w:szCs w:val="18"/>
              </w:rPr>
              <w:t>ADF P300-270/690</w:t>
            </w:r>
          </w:p>
        </w:tc>
        <w:tc>
          <w:tcPr>
            <w:tcW w:w="2261" w:type="dxa"/>
          </w:tcPr>
          <w:p w14:paraId="718AC849" w14:textId="63F54EE0" w:rsidR="00A61608" w:rsidRPr="003F7F94" w:rsidRDefault="00A61608" w:rsidP="00404EC6">
            <w:pPr>
              <w:tabs>
                <w:tab w:val="center" w:pos="4320"/>
                <w:tab w:val="right" w:pos="8640"/>
              </w:tabs>
              <w:rPr>
                <w:sz w:val="18"/>
                <w:szCs w:val="18"/>
              </w:rPr>
            </w:pPr>
            <w:r w:rsidRPr="003F7F94">
              <w:rPr>
                <w:sz w:val="18"/>
                <w:szCs w:val="18"/>
              </w:rPr>
              <w:t>270 A</w:t>
            </w:r>
            <w:r w:rsidRPr="003F7F94">
              <w:rPr>
                <w:sz w:val="18"/>
                <w:szCs w:val="18"/>
                <w:vertAlign w:val="subscript"/>
              </w:rPr>
              <w:t>RMS</w:t>
            </w:r>
          </w:p>
        </w:tc>
        <w:tc>
          <w:tcPr>
            <w:tcW w:w="2261" w:type="dxa"/>
            <w:vMerge/>
          </w:tcPr>
          <w:p w14:paraId="74327C19" w14:textId="77777777" w:rsidR="00A61608" w:rsidRPr="003F7F94" w:rsidRDefault="00A61608" w:rsidP="00404EC6">
            <w:pPr>
              <w:tabs>
                <w:tab w:val="center" w:pos="4320"/>
                <w:tab w:val="right" w:pos="8640"/>
              </w:tabs>
              <w:jc w:val="center"/>
              <w:rPr>
                <w:sz w:val="18"/>
                <w:szCs w:val="18"/>
              </w:rPr>
            </w:pPr>
          </w:p>
        </w:tc>
      </w:tr>
      <w:tr w:rsidR="00982668" w:rsidRPr="004A2DA9" w14:paraId="103CEA34" w14:textId="77777777" w:rsidTr="00836704">
        <w:tc>
          <w:tcPr>
            <w:tcW w:w="0" w:type="dxa"/>
            <w:vMerge w:val="restart"/>
          </w:tcPr>
          <w:p w14:paraId="63CC75F2" w14:textId="5F8F6406" w:rsidR="00982668" w:rsidRPr="004A2DA9" w:rsidRDefault="00982668" w:rsidP="00982668">
            <w:pPr>
              <w:tabs>
                <w:tab w:val="center" w:pos="4320"/>
                <w:tab w:val="right" w:pos="8640"/>
              </w:tabs>
              <w:rPr>
                <w:sz w:val="18"/>
                <w:szCs w:val="18"/>
              </w:rPr>
            </w:pPr>
            <w:r w:rsidRPr="004A2DA9">
              <w:rPr>
                <w:sz w:val="18"/>
                <w:szCs w:val="18"/>
              </w:rPr>
              <w:t>ADF P100</w:t>
            </w:r>
            <w:r>
              <w:rPr>
                <w:sz w:val="18"/>
                <w:szCs w:val="18"/>
              </w:rPr>
              <w:t xml:space="preserve"> v2B</w:t>
            </w:r>
            <w:r w:rsidRPr="004A2DA9">
              <w:rPr>
                <w:sz w:val="18"/>
                <w:szCs w:val="18"/>
              </w:rPr>
              <w:t xml:space="preserve"> </w:t>
            </w:r>
          </w:p>
          <w:p w14:paraId="35D5A08D" w14:textId="77777777" w:rsidR="00982668" w:rsidRPr="004A2DA9" w:rsidRDefault="00982668" w:rsidP="00982668">
            <w:pPr>
              <w:tabs>
                <w:tab w:val="center" w:pos="4320"/>
                <w:tab w:val="right" w:pos="8640"/>
              </w:tabs>
              <w:rPr>
                <w:sz w:val="18"/>
                <w:szCs w:val="18"/>
              </w:rPr>
            </w:pPr>
            <w:r w:rsidRPr="004A2DA9">
              <w:rPr>
                <w:sz w:val="18"/>
                <w:szCs w:val="18"/>
              </w:rPr>
              <w:t>Air cooled,</w:t>
            </w:r>
          </w:p>
          <w:p w14:paraId="12EE9546" w14:textId="5F7D20AE" w:rsidR="00982668" w:rsidRPr="003F7F94" w:rsidRDefault="00982668" w:rsidP="00982668">
            <w:pPr>
              <w:tabs>
                <w:tab w:val="center" w:pos="4320"/>
                <w:tab w:val="right" w:pos="8640"/>
              </w:tabs>
              <w:rPr>
                <w:sz w:val="18"/>
                <w:szCs w:val="18"/>
              </w:rPr>
            </w:pPr>
            <w:r w:rsidRPr="004A2DA9">
              <w:rPr>
                <w:sz w:val="18"/>
                <w:szCs w:val="18"/>
              </w:rPr>
              <w:t xml:space="preserve">3 </w:t>
            </w:r>
            <w:proofErr w:type="gramStart"/>
            <w:r w:rsidRPr="004A2DA9">
              <w:rPr>
                <w:sz w:val="18"/>
                <w:szCs w:val="18"/>
              </w:rPr>
              <w:t>wire</w:t>
            </w:r>
            <w:proofErr w:type="gramEnd"/>
          </w:p>
        </w:tc>
        <w:tc>
          <w:tcPr>
            <w:tcW w:w="0" w:type="dxa"/>
            <w:vAlign w:val="top"/>
          </w:tcPr>
          <w:p w14:paraId="65E153C7" w14:textId="4B4E9BE5" w:rsidR="00982668" w:rsidRPr="003F7F94" w:rsidRDefault="00982668" w:rsidP="00982668">
            <w:pPr>
              <w:tabs>
                <w:tab w:val="center" w:pos="4320"/>
                <w:tab w:val="right" w:pos="8640"/>
              </w:tabs>
              <w:rPr>
                <w:sz w:val="18"/>
                <w:szCs w:val="18"/>
              </w:rPr>
            </w:pPr>
            <w:r w:rsidRPr="004A2DA9">
              <w:rPr>
                <w:sz w:val="18"/>
                <w:szCs w:val="18"/>
              </w:rPr>
              <w:t>ADF P100-</w:t>
            </w:r>
            <w:r>
              <w:rPr>
                <w:sz w:val="18"/>
                <w:szCs w:val="18"/>
              </w:rPr>
              <w:t>50</w:t>
            </w:r>
            <w:r w:rsidRPr="004A2DA9">
              <w:rPr>
                <w:sz w:val="18"/>
                <w:szCs w:val="18"/>
              </w:rPr>
              <w:t>/480</w:t>
            </w:r>
          </w:p>
        </w:tc>
        <w:tc>
          <w:tcPr>
            <w:tcW w:w="0" w:type="dxa"/>
            <w:vAlign w:val="top"/>
          </w:tcPr>
          <w:p w14:paraId="1057DFB9" w14:textId="12097ABE" w:rsidR="00982668" w:rsidRPr="003F7F94" w:rsidRDefault="00982668" w:rsidP="00982668">
            <w:pPr>
              <w:tabs>
                <w:tab w:val="center" w:pos="4320"/>
                <w:tab w:val="right" w:pos="8640"/>
              </w:tabs>
              <w:rPr>
                <w:sz w:val="18"/>
                <w:szCs w:val="18"/>
              </w:rPr>
            </w:pPr>
            <w:r>
              <w:rPr>
                <w:sz w:val="18"/>
                <w:szCs w:val="18"/>
              </w:rPr>
              <w:t>5</w:t>
            </w:r>
            <w:r w:rsidRPr="004E2D02">
              <w:rPr>
                <w:sz w:val="18"/>
                <w:szCs w:val="18"/>
              </w:rPr>
              <w:t>0 A</w:t>
            </w:r>
            <w:r w:rsidRPr="004E2D02">
              <w:rPr>
                <w:sz w:val="18"/>
                <w:szCs w:val="18"/>
                <w:vertAlign w:val="subscript"/>
              </w:rPr>
              <w:t>RMS</w:t>
            </w:r>
          </w:p>
        </w:tc>
        <w:tc>
          <w:tcPr>
            <w:tcW w:w="0" w:type="dxa"/>
            <w:vMerge w:val="restart"/>
          </w:tcPr>
          <w:p w14:paraId="162E7B4D" w14:textId="17CAF50C" w:rsidR="00982668" w:rsidRPr="003F7F94" w:rsidRDefault="00982668" w:rsidP="00982668">
            <w:pPr>
              <w:tabs>
                <w:tab w:val="center" w:pos="4320"/>
                <w:tab w:val="right" w:pos="8640"/>
              </w:tabs>
              <w:jc w:val="center"/>
              <w:rPr>
                <w:sz w:val="18"/>
                <w:szCs w:val="18"/>
              </w:rPr>
            </w:pPr>
            <w:r w:rsidRPr="004A2DA9">
              <w:rPr>
                <w:sz w:val="18"/>
                <w:szCs w:val="18"/>
              </w:rPr>
              <w:t>208 – 480 V</w:t>
            </w:r>
          </w:p>
        </w:tc>
      </w:tr>
      <w:tr w:rsidR="00982668" w:rsidRPr="004A2DA9" w14:paraId="30E96BF8" w14:textId="77777777" w:rsidTr="00836704">
        <w:tc>
          <w:tcPr>
            <w:tcW w:w="0" w:type="dxa"/>
            <w:vMerge/>
          </w:tcPr>
          <w:p w14:paraId="71F33465" w14:textId="77777777" w:rsidR="00982668" w:rsidRPr="003F7F94" w:rsidRDefault="00982668" w:rsidP="00982668">
            <w:pPr>
              <w:tabs>
                <w:tab w:val="center" w:pos="4320"/>
                <w:tab w:val="right" w:pos="8640"/>
              </w:tabs>
              <w:rPr>
                <w:sz w:val="18"/>
                <w:szCs w:val="18"/>
              </w:rPr>
            </w:pPr>
          </w:p>
        </w:tc>
        <w:tc>
          <w:tcPr>
            <w:tcW w:w="0" w:type="dxa"/>
            <w:vAlign w:val="top"/>
          </w:tcPr>
          <w:p w14:paraId="1A2DF28E" w14:textId="2978C7E9" w:rsidR="00982668" w:rsidRPr="003F7F94" w:rsidRDefault="00982668" w:rsidP="00982668">
            <w:pPr>
              <w:tabs>
                <w:tab w:val="center" w:pos="4320"/>
                <w:tab w:val="right" w:pos="8640"/>
              </w:tabs>
              <w:rPr>
                <w:sz w:val="18"/>
                <w:szCs w:val="18"/>
              </w:rPr>
            </w:pPr>
            <w:r w:rsidRPr="004A2DA9">
              <w:rPr>
                <w:sz w:val="18"/>
                <w:szCs w:val="18"/>
              </w:rPr>
              <w:t>ADF P100-</w:t>
            </w:r>
            <w:r>
              <w:rPr>
                <w:sz w:val="18"/>
                <w:szCs w:val="18"/>
              </w:rPr>
              <w:t>75</w:t>
            </w:r>
            <w:r w:rsidRPr="004A2DA9">
              <w:rPr>
                <w:sz w:val="18"/>
                <w:szCs w:val="18"/>
              </w:rPr>
              <w:t>/480</w:t>
            </w:r>
          </w:p>
        </w:tc>
        <w:tc>
          <w:tcPr>
            <w:tcW w:w="0" w:type="dxa"/>
            <w:vAlign w:val="top"/>
          </w:tcPr>
          <w:p w14:paraId="6FBEE403" w14:textId="0B6D3A41" w:rsidR="00982668" w:rsidRPr="003F7F94" w:rsidRDefault="00982668" w:rsidP="00982668">
            <w:pPr>
              <w:tabs>
                <w:tab w:val="center" w:pos="4320"/>
                <w:tab w:val="right" w:pos="8640"/>
              </w:tabs>
              <w:rPr>
                <w:sz w:val="18"/>
                <w:szCs w:val="18"/>
              </w:rPr>
            </w:pPr>
            <w:r>
              <w:rPr>
                <w:sz w:val="18"/>
                <w:szCs w:val="18"/>
              </w:rPr>
              <w:t>75</w:t>
            </w:r>
            <w:r w:rsidRPr="004E2D02">
              <w:rPr>
                <w:sz w:val="18"/>
                <w:szCs w:val="18"/>
              </w:rPr>
              <w:t xml:space="preserve"> A</w:t>
            </w:r>
            <w:r w:rsidRPr="004E2D02">
              <w:rPr>
                <w:sz w:val="18"/>
                <w:szCs w:val="18"/>
                <w:vertAlign w:val="subscript"/>
              </w:rPr>
              <w:t>RMS</w:t>
            </w:r>
          </w:p>
        </w:tc>
        <w:tc>
          <w:tcPr>
            <w:tcW w:w="0" w:type="dxa"/>
            <w:vMerge/>
          </w:tcPr>
          <w:p w14:paraId="093E2A4C" w14:textId="77777777" w:rsidR="00982668" w:rsidRPr="003F7F94" w:rsidRDefault="00982668" w:rsidP="00982668">
            <w:pPr>
              <w:tabs>
                <w:tab w:val="center" w:pos="4320"/>
                <w:tab w:val="right" w:pos="8640"/>
              </w:tabs>
              <w:jc w:val="center"/>
              <w:rPr>
                <w:sz w:val="18"/>
                <w:szCs w:val="18"/>
              </w:rPr>
            </w:pPr>
          </w:p>
        </w:tc>
      </w:tr>
      <w:tr w:rsidR="00982668" w:rsidRPr="004A2DA9" w14:paraId="1EAFA9D1" w14:textId="77777777" w:rsidTr="00836704">
        <w:tc>
          <w:tcPr>
            <w:tcW w:w="0" w:type="dxa"/>
            <w:vMerge/>
          </w:tcPr>
          <w:p w14:paraId="49E6B274" w14:textId="77777777" w:rsidR="00982668" w:rsidRPr="003F7F94" w:rsidRDefault="00982668" w:rsidP="00982668">
            <w:pPr>
              <w:tabs>
                <w:tab w:val="center" w:pos="4320"/>
                <w:tab w:val="right" w:pos="8640"/>
              </w:tabs>
              <w:rPr>
                <w:sz w:val="18"/>
                <w:szCs w:val="18"/>
              </w:rPr>
            </w:pPr>
          </w:p>
        </w:tc>
        <w:tc>
          <w:tcPr>
            <w:tcW w:w="0" w:type="dxa"/>
            <w:vAlign w:val="top"/>
          </w:tcPr>
          <w:p w14:paraId="3258E90E" w14:textId="067C1B57" w:rsidR="00982668" w:rsidRPr="004A2DA9" w:rsidRDefault="00982668" w:rsidP="00982668">
            <w:pPr>
              <w:tabs>
                <w:tab w:val="center" w:pos="4320"/>
                <w:tab w:val="right" w:pos="8640"/>
              </w:tabs>
              <w:rPr>
                <w:sz w:val="18"/>
                <w:szCs w:val="18"/>
              </w:rPr>
            </w:pPr>
            <w:r w:rsidRPr="004A2DA9">
              <w:rPr>
                <w:sz w:val="18"/>
                <w:szCs w:val="18"/>
              </w:rPr>
              <w:t>ADF P100-</w:t>
            </w:r>
            <w:r>
              <w:rPr>
                <w:sz w:val="18"/>
                <w:szCs w:val="18"/>
              </w:rPr>
              <w:t>90</w:t>
            </w:r>
            <w:r w:rsidRPr="004A2DA9">
              <w:rPr>
                <w:sz w:val="18"/>
                <w:szCs w:val="18"/>
              </w:rPr>
              <w:t>/480</w:t>
            </w:r>
          </w:p>
        </w:tc>
        <w:tc>
          <w:tcPr>
            <w:tcW w:w="0" w:type="dxa"/>
            <w:vAlign w:val="top"/>
          </w:tcPr>
          <w:p w14:paraId="17F17A8E" w14:textId="64B0F85B" w:rsidR="00982668" w:rsidRPr="003F7F94" w:rsidRDefault="00982668" w:rsidP="00982668">
            <w:pPr>
              <w:tabs>
                <w:tab w:val="center" w:pos="4320"/>
                <w:tab w:val="right" w:pos="8640"/>
              </w:tabs>
              <w:rPr>
                <w:sz w:val="18"/>
                <w:szCs w:val="18"/>
              </w:rPr>
            </w:pPr>
            <w:r w:rsidRPr="004E2D02">
              <w:rPr>
                <w:sz w:val="18"/>
                <w:szCs w:val="18"/>
              </w:rPr>
              <w:t>90 A</w:t>
            </w:r>
            <w:r w:rsidRPr="004E2D02">
              <w:rPr>
                <w:sz w:val="18"/>
                <w:szCs w:val="18"/>
                <w:vertAlign w:val="subscript"/>
              </w:rPr>
              <w:t>RMS</w:t>
            </w:r>
          </w:p>
        </w:tc>
        <w:tc>
          <w:tcPr>
            <w:tcW w:w="0" w:type="dxa"/>
            <w:vMerge/>
          </w:tcPr>
          <w:p w14:paraId="25F76378" w14:textId="77777777" w:rsidR="00982668" w:rsidRPr="003F7F94" w:rsidRDefault="00982668" w:rsidP="00982668">
            <w:pPr>
              <w:tabs>
                <w:tab w:val="center" w:pos="4320"/>
                <w:tab w:val="right" w:pos="8640"/>
              </w:tabs>
              <w:jc w:val="center"/>
              <w:rPr>
                <w:sz w:val="18"/>
                <w:szCs w:val="18"/>
              </w:rPr>
            </w:pPr>
          </w:p>
        </w:tc>
      </w:tr>
      <w:tr w:rsidR="00982668" w:rsidRPr="004A2DA9" w14:paraId="0B4FD6A9" w14:textId="77777777" w:rsidTr="00836704">
        <w:tc>
          <w:tcPr>
            <w:tcW w:w="0" w:type="dxa"/>
            <w:vMerge/>
          </w:tcPr>
          <w:p w14:paraId="52FB8364" w14:textId="77777777" w:rsidR="00982668" w:rsidRPr="003F7F94" w:rsidRDefault="00982668" w:rsidP="00982668">
            <w:pPr>
              <w:tabs>
                <w:tab w:val="center" w:pos="4320"/>
                <w:tab w:val="right" w:pos="8640"/>
              </w:tabs>
              <w:rPr>
                <w:sz w:val="18"/>
                <w:szCs w:val="18"/>
              </w:rPr>
            </w:pPr>
          </w:p>
        </w:tc>
        <w:tc>
          <w:tcPr>
            <w:tcW w:w="0" w:type="dxa"/>
            <w:vAlign w:val="top"/>
          </w:tcPr>
          <w:p w14:paraId="15EC6D9F" w14:textId="62318723" w:rsidR="00982668" w:rsidRPr="003F7F94" w:rsidRDefault="00982668" w:rsidP="00982668">
            <w:pPr>
              <w:tabs>
                <w:tab w:val="center" w:pos="4320"/>
                <w:tab w:val="right" w:pos="8640"/>
              </w:tabs>
              <w:rPr>
                <w:sz w:val="18"/>
                <w:szCs w:val="18"/>
              </w:rPr>
            </w:pPr>
            <w:r w:rsidRPr="004A2DA9">
              <w:rPr>
                <w:sz w:val="18"/>
                <w:szCs w:val="18"/>
              </w:rPr>
              <w:t>ADF P100-</w:t>
            </w:r>
            <w:r>
              <w:rPr>
                <w:sz w:val="18"/>
                <w:szCs w:val="18"/>
              </w:rPr>
              <w:t>120</w:t>
            </w:r>
            <w:r w:rsidRPr="004A2DA9">
              <w:rPr>
                <w:sz w:val="18"/>
                <w:szCs w:val="18"/>
              </w:rPr>
              <w:t>/480</w:t>
            </w:r>
          </w:p>
        </w:tc>
        <w:tc>
          <w:tcPr>
            <w:tcW w:w="0" w:type="dxa"/>
            <w:vAlign w:val="top"/>
          </w:tcPr>
          <w:p w14:paraId="2A361B85" w14:textId="30C52F4E" w:rsidR="00982668" w:rsidRPr="003F7F94" w:rsidRDefault="00982668" w:rsidP="00982668">
            <w:pPr>
              <w:tabs>
                <w:tab w:val="center" w:pos="4320"/>
                <w:tab w:val="right" w:pos="8640"/>
              </w:tabs>
              <w:rPr>
                <w:sz w:val="18"/>
                <w:szCs w:val="18"/>
              </w:rPr>
            </w:pPr>
            <w:r>
              <w:rPr>
                <w:sz w:val="18"/>
                <w:szCs w:val="18"/>
              </w:rPr>
              <w:t>120</w:t>
            </w:r>
            <w:r w:rsidRPr="004E2D02">
              <w:rPr>
                <w:sz w:val="18"/>
                <w:szCs w:val="18"/>
              </w:rPr>
              <w:t xml:space="preserve"> A</w:t>
            </w:r>
            <w:r w:rsidRPr="004E2D02">
              <w:rPr>
                <w:sz w:val="18"/>
                <w:szCs w:val="18"/>
                <w:vertAlign w:val="subscript"/>
              </w:rPr>
              <w:t>RMS</w:t>
            </w:r>
          </w:p>
        </w:tc>
        <w:tc>
          <w:tcPr>
            <w:tcW w:w="0" w:type="dxa"/>
            <w:vMerge/>
          </w:tcPr>
          <w:p w14:paraId="78CA7DFA" w14:textId="77777777" w:rsidR="00982668" w:rsidRPr="003F7F94" w:rsidRDefault="00982668" w:rsidP="00982668">
            <w:pPr>
              <w:tabs>
                <w:tab w:val="center" w:pos="4320"/>
                <w:tab w:val="right" w:pos="8640"/>
              </w:tabs>
              <w:jc w:val="center"/>
              <w:rPr>
                <w:sz w:val="18"/>
                <w:szCs w:val="18"/>
              </w:rPr>
            </w:pPr>
          </w:p>
        </w:tc>
      </w:tr>
      <w:tr w:rsidR="00982668" w:rsidRPr="004A2DA9" w14:paraId="0E6F8BB6" w14:textId="77777777" w:rsidTr="00836704">
        <w:tc>
          <w:tcPr>
            <w:tcW w:w="0" w:type="dxa"/>
            <w:vMerge/>
          </w:tcPr>
          <w:p w14:paraId="0C1515D6" w14:textId="77777777" w:rsidR="00982668" w:rsidRPr="003F7F94" w:rsidRDefault="00982668" w:rsidP="00982668">
            <w:pPr>
              <w:tabs>
                <w:tab w:val="center" w:pos="4320"/>
                <w:tab w:val="right" w:pos="8640"/>
              </w:tabs>
              <w:rPr>
                <w:sz w:val="18"/>
                <w:szCs w:val="18"/>
              </w:rPr>
            </w:pPr>
          </w:p>
        </w:tc>
        <w:tc>
          <w:tcPr>
            <w:tcW w:w="0" w:type="dxa"/>
            <w:vAlign w:val="top"/>
          </w:tcPr>
          <w:p w14:paraId="1FF36698" w14:textId="3B373DF5" w:rsidR="00982668" w:rsidRPr="003F7F94" w:rsidRDefault="00982668" w:rsidP="00982668">
            <w:pPr>
              <w:tabs>
                <w:tab w:val="center" w:pos="4320"/>
                <w:tab w:val="right" w:pos="8640"/>
              </w:tabs>
              <w:rPr>
                <w:sz w:val="18"/>
                <w:szCs w:val="18"/>
              </w:rPr>
            </w:pPr>
            <w:r w:rsidRPr="004A2DA9">
              <w:rPr>
                <w:sz w:val="18"/>
                <w:szCs w:val="18"/>
              </w:rPr>
              <w:t>ADF P100-</w:t>
            </w:r>
            <w:r>
              <w:rPr>
                <w:sz w:val="18"/>
                <w:szCs w:val="18"/>
              </w:rPr>
              <w:t>150</w:t>
            </w:r>
            <w:r w:rsidRPr="004A2DA9">
              <w:rPr>
                <w:sz w:val="18"/>
                <w:szCs w:val="18"/>
              </w:rPr>
              <w:t>/480</w:t>
            </w:r>
          </w:p>
        </w:tc>
        <w:tc>
          <w:tcPr>
            <w:tcW w:w="0" w:type="dxa"/>
            <w:vAlign w:val="top"/>
          </w:tcPr>
          <w:p w14:paraId="57B3A35E" w14:textId="535BB05C" w:rsidR="00982668" w:rsidRPr="003F7F94" w:rsidRDefault="00982668" w:rsidP="00982668">
            <w:pPr>
              <w:tabs>
                <w:tab w:val="center" w:pos="4320"/>
                <w:tab w:val="right" w:pos="8640"/>
              </w:tabs>
              <w:rPr>
                <w:sz w:val="18"/>
                <w:szCs w:val="18"/>
              </w:rPr>
            </w:pPr>
            <w:r>
              <w:rPr>
                <w:sz w:val="18"/>
                <w:szCs w:val="18"/>
              </w:rPr>
              <w:t>150</w:t>
            </w:r>
            <w:r w:rsidRPr="004E2D02">
              <w:rPr>
                <w:sz w:val="18"/>
                <w:szCs w:val="18"/>
              </w:rPr>
              <w:t xml:space="preserve"> A</w:t>
            </w:r>
            <w:r w:rsidRPr="004E2D02">
              <w:rPr>
                <w:sz w:val="18"/>
                <w:szCs w:val="18"/>
                <w:vertAlign w:val="subscript"/>
              </w:rPr>
              <w:t>RMS</w:t>
            </w:r>
          </w:p>
        </w:tc>
        <w:tc>
          <w:tcPr>
            <w:tcW w:w="0" w:type="dxa"/>
            <w:vMerge/>
          </w:tcPr>
          <w:p w14:paraId="218F384C" w14:textId="77777777" w:rsidR="00982668" w:rsidRPr="003F7F94" w:rsidRDefault="00982668" w:rsidP="00982668">
            <w:pPr>
              <w:tabs>
                <w:tab w:val="center" w:pos="4320"/>
                <w:tab w:val="right" w:pos="8640"/>
              </w:tabs>
              <w:jc w:val="center"/>
              <w:rPr>
                <w:sz w:val="18"/>
                <w:szCs w:val="18"/>
              </w:rPr>
            </w:pPr>
          </w:p>
        </w:tc>
      </w:tr>
    </w:tbl>
    <w:p w14:paraId="55B71E08" w14:textId="77777777" w:rsidR="00461226" w:rsidRPr="004A2DA9" w:rsidRDefault="00461226" w:rsidP="00461226">
      <w:pPr>
        <w:pStyle w:val="Heading2"/>
        <w:numPr>
          <w:ilvl w:val="0"/>
          <w:numId w:val="0"/>
        </w:numPr>
      </w:pPr>
      <w:bookmarkStart w:id="14" w:name="_Toc316636531"/>
      <w:bookmarkStart w:id="15" w:name="_Toc341698040"/>
      <w:bookmarkStart w:id="16" w:name="_Toc505008710"/>
      <w:r w:rsidRPr="004A2DA9">
        <w:t>Standards</w:t>
      </w:r>
      <w:bookmarkEnd w:id="14"/>
      <w:bookmarkEnd w:id="15"/>
      <w:bookmarkEnd w:id="16"/>
    </w:p>
    <w:p w14:paraId="7D2353E4" w14:textId="183B1C80" w:rsidR="00127DBF" w:rsidRDefault="002A6B57" w:rsidP="00127DBF">
      <w:r>
        <w:t>These products</w:t>
      </w:r>
      <w:r w:rsidR="00127DBF">
        <w:t xml:space="preserve"> </w:t>
      </w:r>
      <w:r>
        <w:t>are</w:t>
      </w:r>
      <w:r w:rsidR="00127DBF">
        <w:t xml:space="preserve"> CE compliant, which means that the product</w:t>
      </w:r>
      <w:r>
        <w:t>s</w:t>
      </w:r>
      <w:r w:rsidR="00127DBF">
        <w:t xml:space="preserve"> </w:t>
      </w:r>
      <w:r>
        <w:t>are</w:t>
      </w:r>
      <w:r w:rsidR="00127DBF">
        <w:t xml:space="preserve"> in conformity with the </w:t>
      </w:r>
      <w:commentRangeStart w:id="17"/>
      <w:r w:rsidR="00127DBF">
        <w:t>European Community low voltage directives 72/23/EEC and 93/68/EEC and it bears the CE label.</w:t>
      </w:r>
      <w:commentRangeEnd w:id="17"/>
      <w:r w:rsidR="00482D60">
        <w:rPr>
          <w:rStyle w:val="CommentReference"/>
        </w:rPr>
        <w:commentReference w:id="17"/>
      </w:r>
    </w:p>
    <w:p w14:paraId="658DD455" w14:textId="77777777" w:rsidR="00461226" w:rsidRPr="004A2DA9" w:rsidRDefault="00461226" w:rsidP="00461226">
      <w:r w:rsidRPr="004A2DA9">
        <w:t>The following standards apply:</w:t>
      </w:r>
    </w:p>
    <w:p w14:paraId="0D17AA4E" w14:textId="78516528" w:rsidR="003D394E" w:rsidRPr="004A2DA9" w:rsidRDefault="003D394E" w:rsidP="003D394E">
      <w:pPr>
        <w:pStyle w:val="Caption"/>
        <w:keepNext/>
      </w:pPr>
      <w:bookmarkStart w:id="18" w:name="_Toc316636618"/>
      <w:bookmarkStart w:id="19" w:name="_Toc505008918"/>
      <w:r w:rsidRPr="004A2DA9">
        <w:t xml:space="preserve">Table </w:t>
      </w:r>
      <w:r w:rsidR="00482D60">
        <w:rPr>
          <w:noProof/>
        </w:rPr>
        <w:fldChar w:fldCharType="begin"/>
      </w:r>
      <w:r w:rsidR="00482D60">
        <w:rPr>
          <w:noProof/>
        </w:rPr>
        <w:instrText xml:space="preserve"> SEQ Table \* ARABIC </w:instrText>
      </w:r>
      <w:r w:rsidR="00482D60">
        <w:rPr>
          <w:noProof/>
        </w:rPr>
        <w:fldChar w:fldCharType="separate"/>
      </w:r>
      <w:r w:rsidR="00DA230B">
        <w:rPr>
          <w:noProof/>
        </w:rPr>
        <w:t>2</w:t>
      </w:r>
      <w:r w:rsidR="00482D60">
        <w:rPr>
          <w:noProof/>
        </w:rPr>
        <w:fldChar w:fldCharType="end"/>
      </w:r>
      <w:r w:rsidRPr="004A2DA9">
        <w:t>: Standards</w:t>
      </w:r>
      <w:bookmarkEnd w:id="18"/>
      <w:bookmarkEnd w:id="19"/>
    </w:p>
    <w:tbl>
      <w:tblPr>
        <w:tblStyle w:val="TableGrid"/>
        <w:tblW w:w="0" w:type="auto"/>
        <w:tblLook w:val="04A0" w:firstRow="1" w:lastRow="0" w:firstColumn="1" w:lastColumn="0" w:noHBand="0" w:noVBand="1"/>
      </w:tblPr>
      <w:tblGrid>
        <w:gridCol w:w="4502"/>
        <w:gridCol w:w="4502"/>
      </w:tblGrid>
      <w:tr w:rsidR="00461226" w:rsidRPr="004A2DA9" w14:paraId="2B14E89A" w14:textId="77777777" w:rsidTr="000B58E6">
        <w:trPr>
          <w:cnfStyle w:val="100000000000" w:firstRow="1" w:lastRow="0" w:firstColumn="0" w:lastColumn="0" w:oddVBand="0" w:evenVBand="0" w:oddHBand="0" w:evenHBand="0" w:firstRowFirstColumn="0" w:firstRowLastColumn="0" w:lastRowFirstColumn="0" w:lastRowLastColumn="0"/>
        </w:trPr>
        <w:tc>
          <w:tcPr>
            <w:tcW w:w="9004" w:type="dxa"/>
            <w:gridSpan w:val="2"/>
            <w:vAlign w:val="top"/>
          </w:tcPr>
          <w:p w14:paraId="5FED3B9D" w14:textId="77777777" w:rsidR="00461226" w:rsidRPr="004A2DA9" w:rsidRDefault="00461226" w:rsidP="000B58E6">
            <w:r w:rsidRPr="004A2DA9">
              <w:t>Standards</w:t>
            </w:r>
          </w:p>
        </w:tc>
      </w:tr>
      <w:tr w:rsidR="00461226" w:rsidRPr="004A2DA9" w14:paraId="05FBADE4" w14:textId="77777777" w:rsidTr="000B58E6">
        <w:tc>
          <w:tcPr>
            <w:tcW w:w="4502" w:type="dxa"/>
            <w:vAlign w:val="top"/>
          </w:tcPr>
          <w:p w14:paraId="5C2C2B5E" w14:textId="77777777" w:rsidR="00461226" w:rsidRPr="004A2DA9" w:rsidRDefault="00461226" w:rsidP="000B58E6">
            <w:r w:rsidRPr="004A2DA9">
              <w:t>Electromagnetic compa</w:t>
            </w:r>
            <w:r w:rsidR="003D394E" w:rsidRPr="004A2DA9">
              <w:t>ti</w:t>
            </w:r>
            <w:r w:rsidRPr="004A2DA9">
              <w:t>bility</w:t>
            </w:r>
          </w:p>
        </w:tc>
        <w:tc>
          <w:tcPr>
            <w:tcW w:w="4502" w:type="dxa"/>
            <w:vAlign w:val="top"/>
          </w:tcPr>
          <w:p w14:paraId="2588A3AB" w14:textId="77777777" w:rsidR="00461226" w:rsidRPr="004A2DA9" w:rsidRDefault="00461226" w:rsidP="000B58E6">
            <w:r w:rsidRPr="004A2DA9">
              <w:t>EN 61000-6-2, EN 61000-6-4</w:t>
            </w:r>
          </w:p>
        </w:tc>
      </w:tr>
      <w:tr w:rsidR="00461226" w:rsidRPr="004A2DA9" w14:paraId="71E10817" w14:textId="77777777" w:rsidTr="000B58E6">
        <w:tc>
          <w:tcPr>
            <w:tcW w:w="4502" w:type="dxa"/>
            <w:vAlign w:val="top"/>
          </w:tcPr>
          <w:p w14:paraId="234AC458" w14:textId="77777777" w:rsidR="00461226" w:rsidRPr="004A2DA9" w:rsidRDefault="00461226" w:rsidP="000B58E6">
            <w:r w:rsidRPr="004A2DA9">
              <w:t>Electrical design and safety</w:t>
            </w:r>
          </w:p>
        </w:tc>
        <w:tc>
          <w:tcPr>
            <w:tcW w:w="4502" w:type="dxa"/>
            <w:vAlign w:val="top"/>
          </w:tcPr>
          <w:p w14:paraId="065B2682" w14:textId="77777777" w:rsidR="00461226" w:rsidRPr="004A2DA9" w:rsidRDefault="00461226" w:rsidP="000B58E6">
            <w:r w:rsidRPr="004A2DA9">
              <w:t>EN 50178 / VDE0160</w:t>
            </w:r>
          </w:p>
        </w:tc>
      </w:tr>
      <w:tr w:rsidR="00461226" w:rsidRPr="004A2DA9" w14:paraId="3B3BBD85" w14:textId="77777777" w:rsidTr="000B58E6">
        <w:tc>
          <w:tcPr>
            <w:tcW w:w="4502" w:type="dxa"/>
            <w:vAlign w:val="top"/>
          </w:tcPr>
          <w:p w14:paraId="61004367" w14:textId="77777777" w:rsidR="00461226" w:rsidRPr="004A2DA9" w:rsidRDefault="00461226" w:rsidP="000B58E6">
            <w:r w:rsidRPr="004A2DA9">
              <w:t>Protection class</w:t>
            </w:r>
          </w:p>
        </w:tc>
        <w:tc>
          <w:tcPr>
            <w:tcW w:w="4502" w:type="dxa"/>
            <w:vAlign w:val="top"/>
          </w:tcPr>
          <w:p w14:paraId="6226B9BB" w14:textId="1B48E56A" w:rsidR="00461226" w:rsidRDefault="00461226" w:rsidP="000B58E6">
            <w:commentRangeStart w:id="20"/>
            <w:r w:rsidRPr="004A2DA9">
              <w:t>IP20 according to IEC 529</w:t>
            </w:r>
            <w:r w:rsidR="003D394E" w:rsidRPr="004A2DA9">
              <w:t xml:space="preserve"> (ADF </w:t>
            </w:r>
            <w:r w:rsidR="00982668">
              <w:t>P100/P100N</w:t>
            </w:r>
            <w:r w:rsidR="003D394E" w:rsidRPr="004A2DA9">
              <w:t>)</w:t>
            </w:r>
          </w:p>
          <w:p w14:paraId="1FB5EA1A" w14:textId="2C2BA5EA" w:rsidR="00982668" w:rsidRDefault="00982668" w:rsidP="000B58E6">
            <w:r>
              <w:t>IP21 according to IEC 529 (ADF P100/P100N/P300)</w:t>
            </w:r>
          </w:p>
          <w:p w14:paraId="2188D7F4" w14:textId="5F436E7A" w:rsidR="00982668" w:rsidRPr="004A2DA9" w:rsidRDefault="00982668" w:rsidP="000B58E6">
            <w:r>
              <w:t>IP43 according to IEC 529 (ADF P300)</w:t>
            </w:r>
          </w:p>
          <w:p w14:paraId="02B029AF" w14:textId="0FC08D1C" w:rsidR="00982668" w:rsidRPr="004A2DA9" w:rsidRDefault="003D394E" w:rsidP="000B58E6">
            <w:r w:rsidRPr="004A2DA9">
              <w:t>IP54 according to IEC 529 (ADF P300W)</w:t>
            </w:r>
            <w:commentRangeEnd w:id="20"/>
            <w:r w:rsidR="00482D60">
              <w:rPr>
                <w:rStyle w:val="CommentReference"/>
              </w:rPr>
              <w:commentReference w:id="20"/>
            </w:r>
          </w:p>
        </w:tc>
      </w:tr>
      <w:tr w:rsidR="00461226" w:rsidRPr="004A2DA9" w14:paraId="72EE1EBD" w14:textId="77777777" w:rsidTr="000B58E6">
        <w:tc>
          <w:tcPr>
            <w:tcW w:w="4502" w:type="dxa"/>
            <w:vAlign w:val="top"/>
          </w:tcPr>
          <w:p w14:paraId="7DE271D4" w14:textId="77777777" w:rsidR="00461226" w:rsidRPr="004A2DA9" w:rsidRDefault="00461226" w:rsidP="000B58E6">
            <w:r w:rsidRPr="004A2DA9">
              <w:t>Approval marking</w:t>
            </w:r>
          </w:p>
        </w:tc>
        <w:tc>
          <w:tcPr>
            <w:tcW w:w="4502" w:type="dxa"/>
            <w:vAlign w:val="top"/>
          </w:tcPr>
          <w:p w14:paraId="04D440E6" w14:textId="77777777" w:rsidR="00461226" w:rsidRDefault="00461226" w:rsidP="000B58E6">
            <w:commentRangeStart w:id="21"/>
            <w:r w:rsidRPr="004A2DA9">
              <w:t>72/23/EEC, 93/68/EEC CE-mark</w:t>
            </w:r>
          </w:p>
          <w:p w14:paraId="7335D30A" w14:textId="7CD68314" w:rsidR="00982668" w:rsidRPr="004A2DA9" w:rsidRDefault="00EA160D" w:rsidP="000B58E6">
            <w:r w:rsidRPr="00EA160D">
              <w:t xml:space="preserve">NMTR.E357863 and NMTR7.E357863 </w:t>
            </w:r>
            <w:r>
              <w:t>for</w:t>
            </w:r>
            <w:r w:rsidRPr="00EA160D">
              <w:t xml:space="preserve"> UL508 and CSA22.2</w:t>
            </w:r>
            <w:commentRangeEnd w:id="21"/>
            <w:r w:rsidR="00482D60">
              <w:rPr>
                <w:rStyle w:val="CommentReference"/>
              </w:rPr>
              <w:commentReference w:id="21"/>
            </w:r>
          </w:p>
        </w:tc>
      </w:tr>
    </w:tbl>
    <w:p w14:paraId="341E3F75" w14:textId="77777777" w:rsidR="00461226" w:rsidRPr="004A2DA9" w:rsidRDefault="00461226" w:rsidP="00461226">
      <w:pPr>
        <w:pStyle w:val="Heading2"/>
        <w:numPr>
          <w:ilvl w:val="0"/>
          <w:numId w:val="0"/>
        </w:numPr>
      </w:pPr>
      <w:bookmarkStart w:id="22" w:name="_Toc316636532"/>
      <w:bookmarkStart w:id="23" w:name="_Toc341698041"/>
      <w:bookmarkStart w:id="24" w:name="_Toc505008711"/>
      <w:r w:rsidRPr="004A2DA9">
        <w:t>Document revision</w:t>
      </w:r>
      <w:bookmarkEnd w:id="22"/>
      <w:bookmarkEnd w:id="23"/>
      <w:bookmarkEnd w:id="24"/>
    </w:p>
    <w:p w14:paraId="07753CA8" w14:textId="4D05CABF" w:rsidR="00DD6DED" w:rsidRPr="004A2DA9" w:rsidRDefault="00DD6DED" w:rsidP="00DD6DED">
      <w:pPr>
        <w:pStyle w:val="Caption"/>
        <w:keepNext/>
      </w:pPr>
      <w:bookmarkStart w:id="25" w:name="_Toc316636619"/>
      <w:bookmarkStart w:id="26" w:name="_Toc505008919"/>
      <w:r w:rsidRPr="004A2DA9">
        <w:t xml:space="preserve">Table </w:t>
      </w:r>
      <w:r w:rsidR="00482D60">
        <w:rPr>
          <w:noProof/>
        </w:rPr>
        <w:fldChar w:fldCharType="begin"/>
      </w:r>
      <w:r w:rsidR="00482D60">
        <w:rPr>
          <w:noProof/>
        </w:rPr>
        <w:instrText xml:space="preserve"> SEQ Table \* ARABIC </w:instrText>
      </w:r>
      <w:r w:rsidR="00482D60">
        <w:rPr>
          <w:noProof/>
        </w:rPr>
        <w:fldChar w:fldCharType="separate"/>
      </w:r>
      <w:r w:rsidR="00DA230B">
        <w:rPr>
          <w:noProof/>
        </w:rPr>
        <w:t>3</w:t>
      </w:r>
      <w:r w:rsidR="00482D60">
        <w:rPr>
          <w:noProof/>
        </w:rPr>
        <w:fldChar w:fldCharType="end"/>
      </w:r>
      <w:r w:rsidRPr="004A2DA9">
        <w:t>: Document revision</w:t>
      </w:r>
      <w:bookmarkEnd w:id="25"/>
      <w:bookmarkEnd w:id="26"/>
    </w:p>
    <w:tbl>
      <w:tblPr>
        <w:tblStyle w:val="TableGrid"/>
        <w:tblW w:w="9044" w:type="dxa"/>
        <w:tblLook w:val="04A0" w:firstRow="1" w:lastRow="0" w:firstColumn="1" w:lastColumn="0" w:noHBand="0" w:noVBand="1"/>
      </w:tblPr>
      <w:tblGrid>
        <w:gridCol w:w="1389"/>
        <w:gridCol w:w="1418"/>
        <w:gridCol w:w="3260"/>
        <w:gridCol w:w="2977"/>
      </w:tblGrid>
      <w:tr w:rsidR="00461226" w:rsidRPr="004A2DA9" w14:paraId="0F537654" w14:textId="77777777" w:rsidTr="004B38AA">
        <w:trPr>
          <w:cnfStyle w:val="100000000000" w:firstRow="1" w:lastRow="0" w:firstColumn="0" w:lastColumn="0" w:oddVBand="0" w:evenVBand="0" w:oddHBand="0" w:evenHBand="0" w:firstRowFirstColumn="0" w:firstRowLastColumn="0" w:lastRowFirstColumn="0" w:lastRowLastColumn="0"/>
        </w:trPr>
        <w:tc>
          <w:tcPr>
            <w:tcW w:w="1389" w:type="dxa"/>
            <w:vAlign w:val="top"/>
          </w:tcPr>
          <w:p w14:paraId="37A4A1A5" w14:textId="77777777" w:rsidR="00461226" w:rsidRPr="004A2DA9" w:rsidRDefault="00461226" w:rsidP="000B58E6">
            <w:r w:rsidRPr="004A2DA9">
              <w:t>Revision</w:t>
            </w:r>
          </w:p>
        </w:tc>
        <w:tc>
          <w:tcPr>
            <w:tcW w:w="1418" w:type="dxa"/>
            <w:vAlign w:val="top"/>
          </w:tcPr>
          <w:p w14:paraId="41D9FBA7" w14:textId="77777777" w:rsidR="00461226" w:rsidRPr="004A2DA9" w:rsidRDefault="00461226" w:rsidP="000B58E6">
            <w:r w:rsidRPr="004A2DA9">
              <w:t>Date</w:t>
            </w:r>
          </w:p>
        </w:tc>
        <w:tc>
          <w:tcPr>
            <w:tcW w:w="3260" w:type="dxa"/>
            <w:vAlign w:val="top"/>
          </w:tcPr>
          <w:p w14:paraId="6297FECC" w14:textId="77777777" w:rsidR="00461226" w:rsidRPr="004A2DA9" w:rsidRDefault="00461226" w:rsidP="000B58E6">
            <w:r w:rsidRPr="004A2DA9">
              <w:t>History:</w:t>
            </w:r>
          </w:p>
        </w:tc>
        <w:tc>
          <w:tcPr>
            <w:tcW w:w="2977" w:type="dxa"/>
            <w:vAlign w:val="top"/>
          </w:tcPr>
          <w:p w14:paraId="7C16BCBC" w14:textId="77777777" w:rsidR="00461226" w:rsidRPr="004A2DA9" w:rsidRDefault="00461226" w:rsidP="000B58E6">
            <w:r w:rsidRPr="004A2DA9">
              <w:t>Status:</w:t>
            </w:r>
          </w:p>
        </w:tc>
      </w:tr>
      <w:tr w:rsidR="00461226" w:rsidRPr="004A2DA9" w14:paraId="1ACC9DF5" w14:textId="77777777" w:rsidTr="004B38AA">
        <w:tc>
          <w:tcPr>
            <w:tcW w:w="1389" w:type="dxa"/>
            <w:vAlign w:val="top"/>
          </w:tcPr>
          <w:p w14:paraId="0FEF3C13" w14:textId="77777777" w:rsidR="00461226" w:rsidRPr="004A2DA9" w:rsidRDefault="00461226" w:rsidP="000B58E6">
            <w:r w:rsidRPr="004A2DA9">
              <w:t>A</w:t>
            </w:r>
          </w:p>
        </w:tc>
        <w:tc>
          <w:tcPr>
            <w:tcW w:w="1418" w:type="dxa"/>
            <w:vAlign w:val="top"/>
          </w:tcPr>
          <w:p w14:paraId="67E06A49" w14:textId="77777777" w:rsidR="00461226" w:rsidRPr="004A2DA9" w:rsidRDefault="00461226" w:rsidP="000B58E6">
            <w:r w:rsidRPr="004A2DA9">
              <w:t>2008-02-19</w:t>
            </w:r>
          </w:p>
        </w:tc>
        <w:tc>
          <w:tcPr>
            <w:tcW w:w="3260" w:type="dxa"/>
            <w:vAlign w:val="top"/>
          </w:tcPr>
          <w:p w14:paraId="275A5401" w14:textId="77777777" w:rsidR="00461226" w:rsidRPr="004A2DA9" w:rsidRDefault="00461226" w:rsidP="000B58E6">
            <w:r w:rsidRPr="004A2DA9">
              <w:t xml:space="preserve">ORIGINAL </w:t>
            </w:r>
          </w:p>
        </w:tc>
        <w:tc>
          <w:tcPr>
            <w:tcW w:w="2977" w:type="dxa"/>
            <w:vAlign w:val="top"/>
          </w:tcPr>
          <w:p w14:paraId="4F5569E7" w14:textId="77777777" w:rsidR="00461226" w:rsidRPr="004A2DA9" w:rsidRDefault="00461226" w:rsidP="000B58E6">
            <w:r w:rsidRPr="004A2DA9">
              <w:t>RELEASED</w:t>
            </w:r>
          </w:p>
        </w:tc>
      </w:tr>
      <w:tr w:rsidR="00461226" w:rsidRPr="004A2DA9" w14:paraId="4427BB1C" w14:textId="77777777" w:rsidTr="004B38AA">
        <w:tc>
          <w:tcPr>
            <w:tcW w:w="1389" w:type="dxa"/>
            <w:vAlign w:val="top"/>
          </w:tcPr>
          <w:p w14:paraId="36D48E14" w14:textId="77777777" w:rsidR="00461226" w:rsidRPr="004A2DA9" w:rsidRDefault="00461226" w:rsidP="000B58E6">
            <w:r w:rsidRPr="004A2DA9">
              <w:t>A2</w:t>
            </w:r>
          </w:p>
        </w:tc>
        <w:tc>
          <w:tcPr>
            <w:tcW w:w="1418" w:type="dxa"/>
            <w:vAlign w:val="top"/>
          </w:tcPr>
          <w:p w14:paraId="135B7973" w14:textId="77777777" w:rsidR="00461226" w:rsidRPr="004A2DA9" w:rsidRDefault="00461226" w:rsidP="000B58E6">
            <w:r w:rsidRPr="004A2DA9">
              <w:t>2008-08-10</w:t>
            </w:r>
          </w:p>
        </w:tc>
        <w:tc>
          <w:tcPr>
            <w:tcW w:w="3260" w:type="dxa"/>
            <w:vAlign w:val="top"/>
          </w:tcPr>
          <w:p w14:paraId="374EDEA2" w14:textId="77777777" w:rsidR="00461226" w:rsidRPr="004A2DA9" w:rsidRDefault="00461226" w:rsidP="000B58E6">
            <w:r w:rsidRPr="004A2DA9">
              <w:t xml:space="preserve">REVISED FOR SCC2 CONTROL </w:t>
            </w:r>
          </w:p>
        </w:tc>
        <w:tc>
          <w:tcPr>
            <w:tcW w:w="2977" w:type="dxa"/>
            <w:vAlign w:val="top"/>
          </w:tcPr>
          <w:p w14:paraId="67BFCCFC" w14:textId="77777777" w:rsidR="00461226" w:rsidRPr="004A2DA9" w:rsidRDefault="00461226" w:rsidP="000B58E6">
            <w:r w:rsidRPr="004A2DA9">
              <w:t>RELEASED</w:t>
            </w:r>
          </w:p>
        </w:tc>
      </w:tr>
      <w:tr w:rsidR="00461226" w:rsidRPr="004A2DA9" w14:paraId="47C14CA8" w14:textId="77777777" w:rsidTr="004B38AA">
        <w:tc>
          <w:tcPr>
            <w:tcW w:w="1389" w:type="dxa"/>
            <w:vAlign w:val="top"/>
          </w:tcPr>
          <w:p w14:paraId="4341F9AA" w14:textId="77777777" w:rsidR="00461226" w:rsidRPr="004A2DA9" w:rsidRDefault="00461226" w:rsidP="000B58E6">
            <w:r w:rsidRPr="004A2DA9">
              <w:t>A3</w:t>
            </w:r>
          </w:p>
        </w:tc>
        <w:tc>
          <w:tcPr>
            <w:tcW w:w="1418" w:type="dxa"/>
            <w:vAlign w:val="top"/>
          </w:tcPr>
          <w:p w14:paraId="5513B617" w14:textId="77777777" w:rsidR="00461226" w:rsidRPr="004A2DA9" w:rsidRDefault="00461226" w:rsidP="000B58E6">
            <w:r w:rsidRPr="004A2DA9">
              <w:t>2009-11-25</w:t>
            </w:r>
          </w:p>
        </w:tc>
        <w:tc>
          <w:tcPr>
            <w:tcW w:w="3260" w:type="dxa"/>
            <w:vAlign w:val="top"/>
          </w:tcPr>
          <w:p w14:paraId="703D6732" w14:textId="77777777" w:rsidR="00461226" w:rsidRPr="004A2DA9" w:rsidRDefault="00461226" w:rsidP="000B58E6">
            <w:r w:rsidRPr="004A2DA9">
              <w:t>REVISED FOR RELEASE 1.0</w:t>
            </w:r>
          </w:p>
        </w:tc>
        <w:tc>
          <w:tcPr>
            <w:tcW w:w="2977" w:type="dxa"/>
            <w:vAlign w:val="top"/>
          </w:tcPr>
          <w:p w14:paraId="7EACD701" w14:textId="77777777" w:rsidR="00461226" w:rsidRPr="004A2DA9" w:rsidRDefault="00461226" w:rsidP="000B58E6">
            <w:r w:rsidRPr="004A2DA9">
              <w:t>RELEASED</w:t>
            </w:r>
          </w:p>
        </w:tc>
      </w:tr>
      <w:tr w:rsidR="00461226" w:rsidRPr="004A2DA9" w14:paraId="7AB9A9C3" w14:textId="77777777" w:rsidTr="004B38AA">
        <w:tc>
          <w:tcPr>
            <w:tcW w:w="1389" w:type="dxa"/>
            <w:vAlign w:val="top"/>
          </w:tcPr>
          <w:p w14:paraId="5DA69648" w14:textId="77777777" w:rsidR="00461226" w:rsidRPr="004A2DA9" w:rsidRDefault="00461226" w:rsidP="000B58E6">
            <w:r w:rsidRPr="004A2DA9">
              <w:t>C1</w:t>
            </w:r>
          </w:p>
        </w:tc>
        <w:tc>
          <w:tcPr>
            <w:tcW w:w="1418" w:type="dxa"/>
            <w:vAlign w:val="top"/>
          </w:tcPr>
          <w:p w14:paraId="5AE02C69" w14:textId="77777777" w:rsidR="00461226" w:rsidRPr="004A2DA9" w:rsidRDefault="00461226" w:rsidP="000B58E6">
            <w:r w:rsidRPr="004A2DA9">
              <w:t>2010-02-08</w:t>
            </w:r>
          </w:p>
        </w:tc>
        <w:tc>
          <w:tcPr>
            <w:tcW w:w="3260" w:type="dxa"/>
            <w:vAlign w:val="top"/>
          </w:tcPr>
          <w:p w14:paraId="65149355" w14:textId="77777777" w:rsidR="00461226" w:rsidRPr="004A2DA9" w:rsidRDefault="00461226" w:rsidP="000B58E6">
            <w:r w:rsidRPr="004A2DA9">
              <w:t>REVISED FOR RELEASE 1.1</w:t>
            </w:r>
          </w:p>
        </w:tc>
        <w:tc>
          <w:tcPr>
            <w:tcW w:w="2977" w:type="dxa"/>
            <w:vAlign w:val="top"/>
          </w:tcPr>
          <w:p w14:paraId="6164FFE4" w14:textId="77777777" w:rsidR="00461226" w:rsidRPr="004A2DA9" w:rsidRDefault="00461226" w:rsidP="000B58E6">
            <w:r w:rsidRPr="004A2DA9">
              <w:t>RELEASED</w:t>
            </w:r>
          </w:p>
        </w:tc>
      </w:tr>
      <w:tr w:rsidR="00461226" w:rsidRPr="004A2DA9" w14:paraId="255FB41A" w14:textId="77777777" w:rsidTr="004B38AA">
        <w:tc>
          <w:tcPr>
            <w:tcW w:w="1389" w:type="dxa"/>
            <w:vAlign w:val="top"/>
          </w:tcPr>
          <w:p w14:paraId="3FB2992C" w14:textId="77777777" w:rsidR="00461226" w:rsidRPr="004A2DA9" w:rsidRDefault="00461226" w:rsidP="000B58E6">
            <w:r w:rsidRPr="004A2DA9">
              <w:t>C2</w:t>
            </w:r>
          </w:p>
        </w:tc>
        <w:tc>
          <w:tcPr>
            <w:tcW w:w="1418" w:type="dxa"/>
            <w:vAlign w:val="top"/>
          </w:tcPr>
          <w:p w14:paraId="41AB0639" w14:textId="77777777" w:rsidR="00461226" w:rsidRPr="004A2DA9" w:rsidRDefault="00461226" w:rsidP="000B58E6">
            <w:r w:rsidRPr="004A2DA9">
              <w:t>2010-06-04</w:t>
            </w:r>
          </w:p>
        </w:tc>
        <w:tc>
          <w:tcPr>
            <w:tcW w:w="3260" w:type="dxa"/>
            <w:vAlign w:val="top"/>
          </w:tcPr>
          <w:p w14:paraId="591A9F5C" w14:textId="77777777" w:rsidR="00461226" w:rsidRPr="004A2DA9" w:rsidRDefault="00461226" w:rsidP="000B58E6">
            <w:r w:rsidRPr="004A2DA9">
              <w:t>REVISED UPDATED NAMING</w:t>
            </w:r>
          </w:p>
        </w:tc>
        <w:tc>
          <w:tcPr>
            <w:tcW w:w="2977" w:type="dxa"/>
            <w:vAlign w:val="top"/>
          </w:tcPr>
          <w:p w14:paraId="6D60606A" w14:textId="77777777" w:rsidR="00461226" w:rsidRPr="004A2DA9" w:rsidRDefault="00461226" w:rsidP="000B58E6">
            <w:r w:rsidRPr="004A2DA9">
              <w:t>RELEASED</w:t>
            </w:r>
          </w:p>
        </w:tc>
      </w:tr>
      <w:tr w:rsidR="00461226" w:rsidRPr="004A2DA9" w14:paraId="31CFE8BE" w14:textId="77777777" w:rsidTr="004B38AA">
        <w:tc>
          <w:tcPr>
            <w:tcW w:w="1389" w:type="dxa"/>
            <w:vAlign w:val="top"/>
          </w:tcPr>
          <w:p w14:paraId="638D0B01" w14:textId="77777777" w:rsidR="00461226" w:rsidRPr="004A2DA9" w:rsidRDefault="00461226" w:rsidP="000B58E6">
            <w:r w:rsidRPr="004A2DA9">
              <w:t>C4</w:t>
            </w:r>
          </w:p>
        </w:tc>
        <w:tc>
          <w:tcPr>
            <w:tcW w:w="1418" w:type="dxa"/>
            <w:vAlign w:val="top"/>
          </w:tcPr>
          <w:p w14:paraId="34EC2318" w14:textId="77777777" w:rsidR="00461226" w:rsidRPr="004A2DA9" w:rsidRDefault="00461226" w:rsidP="000B58E6">
            <w:r w:rsidRPr="004A2DA9">
              <w:t>2010-09-30</w:t>
            </w:r>
          </w:p>
        </w:tc>
        <w:tc>
          <w:tcPr>
            <w:tcW w:w="3260" w:type="dxa"/>
            <w:vAlign w:val="top"/>
          </w:tcPr>
          <w:p w14:paraId="620B219D" w14:textId="77777777" w:rsidR="00461226" w:rsidRPr="004A2DA9" w:rsidRDefault="00461226" w:rsidP="000B58E6">
            <w:r w:rsidRPr="004A2DA9">
              <w:t>REVISED FACTUAL ERROR</w:t>
            </w:r>
          </w:p>
        </w:tc>
        <w:tc>
          <w:tcPr>
            <w:tcW w:w="2977" w:type="dxa"/>
            <w:vAlign w:val="top"/>
          </w:tcPr>
          <w:p w14:paraId="60157254" w14:textId="77777777" w:rsidR="00461226" w:rsidRPr="004A2DA9" w:rsidRDefault="00461226" w:rsidP="000B58E6">
            <w:r w:rsidRPr="004A2DA9">
              <w:t>RELEASED</w:t>
            </w:r>
          </w:p>
        </w:tc>
      </w:tr>
      <w:tr w:rsidR="00461226" w:rsidRPr="004A2DA9" w14:paraId="2F6068CA" w14:textId="77777777" w:rsidTr="004B38AA">
        <w:tc>
          <w:tcPr>
            <w:tcW w:w="1389" w:type="dxa"/>
            <w:vAlign w:val="top"/>
          </w:tcPr>
          <w:p w14:paraId="10208DE7" w14:textId="77777777" w:rsidR="00461226" w:rsidRPr="004A2DA9" w:rsidRDefault="00DA04D8" w:rsidP="000B58E6">
            <w:r w:rsidRPr="004A2DA9">
              <w:t>D06</w:t>
            </w:r>
            <w:r w:rsidR="004B38AA" w:rsidRPr="004A2DA9">
              <w:t xml:space="preserve"> (v 1.3.3)</w:t>
            </w:r>
          </w:p>
        </w:tc>
        <w:tc>
          <w:tcPr>
            <w:tcW w:w="1418" w:type="dxa"/>
            <w:vAlign w:val="top"/>
          </w:tcPr>
          <w:p w14:paraId="4BF09854" w14:textId="77777777" w:rsidR="00461226" w:rsidRPr="004A2DA9" w:rsidRDefault="00461226" w:rsidP="000B58E6">
            <w:r w:rsidRPr="004A2DA9">
              <w:t>2011-12-20</w:t>
            </w:r>
          </w:p>
        </w:tc>
        <w:tc>
          <w:tcPr>
            <w:tcW w:w="3260" w:type="dxa"/>
            <w:vAlign w:val="top"/>
          </w:tcPr>
          <w:p w14:paraId="6810BE4E" w14:textId="77777777" w:rsidR="00461226" w:rsidRPr="004A2DA9" w:rsidRDefault="00461226" w:rsidP="000B58E6">
            <w:r w:rsidRPr="004A2DA9">
              <w:t>MAJOR REVISION</w:t>
            </w:r>
          </w:p>
          <w:p w14:paraId="6561B6D6" w14:textId="77777777" w:rsidR="00461226" w:rsidRPr="004A2DA9" w:rsidRDefault="00461226" w:rsidP="000B58E6">
            <w:r w:rsidRPr="004A2DA9">
              <w:t>NEW DOC NO</w:t>
            </w:r>
          </w:p>
        </w:tc>
        <w:tc>
          <w:tcPr>
            <w:tcW w:w="2977" w:type="dxa"/>
            <w:vAlign w:val="top"/>
          </w:tcPr>
          <w:p w14:paraId="70B01D49" w14:textId="77777777" w:rsidR="00461226" w:rsidRPr="004A2DA9" w:rsidRDefault="00461226" w:rsidP="000B58E6">
            <w:r w:rsidRPr="004A2DA9">
              <w:t>RELEASED</w:t>
            </w:r>
          </w:p>
        </w:tc>
      </w:tr>
      <w:tr w:rsidR="00DA04D8" w:rsidRPr="004A2DA9" w14:paraId="642847C9" w14:textId="77777777" w:rsidTr="004B38AA">
        <w:tc>
          <w:tcPr>
            <w:tcW w:w="1389" w:type="dxa"/>
            <w:vAlign w:val="top"/>
          </w:tcPr>
          <w:p w14:paraId="20A0DD2F" w14:textId="77777777" w:rsidR="00DA04D8" w:rsidRPr="004A2DA9" w:rsidRDefault="00DA04D8" w:rsidP="002371D8">
            <w:pPr>
              <w:spacing w:before="100" w:after="100"/>
            </w:pPr>
            <w:r w:rsidRPr="004A2DA9">
              <w:t>D07</w:t>
            </w:r>
          </w:p>
        </w:tc>
        <w:tc>
          <w:tcPr>
            <w:tcW w:w="1418" w:type="dxa"/>
            <w:vAlign w:val="top"/>
          </w:tcPr>
          <w:p w14:paraId="565218B5" w14:textId="77777777" w:rsidR="00DA04D8" w:rsidRPr="004A2DA9" w:rsidRDefault="00DA04D8" w:rsidP="000B58E6"/>
        </w:tc>
        <w:tc>
          <w:tcPr>
            <w:tcW w:w="3260" w:type="dxa"/>
            <w:vAlign w:val="top"/>
          </w:tcPr>
          <w:p w14:paraId="268AC048" w14:textId="77777777" w:rsidR="00DA04D8" w:rsidRPr="004A2DA9" w:rsidRDefault="00DA04D8" w:rsidP="000B58E6">
            <w:r w:rsidRPr="004A2DA9">
              <w:t>SMALL FIXES</w:t>
            </w:r>
          </w:p>
        </w:tc>
        <w:tc>
          <w:tcPr>
            <w:tcW w:w="2977" w:type="dxa"/>
            <w:vAlign w:val="top"/>
          </w:tcPr>
          <w:p w14:paraId="33FF4C8B" w14:textId="77777777" w:rsidR="00DA04D8" w:rsidRPr="004A2DA9" w:rsidRDefault="00DA04D8" w:rsidP="000B58E6"/>
        </w:tc>
      </w:tr>
      <w:tr w:rsidR="002371D8" w:rsidRPr="004A2DA9" w14:paraId="0160F599" w14:textId="77777777" w:rsidTr="004B38AA">
        <w:tc>
          <w:tcPr>
            <w:tcW w:w="1389" w:type="dxa"/>
            <w:vAlign w:val="top"/>
          </w:tcPr>
          <w:p w14:paraId="7856DB4F" w14:textId="77777777" w:rsidR="002371D8" w:rsidRPr="004A2DA9" w:rsidRDefault="008006D0" w:rsidP="002371D8">
            <w:pPr>
              <w:spacing w:before="100" w:after="100"/>
            </w:pPr>
            <w:r w:rsidRPr="004A2DA9">
              <w:t>D08 (v 1.4.0</w:t>
            </w:r>
            <w:r w:rsidR="002371D8" w:rsidRPr="004A2DA9">
              <w:t>)</w:t>
            </w:r>
          </w:p>
        </w:tc>
        <w:tc>
          <w:tcPr>
            <w:tcW w:w="1418" w:type="dxa"/>
            <w:vAlign w:val="top"/>
          </w:tcPr>
          <w:p w14:paraId="3728581E" w14:textId="77777777" w:rsidR="002371D8" w:rsidRPr="004A2DA9" w:rsidRDefault="002371D8" w:rsidP="00D903FF">
            <w:r w:rsidRPr="004A2DA9">
              <w:t>2012-</w:t>
            </w:r>
            <w:r w:rsidR="00D903FF" w:rsidRPr="004A2DA9">
              <w:t>06-08</w:t>
            </w:r>
          </w:p>
        </w:tc>
        <w:tc>
          <w:tcPr>
            <w:tcW w:w="3260" w:type="dxa"/>
            <w:vAlign w:val="top"/>
          </w:tcPr>
          <w:p w14:paraId="21C93876" w14:textId="77777777" w:rsidR="002371D8" w:rsidRPr="004A2DA9" w:rsidRDefault="002371D8" w:rsidP="000B58E6">
            <w:r w:rsidRPr="004A2DA9">
              <w:t>MAJOR REVISION</w:t>
            </w:r>
          </w:p>
          <w:p w14:paraId="3F87DE3C" w14:textId="77777777" w:rsidR="001976DB" w:rsidRPr="004A2DA9" w:rsidRDefault="001976DB" w:rsidP="000B58E6">
            <w:r w:rsidRPr="004A2DA9">
              <w:t>REVISED STRUCTURE AND CONTENT</w:t>
            </w:r>
          </w:p>
        </w:tc>
        <w:tc>
          <w:tcPr>
            <w:tcW w:w="2977" w:type="dxa"/>
            <w:vAlign w:val="top"/>
          </w:tcPr>
          <w:p w14:paraId="5A6575B1" w14:textId="77777777" w:rsidR="002371D8" w:rsidRPr="004A2DA9" w:rsidRDefault="00D903FF" w:rsidP="000B58E6">
            <w:r w:rsidRPr="004A2DA9">
              <w:t>RELEASED</w:t>
            </w:r>
          </w:p>
        </w:tc>
      </w:tr>
      <w:tr w:rsidR="002818DD" w:rsidRPr="004A2DA9" w14:paraId="7F43DFF3" w14:textId="77777777" w:rsidTr="004B38AA">
        <w:tc>
          <w:tcPr>
            <w:tcW w:w="1389" w:type="dxa"/>
            <w:vAlign w:val="top"/>
          </w:tcPr>
          <w:p w14:paraId="7FBAB071" w14:textId="77777777" w:rsidR="002818DD" w:rsidRPr="004A2DA9" w:rsidRDefault="002818DD" w:rsidP="002371D8">
            <w:pPr>
              <w:spacing w:before="100" w:after="100"/>
            </w:pPr>
            <w:r w:rsidRPr="004A2DA9">
              <w:t>D09</w:t>
            </w:r>
          </w:p>
        </w:tc>
        <w:tc>
          <w:tcPr>
            <w:tcW w:w="1418" w:type="dxa"/>
            <w:vAlign w:val="top"/>
          </w:tcPr>
          <w:p w14:paraId="380FD24B" w14:textId="77777777" w:rsidR="002818DD" w:rsidRPr="004A2DA9" w:rsidRDefault="002818DD" w:rsidP="00D903FF">
            <w:r w:rsidRPr="004A2DA9">
              <w:t>2012-11-27</w:t>
            </w:r>
          </w:p>
        </w:tc>
        <w:tc>
          <w:tcPr>
            <w:tcW w:w="3260" w:type="dxa"/>
            <w:vAlign w:val="top"/>
          </w:tcPr>
          <w:p w14:paraId="52035432" w14:textId="77777777" w:rsidR="002818DD" w:rsidRPr="004A2DA9" w:rsidRDefault="002818DD" w:rsidP="002818DD">
            <w:r w:rsidRPr="004A2DA9">
              <w:t>NETWORK APPENDICES ADDED</w:t>
            </w:r>
          </w:p>
        </w:tc>
        <w:tc>
          <w:tcPr>
            <w:tcW w:w="2977" w:type="dxa"/>
            <w:vAlign w:val="top"/>
          </w:tcPr>
          <w:p w14:paraId="64C1F0E8" w14:textId="77777777" w:rsidR="002818DD" w:rsidRPr="004A2DA9" w:rsidRDefault="00EF6390" w:rsidP="00616250">
            <w:pPr>
              <w:spacing w:before="100" w:after="100"/>
            </w:pPr>
            <w:r w:rsidRPr="004A2DA9">
              <w:t>RELEASED</w:t>
            </w:r>
          </w:p>
        </w:tc>
      </w:tr>
      <w:tr w:rsidR="006A359A" w:rsidRPr="004A2DA9" w14:paraId="41A4BF70" w14:textId="77777777" w:rsidTr="004B38AA">
        <w:tc>
          <w:tcPr>
            <w:tcW w:w="1389" w:type="dxa"/>
            <w:vAlign w:val="top"/>
          </w:tcPr>
          <w:p w14:paraId="69F36E27" w14:textId="77777777" w:rsidR="006A359A" w:rsidRPr="004A2DA9" w:rsidRDefault="006A359A" w:rsidP="002371D8">
            <w:pPr>
              <w:spacing w:before="100" w:after="100"/>
            </w:pPr>
            <w:r w:rsidRPr="004A2DA9">
              <w:t>D10</w:t>
            </w:r>
          </w:p>
        </w:tc>
        <w:tc>
          <w:tcPr>
            <w:tcW w:w="1418" w:type="dxa"/>
            <w:vAlign w:val="top"/>
          </w:tcPr>
          <w:p w14:paraId="3AD5B831" w14:textId="77777777" w:rsidR="006A359A" w:rsidRPr="004A2DA9" w:rsidRDefault="006A359A" w:rsidP="00D903FF">
            <w:r w:rsidRPr="004A2DA9">
              <w:t>2013-01-14</w:t>
            </w:r>
          </w:p>
        </w:tc>
        <w:tc>
          <w:tcPr>
            <w:tcW w:w="3260" w:type="dxa"/>
            <w:vAlign w:val="top"/>
          </w:tcPr>
          <w:p w14:paraId="34080A77" w14:textId="27E731F8" w:rsidR="006A359A" w:rsidRPr="004A2DA9" w:rsidRDefault="003A673E" w:rsidP="002818DD">
            <w:r>
              <w:t xml:space="preserve">ADF </w:t>
            </w:r>
            <w:r w:rsidR="006A359A" w:rsidRPr="004A2DA9">
              <w:t>P100 REFERENCES ADDED</w:t>
            </w:r>
          </w:p>
        </w:tc>
        <w:tc>
          <w:tcPr>
            <w:tcW w:w="2977" w:type="dxa"/>
            <w:vAlign w:val="top"/>
          </w:tcPr>
          <w:p w14:paraId="338648D4" w14:textId="77777777" w:rsidR="006A359A" w:rsidRPr="004A2DA9" w:rsidRDefault="006A359A" w:rsidP="00616250">
            <w:pPr>
              <w:spacing w:before="100" w:after="100"/>
            </w:pPr>
            <w:r w:rsidRPr="004A2DA9">
              <w:t>RELEASED</w:t>
            </w:r>
          </w:p>
        </w:tc>
      </w:tr>
      <w:tr w:rsidR="00A60194" w:rsidRPr="004A2DA9" w14:paraId="693F0203" w14:textId="77777777" w:rsidTr="004B38AA">
        <w:tc>
          <w:tcPr>
            <w:tcW w:w="1389" w:type="dxa"/>
            <w:vAlign w:val="top"/>
          </w:tcPr>
          <w:p w14:paraId="6850FE08" w14:textId="77777777" w:rsidR="00A60194" w:rsidRPr="004A2DA9" w:rsidRDefault="00A60194" w:rsidP="00BA4E6F">
            <w:pPr>
              <w:spacing w:before="100" w:after="100"/>
            </w:pPr>
            <w:r w:rsidRPr="004A2DA9">
              <w:t>D1</w:t>
            </w:r>
            <w:r w:rsidR="00BA4E6F">
              <w:t>2</w:t>
            </w:r>
            <w:r w:rsidR="00A54737">
              <w:t xml:space="preserve"> </w:t>
            </w:r>
            <w:r w:rsidRPr="004A2DA9">
              <w:t>(v 1.4.8)</w:t>
            </w:r>
          </w:p>
        </w:tc>
        <w:tc>
          <w:tcPr>
            <w:tcW w:w="1418" w:type="dxa"/>
            <w:vAlign w:val="top"/>
          </w:tcPr>
          <w:p w14:paraId="062E6AA7" w14:textId="77777777" w:rsidR="00A60194" w:rsidRPr="004A2DA9" w:rsidRDefault="00A60194" w:rsidP="00BA4E6F">
            <w:r w:rsidRPr="004A2DA9">
              <w:t>2013-0</w:t>
            </w:r>
            <w:r w:rsidR="00BA4E6F">
              <w:t>3-21</w:t>
            </w:r>
          </w:p>
        </w:tc>
        <w:tc>
          <w:tcPr>
            <w:tcW w:w="3260" w:type="dxa"/>
            <w:vAlign w:val="top"/>
          </w:tcPr>
          <w:p w14:paraId="3DBE31CE" w14:textId="77777777" w:rsidR="00A60194" w:rsidRPr="004A2DA9" w:rsidRDefault="00A60194" w:rsidP="002818DD">
            <w:r w:rsidRPr="004A2DA9">
              <w:t>MAJOR REVISION</w:t>
            </w:r>
          </w:p>
        </w:tc>
        <w:tc>
          <w:tcPr>
            <w:tcW w:w="2977" w:type="dxa"/>
            <w:vAlign w:val="top"/>
          </w:tcPr>
          <w:p w14:paraId="44897AF6" w14:textId="77777777" w:rsidR="00A60194" w:rsidRPr="004A2DA9" w:rsidRDefault="00A60194" w:rsidP="00616250">
            <w:pPr>
              <w:spacing w:before="100" w:after="100"/>
            </w:pPr>
            <w:r w:rsidRPr="004A2DA9">
              <w:t>RELEASED</w:t>
            </w:r>
          </w:p>
        </w:tc>
      </w:tr>
      <w:tr w:rsidR="00B1701E" w:rsidRPr="004A2DA9" w14:paraId="28275021" w14:textId="77777777" w:rsidTr="004B38AA">
        <w:tc>
          <w:tcPr>
            <w:tcW w:w="1389" w:type="dxa"/>
            <w:vAlign w:val="top"/>
          </w:tcPr>
          <w:p w14:paraId="313D1458" w14:textId="77777777" w:rsidR="00B1701E" w:rsidRPr="004A2DA9" w:rsidRDefault="00B1701E" w:rsidP="00BA4E6F">
            <w:pPr>
              <w:spacing w:before="100" w:after="100"/>
            </w:pPr>
            <w:r>
              <w:t>D13</w:t>
            </w:r>
          </w:p>
        </w:tc>
        <w:tc>
          <w:tcPr>
            <w:tcW w:w="1418" w:type="dxa"/>
            <w:vAlign w:val="top"/>
          </w:tcPr>
          <w:p w14:paraId="0F4232FD" w14:textId="77777777" w:rsidR="00B1701E" w:rsidRPr="004A2DA9" w:rsidRDefault="00B1701E" w:rsidP="00BA4E6F">
            <w:r>
              <w:t>2013-11-08</w:t>
            </w:r>
          </w:p>
        </w:tc>
        <w:tc>
          <w:tcPr>
            <w:tcW w:w="3260" w:type="dxa"/>
            <w:vAlign w:val="top"/>
          </w:tcPr>
          <w:p w14:paraId="79AABE2B" w14:textId="77777777" w:rsidR="00B1701E" w:rsidRPr="004A2DA9" w:rsidRDefault="00B1701E" w:rsidP="002818DD">
            <w:r w:rsidRPr="004A2DA9">
              <w:t>MAJOR REVISION</w:t>
            </w:r>
          </w:p>
        </w:tc>
        <w:tc>
          <w:tcPr>
            <w:tcW w:w="2977" w:type="dxa"/>
            <w:vAlign w:val="top"/>
          </w:tcPr>
          <w:p w14:paraId="264E628C" w14:textId="77777777" w:rsidR="00B1701E" w:rsidRPr="004A2DA9" w:rsidRDefault="00B1701E" w:rsidP="00616250">
            <w:pPr>
              <w:spacing w:before="100" w:after="100"/>
            </w:pPr>
          </w:p>
        </w:tc>
      </w:tr>
      <w:tr w:rsidR="00D7327D" w:rsidRPr="004A2DA9" w14:paraId="39465E9A" w14:textId="77777777" w:rsidTr="004B38AA">
        <w:tc>
          <w:tcPr>
            <w:tcW w:w="1389" w:type="dxa"/>
            <w:vAlign w:val="top"/>
          </w:tcPr>
          <w:p w14:paraId="76CC3D54" w14:textId="7086E001" w:rsidR="00D7327D" w:rsidRDefault="00D7327D" w:rsidP="00BA4E6F">
            <w:pPr>
              <w:spacing w:before="100" w:after="100"/>
            </w:pPr>
            <w:r>
              <w:t>D14</w:t>
            </w:r>
          </w:p>
        </w:tc>
        <w:tc>
          <w:tcPr>
            <w:tcW w:w="1418" w:type="dxa"/>
            <w:vAlign w:val="top"/>
          </w:tcPr>
          <w:p w14:paraId="1459AF9D" w14:textId="1FEBCDFE" w:rsidR="00D7327D" w:rsidRDefault="00D7327D" w:rsidP="00E05967">
            <w:r>
              <w:t>2013-11</w:t>
            </w:r>
            <w:r w:rsidR="00E05967">
              <w:t>-20</w:t>
            </w:r>
          </w:p>
        </w:tc>
        <w:tc>
          <w:tcPr>
            <w:tcW w:w="3260" w:type="dxa"/>
            <w:vAlign w:val="top"/>
          </w:tcPr>
          <w:p w14:paraId="4FB2C352" w14:textId="45D54A6A" w:rsidR="00D7327D" w:rsidRPr="004A2DA9" w:rsidRDefault="00D7327D" w:rsidP="002818DD">
            <w:r>
              <w:t>MINOR REVISION</w:t>
            </w:r>
          </w:p>
        </w:tc>
        <w:tc>
          <w:tcPr>
            <w:tcW w:w="2977" w:type="dxa"/>
            <w:vAlign w:val="top"/>
          </w:tcPr>
          <w:p w14:paraId="17FBFDDA" w14:textId="59A535F6" w:rsidR="00D7327D" w:rsidRPr="004A2DA9" w:rsidRDefault="00284264" w:rsidP="00616250">
            <w:pPr>
              <w:spacing w:before="100" w:after="100"/>
            </w:pPr>
            <w:r>
              <w:t>RELEASED</w:t>
            </w:r>
          </w:p>
        </w:tc>
      </w:tr>
      <w:tr w:rsidR="005401B9" w:rsidRPr="004A2DA9" w14:paraId="25A12235" w14:textId="77777777" w:rsidTr="004B38AA">
        <w:tc>
          <w:tcPr>
            <w:tcW w:w="1389" w:type="dxa"/>
            <w:vAlign w:val="top"/>
          </w:tcPr>
          <w:p w14:paraId="7F07D16F" w14:textId="31AA18E1" w:rsidR="005401B9" w:rsidRDefault="005401B9" w:rsidP="00BA4E6F">
            <w:pPr>
              <w:spacing w:before="100" w:after="100"/>
            </w:pPr>
            <w:r>
              <w:t>D15</w:t>
            </w:r>
          </w:p>
        </w:tc>
        <w:tc>
          <w:tcPr>
            <w:tcW w:w="1418" w:type="dxa"/>
            <w:vAlign w:val="top"/>
          </w:tcPr>
          <w:p w14:paraId="69FA8C3A" w14:textId="65895078" w:rsidR="005401B9" w:rsidRDefault="005401B9" w:rsidP="00E05967">
            <w:r>
              <w:t>2014-01-17</w:t>
            </w:r>
          </w:p>
        </w:tc>
        <w:tc>
          <w:tcPr>
            <w:tcW w:w="3260" w:type="dxa"/>
            <w:vAlign w:val="top"/>
          </w:tcPr>
          <w:p w14:paraId="4BE2857B" w14:textId="2BE41812" w:rsidR="005401B9" w:rsidRDefault="002636C0" w:rsidP="002818DD">
            <w:r>
              <w:t xml:space="preserve">MINOR </w:t>
            </w:r>
            <w:r w:rsidR="005401B9">
              <w:t>REVISION</w:t>
            </w:r>
          </w:p>
        </w:tc>
        <w:tc>
          <w:tcPr>
            <w:tcW w:w="2977" w:type="dxa"/>
            <w:vAlign w:val="top"/>
          </w:tcPr>
          <w:p w14:paraId="4C27958D" w14:textId="1DB6727B" w:rsidR="005401B9" w:rsidRDefault="00BD0FBB" w:rsidP="00616250">
            <w:pPr>
              <w:spacing w:before="100" w:after="100"/>
            </w:pPr>
            <w:r>
              <w:t>RELEASED</w:t>
            </w:r>
          </w:p>
        </w:tc>
      </w:tr>
      <w:tr w:rsidR="00DA5586" w:rsidRPr="004A2DA9" w14:paraId="5B987FB9" w14:textId="77777777" w:rsidTr="004B38AA">
        <w:tc>
          <w:tcPr>
            <w:tcW w:w="1389" w:type="dxa"/>
            <w:vAlign w:val="top"/>
          </w:tcPr>
          <w:p w14:paraId="68EA0EE7" w14:textId="0D1247E9" w:rsidR="00DA5586" w:rsidRDefault="00DA5586" w:rsidP="00BA4E6F">
            <w:pPr>
              <w:spacing w:before="100" w:after="100"/>
            </w:pPr>
            <w:r>
              <w:t>D16</w:t>
            </w:r>
          </w:p>
        </w:tc>
        <w:tc>
          <w:tcPr>
            <w:tcW w:w="1418" w:type="dxa"/>
            <w:vAlign w:val="top"/>
          </w:tcPr>
          <w:p w14:paraId="764AA535" w14:textId="6C22A2AE" w:rsidR="00DA5586" w:rsidRDefault="00864AB6" w:rsidP="002F7B25">
            <w:r>
              <w:t>2014-</w:t>
            </w:r>
            <w:r w:rsidR="002F7B25">
              <w:t>05-02</w:t>
            </w:r>
          </w:p>
        </w:tc>
        <w:tc>
          <w:tcPr>
            <w:tcW w:w="3260" w:type="dxa"/>
            <w:vAlign w:val="top"/>
          </w:tcPr>
          <w:p w14:paraId="28B0D4AC" w14:textId="1F4BE178" w:rsidR="00DA5586" w:rsidRDefault="00864AB6" w:rsidP="002818DD">
            <w:r>
              <w:t xml:space="preserve">MAJOR </w:t>
            </w:r>
            <w:r w:rsidR="00DA5586">
              <w:t>REVISION</w:t>
            </w:r>
          </w:p>
        </w:tc>
        <w:tc>
          <w:tcPr>
            <w:tcW w:w="2977" w:type="dxa"/>
            <w:vAlign w:val="top"/>
          </w:tcPr>
          <w:p w14:paraId="22DB8C0C" w14:textId="516CCBAC" w:rsidR="00DA5586" w:rsidRDefault="002F7B25" w:rsidP="00616250">
            <w:pPr>
              <w:spacing w:before="100" w:after="100"/>
            </w:pPr>
            <w:r>
              <w:t>RELEASED</w:t>
            </w:r>
          </w:p>
        </w:tc>
      </w:tr>
      <w:tr w:rsidR="00D64A0E" w:rsidRPr="004A2DA9" w14:paraId="43F36A96" w14:textId="77777777" w:rsidTr="004B38AA">
        <w:tc>
          <w:tcPr>
            <w:tcW w:w="1389" w:type="dxa"/>
            <w:vAlign w:val="top"/>
          </w:tcPr>
          <w:p w14:paraId="452B0D77" w14:textId="6C4CE41E" w:rsidR="00D64A0E" w:rsidRDefault="00D64A0E" w:rsidP="00BA4E6F">
            <w:pPr>
              <w:spacing w:before="100" w:after="100"/>
            </w:pPr>
            <w:r>
              <w:lastRenderedPageBreak/>
              <w:t>D17</w:t>
            </w:r>
          </w:p>
        </w:tc>
        <w:tc>
          <w:tcPr>
            <w:tcW w:w="1418" w:type="dxa"/>
            <w:vAlign w:val="top"/>
          </w:tcPr>
          <w:p w14:paraId="1FB058C9" w14:textId="4FEFD2CB" w:rsidR="00D64A0E" w:rsidRDefault="00965A37" w:rsidP="002F7B25">
            <w:r>
              <w:t>2014-07-11</w:t>
            </w:r>
          </w:p>
        </w:tc>
        <w:tc>
          <w:tcPr>
            <w:tcW w:w="3260" w:type="dxa"/>
            <w:vAlign w:val="top"/>
          </w:tcPr>
          <w:p w14:paraId="4B4AE698" w14:textId="3AB16A3B" w:rsidR="00D64A0E" w:rsidRDefault="00D64A0E" w:rsidP="002818DD">
            <w:r>
              <w:t>MINOR REVISION</w:t>
            </w:r>
          </w:p>
        </w:tc>
        <w:tc>
          <w:tcPr>
            <w:tcW w:w="2977" w:type="dxa"/>
            <w:vAlign w:val="top"/>
          </w:tcPr>
          <w:p w14:paraId="137D2B50" w14:textId="10378259" w:rsidR="00D64A0E" w:rsidRDefault="00965A37" w:rsidP="00616250">
            <w:pPr>
              <w:spacing w:before="100" w:after="100"/>
            </w:pPr>
            <w:r>
              <w:t>RELEASED</w:t>
            </w:r>
          </w:p>
        </w:tc>
      </w:tr>
      <w:tr w:rsidR="00340CE3" w:rsidRPr="004A2DA9" w14:paraId="1132AF26" w14:textId="77777777" w:rsidTr="004B38AA">
        <w:tc>
          <w:tcPr>
            <w:tcW w:w="1389" w:type="dxa"/>
            <w:vAlign w:val="top"/>
          </w:tcPr>
          <w:p w14:paraId="0E5B79AF" w14:textId="54B23C1B" w:rsidR="00340CE3" w:rsidRDefault="00340CE3" w:rsidP="00BA4E6F">
            <w:pPr>
              <w:spacing w:before="100" w:after="100"/>
            </w:pPr>
            <w:r>
              <w:t>D18</w:t>
            </w:r>
            <w:r w:rsidR="00AE0A00">
              <w:t xml:space="preserve"> (v 1.7.0)</w:t>
            </w:r>
          </w:p>
        </w:tc>
        <w:tc>
          <w:tcPr>
            <w:tcW w:w="1418" w:type="dxa"/>
            <w:vAlign w:val="top"/>
          </w:tcPr>
          <w:p w14:paraId="6657FA2D" w14:textId="5649E36C" w:rsidR="00340CE3" w:rsidRDefault="002B3B25" w:rsidP="002B3B25">
            <w:r>
              <w:t>2014-10-30</w:t>
            </w:r>
          </w:p>
        </w:tc>
        <w:tc>
          <w:tcPr>
            <w:tcW w:w="3260" w:type="dxa"/>
            <w:vAlign w:val="top"/>
          </w:tcPr>
          <w:p w14:paraId="582574C0" w14:textId="0EDBA9FA" w:rsidR="00340CE3" w:rsidRDefault="00340CE3" w:rsidP="002818DD">
            <w:r>
              <w:t>MINOR REVISION</w:t>
            </w:r>
          </w:p>
        </w:tc>
        <w:tc>
          <w:tcPr>
            <w:tcW w:w="2977" w:type="dxa"/>
            <w:vAlign w:val="top"/>
          </w:tcPr>
          <w:p w14:paraId="2FFCD2E0" w14:textId="47C46E8D" w:rsidR="00340CE3" w:rsidRDefault="00DD5A66" w:rsidP="00616250">
            <w:pPr>
              <w:spacing w:before="100" w:after="100"/>
            </w:pPr>
            <w:r>
              <w:t>RELEASED</w:t>
            </w:r>
          </w:p>
        </w:tc>
      </w:tr>
      <w:tr w:rsidR="00101FC6" w:rsidRPr="004A2DA9" w14:paraId="268D7C0A" w14:textId="77777777" w:rsidTr="004B38AA">
        <w:tc>
          <w:tcPr>
            <w:tcW w:w="1389" w:type="dxa"/>
            <w:vAlign w:val="top"/>
          </w:tcPr>
          <w:p w14:paraId="4F6A6A98" w14:textId="49DDD64A" w:rsidR="00101FC6" w:rsidRDefault="00101FC6" w:rsidP="00BA4E6F">
            <w:pPr>
              <w:spacing w:before="100" w:after="100"/>
            </w:pPr>
            <w:r>
              <w:t>D19 (v 1.8.0)</w:t>
            </w:r>
          </w:p>
        </w:tc>
        <w:tc>
          <w:tcPr>
            <w:tcW w:w="1418" w:type="dxa"/>
            <w:vAlign w:val="top"/>
          </w:tcPr>
          <w:p w14:paraId="40882C59" w14:textId="0205BB08" w:rsidR="00101FC6" w:rsidRDefault="0081738A" w:rsidP="006749D0">
            <w:r>
              <w:t>2015-11-</w:t>
            </w:r>
            <w:r w:rsidR="006749D0">
              <w:t>10</w:t>
            </w:r>
          </w:p>
        </w:tc>
        <w:tc>
          <w:tcPr>
            <w:tcW w:w="3260" w:type="dxa"/>
            <w:vAlign w:val="top"/>
          </w:tcPr>
          <w:p w14:paraId="431A3816" w14:textId="72047119" w:rsidR="00101FC6" w:rsidRDefault="00101FC6" w:rsidP="002818DD">
            <w:r>
              <w:t>MAJOR REVISION</w:t>
            </w:r>
          </w:p>
        </w:tc>
        <w:tc>
          <w:tcPr>
            <w:tcW w:w="2977" w:type="dxa"/>
            <w:vAlign w:val="top"/>
          </w:tcPr>
          <w:p w14:paraId="5FE67117" w14:textId="375158BD" w:rsidR="00101FC6" w:rsidRDefault="00DD5A66" w:rsidP="00616250">
            <w:pPr>
              <w:spacing w:before="100" w:after="100"/>
            </w:pPr>
            <w:r>
              <w:t>RELEASED</w:t>
            </w:r>
          </w:p>
        </w:tc>
      </w:tr>
      <w:tr w:rsidR="00420546" w:rsidRPr="004A2DA9" w14:paraId="2A9ADB86" w14:textId="77777777" w:rsidTr="004B38AA">
        <w:tc>
          <w:tcPr>
            <w:tcW w:w="1389" w:type="dxa"/>
            <w:vAlign w:val="top"/>
          </w:tcPr>
          <w:p w14:paraId="076C5A82" w14:textId="68C32419" w:rsidR="00420546" w:rsidRDefault="00B55A66" w:rsidP="00BA4E6F">
            <w:pPr>
              <w:spacing w:before="100" w:after="100"/>
            </w:pPr>
            <w:r>
              <w:t>REV20</w:t>
            </w:r>
            <w:r w:rsidR="00420546">
              <w:t xml:space="preserve"> (v 1.9.0)</w:t>
            </w:r>
          </w:p>
        </w:tc>
        <w:tc>
          <w:tcPr>
            <w:tcW w:w="1418" w:type="dxa"/>
            <w:vAlign w:val="top"/>
          </w:tcPr>
          <w:p w14:paraId="62D8F11C" w14:textId="6537E4D9" w:rsidR="00420546" w:rsidRDefault="00527873" w:rsidP="006749D0">
            <w:r>
              <w:t>2016-05-19</w:t>
            </w:r>
          </w:p>
        </w:tc>
        <w:tc>
          <w:tcPr>
            <w:tcW w:w="3260" w:type="dxa"/>
            <w:vAlign w:val="top"/>
          </w:tcPr>
          <w:p w14:paraId="37A6AEBE" w14:textId="1CDCEA51" w:rsidR="00420546" w:rsidRDefault="00420546" w:rsidP="002818DD">
            <w:r>
              <w:t>MINOR REVISION</w:t>
            </w:r>
          </w:p>
        </w:tc>
        <w:tc>
          <w:tcPr>
            <w:tcW w:w="2977" w:type="dxa"/>
            <w:vAlign w:val="top"/>
          </w:tcPr>
          <w:p w14:paraId="108A7443" w14:textId="27AF55BC" w:rsidR="00420546" w:rsidRDefault="0043567F" w:rsidP="00616250">
            <w:pPr>
              <w:spacing w:before="100" w:after="100"/>
            </w:pPr>
            <w:r>
              <w:t>RELEASED</w:t>
            </w:r>
          </w:p>
        </w:tc>
      </w:tr>
      <w:tr w:rsidR="008F514D" w:rsidRPr="004A2DA9" w14:paraId="082C4468" w14:textId="77777777" w:rsidTr="004B38AA">
        <w:tc>
          <w:tcPr>
            <w:tcW w:w="1389" w:type="dxa"/>
            <w:vAlign w:val="top"/>
          </w:tcPr>
          <w:p w14:paraId="0A09C4A5" w14:textId="0ADCE397" w:rsidR="008F514D" w:rsidRDefault="008F514D" w:rsidP="00BA4E6F">
            <w:pPr>
              <w:spacing w:before="100" w:after="100"/>
            </w:pPr>
            <w:r>
              <w:t>REV21 (v 2.0.0)</w:t>
            </w:r>
          </w:p>
        </w:tc>
        <w:tc>
          <w:tcPr>
            <w:tcW w:w="1418" w:type="dxa"/>
            <w:vAlign w:val="top"/>
          </w:tcPr>
          <w:p w14:paraId="33C99F18" w14:textId="76A59E97" w:rsidR="008F514D" w:rsidRDefault="008F514D" w:rsidP="006749D0">
            <w:r>
              <w:t>201</w:t>
            </w:r>
            <w:r w:rsidR="0054454D">
              <w:t>8</w:t>
            </w:r>
            <w:r>
              <w:t>-</w:t>
            </w:r>
            <w:r w:rsidR="0054454D">
              <w:t>0</w:t>
            </w:r>
            <w:r w:rsidR="00D114EB">
              <w:t>2</w:t>
            </w:r>
            <w:r>
              <w:t>-</w:t>
            </w:r>
            <w:r w:rsidR="00D114EB">
              <w:t>02</w:t>
            </w:r>
          </w:p>
        </w:tc>
        <w:tc>
          <w:tcPr>
            <w:tcW w:w="3260" w:type="dxa"/>
            <w:vAlign w:val="top"/>
          </w:tcPr>
          <w:p w14:paraId="58E93B8D" w14:textId="3E2BD9EF" w:rsidR="008F514D" w:rsidRDefault="008F514D" w:rsidP="002818DD">
            <w:r>
              <w:t>MAJOR REVISION</w:t>
            </w:r>
          </w:p>
        </w:tc>
        <w:tc>
          <w:tcPr>
            <w:tcW w:w="2977" w:type="dxa"/>
            <w:vAlign w:val="top"/>
          </w:tcPr>
          <w:p w14:paraId="069E7647" w14:textId="15298DF9" w:rsidR="008F514D" w:rsidRDefault="00DE042C" w:rsidP="00616250">
            <w:pPr>
              <w:spacing w:before="100" w:after="100"/>
            </w:pPr>
            <w:r>
              <w:t>RELEASED</w:t>
            </w:r>
          </w:p>
        </w:tc>
      </w:tr>
    </w:tbl>
    <w:p w14:paraId="0739CF78" w14:textId="6D6CB2A4" w:rsidR="00461226" w:rsidRPr="004A2DA9" w:rsidRDefault="00461226" w:rsidP="000B58E6">
      <w:r w:rsidRPr="004A2DA9">
        <w:br w:type="page"/>
      </w:r>
    </w:p>
    <w:p w14:paraId="4FD8DB07" w14:textId="77777777" w:rsidR="00287FE5" w:rsidRPr="004A2DA9" w:rsidRDefault="00287FE5" w:rsidP="00287FE5">
      <w:pPr>
        <w:pStyle w:val="Heading2"/>
        <w:numPr>
          <w:ilvl w:val="0"/>
          <w:numId w:val="0"/>
        </w:numPr>
      </w:pPr>
      <w:bookmarkStart w:id="27" w:name="_Toc341698042"/>
      <w:bookmarkStart w:id="28" w:name="_Toc505008712"/>
      <w:r w:rsidRPr="004A2DA9">
        <w:lastRenderedPageBreak/>
        <w:t>Contents</w:t>
      </w:r>
      <w:bookmarkEnd w:id="27"/>
      <w:bookmarkEnd w:id="28"/>
    </w:p>
    <w:p w14:paraId="633D7AF4" w14:textId="61AD7159" w:rsidR="00BF15D3" w:rsidRDefault="00773B91">
      <w:pPr>
        <w:pStyle w:val="TOC2"/>
        <w:rPr>
          <w:rFonts w:asciiTheme="minorHAnsi" w:eastAsiaTheme="minorEastAsia" w:hAnsiTheme="minorHAnsi" w:cstheme="minorBidi"/>
          <w:b w:val="0"/>
          <w:noProof/>
          <w:sz w:val="22"/>
          <w:szCs w:val="22"/>
        </w:rPr>
      </w:pPr>
      <w:r w:rsidRPr="004A2DA9">
        <w:fldChar w:fldCharType="begin"/>
      </w:r>
      <w:r w:rsidRPr="004A2DA9">
        <w:instrText xml:space="preserve"> TOC \o "1-5" \h \z \u \t "Heading 6;1;Heading 7;1" </w:instrText>
      </w:r>
      <w:r w:rsidRPr="004A2DA9">
        <w:fldChar w:fldCharType="separate"/>
      </w:r>
      <w:hyperlink w:anchor="_Toc505008708" w:history="1">
        <w:r w:rsidR="00BF15D3" w:rsidRPr="00EE6C4F">
          <w:rPr>
            <w:rStyle w:val="Hyperlink"/>
            <w:noProof/>
          </w:rPr>
          <w:t>Safety notes</w:t>
        </w:r>
        <w:r w:rsidR="00BF15D3">
          <w:rPr>
            <w:noProof/>
            <w:webHidden/>
          </w:rPr>
          <w:tab/>
        </w:r>
        <w:r w:rsidR="00BF15D3">
          <w:rPr>
            <w:noProof/>
            <w:webHidden/>
          </w:rPr>
          <w:fldChar w:fldCharType="begin"/>
        </w:r>
        <w:r w:rsidR="00BF15D3">
          <w:rPr>
            <w:noProof/>
            <w:webHidden/>
          </w:rPr>
          <w:instrText xml:space="preserve"> PAGEREF _Toc505008708 \h </w:instrText>
        </w:r>
        <w:r w:rsidR="00BF15D3">
          <w:rPr>
            <w:noProof/>
            <w:webHidden/>
          </w:rPr>
        </w:r>
        <w:r w:rsidR="00BF15D3">
          <w:rPr>
            <w:noProof/>
            <w:webHidden/>
          </w:rPr>
          <w:fldChar w:fldCharType="separate"/>
        </w:r>
        <w:r w:rsidR="00DA230B">
          <w:rPr>
            <w:noProof/>
            <w:webHidden/>
          </w:rPr>
          <w:t>2</w:t>
        </w:r>
        <w:r w:rsidR="00BF15D3">
          <w:rPr>
            <w:noProof/>
            <w:webHidden/>
          </w:rPr>
          <w:fldChar w:fldCharType="end"/>
        </w:r>
      </w:hyperlink>
    </w:p>
    <w:p w14:paraId="48A2DF79" w14:textId="65067EFF" w:rsidR="00BF15D3" w:rsidRDefault="00482D60">
      <w:pPr>
        <w:pStyle w:val="TOC2"/>
        <w:rPr>
          <w:rFonts w:asciiTheme="minorHAnsi" w:eastAsiaTheme="minorEastAsia" w:hAnsiTheme="minorHAnsi" w:cstheme="minorBidi"/>
          <w:b w:val="0"/>
          <w:noProof/>
          <w:sz w:val="22"/>
          <w:szCs w:val="22"/>
        </w:rPr>
      </w:pPr>
      <w:hyperlink w:anchor="_Toc505008709" w:history="1">
        <w:r w:rsidR="00BF15D3" w:rsidRPr="00EE6C4F">
          <w:rPr>
            <w:rStyle w:val="Hyperlink"/>
            <w:noProof/>
          </w:rPr>
          <w:t>Product identification</w:t>
        </w:r>
        <w:r w:rsidR="00BF15D3">
          <w:rPr>
            <w:noProof/>
            <w:webHidden/>
          </w:rPr>
          <w:tab/>
        </w:r>
        <w:r w:rsidR="00BF15D3">
          <w:rPr>
            <w:noProof/>
            <w:webHidden/>
          </w:rPr>
          <w:fldChar w:fldCharType="begin"/>
        </w:r>
        <w:r w:rsidR="00BF15D3">
          <w:rPr>
            <w:noProof/>
            <w:webHidden/>
          </w:rPr>
          <w:instrText xml:space="preserve"> PAGEREF _Toc505008709 \h </w:instrText>
        </w:r>
        <w:r w:rsidR="00BF15D3">
          <w:rPr>
            <w:noProof/>
            <w:webHidden/>
          </w:rPr>
        </w:r>
        <w:r w:rsidR="00BF15D3">
          <w:rPr>
            <w:noProof/>
            <w:webHidden/>
          </w:rPr>
          <w:fldChar w:fldCharType="separate"/>
        </w:r>
        <w:r w:rsidR="00DA230B">
          <w:rPr>
            <w:noProof/>
            <w:webHidden/>
          </w:rPr>
          <w:t>3</w:t>
        </w:r>
        <w:r w:rsidR="00BF15D3">
          <w:rPr>
            <w:noProof/>
            <w:webHidden/>
          </w:rPr>
          <w:fldChar w:fldCharType="end"/>
        </w:r>
      </w:hyperlink>
    </w:p>
    <w:p w14:paraId="2B63EFF6" w14:textId="33F66C48" w:rsidR="00BF15D3" w:rsidRDefault="00482D60">
      <w:pPr>
        <w:pStyle w:val="TOC2"/>
        <w:rPr>
          <w:rFonts w:asciiTheme="minorHAnsi" w:eastAsiaTheme="minorEastAsia" w:hAnsiTheme="minorHAnsi" w:cstheme="minorBidi"/>
          <w:b w:val="0"/>
          <w:noProof/>
          <w:sz w:val="22"/>
          <w:szCs w:val="22"/>
        </w:rPr>
      </w:pPr>
      <w:hyperlink w:anchor="_Toc505008710" w:history="1">
        <w:r w:rsidR="00BF15D3" w:rsidRPr="00EE6C4F">
          <w:rPr>
            <w:rStyle w:val="Hyperlink"/>
            <w:noProof/>
          </w:rPr>
          <w:t>Standards</w:t>
        </w:r>
        <w:r w:rsidR="00BF15D3">
          <w:rPr>
            <w:noProof/>
            <w:webHidden/>
          </w:rPr>
          <w:tab/>
        </w:r>
        <w:r w:rsidR="00BF15D3">
          <w:rPr>
            <w:noProof/>
            <w:webHidden/>
          </w:rPr>
          <w:fldChar w:fldCharType="begin"/>
        </w:r>
        <w:r w:rsidR="00BF15D3">
          <w:rPr>
            <w:noProof/>
            <w:webHidden/>
          </w:rPr>
          <w:instrText xml:space="preserve"> PAGEREF _Toc505008710 \h </w:instrText>
        </w:r>
        <w:r w:rsidR="00BF15D3">
          <w:rPr>
            <w:noProof/>
            <w:webHidden/>
          </w:rPr>
        </w:r>
        <w:r w:rsidR="00BF15D3">
          <w:rPr>
            <w:noProof/>
            <w:webHidden/>
          </w:rPr>
          <w:fldChar w:fldCharType="separate"/>
        </w:r>
        <w:r w:rsidR="00DA230B">
          <w:rPr>
            <w:noProof/>
            <w:webHidden/>
          </w:rPr>
          <w:t>4</w:t>
        </w:r>
        <w:r w:rsidR="00BF15D3">
          <w:rPr>
            <w:noProof/>
            <w:webHidden/>
          </w:rPr>
          <w:fldChar w:fldCharType="end"/>
        </w:r>
      </w:hyperlink>
    </w:p>
    <w:p w14:paraId="33F98364" w14:textId="415AA085" w:rsidR="00BF15D3" w:rsidRDefault="00482D60">
      <w:pPr>
        <w:pStyle w:val="TOC2"/>
        <w:rPr>
          <w:rFonts w:asciiTheme="minorHAnsi" w:eastAsiaTheme="minorEastAsia" w:hAnsiTheme="minorHAnsi" w:cstheme="minorBidi"/>
          <w:b w:val="0"/>
          <w:noProof/>
          <w:sz w:val="22"/>
          <w:szCs w:val="22"/>
        </w:rPr>
      </w:pPr>
      <w:hyperlink w:anchor="_Toc505008711" w:history="1">
        <w:r w:rsidR="00BF15D3" w:rsidRPr="00EE6C4F">
          <w:rPr>
            <w:rStyle w:val="Hyperlink"/>
            <w:noProof/>
          </w:rPr>
          <w:t>Document revision</w:t>
        </w:r>
        <w:r w:rsidR="00BF15D3">
          <w:rPr>
            <w:noProof/>
            <w:webHidden/>
          </w:rPr>
          <w:tab/>
        </w:r>
        <w:r w:rsidR="00BF15D3">
          <w:rPr>
            <w:noProof/>
            <w:webHidden/>
          </w:rPr>
          <w:fldChar w:fldCharType="begin"/>
        </w:r>
        <w:r w:rsidR="00BF15D3">
          <w:rPr>
            <w:noProof/>
            <w:webHidden/>
          </w:rPr>
          <w:instrText xml:space="preserve"> PAGEREF _Toc505008711 \h </w:instrText>
        </w:r>
        <w:r w:rsidR="00BF15D3">
          <w:rPr>
            <w:noProof/>
            <w:webHidden/>
          </w:rPr>
        </w:r>
        <w:r w:rsidR="00BF15D3">
          <w:rPr>
            <w:noProof/>
            <w:webHidden/>
          </w:rPr>
          <w:fldChar w:fldCharType="separate"/>
        </w:r>
        <w:r w:rsidR="00DA230B">
          <w:rPr>
            <w:noProof/>
            <w:webHidden/>
          </w:rPr>
          <w:t>4</w:t>
        </w:r>
        <w:r w:rsidR="00BF15D3">
          <w:rPr>
            <w:noProof/>
            <w:webHidden/>
          </w:rPr>
          <w:fldChar w:fldCharType="end"/>
        </w:r>
      </w:hyperlink>
    </w:p>
    <w:p w14:paraId="063250B3" w14:textId="69AE7253" w:rsidR="00BF15D3" w:rsidRDefault="00482D60">
      <w:pPr>
        <w:pStyle w:val="TOC2"/>
        <w:rPr>
          <w:rFonts w:asciiTheme="minorHAnsi" w:eastAsiaTheme="minorEastAsia" w:hAnsiTheme="minorHAnsi" w:cstheme="minorBidi"/>
          <w:b w:val="0"/>
          <w:noProof/>
          <w:sz w:val="22"/>
          <w:szCs w:val="22"/>
        </w:rPr>
      </w:pPr>
      <w:hyperlink w:anchor="_Toc505008712" w:history="1">
        <w:r w:rsidR="00BF15D3" w:rsidRPr="00EE6C4F">
          <w:rPr>
            <w:rStyle w:val="Hyperlink"/>
            <w:noProof/>
          </w:rPr>
          <w:t>Contents</w:t>
        </w:r>
        <w:r w:rsidR="00BF15D3">
          <w:rPr>
            <w:noProof/>
            <w:webHidden/>
          </w:rPr>
          <w:tab/>
        </w:r>
        <w:r w:rsidR="00BF15D3">
          <w:rPr>
            <w:noProof/>
            <w:webHidden/>
          </w:rPr>
          <w:fldChar w:fldCharType="begin"/>
        </w:r>
        <w:r w:rsidR="00BF15D3">
          <w:rPr>
            <w:noProof/>
            <w:webHidden/>
          </w:rPr>
          <w:instrText xml:space="preserve"> PAGEREF _Toc505008712 \h </w:instrText>
        </w:r>
        <w:r w:rsidR="00BF15D3">
          <w:rPr>
            <w:noProof/>
            <w:webHidden/>
          </w:rPr>
        </w:r>
        <w:r w:rsidR="00BF15D3">
          <w:rPr>
            <w:noProof/>
            <w:webHidden/>
          </w:rPr>
          <w:fldChar w:fldCharType="separate"/>
        </w:r>
        <w:r w:rsidR="00DA230B">
          <w:rPr>
            <w:noProof/>
            <w:webHidden/>
          </w:rPr>
          <w:t>6</w:t>
        </w:r>
        <w:r w:rsidR="00BF15D3">
          <w:rPr>
            <w:noProof/>
            <w:webHidden/>
          </w:rPr>
          <w:fldChar w:fldCharType="end"/>
        </w:r>
      </w:hyperlink>
    </w:p>
    <w:p w14:paraId="534E8D70" w14:textId="0A4DBB6D" w:rsidR="00BF15D3" w:rsidRDefault="00482D60">
      <w:pPr>
        <w:pStyle w:val="TOC2"/>
        <w:rPr>
          <w:rFonts w:asciiTheme="minorHAnsi" w:eastAsiaTheme="minorEastAsia" w:hAnsiTheme="minorHAnsi" w:cstheme="minorBidi"/>
          <w:b w:val="0"/>
          <w:noProof/>
          <w:sz w:val="22"/>
          <w:szCs w:val="22"/>
        </w:rPr>
      </w:pPr>
      <w:hyperlink w:anchor="_Toc505008713" w:history="1">
        <w:r w:rsidR="00BF15D3" w:rsidRPr="00EE6C4F">
          <w:rPr>
            <w:rStyle w:val="Hyperlink"/>
            <w:noProof/>
          </w:rPr>
          <w:t>List of figures</w:t>
        </w:r>
        <w:r w:rsidR="00BF15D3">
          <w:rPr>
            <w:noProof/>
            <w:webHidden/>
          </w:rPr>
          <w:tab/>
        </w:r>
        <w:r w:rsidR="00BF15D3">
          <w:rPr>
            <w:noProof/>
            <w:webHidden/>
          </w:rPr>
          <w:fldChar w:fldCharType="begin"/>
        </w:r>
        <w:r w:rsidR="00BF15D3">
          <w:rPr>
            <w:noProof/>
            <w:webHidden/>
          </w:rPr>
          <w:instrText xml:space="preserve"> PAGEREF _Toc505008713 \h </w:instrText>
        </w:r>
        <w:r w:rsidR="00BF15D3">
          <w:rPr>
            <w:noProof/>
            <w:webHidden/>
          </w:rPr>
        </w:r>
        <w:r w:rsidR="00BF15D3">
          <w:rPr>
            <w:noProof/>
            <w:webHidden/>
          </w:rPr>
          <w:fldChar w:fldCharType="separate"/>
        </w:r>
        <w:r w:rsidR="00DA230B">
          <w:rPr>
            <w:noProof/>
            <w:webHidden/>
          </w:rPr>
          <w:t>10</w:t>
        </w:r>
        <w:r w:rsidR="00BF15D3">
          <w:rPr>
            <w:noProof/>
            <w:webHidden/>
          </w:rPr>
          <w:fldChar w:fldCharType="end"/>
        </w:r>
      </w:hyperlink>
    </w:p>
    <w:p w14:paraId="0794D430" w14:textId="440B76EF" w:rsidR="00BF15D3" w:rsidRDefault="00482D60">
      <w:pPr>
        <w:pStyle w:val="TOC2"/>
        <w:rPr>
          <w:rFonts w:asciiTheme="minorHAnsi" w:eastAsiaTheme="minorEastAsia" w:hAnsiTheme="minorHAnsi" w:cstheme="minorBidi"/>
          <w:b w:val="0"/>
          <w:noProof/>
          <w:sz w:val="22"/>
          <w:szCs w:val="22"/>
        </w:rPr>
      </w:pPr>
      <w:hyperlink w:anchor="_Toc505008714" w:history="1">
        <w:r w:rsidR="00BF15D3" w:rsidRPr="00EE6C4F">
          <w:rPr>
            <w:rStyle w:val="Hyperlink"/>
            <w:noProof/>
          </w:rPr>
          <w:t>List of tables</w:t>
        </w:r>
        <w:r w:rsidR="00BF15D3">
          <w:rPr>
            <w:noProof/>
            <w:webHidden/>
          </w:rPr>
          <w:tab/>
        </w:r>
        <w:r w:rsidR="00BF15D3">
          <w:rPr>
            <w:noProof/>
            <w:webHidden/>
          </w:rPr>
          <w:fldChar w:fldCharType="begin"/>
        </w:r>
        <w:r w:rsidR="00BF15D3">
          <w:rPr>
            <w:noProof/>
            <w:webHidden/>
          </w:rPr>
          <w:instrText xml:space="preserve"> PAGEREF _Toc505008714 \h </w:instrText>
        </w:r>
        <w:r w:rsidR="00BF15D3">
          <w:rPr>
            <w:noProof/>
            <w:webHidden/>
          </w:rPr>
        </w:r>
        <w:r w:rsidR="00BF15D3">
          <w:rPr>
            <w:noProof/>
            <w:webHidden/>
          </w:rPr>
          <w:fldChar w:fldCharType="separate"/>
        </w:r>
        <w:r w:rsidR="00DA230B">
          <w:rPr>
            <w:noProof/>
            <w:webHidden/>
          </w:rPr>
          <w:t>12</w:t>
        </w:r>
        <w:r w:rsidR="00BF15D3">
          <w:rPr>
            <w:noProof/>
            <w:webHidden/>
          </w:rPr>
          <w:fldChar w:fldCharType="end"/>
        </w:r>
      </w:hyperlink>
    </w:p>
    <w:p w14:paraId="739CE863" w14:textId="24051E39" w:rsidR="00BF15D3" w:rsidRDefault="00482D60">
      <w:pPr>
        <w:pStyle w:val="TOC1"/>
        <w:tabs>
          <w:tab w:val="left" w:pos="400"/>
          <w:tab w:val="right" w:leader="dot" w:pos="8778"/>
        </w:tabs>
        <w:rPr>
          <w:rFonts w:asciiTheme="minorHAnsi" w:eastAsiaTheme="minorEastAsia" w:hAnsiTheme="minorHAnsi" w:cstheme="minorBidi"/>
          <w:b w:val="0"/>
          <w:noProof/>
          <w:sz w:val="22"/>
          <w:szCs w:val="22"/>
        </w:rPr>
      </w:pPr>
      <w:hyperlink w:anchor="_Toc505008715" w:history="1">
        <w:r w:rsidR="00BF15D3" w:rsidRPr="00EE6C4F">
          <w:rPr>
            <w:rStyle w:val="Hyperlink"/>
            <w:noProof/>
          </w:rPr>
          <w:t>1</w:t>
        </w:r>
        <w:r w:rsidR="00BF15D3">
          <w:rPr>
            <w:rFonts w:asciiTheme="minorHAnsi" w:eastAsiaTheme="minorEastAsia" w:hAnsiTheme="minorHAnsi" w:cstheme="minorBidi"/>
            <w:b w:val="0"/>
            <w:noProof/>
            <w:sz w:val="22"/>
            <w:szCs w:val="22"/>
          </w:rPr>
          <w:tab/>
        </w:r>
        <w:r w:rsidR="00BF15D3" w:rsidRPr="00EE6C4F">
          <w:rPr>
            <w:rStyle w:val="Hyperlink"/>
            <w:noProof/>
          </w:rPr>
          <w:t>Overview</w:t>
        </w:r>
        <w:r w:rsidR="00BF15D3">
          <w:rPr>
            <w:noProof/>
            <w:webHidden/>
          </w:rPr>
          <w:tab/>
        </w:r>
        <w:r w:rsidR="00BF15D3">
          <w:rPr>
            <w:noProof/>
            <w:webHidden/>
          </w:rPr>
          <w:fldChar w:fldCharType="begin"/>
        </w:r>
        <w:r w:rsidR="00BF15D3">
          <w:rPr>
            <w:noProof/>
            <w:webHidden/>
          </w:rPr>
          <w:instrText xml:space="preserve"> PAGEREF _Toc505008715 \h </w:instrText>
        </w:r>
        <w:r w:rsidR="00BF15D3">
          <w:rPr>
            <w:noProof/>
            <w:webHidden/>
          </w:rPr>
        </w:r>
        <w:r w:rsidR="00BF15D3">
          <w:rPr>
            <w:noProof/>
            <w:webHidden/>
          </w:rPr>
          <w:fldChar w:fldCharType="separate"/>
        </w:r>
        <w:r w:rsidR="00DA230B">
          <w:rPr>
            <w:noProof/>
            <w:webHidden/>
          </w:rPr>
          <w:t>13</w:t>
        </w:r>
        <w:r w:rsidR="00BF15D3">
          <w:rPr>
            <w:noProof/>
            <w:webHidden/>
          </w:rPr>
          <w:fldChar w:fldCharType="end"/>
        </w:r>
      </w:hyperlink>
    </w:p>
    <w:p w14:paraId="658C0B95" w14:textId="0C4C182D" w:rsidR="00BF15D3" w:rsidRDefault="00482D60">
      <w:pPr>
        <w:pStyle w:val="TOC2"/>
        <w:rPr>
          <w:rFonts w:asciiTheme="minorHAnsi" w:eastAsiaTheme="minorEastAsia" w:hAnsiTheme="minorHAnsi" w:cstheme="minorBidi"/>
          <w:b w:val="0"/>
          <w:noProof/>
          <w:sz w:val="22"/>
          <w:szCs w:val="22"/>
        </w:rPr>
      </w:pPr>
      <w:hyperlink w:anchor="_Toc505008716" w:history="1">
        <w:r w:rsidR="00BF15D3" w:rsidRPr="00EE6C4F">
          <w:rPr>
            <w:rStyle w:val="Hyperlink"/>
            <w:noProof/>
          </w:rPr>
          <w:t>1.1 Content</w:t>
        </w:r>
        <w:r w:rsidR="00BF15D3">
          <w:rPr>
            <w:noProof/>
            <w:webHidden/>
          </w:rPr>
          <w:tab/>
        </w:r>
        <w:r w:rsidR="00BF15D3">
          <w:rPr>
            <w:noProof/>
            <w:webHidden/>
          </w:rPr>
          <w:fldChar w:fldCharType="begin"/>
        </w:r>
        <w:r w:rsidR="00BF15D3">
          <w:rPr>
            <w:noProof/>
            <w:webHidden/>
          </w:rPr>
          <w:instrText xml:space="preserve"> PAGEREF _Toc505008716 \h </w:instrText>
        </w:r>
        <w:r w:rsidR="00BF15D3">
          <w:rPr>
            <w:noProof/>
            <w:webHidden/>
          </w:rPr>
        </w:r>
        <w:r w:rsidR="00BF15D3">
          <w:rPr>
            <w:noProof/>
            <w:webHidden/>
          </w:rPr>
          <w:fldChar w:fldCharType="separate"/>
        </w:r>
        <w:r w:rsidR="00DA230B">
          <w:rPr>
            <w:noProof/>
            <w:webHidden/>
          </w:rPr>
          <w:t>13</w:t>
        </w:r>
        <w:r w:rsidR="00BF15D3">
          <w:rPr>
            <w:noProof/>
            <w:webHidden/>
          </w:rPr>
          <w:fldChar w:fldCharType="end"/>
        </w:r>
      </w:hyperlink>
    </w:p>
    <w:p w14:paraId="48A54971" w14:textId="14CC2F0C" w:rsidR="00BF15D3" w:rsidRDefault="00482D60">
      <w:pPr>
        <w:pStyle w:val="TOC2"/>
        <w:rPr>
          <w:rFonts w:asciiTheme="minorHAnsi" w:eastAsiaTheme="minorEastAsia" w:hAnsiTheme="minorHAnsi" w:cstheme="minorBidi"/>
          <w:b w:val="0"/>
          <w:noProof/>
          <w:sz w:val="22"/>
          <w:szCs w:val="22"/>
        </w:rPr>
      </w:pPr>
      <w:hyperlink w:anchor="_Toc505008717" w:history="1">
        <w:r w:rsidR="00BF15D3" w:rsidRPr="00EE6C4F">
          <w:rPr>
            <w:rStyle w:val="Hyperlink"/>
            <w:noProof/>
          </w:rPr>
          <w:t>1.2 Organization of manuals</w:t>
        </w:r>
        <w:r w:rsidR="00BF15D3">
          <w:rPr>
            <w:noProof/>
            <w:webHidden/>
          </w:rPr>
          <w:tab/>
        </w:r>
        <w:r w:rsidR="00BF15D3">
          <w:rPr>
            <w:noProof/>
            <w:webHidden/>
          </w:rPr>
          <w:fldChar w:fldCharType="begin"/>
        </w:r>
        <w:r w:rsidR="00BF15D3">
          <w:rPr>
            <w:noProof/>
            <w:webHidden/>
          </w:rPr>
          <w:instrText xml:space="preserve"> PAGEREF _Toc505008717 \h </w:instrText>
        </w:r>
        <w:r w:rsidR="00BF15D3">
          <w:rPr>
            <w:noProof/>
            <w:webHidden/>
          </w:rPr>
        </w:r>
        <w:r w:rsidR="00BF15D3">
          <w:rPr>
            <w:noProof/>
            <w:webHidden/>
          </w:rPr>
          <w:fldChar w:fldCharType="separate"/>
        </w:r>
        <w:r w:rsidR="00DA230B">
          <w:rPr>
            <w:noProof/>
            <w:webHidden/>
          </w:rPr>
          <w:t>13</w:t>
        </w:r>
        <w:r w:rsidR="00BF15D3">
          <w:rPr>
            <w:noProof/>
            <w:webHidden/>
          </w:rPr>
          <w:fldChar w:fldCharType="end"/>
        </w:r>
      </w:hyperlink>
    </w:p>
    <w:p w14:paraId="07FF46A0" w14:textId="3B68A0BE" w:rsidR="00BF15D3" w:rsidRDefault="00482D60">
      <w:pPr>
        <w:pStyle w:val="TOC2"/>
        <w:rPr>
          <w:rFonts w:asciiTheme="minorHAnsi" w:eastAsiaTheme="minorEastAsia" w:hAnsiTheme="minorHAnsi" w:cstheme="minorBidi"/>
          <w:b w:val="0"/>
          <w:noProof/>
          <w:sz w:val="22"/>
          <w:szCs w:val="22"/>
        </w:rPr>
      </w:pPr>
      <w:hyperlink w:anchor="_Toc505008718" w:history="1">
        <w:r w:rsidR="00BF15D3" w:rsidRPr="00EE6C4F">
          <w:rPr>
            <w:rStyle w:val="Hyperlink"/>
            <w:noProof/>
          </w:rPr>
          <w:t>1.3 Related documentation</w:t>
        </w:r>
        <w:r w:rsidR="00BF15D3">
          <w:rPr>
            <w:noProof/>
            <w:webHidden/>
          </w:rPr>
          <w:tab/>
        </w:r>
        <w:r w:rsidR="00BF15D3">
          <w:rPr>
            <w:noProof/>
            <w:webHidden/>
          </w:rPr>
          <w:fldChar w:fldCharType="begin"/>
        </w:r>
        <w:r w:rsidR="00BF15D3">
          <w:rPr>
            <w:noProof/>
            <w:webHidden/>
          </w:rPr>
          <w:instrText xml:space="preserve"> PAGEREF _Toc505008718 \h </w:instrText>
        </w:r>
        <w:r w:rsidR="00BF15D3">
          <w:rPr>
            <w:noProof/>
            <w:webHidden/>
          </w:rPr>
        </w:r>
        <w:r w:rsidR="00BF15D3">
          <w:rPr>
            <w:noProof/>
            <w:webHidden/>
          </w:rPr>
          <w:fldChar w:fldCharType="separate"/>
        </w:r>
        <w:r w:rsidR="00DA230B">
          <w:rPr>
            <w:noProof/>
            <w:webHidden/>
          </w:rPr>
          <w:t>13</w:t>
        </w:r>
        <w:r w:rsidR="00BF15D3">
          <w:rPr>
            <w:noProof/>
            <w:webHidden/>
          </w:rPr>
          <w:fldChar w:fldCharType="end"/>
        </w:r>
      </w:hyperlink>
    </w:p>
    <w:p w14:paraId="6745220B" w14:textId="5B88FDA6" w:rsidR="00BF15D3" w:rsidRDefault="00482D60">
      <w:pPr>
        <w:pStyle w:val="TOC2"/>
        <w:rPr>
          <w:rFonts w:asciiTheme="minorHAnsi" w:eastAsiaTheme="minorEastAsia" w:hAnsiTheme="minorHAnsi" w:cstheme="minorBidi"/>
          <w:b w:val="0"/>
          <w:noProof/>
          <w:sz w:val="22"/>
          <w:szCs w:val="22"/>
        </w:rPr>
      </w:pPr>
      <w:hyperlink w:anchor="_Toc505008719" w:history="1">
        <w:r w:rsidR="00BF15D3" w:rsidRPr="00EE6C4F">
          <w:rPr>
            <w:rStyle w:val="Hyperlink"/>
            <w:noProof/>
          </w:rPr>
          <w:t>1.4 Manual structure</w:t>
        </w:r>
        <w:r w:rsidR="00BF15D3">
          <w:rPr>
            <w:noProof/>
            <w:webHidden/>
          </w:rPr>
          <w:tab/>
        </w:r>
        <w:r w:rsidR="00BF15D3">
          <w:rPr>
            <w:noProof/>
            <w:webHidden/>
          </w:rPr>
          <w:fldChar w:fldCharType="begin"/>
        </w:r>
        <w:r w:rsidR="00BF15D3">
          <w:rPr>
            <w:noProof/>
            <w:webHidden/>
          </w:rPr>
          <w:instrText xml:space="preserve"> PAGEREF _Toc505008719 \h </w:instrText>
        </w:r>
        <w:r w:rsidR="00BF15D3">
          <w:rPr>
            <w:noProof/>
            <w:webHidden/>
          </w:rPr>
        </w:r>
        <w:r w:rsidR="00BF15D3">
          <w:rPr>
            <w:noProof/>
            <w:webHidden/>
          </w:rPr>
          <w:fldChar w:fldCharType="separate"/>
        </w:r>
        <w:r w:rsidR="00DA230B">
          <w:rPr>
            <w:noProof/>
            <w:webHidden/>
          </w:rPr>
          <w:t>13</w:t>
        </w:r>
        <w:r w:rsidR="00BF15D3">
          <w:rPr>
            <w:noProof/>
            <w:webHidden/>
          </w:rPr>
          <w:fldChar w:fldCharType="end"/>
        </w:r>
      </w:hyperlink>
    </w:p>
    <w:p w14:paraId="6237E97E" w14:textId="5963A9F4" w:rsidR="00BF15D3" w:rsidRDefault="00482D60">
      <w:pPr>
        <w:pStyle w:val="TOC1"/>
        <w:tabs>
          <w:tab w:val="left" w:pos="400"/>
          <w:tab w:val="right" w:leader="dot" w:pos="8778"/>
        </w:tabs>
        <w:rPr>
          <w:rFonts w:asciiTheme="minorHAnsi" w:eastAsiaTheme="minorEastAsia" w:hAnsiTheme="minorHAnsi" w:cstheme="minorBidi"/>
          <w:b w:val="0"/>
          <w:noProof/>
          <w:sz w:val="22"/>
          <w:szCs w:val="22"/>
        </w:rPr>
      </w:pPr>
      <w:hyperlink w:anchor="_Toc505008720" w:history="1">
        <w:r w:rsidR="00BF15D3" w:rsidRPr="00EE6C4F">
          <w:rPr>
            <w:rStyle w:val="Hyperlink"/>
            <w:noProof/>
          </w:rPr>
          <w:t>2</w:t>
        </w:r>
        <w:r w:rsidR="00BF15D3">
          <w:rPr>
            <w:rFonts w:asciiTheme="minorHAnsi" w:eastAsiaTheme="minorEastAsia" w:hAnsiTheme="minorHAnsi" w:cstheme="minorBidi"/>
            <w:b w:val="0"/>
            <w:noProof/>
            <w:sz w:val="22"/>
            <w:szCs w:val="22"/>
          </w:rPr>
          <w:tab/>
        </w:r>
        <w:r w:rsidR="00BF15D3" w:rsidRPr="00EE6C4F">
          <w:rPr>
            <w:rStyle w:val="Hyperlink"/>
            <w:noProof/>
          </w:rPr>
          <w:t>Feature overview</w:t>
        </w:r>
        <w:r w:rsidR="00BF15D3">
          <w:rPr>
            <w:noProof/>
            <w:webHidden/>
          </w:rPr>
          <w:tab/>
        </w:r>
        <w:r w:rsidR="00BF15D3">
          <w:rPr>
            <w:noProof/>
            <w:webHidden/>
          </w:rPr>
          <w:fldChar w:fldCharType="begin"/>
        </w:r>
        <w:r w:rsidR="00BF15D3">
          <w:rPr>
            <w:noProof/>
            <w:webHidden/>
          </w:rPr>
          <w:instrText xml:space="preserve"> PAGEREF _Toc505008720 \h </w:instrText>
        </w:r>
        <w:r w:rsidR="00BF15D3">
          <w:rPr>
            <w:noProof/>
            <w:webHidden/>
          </w:rPr>
        </w:r>
        <w:r w:rsidR="00BF15D3">
          <w:rPr>
            <w:noProof/>
            <w:webHidden/>
          </w:rPr>
          <w:fldChar w:fldCharType="separate"/>
        </w:r>
        <w:r w:rsidR="00DA230B">
          <w:rPr>
            <w:noProof/>
            <w:webHidden/>
          </w:rPr>
          <w:t>15</w:t>
        </w:r>
        <w:r w:rsidR="00BF15D3">
          <w:rPr>
            <w:noProof/>
            <w:webHidden/>
          </w:rPr>
          <w:fldChar w:fldCharType="end"/>
        </w:r>
      </w:hyperlink>
    </w:p>
    <w:p w14:paraId="16057D63" w14:textId="2BA5756D" w:rsidR="00BF15D3" w:rsidRDefault="00482D60">
      <w:pPr>
        <w:pStyle w:val="TOC2"/>
        <w:rPr>
          <w:rFonts w:asciiTheme="minorHAnsi" w:eastAsiaTheme="minorEastAsia" w:hAnsiTheme="minorHAnsi" w:cstheme="minorBidi"/>
          <w:b w:val="0"/>
          <w:noProof/>
          <w:sz w:val="22"/>
          <w:szCs w:val="22"/>
        </w:rPr>
      </w:pPr>
      <w:hyperlink w:anchor="_Toc505008721" w:history="1">
        <w:r w:rsidR="00BF15D3" w:rsidRPr="00EE6C4F">
          <w:rPr>
            <w:rStyle w:val="Hyperlink"/>
            <w:noProof/>
          </w:rPr>
          <w:t>2.1 General</w:t>
        </w:r>
        <w:r w:rsidR="00BF15D3">
          <w:rPr>
            <w:noProof/>
            <w:webHidden/>
          </w:rPr>
          <w:tab/>
        </w:r>
        <w:r w:rsidR="00BF15D3">
          <w:rPr>
            <w:noProof/>
            <w:webHidden/>
          </w:rPr>
          <w:fldChar w:fldCharType="begin"/>
        </w:r>
        <w:r w:rsidR="00BF15D3">
          <w:rPr>
            <w:noProof/>
            <w:webHidden/>
          </w:rPr>
          <w:instrText xml:space="preserve"> PAGEREF _Toc505008721 \h </w:instrText>
        </w:r>
        <w:r w:rsidR="00BF15D3">
          <w:rPr>
            <w:noProof/>
            <w:webHidden/>
          </w:rPr>
        </w:r>
        <w:r w:rsidR="00BF15D3">
          <w:rPr>
            <w:noProof/>
            <w:webHidden/>
          </w:rPr>
          <w:fldChar w:fldCharType="separate"/>
        </w:r>
        <w:r w:rsidR="00DA230B">
          <w:rPr>
            <w:noProof/>
            <w:webHidden/>
          </w:rPr>
          <w:t>15</w:t>
        </w:r>
        <w:r w:rsidR="00BF15D3">
          <w:rPr>
            <w:noProof/>
            <w:webHidden/>
          </w:rPr>
          <w:fldChar w:fldCharType="end"/>
        </w:r>
      </w:hyperlink>
    </w:p>
    <w:p w14:paraId="6BA8070B" w14:textId="7F4C5DC1" w:rsidR="00BF15D3" w:rsidRDefault="00482D60">
      <w:pPr>
        <w:pStyle w:val="TOC2"/>
        <w:rPr>
          <w:rFonts w:asciiTheme="minorHAnsi" w:eastAsiaTheme="minorEastAsia" w:hAnsiTheme="minorHAnsi" w:cstheme="minorBidi"/>
          <w:b w:val="0"/>
          <w:noProof/>
          <w:sz w:val="22"/>
          <w:szCs w:val="22"/>
        </w:rPr>
      </w:pPr>
      <w:hyperlink w:anchor="_Toc505008722" w:history="1">
        <w:r w:rsidR="00BF15D3" w:rsidRPr="00EE6C4F">
          <w:rPr>
            <w:rStyle w:val="Hyperlink"/>
            <w:noProof/>
          </w:rPr>
          <w:t>2.2 Power Factor Compensation – PFC</w:t>
        </w:r>
        <w:r w:rsidR="00BF15D3">
          <w:rPr>
            <w:noProof/>
            <w:webHidden/>
          </w:rPr>
          <w:tab/>
        </w:r>
        <w:r w:rsidR="00BF15D3">
          <w:rPr>
            <w:noProof/>
            <w:webHidden/>
          </w:rPr>
          <w:fldChar w:fldCharType="begin"/>
        </w:r>
        <w:r w:rsidR="00BF15D3">
          <w:rPr>
            <w:noProof/>
            <w:webHidden/>
          </w:rPr>
          <w:instrText xml:space="preserve"> PAGEREF _Toc505008722 \h </w:instrText>
        </w:r>
        <w:r w:rsidR="00BF15D3">
          <w:rPr>
            <w:noProof/>
            <w:webHidden/>
          </w:rPr>
        </w:r>
        <w:r w:rsidR="00BF15D3">
          <w:rPr>
            <w:noProof/>
            <w:webHidden/>
          </w:rPr>
          <w:fldChar w:fldCharType="separate"/>
        </w:r>
        <w:r w:rsidR="00DA230B">
          <w:rPr>
            <w:noProof/>
            <w:webHidden/>
          </w:rPr>
          <w:t>15</w:t>
        </w:r>
        <w:r w:rsidR="00BF15D3">
          <w:rPr>
            <w:noProof/>
            <w:webHidden/>
          </w:rPr>
          <w:fldChar w:fldCharType="end"/>
        </w:r>
      </w:hyperlink>
    </w:p>
    <w:p w14:paraId="28232729" w14:textId="698F2F72" w:rsidR="00BF15D3" w:rsidRDefault="00482D60">
      <w:pPr>
        <w:pStyle w:val="TOC2"/>
        <w:rPr>
          <w:rFonts w:asciiTheme="minorHAnsi" w:eastAsiaTheme="minorEastAsia" w:hAnsiTheme="minorHAnsi" w:cstheme="minorBidi"/>
          <w:b w:val="0"/>
          <w:noProof/>
          <w:sz w:val="22"/>
          <w:szCs w:val="22"/>
        </w:rPr>
      </w:pPr>
      <w:hyperlink w:anchor="_Toc505008723" w:history="1">
        <w:r w:rsidR="00BF15D3" w:rsidRPr="00EE6C4F">
          <w:rPr>
            <w:rStyle w:val="Hyperlink"/>
            <w:noProof/>
          </w:rPr>
          <w:t>2.3 Flicker</w:t>
        </w:r>
        <w:r w:rsidR="00BF15D3">
          <w:rPr>
            <w:noProof/>
            <w:webHidden/>
          </w:rPr>
          <w:tab/>
        </w:r>
        <w:r w:rsidR="00BF15D3">
          <w:rPr>
            <w:noProof/>
            <w:webHidden/>
          </w:rPr>
          <w:fldChar w:fldCharType="begin"/>
        </w:r>
        <w:r w:rsidR="00BF15D3">
          <w:rPr>
            <w:noProof/>
            <w:webHidden/>
          </w:rPr>
          <w:instrText xml:space="preserve"> PAGEREF _Toc505008723 \h </w:instrText>
        </w:r>
        <w:r w:rsidR="00BF15D3">
          <w:rPr>
            <w:noProof/>
            <w:webHidden/>
          </w:rPr>
        </w:r>
        <w:r w:rsidR="00BF15D3">
          <w:rPr>
            <w:noProof/>
            <w:webHidden/>
          </w:rPr>
          <w:fldChar w:fldCharType="separate"/>
        </w:r>
        <w:r w:rsidR="00DA230B">
          <w:rPr>
            <w:noProof/>
            <w:webHidden/>
          </w:rPr>
          <w:t>15</w:t>
        </w:r>
        <w:r w:rsidR="00BF15D3">
          <w:rPr>
            <w:noProof/>
            <w:webHidden/>
          </w:rPr>
          <w:fldChar w:fldCharType="end"/>
        </w:r>
      </w:hyperlink>
    </w:p>
    <w:p w14:paraId="67A2149A" w14:textId="11EAC29F" w:rsidR="00BF15D3" w:rsidRDefault="00482D60">
      <w:pPr>
        <w:pStyle w:val="TOC2"/>
        <w:rPr>
          <w:rFonts w:asciiTheme="minorHAnsi" w:eastAsiaTheme="minorEastAsia" w:hAnsiTheme="minorHAnsi" w:cstheme="minorBidi"/>
          <w:b w:val="0"/>
          <w:noProof/>
          <w:sz w:val="22"/>
          <w:szCs w:val="22"/>
        </w:rPr>
      </w:pPr>
      <w:hyperlink w:anchor="_Toc505008724" w:history="1">
        <w:r w:rsidR="00BF15D3" w:rsidRPr="00EE6C4F">
          <w:rPr>
            <w:rStyle w:val="Hyperlink"/>
            <w:noProof/>
          </w:rPr>
          <w:t>2.4 Load balancing</w:t>
        </w:r>
        <w:r w:rsidR="00BF15D3">
          <w:rPr>
            <w:noProof/>
            <w:webHidden/>
          </w:rPr>
          <w:tab/>
        </w:r>
        <w:r w:rsidR="00BF15D3">
          <w:rPr>
            <w:noProof/>
            <w:webHidden/>
          </w:rPr>
          <w:fldChar w:fldCharType="begin"/>
        </w:r>
        <w:r w:rsidR="00BF15D3">
          <w:rPr>
            <w:noProof/>
            <w:webHidden/>
          </w:rPr>
          <w:instrText xml:space="preserve"> PAGEREF _Toc505008724 \h </w:instrText>
        </w:r>
        <w:r w:rsidR="00BF15D3">
          <w:rPr>
            <w:noProof/>
            <w:webHidden/>
          </w:rPr>
        </w:r>
        <w:r w:rsidR="00BF15D3">
          <w:rPr>
            <w:noProof/>
            <w:webHidden/>
          </w:rPr>
          <w:fldChar w:fldCharType="separate"/>
        </w:r>
        <w:r w:rsidR="00DA230B">
          <w:rPr>
            <w:noProof/>
            <w:webHidden/>
          </w:rPr>
          <w:t>15</w:t>
        </w:r>
        <w:r w:rsidR="00BF15D3">
          <w:rPr>
            <w:noProof/>
            <w:webHidden/>
          </w:rPr>
          <w:fldChar w:fldCharType="end"/>
        </w:r>
      </w:hyperlink>
    </w:p>
    <w:p w14:paraId="4FFD4770" w14:textId="0330BB80" w:rsidR="00BF15D3" w:rsidRDefault="00482D60">
      <w:pPr>
        <w:pStyle w:val="TOC2"/>
        <w:rPr>
          <w:rFonts w:asciiTheme="minorHAnsi" w:eastAsiaTheme="minorEastAsia" w:hAnsiTheme="minorHAnsi" w:cstheme="minorBidi"/>
          <w:b w:val="0"/>
          <w:noProof/>
          <w:sz w:val="22"/>
          <w:szCs w:val="22"/>
        </w:rPr>
      </w:pPr>
      <w:hyperlink w:anchor="_Toc505008725" w:history="1">
        <w:r w:rsidR="00BF15D3" w:rsidRPr="00EE6C4F">
          <w:rPr>
            <w:rStyle w:val="Hyperlink"/>
            <w:noProof/>
          </w:rPr>
          <w:t>2.5 Harmonics</w:t>
        </w:r>
        <w:r w:rsidR="00BF15D3">
          <w:rPr>
            <w:noProof/>
            <w:webHidden/>
          </w:rPr>
          <w:tab/>
        </w:r>
        <w:r w:rsidR="00BF15D3">
          <w:rPr>
            <w:noProof/>
            <w:webHidden/>
          </w:rPr>
          <w:fldChar w:fldCharType="begin"/>
        </w:r>
        <w:r w:rsidR="00BF15D3">
          <w:rPr>
            <w:noProof/>
            <w:webHidden/>
          </w:rPr>
          <w:instrText xml:space="preserve"> PAGEREF _Toc505008725 \h </w:instrText>
        </w:r>
        <w:r w:rsidR="00BF15D3">
          <w:rPr>
            <w:noProof/>
            <w:webHidden/>
          </w:rPr>
        </w:r>
        <w:r w:rsidR="00BF15D3">
          <w:rPr>
            <w:noProof/>
            <w:webHidden/>
          </w:rPr>
          <w:fldChar w:fldCharType="separate"/>
        </w:r>
        <w:r w:rsidR="00DA230B">
          <w:rPr>
            <w:noProof/>
            <w:webHidden/>
          </w:rPr>
          <w:t>15</w:t>
        </w:r>
        <w:r w:rsidR="00BF15D3">
          <w:rPr>
            <w:noProof/>
            <w:webHidden/>
          </w:rPr>
          <w:fldChar w:fldCharType="end"/>
        </w:r>
      </w:hyperlink>
    </w:p>
    <w:p w14:paraId="42AA7851" w14:textId="3292CC15" w:rsidR="00BF15D3" w:rsidRDefault="00482D60">
      <w:pPr>
        <w:pStyle w:val="TOC2"/>
        <w:rPr>
          <w:rFonts w:asciiTheme="minorHAnsi" w:eastAsiaTheme="minorEastAsia" w:hAnsiTheme="minorHAnsi" w:cstheme="minorBidi"/>
          <w:b w:val="0"/>
          <w:noProof/>
          <w:sz w:val="22"/>
          <w:szCs w:val="22"/>
        </w:rPr>
      </w:pPr>
      <w:hyperlink w:anchor="_Toc505008726" w:history="1">
        <w:r w:rsidR="00BF15D3" w:rsidRPr="00EE6C4F">
          <w:rPr>
            <w:rStyle w:val="Hyperlink"/>
            <w:noProof/>
          </w:rPr>
          <w:t>2.6 Multi-master parallel system support</w:t>
        </w:r>
        <w:r w:rsidR="00BF15D3">
          <w:rPr>
            <w:noProof/>
            <w:webHidden/>
          </w:rPr>
          <w:tab/>
        </w:r>
        <w:r w:rsidR="00BF15D3">
          <w:rPr>
            <w:noProof/>
            <w:webHidden/>
          </w:rPr>
          <w:fldChar w:fldCharType="begin"/>
        </w:r>
        <w:r w:rsidR="00BF15D3">
          <w:rPr>
            <w:noProof/>
            <w:webHidden/>
          </w:rPr>
          <w:instrText xml:space="preserve"> PAGEREF _Toc505008726 \h </w:instrText>
        </w:r>
        <w:r w:rsidR="00BF15D3">
          <w:rPr>
            <w:noProof/>
            <w:webHidden/>
          </w:rPr>
        </w:r>
        <w:r w:rsidR="00BF15D3">
          <w:rPr>
            <w:noProof/>
            <w:webHidden/>
          </w:rPr>
          <w:fldChar w:fldCharType="separate"/>
        </w:r>
        <w:r w:rsidR="00DA230B">
          <w:rPr>
            <w:noProof/>
            <w:webHidden/>
          </w:rPr>
          <w:t>16</w:t>
        </w:r>
        <w:r w:rsidR="00BF15D3">
          <w:rPr>
            <w:noProof/>
            <w:webHidden/>
          </w:rPr>
          <w:fldChar w:fldCharType="end"/>
        </w:r>
      </w:hyperlink>
    </w:p>
    <w:p w14:paraId="20D69318" w14:textId="157F0C1E" w:rsidR="00BF15D3" w:rsidRDefault="00482D60">
      <w:pPr>
        <w:pStyle w:val="TOC2"/>
        <w:rPr>
          <w:rFonts w:asciiTheme="minorHAnsi" w:eastAsiaTheme="minorEastAsia" w:hAnsiTheme="minorHAnsi" w:cstheme="minorBidi"/>
          <w:b w:val="0"/>
          <w:noProof/>
          <w:sz w:val="22"/>
          <w:szCs w:val="22"/>
        </w:rPr>
      </w:pPr>
      <w:hyperlink w:anchor="_Toc505008727" w:history="1">
        <w:r w:rsidR="00BF15D3" w:rsidRPr="00EE6C4F">
          <w:rPr>
            <w:rStyle w:val="Hyperlink"/>
            <w:noProof/>
          </w:rPr>
          <w:t>2.7 Modbus TCP server</w:t>
        </w:r>
        <w:r w:rsidR="00BF15D3">
          <w:rPr>
            <w:noProof/>
            <w:webHidden/>
          </w:rPr>
          <w:tab/>
        </w:r>
        <w:r w:rsidR="00BF15D3">
          <w:rPr>
            <w:noProof/>
            <w:webHidden/>
          </w:rPr>
          <w:fldChar w:fldCharType="begin"/>
        </w:r>
        <w:r w:rsidR="00BF15D3">
          <w:rPr>
            <w:noProof/>
            <w:webHidden/>
          </w:rPr>
          <w:instrText xml:space="preserve"> PAGEREF _Toc505008727 \h </w:instrText>
        </w:r>
        <w:r w:rsidR="00BF15D3">
          <w:rPr>
            <w:noProof/>
            <w:webHidden/>
          </w:rPr>
        </w:r>
        <w:r w:rsidR="00BF15D3">
          <w:rPr>
            <w:noProof/>
            <w:webHidden/>
          </w:rPr>
          <w:fldChar w:fldCharType="separate"/>
        </w:r>
        <w:r w:rsidR="00DA230B">
          <w:rPr>
            <w:noProof/>
            <w:webHidden/>
          </w:rPr>
          <w:t>16</w:t>
        </w:r>
        <w:r w:rsidR="00BF15D3">
          <w:rPr>
            <w:noProof/>
            <w:webHidden/>
          </w:rPr>
          <w:fldChar w:fldCharType="end"/>
        </w:r>
      </w:hyperlink>
    </w:p>
    <w:p w14:paraId="62D5C720" w14:textId="229B99EC" w:rsidR="00BF15D3" w:rsidRDefault="00482D60">
      <w:pPr>
        <w:pStyle w:val="TOC1"/>
        <w:tabs>
          <w:tab w:val="left" w:pos="400"/>
          <w:tab w:val="right" w:leader="dot" w:pos="8778"/>
        </w:tabs>
        <w:rPr>
          <w:rFonts w:asciiTheme="minorHAnsi" w:eastAsiaTheme="minorEastAsia" w:hAnsiTheme="minorHAnsi" w:cstheme="minorBidi"/>
          <w:b w:val="0"/>
          <w:noProof/>
          <w:sz w:val="22"/>
          <w:szCs w:val="22"/>
        </w:rPr>
      </w:pPr>
      <w:hyperlink w:anchor="_Toc505008728" w:history="1">
        <w:r w:rsidR="00BF15D3" w:rsidRPr="00EE6C4F">
          <w:rPr>
            <w:rStyle w:val="Hyperlink"/>
            <w:noProof/>
          </w:rPr>
          <w:t>3</w:t>
        </w:r>
        <w:r w:rsidR="00BF15D3">
          <w:rPr>
            <w:rFonts w:asciiTheme="minorHAnsi" w:eastAsiaTheme="minorEastAsia" w:hAnsiTheme="minorHAnsi" w:cstheme="minorBidi"/>
            <w:b w:val="0"/>
            <w:noProof/>
            <w:sz w:val="22"/>
            <w:szCs w:val="22"/>
          </w:rPr>
          <w:tab/>
        </w:r>
        <w:r w:rsidR="00BF15D3" w:rsidRPr="00EE6C4F">
          <w:rPr>
            <w:rStyle w:val="Hyperlink"/>
            <w:noProof/>
          </w:rPr>
          <w:t>ADF Dashboard (Web User Interface)</w:t>
        </w:r>
        <w:r w:rsidR="00BF15D3">
          <w:rPr>
            <w:noProof/>
            <w:webHidden/>
          </w:rPr>
          <w:tab/>
        </w:r>
        <w:r w:rsidR="00BF15D3">
          <w:rPr>
            <w:noProof/>
            <w:webHidden/>
          </w:rPr>
          <w:fldChar w:fldCharType="begin"/>
        </w:r>
        <w:r w:rsidR="00BF15D3">
          <w:rPr>
            <w:noProof/>
            <w:webHidden/>
          </w:rPr>
          <w:instrText xml:space="preserve"> PAGEREF _Toc505008728 \h </w:instrText>
        </w:r>
        <w:r w:rsidR="00BF15D3">
          <w:rPr>
            <w:noProof/>
            <w:webHidden/>
          </w:rPr>
        </w:r>
        <w:r w:rsidR="00BF15D3">
          <w:rPr>
            <w:noProof/>
            <w:webHidden/>
          </w:rPr>
          <w:fldChar w:fldCharType="separate"/>
        </w:r>
        <w:r w:rsidR="00DA230B">
          <w:rPr>
            <w:noProof/>
            <w:webHidden/>
          </w:rPr>
          <w:t>17</w:t>
        </w:r>
        <w:r w:rsidR="00BF15D3">
          <w:rPr>
            <w:noProof/>
            <w:webHidden/>
          </w:rPr>
          <w:fldChar w:fldCharType="end"/>
        </w:r>
      </w:hyperlink>
    </w:p>
    <w:p w14:paraId="3E44F470" w14:textId="54A0CFB7" w:rsidR="00BF15D3" w:rsidRDefault="00482D60">
      <w:pPr>
        <w:pStyle w:val="TOC2"/>
        <w:rPr>
          <w:rFonts w:asciiTheme="minorHAnsi" w:eastAsiaTheme="minorEastAsia" w:hAnsiTheme="minorHAnsi" w:cstheme="minorBidi"/>
          <w:b w:val="0"/>
          <w:noProof/>
          <w:sz w:val="22"/>
          <w:szCs w:val="22"/>
        </w:rPr>
      </w:pPr>
      <w:hyperlink w:anchor="_Toc505008729" w:history="1">
        <w:r w:rsidR="00BF15D3" w:rsidRPr="00EE6C4F">
          <w:rPr>
            <w:rStyle w:val="Hyperlink"/>
            <w:noProof/>
          </w:rPr>
          <w:t>3.1 Introduction</w:t>
        </w:r>
        <w:r w:rsidR="00BF15D3">
          <w:rPr>
            <w:noProof/>
            <w:webHidden/>
          </w:rPr>
          <w:tab/>
        </w:r>
        <w:r w:rsidR="00BF15D3">
          <w:rPr>
            <w:noProof/>
            <w:webHidden/>
          </w:rPr>
          <w:fldChar w:fldCharType="begin"/>
        </w:r>
        <w:r w:rsidR="00BF15D3">
          <w:rPr>
            <w:noProof/>
            <w:webHidden/>
          </w:rPr>
          <w:instrText xml:space="preserve"> PAGEREF _Toc505008729 \h </w:instrText>
        </w:r>
        <w:r w:rsidR="00BF15D3">
          <w:rPr>
            <w:noProof/>
            <w:webHidden/>
          </w:rPr>
        </w:r>
        <w:r w:rsidR="00BF15D3">
          <w:rPr>
            <w:noProof/>
            <w:webHidden/>
          </w:rPr>
          <w:fldChar w:fldCharType="separate"/>
        </w:r>
        <w:r w:rsidR="00DA230B">
          <w:rPr>
            <w:noProof/>
            <w:webHidden/>
          </w:rPr>
          <w:t>17</w:t>
        </w:r>
        <w:r w:rsidR="00BF15D3">
          <w:rPr>
            <w:noProof/>
            <w:webHidden/>
          </w:rPr>
          <w:fldChar w:fldCharType="end"/>
        </w:r>
      </w:hyperlink>
    </w:p>
    <w:p w14:paraId="7662300C" w14:textId="0FE088B4" w:rsidR="00BF15D3" w:rsidRDefault="00482D60">
      <w:pPr>
        <w:pStyle w:val="TOC3"/>
        <w:rPr>
          <w:rFonts w:asciiTheme="minorHAnsi" w:eastAsiaTheme="minorEastAsia" w:hAnsiTheme="minorHAnsi" w:cstheme="minorBidi"/>
          <w:sz w:val="22"/>
          <w:szCs w:val="22"/>
        </w:rPr>
      </w:pPr>
      <w:hyperlink w:anchor="_Toc505008730" w:history="1">
        <w:r w:rsidR="00BF15D3" w:rsidRPr="00EE6C4F">
          <w:rPr>
            <w:rStyle w:val="Hyperlink"/>
          </w:rPr>
          <w:t>3.1.1 ADF Dashboard versions</w:t>
        </w:r>
        <w:r w:rsidR="00BF15D3">
          <w:rPr>
            <w:webHidden/>
          </w:rPr>
          <w:tab/>
        </w:r>
        <w:r w:rsidR="00BF15D3">
          <w:rPr>
            <w:webHidden/>
          </w:rPr>
          <w:fldChar w:fldCharType="begin"/>
        </w:r>
        <w:r w:rsidR="00BF15D3">
          <w:rPr>
            <w:webHidden/>
          </w:rPr>
          <w:instrText xml:space="preserve"> PAGEREF _Toc505008730 \h </w:instrText>
        </w:r>
        <w:r w:rsidR="00BF15D3">
          <w:rPr>
            <w:webHidden/>
          </w:rPr>
        </w:r>
        <w:r w:rsidR="00BF15D3">
          <w:rPr>
            <w:webHidden/>
          </w:rPr>
          <w:fldChar w:fldCharType="separate"/>
        </w:r>
        <w:r w:rsidR="00DA230B">
          <w:rPr>
            <w:webHidden/>
          </w:rPr>
          <w:t>17</w:t>
        </w:r>
        <w:r w:rsidR="00BF15D3">
          <w:rPr>
            <w:webHidden/>
          </w:rPr>
          <w:fldChar w:fldCharType="end"/>
        </w:r>
      </w:hyperlink>
    </w:p>
    <w:p w14:paraId="2FDA2184" w14:textId="12F1765F" w:rsidR="00BF15D3" w:rsidRDefault="00482D60">
      <w:pPr>
        <w:pStyle w:val="TOC3"/>
        <w:rPr>
          <w:rFonts w:asciiTheme="minorHAnsi" w:eastAsiaTheme="minorEastAsia" w:hAnsiTheme="minorHAnsi" w:cstheme="minorBidi"/>
          <w:sz w:val="22"/>
          <w:szCs w:val="22"/>
        </w:rPr>
      </w:pPr>
      <w:hyperlink w:anchor="_Toc505008731" w:history="1">
        <w:r w:rsidR="00BF15D3" w:rsidRPr="00EE6C4F">
          <w:rPr>
            <w:rStyle w:val="Hyperlink"/>
          </w:rPr>
          <w:t>3.1.2 Web browser compatibility</w:t>
        </w:r>
        <w:r w:rsidR="00BF15D3">
          <w:rPr>
            <w:webHidden/>
          </w:rPr>
          <w:tab/>
        </w:r>
        <w:r w:rsidR="00BF15D3">
          <w:rPr>
            <w:webHidden/>
          </w:rPr>
          <w:fldChar w:fldCharType="begin"/>
        </w:r>
        <w:r w:rsidR="00BF15D3">
          <w:rPr>
            <w:webHidden/>
          </w:rPr>
          <w:instrText xml:space="preserve"> PAGEREF _Toc505008731 \h </w:instrText>
        </w:r>
        <w:r w:rsidR="00BF15D3">
          <w:rPr>
            <w:webHidden/>
          </w:rPr>
        </w:r>
        <w:r w:rsidR="00BF15D3">
          <w:rPr>
            <w:webHidden/>
          </w:rPr>
          <w:fldChar w:fldCharType="separate"/>
        </w:r>
        <w:r w:rsidR="00DA230B">
          <w:rPr>
            <w:webHidden/>
          </w:rPr>
          <w:t>17</w:t>
        </w:r>
        <w:r w:rsidR="00BF15D3">
          <w:rPr>
            <w:webHidden/>
          </w:rPr>
          <w:fldChar w:fldCharType="end"/>
        </w:r>
      </w:hyperlink>
    </w:p>
    <w:p w14:paraId="5E4480D2" w14:textId="21E12C4F" w:rsidR="00BF15D3" w:rsidRDefault="00482D60">
      <w:pPr>
        <w:pStyle w:val="TOC3"/>
        <w:rPr>
          <w:rFonts w:asciiTheme="minorHAnsi" w:eastAsiaTheme="minorEastAsia" w:hAnsiTheme="minorHAnsi" w:cstheme="minorBidi"/>
          <w:sz w:val="22"/>
          <w:szCs w:val="22"/>
        </w:rPr>
      </w:pPr>
      <w:hyperlink w:anchor="_Toc505008732" w:history="1">
        <w:r w:rsidR="00BF15D3" w:rsidRPr="00EE6C4F">
          <w:rPr>
            <w:rStyle w:val="Hyperlink"/>
          </w:rPr>
          <w:t>3.1.3 Connecting to the ADF</w:t>
        </w:r>
        <w:r w:rsidR="00BF15D3">
          <w:rPr>
            <w:webHidden/>
          </w:rPr>
          <w:tab/>
        </w:r>
        <w:r w:rsidR="00BF15D3">
          <w:rPr>
            <w:webHidden/>
          </w:rPr>
          <w:fldChar w:fldCharType="begin"/>
        </w:r>
        <w:r w:rsidR="00BF15D3">
          <w:rPr>
            <w:webHidden/>
          </w:rPr>
          <w:instrText xml:space="preserve"> PAGEREF _Toc505008732 \h </w:instrText>
        </w:r>
        <w:r w:rsidR="00BF15D3">
          <w:rPr>
            <w:webHidden/>
          </w:rPr>
        </w:r>
        <w:r w:rsidR="00BF15D3">
          <w:rPr>
            <w:webHidden/>
          </w:rPr>
          <w:fldChar w:fldCharType="separate"/>
        </w:r>
        <w:r w:rsidR="00DA230B">
          <w:rPr>
            <w:webHidden/>
          </w:rPr>
          <w:t>18</w:t>
        </w:r>
        <w:r w:rsidR="00BF15D3">
          <w:rPr>
            <w:webHidden/>
          </w:rPr>
          <w:fldChar w:fldCharType="end"/>
        </w:r>
      </w:hyperlink>
    </w:p>
    <w:p w14:paraId="050ED727" w14:textId="4367F685" w:rsidR="00BF15D3" w:rsidRDefault="00482D60">
      <w:pPr>
        <w:pStyle w:val="TOC3"/>
        <w:rPr>
          <w:rFonts w:asciiTheme="minorHAnsi" w:eastAsiaTheme="minorEastAsia" w:hAnsiTheme="minorHAnsi" w:cstheme="minorBidi"/>
          <w:sz w:val="22"/>
          <w:szCs w:val="22"/>
        </w:rPr>
      </w:pPr>
      <w:hyperlink w:anchor="_Toc505008733" w:history="1">
        <w:r w:rsidR="00BF15D3" w:rsidRPr="00EE6C4F">
          <w:rPr>
            <w:rStyle w:val="Hyperlink"/>
          </w:rPr>
          <w:t>3.1.4 Default network settings</w:t>
        </w:r>
        <w:r w:rsidR="00BF15D3">
          <w:rPr>
            <w:webHidden/>
          </w:rPr>
          <w:tab/>
        </w:r>
        <w:r w:rsidR="00BF15D3">
          <w:rPr>
            <w:webHidden/>
          </w:rPr>
          <w:fldChar w:fldCharType="begin"/>
        </w:r>
        <w:r w:rsidR="00BF15D3">
          <w:rPr>
            <w:webHidden/>
          </w:rPr>
          <w:instrText xml:space="preserve"> PAGEREF _Toc505008733 \h </w:instrText>
        </w:r>
        <w:r w:rsidR="00BF15D3">
          <w:rPr>
            <w:webHidden/>
          </w:rPr>
        </w:r>
        <w:r w:rsidR="00BF15D3">
          <w:rPr>
            <w:webHidden/>
          </w:rPr>
          <w:fldChar w:fldCharType="separate"/>
        </w:r>
        <w:r w:rsidR="00DA230B">
          <w:rPr>
            <w:webHidden/>
          </w:rPr>
          <w:t>19</w:t>
        </w:r>
        <w:r w:rsidR="00BF15D3">
          <w:rPr>
            <w:webHidden/>
          </w:rPr>
          <w:fldChar w:fldCharType="end"/>
        </w:r>
      </w:hyperlink>
    </w:p>
    <w:p w14:paraId="2560A4FF" w14:textId="09852E3E" w:rsidR="00BF15D3" w:rsidRDefault="00482D60">
      <w:pPr>
        <w:pStyle w:val="TOC2"/>
        <w:rPr>
          <w:rFonts w:asciiTheme="minorHAnsi" w:eastAsiaTheme="minorEastAsia" w:hAnsiTheme="minorHAnsi" w:cstheme="minorBidi"/>
          <w:b w:val="0"/>
          <w:noProof/>
          <w:sz w:val="22"/>
          <w:szCs w:val="22"/>
        </w:rPr>
      </w:pPr>
      <w:hyperlink w:anchor="_Toc505008734" w:history="1">
        <w:r w:rsidR="00BF15D3" w:rsidRPr="00EE6C4F">
          <w:rPr>
            <w:rStyle w:val="Hyperlink"/>
            <w:noProof/>
          </w:rPr>
          <w:t>3.2 Overview of the ADF dashboard (WUI)</w:t>
        </w:r>
        <w:r w:rsidR="00BF15D3">
          <w:rPr>
            <w:noProof/>
            <w:webHidden/>
          </w:rPr>
          <w:tab/>
        </w:r>
        <w:r w:rsidR="00BF15D3">
          <w:rPr>
            <w:noProof/>
            <w:webHidden/>
          </w:rPr>
          <w:fldChar w:fldCharType="begin"/>
        </w:r>
        <w:r w:rsidR="00BF15D3">
          <w:rPr>
            <w:noProof/>
            <w:webHidden/>
          </w:rPr>
          <w:instrText xml:space="preserve"> PAGEREF _Toc505008734 \h </w:instrText>
        </w:r>
        <w:r w:rsidR="00BF15D3">
          <w:rPr>
            <w:noProof/>
            <w:webHidden/>
          </w:rPr>
        </w:r>
        <w:r w:rsidR="00BF15D3">
          <w:rPr>
            <w:noProof/>
            <w:webHidden/>
          </w:rPr>
          <w:fldChar w:fldCharType="separate"/>
        </w:r>
        <w:r w:rsidR="00DA230B">
          <w:rPr>
            <w:noProof/>
            <w:webHidden/>
          </w:rPr>
          <w:t>19</w:t>
        </w:r>
        <w:r w:rsidR="00BF15D3">
          <w:rPr>
            <w:noProof/>
            <w:webHidden/>
          </w:rPr>
          <w:fldChar w:fldCharType="end"/>
        </w:r>
      </w:hyperlink>
    </w:p>
    <w:p w14:paraId="07A69C76" w14:textId="560B613D" w:rsidR="00BF15D3" w:rsidRDefault="00482D60">
      <w:pPr>
        <w:pStyle w:val="TOC3"/>
        <w:rPr>
          <w:rFonts w:asciiTheme="minorHAnsi" w:eastAsiaTheme="minorEastAsia" w:hAnsiTheme="minorHAnsi" w:cstheme="minorBidi"/>
          <w:sz w:val="22"/>
          <w:szCs w:val="22"/>
        </w:rPr>
      </w:pPr>
      <w:hyperlink w:anchor="_Toc505008735" w:history="1">
        <w:r w:rsidR="00BF15D3" w:rsidRPr="00EE6C4F">
          <w:rPr>
            <w:rStyle w:val="Hyperlink"/>
          </w:rPr>
          <w:t>3.2.1 Toolbar</w:t>
        </w:r>
        <w:r w:rsidR="00BF15D3">
          <w:rPr>
            <w:webHidden/>
          </w:rPr>
          <w:tab/>
        </w:r>
        <w:r w:rsidR="00BF15D3">
          <w:rPr>
            <w:webHidden/>
          </w:rPr>
          <w:fldChar w:fldCharType="begin"/>
        </w:r>
        <w:r w:rsidR="00BF15D3">
          <w:rPr>
            <w:webHidden/>
          </w:rPr>
          <w:instrText xml:space="preserve"> PAGEREF _Toc505008735 \h </w:instrText>
        </w:r>
        <w:r w:rsidR="00BF15D3">
          <w:rPr>
            <w:webHidden/>
          </w:rPr>
        </w:r>
        <w:r w:rsidR="00BF15D3">
          <w:rPr>
            <w:webHidden/>
          </w:rPr>
          <w:fldChar w:fldCharType="separate"/>
        </w:r>
        <w:r w:rsidR="00DA230B">
          <w:rPr>
            <w:webHidden/>
          </w:rPr>
          <w:t>19</w:t>
        </w:r>
        <w:r w:rsidR="00BF15D3">
          <w:rPr>
            <w:webHidden/>
          </w:rPr>
          <w:fldChar w:fldCharType="end"/>
        </w:r>
      </w:hyperlink>
    </w:p>
    <w:p w14:paraId="1DCD1BD5" w14:textId="0A613FA4" w:rsidR="00BF15D3" w:rsidRDefault="00482D60">
      <w:pPr>
        <w:pStyle w:val="TOC3"/>
        <w:rPr>
          <w:rFonts w:asciiTheme="minorHAnsi" w:eastAsiaTheme="minorEastAsia" w:hAnsiTheme="minorHAnsi" w:cstheme="minorBidi"/>
          <w:sz w:val="22"/>
          <w:szCs w:val="22"/>
        </w:rPr>
      </w:pPr>
      <w:hyperlink w:anchor="_Toc505008736" w:history="1">
        <w:r w:rsidR="00BF15D3" w:rsidRPr="00EE6C4F">
          <w:rPr>
            <w:rStyle w:val="Hyperlink"/>
          </w:rPr>
          <w:t>3.2.2 Windows</w:t>
        </w:r>
        <w:r w:rsidR="00BF15D3">
          <w:rPr>
            <w:webHidden/>
          </w:rPr>
          <w:tab/>
        </w:r>
        <w:r w:rsidR="00BF15D3">
          <w:rPr>
            <w:webHidden/>
          </w:rPr>
          <w:fldChar w:fldCharType="begin"/>
        </w:r>
        <w:r w:rsidR="00BF15D3">
          <w:rPr>
            <w:webHidden/>
          </w:rPr>
          <w:instrText xml:space="preserve"> PAGEREF _Toc505008736 \h </w:instrText>
        </w:r>
        <w:r w:rsidR="00BF15D3">
          <w:rPr>
            <w:webHidden/>
          </w:rPr>
        </w:r>
        <w:r w:rsidR="00BF15D3">
          <w:rPr>
            <w:webHidden/>
          </w:rPr>
          <w:fldChar w:fldCharType="separate"/>
        </w:r>
        <w:r w:rsidR="00DA230B">
          <w:rPr>
            <w:webHidden/>
          </w:rPr>
          <w:t>21</w:t>
        </w:r>
        <w:r w:rsidR="00BF15D3">
          <w:rPr>
            <w:webHidden/>
          </w:rPr>
          <w:fldChar w:fldCharType="end"/>
        </w:r>
      </w:hyperlink>
    </w:p>
    <w:p w14:paraId="60B1805C" w14:textId="73BEE438" w:rsidR="00BF15D3" w:rsidRDefault="00482D60">
      <w:pPr>
        <w:pStyle w:val="TOC1"/>
        <w:tabs>
          <w:tab w:val="left" w:pos="400"/>
          <w:tab w:val="right" w:leader="dot" w:pos="8778"/>
        </w:tabs>
        <w:rPr>
          <w:rFonts w:asciiTheme="minorHAnsi" w:eastAsiaTheme="minorEastAsia" w:hAnsiTheme="minorHAnsi" w:cstheme="minorBidi"/>
          <w:b w:val="0"/>
          <w:noProof/>
          <w:sz w:val="22"/>
          <w:szCs w:val="22"/>
        </w:rPr>
      </w:pPr>
      <w:hyperlink w:anchor="_Toc505008737" w:history="1">
        <w:r w:rsidR="00BF15D3" w:rsidRPr="00EE6C4F">
          <w:rPr>
            <w:rStyle w:val="Hyperlink"/>
            <w:noProof/>
          </w:rPr>
          <w:t>4</w:t>
        </w:r>
        <w:r w:rsidR="00BF15D3">
          <w:rPr>
            <w:rFonts w:asciiTheme="minorHAnsi" w:eastAsiaTheme="minorEastAsia" w:hAnsiTheme="minorHAnsi" w:cstheme="minorBidi"/>
            <w:b w:val="0"/>
            <w:noProof/>
            <w:sz w:val="22"/>
            <w:szCs w:val="22"/>
          </w:rPr>
          <w:tab/>
        </w:r>
        <w:r w:rsidR="00BF15D3" w:rsidRPr="00EE6C4F">
          <w:rPr>
            <w:rStyle w:val="Hyperlink"/>
            <w:noProof/>
          </w:rPr>
          <w:t>Commissioning procedure</w:t>
        </w:r>
        <w:r w:rsidR="00BF15D3">
          <w:rPr>
            <w:noProof/>
            <w:webHidden/>
          </w:rPr>
          <w:tab/>
        </w:r>
        <w:r w:rsidR="00BF15D3">
          <w:rPr>
            <w:noProof/>
            <w:webHidden/>
          </w:rPr>
          <w:fldChar w:fldCharType="begin"/>
        </w:r>
        <w:r w:rsidR="00BF15D3">
          <w:rPr>
            <w:noProof/>
            <w:webHidden/>
          </w:rPr>
          <w:instrText xml:space="preserve"> PAGEREF _Toc505008737 \h </w:instrText>
        </w:r>
        <w:r w:rsidR="00BF15D3">
          <w:rPr>
            <w:noProof/>
            <w:webHidden/>
          </w:rPr>
        </w:r>
        <w:r w:rsidR="00BF15D3">
          <w:rPr>
            <w:noProof/>
            <w:webHidden/>
          </w:rPr>
          <w:fldChar w:fldCharType="separate"/>
        </w:r>
        <w:r w:rsidR="00DA230B">
          <w:rPr>
            <w:noProof/>
            <w:webHidden/>
          </w:rPr>
          <w:t>22</w:t>
        </w:r>
        <w:r w:rsidR="00BF15D3">
          <w:rPr>
            <w:noProof/>
            <w:webHidden/>
          </w:rPr>
          <w:fldChar w:fldCharType="end"/>
        </w:r>
      </w:hyperlink>
    </w:p>
    <w:p w14:paraId="14963C4A" w14:textId="095EAB56" w:rsidR="00BF15D3" w:rsidRDefault="00482D60">
      <w:pPr>
        <w:pStyle w:val="TOC2"/>
        <w:rPr>
          <w:rFonts w:asciiTheme="minorHAnsi" w:eastAsiaTheme="minorEastAsia" w:hAnsiTheme="minorHAnsi" w:cstheme="minorBidi"/>
          <w:b w:val="0"/>
          <w:noProof/>
          <w:sz w:val="22"/>
          <w:szCs w:val="22"/>
        </w:rPr>
      </w:pPr>
      <w:hyperlink w:anchor="_Toc505008738" w:history="1">
        <w:r w:rsidR="00BF15D3" w:rsidRPr="00EE6C4F">
          <w:rPr>
            <w:rStyle w:val="Hyperlink"/>
            <w:noProof/>
          </w:rPr>
          <w:t>4.1 Power up the control computer</w:t>
        </w:r>
        <w:r w:rsidR="00BF15D3">
          <w:rPr>
            <w:noProof/>
            <w:webHidden/>
          </w:rPr>
          <w:tab/>
        </w:r>
        <w:r w:rsidR="00BF15D3">
          <w:rPr>
            <w:noProof/>
            <w:webHidden/>
          </w:rPr>
          <w:fldChar w:fldCharType="begin"/>
        </w:r>
        <w:r w:rsidR="00BF15D3">
          <w:rPr>
            <w:noProof/>
            <w:webHidden/>
          </w:rPr>
          <w:instrText xml:space="preserve"> PAGEREF _Toc505008738 \h </w:instrText>
        </w:r>
        <w:r w:rsidR="00BF15D3">
          <w:rPr>
            <w:noProof/>
            <w:webHidden/>
          </w:rPr>
        </w:r>
        <w:r w:rsidR="00BF15D3">
          <w:rPr>
            <w:noProof/>
            <w:webHidden/>
          </w:rPr>
          <w:fldChar w:fldCharType="separate"/>
        </w:r>
        <w:r w:rsidR="00DA230B">
          <w:rPr>
            <w:noProof/>
            <w:webHidden/>
          </w:rPr>
          <w:t>22</w:t>
        </w:r>
        <w:r w:rsidR="00BF15D3">
          <w:rPr>
            <w:noProof/>
            <w:webHidden/>
          </w:rPr>
          <w:fldChar w:fldCharType="end"/>
        </w:r>
      </w:hyperlink>
    </w:p>
    <w:p w14:paraId="6293A7D1" w14:textId="12E6B58E" w:rsidR="00BF15D3" w:rsidRDefault="00482D60">
      <w:pPr>
        <w:pStyle w:val="TOC2"/>
        <w:rPr>
          <w:rFonts w:asciiTheme="minorHAnsi" w:eastAsiaTheme="minorEastAsia" w:hAnsiTheme="minorHAnsi" w:cstheme="minorBidi"/>
          <w:b w:val="0"/>
          <w:noProof/>
          <w:sz w:val="22"/>
          <w:szCs w:val="22"/>
        </w:rPr>
      </w:pPr>
      <w:hyperlink w:anchor="_Toc505008739" w:history="1">
        <w:r w:rsidR="00BF15D3" w:rsidRPr="00EE6C4F">
          <w:rPr>
            <w:rStyle w:val="Hyperlink"/>
            <w:noProof/>
          </w:rPr>
          <w:t>4.2 Connect PC to the ADF and enter the WUI</w:t>
        </w:r>
        <w:r w:rsidR="00BF15D3">
          <w:rPr>
            <w:noProof/>
            <w:webHidden/>
          </w:rPr>
          <w:tab/>
        </w:r>
        <w:r w:rsidR="00BF15D3">
          <w:rPr>
            <w:noProof/>
            <w:webHidden/>
          </w:rPr>
          <w:fldChar w:fldCharType="begin"/>
        </w:r>
        <w:r w:rsidR="00BF15D3">
          <w:rPr>
            <w:noProof/>
            <w:webHidden/>
          </w:rPr>
          <w:instrText xml:space="preserve"> PAGEREF _Toc505008739 \h </w:instrText>
        </w:r>
        <w:r w:rsidR="00BF15D3">
          <w:rPr>
            <w:noProof/>
            <w:webHidden/>
          </w:rPr>
        </w:r>
        <w:r w:rsidR="00BF15D3">
          <w:rPr>
            <w:noProof/>
            <w:webHidden/>
          </w:rPr>
          <w:fldChar w:fldCharType="separate"/>
        </w:r>
        <w:r w:rsidR="00DA230B">
          <w:rPr>
            <w:noProof/>
            <w:webHidden/>
          </w:rPr>
          <w:t>22</w:t>
        </w:r>
        <w:r w:rsidR="00BF15D3">
          <w:rPr>
            <w:noProof/>
            <w:webHidden/>
          </w:rPr>
          <w:fldChar w:fldCharType="end"/>
        </w:r>
      </w:hyperlink>
    </w:p>
    <w:p w14:paraId="5599DAF6" w14:textId="3934AF0D" w:rsidR="00BF15D3" w:rsidRDefault="00482D60">
      <w:pPr>
        <w:pStyle w:val="TOC2"/>
        <w:rPr>
          <w:rFonts w:asciiTheme="minorHAnsi" w:eastAsiaTheme="minorEastAsia" w:hAnsiTheme="minorHAnsi" w:cstheme="minorBidi"/>
          <w:b w:val="0"/>
          <w:noProof/>
          <w:sz w:val="22"/>
          <w:szCs w:val="22"/>
        </w:rPr>
      </w:pPr>
      <w:hyperlink w:anchor="_Toc505008740" w:history="1">
        <w:r w:rsidR="00BF15D3" w:rsidRPr="00EE6C4F">
          <w:rPr>
            <w:rStyle w:val="Hyperlink"/>
            <w:noProof/>
          </w:rPr>
          <w:t>4.3 Performing system setup</w:t>
        </w:r>
        <w:r w:rsidR="00BF15D3">
          <w:rPr>
            <w:noProof/>
            <w:webHidden/>
          </w:rPr>
          <w:tab/>
        </w:r>
        <w:r w:rsidR="00BF15D3">
          <w:rPr>
            <w:noProof/>
            <w:webHidden/>
          </w:rPr>
          <w:fldChar w:fldCharType="begin"/>
        </w:r>
        <w:r w:rsidR="00BF15D3">
          <w:rPr>
            <w:noProof/>
            <w:webHidden/>
          </w:rPr>
          <w:instrText xml:space="preserve"> PAGEREF _Toc505008740 \h </w:instrText>
        </w:r>
        <w:r w:rsidR="00BF15D3">
          <w:rPr>
            <w:noProof/>
            <w:webHidden/>
          </w:rPr>
        </w:r>
        <w:r w:rsidR="00BF15D3">
          <w:rPr>
            <w:noProof/>
            <w:webHidden/>
          </w:rPr>
          <w:fldChar w:fldCharType="separate"/>
        </w:r>
        <w:r w:rsidR="00DA230B">
          <w:rPr>
            <w:noProof/>
            <w:webHidden/>
          </w:rPr>
          <w:t>22</w:t>
        </w:r>
        <w:r w:rsidR="00BF15D3">
          <w:rPr>
            <w:noProof/>
            <w:webHidden/>
          </w:rPr>
          <w:fldChar w:fldCharType="end"/>
        </w:r>
      </w:hyperlink>
    </w:p>
    <w:p w14:paraId="0A71E7A3" w14:textId="0271E7F4" w:rsidR="00BF15D3" w:rsidRDefault="00482D60">
      <w:pPr>
        <w:pStyle w:val="TOC3"/>
        <w:rPr>
          <w:rFonts w:asciiTheme="minorHAnsi" w:eastAsiaTheme="minorEastAsia" w:hAnsiTheme="minorHAnsi" w:cstheme="minorBidi"/>
          <w:sz w:val="22"/>
          <w:szCs w:val="22"/>
        </w:rPr>
      </w:pPr>
      <w:hyperlink w:anchor="_Toc505008741" w:history="1">
        <w:r w:rsidR="00BF15D3" w:rsidRPr="00EE6C4F">
          <w:rPr>
            <w:rStyle w:val="Hyperlink"/>
          </w:rPr>
          <w:t>4.3.1 PP-module type</w:t>
        </w:r>
        <w:r w:rsidR="00BF15D3">
          <w:rPr>
            <w:webHidden/>
          </w:rPr>
          <w:tab/>
        </w:r>
        <w:r w:rsidR="00BF15D3">
          <w:rPr>
            <w:webHidden/>
          </w:rPr>
          <w:fldChar w:fldCharType="begin"/>
        </w:r>
        <w:r w:rsidR="00BF15D3">
          <w:rPr>
            <w:webHidden/>
          </w:rPr>
          <w:instrText xml:space="preserve"> PAGEREF _Toc505008741 \h </w:instrText>
        </w:r>
        <w:r w:rsidR="00BF15D3">
          <w:rPr>
            <w:webHidden/>
          </w:rPr>
        </w:r>
        <w:r w:rsidR="00BF15D3">
          <w:rPr>
            <w:webHidden/>
          </w:rPr>
          <w:fldChar w:fldCharType="separate"/>
        </w:r>
        <w:r w:rsidR="00DA230B">
          <w:rPr>
            <w:webHidden/>
          </w:rPr>
          <w:t>23</w:t>
        </w:r>
        <w:r w:rsidR="00BF15D3">
          <w:rPr>
            <w:webHidden/>
          </w:rPr>
          <w:fldChar w:fldCharType="end"/>
        </w:r>
      </w:hyperlink>
    </w:p>
    <w:p w14:paraId="4ED00AA4" w14:textId="28C61B0A" w:rsidR="00BF15D3" w:rsidRDefault="00482D60">
      <w:pPr>
        <w:pStyle w:val="TOC3"/>
        <w:rPr>
          <w:rFonts w:asciiTheme="minorHAnsi" w:eastAsiaTheme="minorEastAsia" w:hAnsiTheme="minorHAnsi" w:cstheme="minorBidi"/>
          <w:sz w:val="22"/>
          <w:szCs w:val="22"/>
        </w:rPr>
      </w:pPr>
      <w:hyperlink w:anchor="_Toc505008742" w:history="1">
        <w:r w:rsidR="00BF15D3" w:rsidRPr="00EE6C4F">
          <w:rPr>
            <w:rStyle w:val="Hyperlink"/>
          </w:rPr>
          <w:t>4.3.2 PP-module configuration</w:t>
        </w:r>
        <w:r w:rsidR="00BF15D3">
          <w:rPr>
            <w:webHidden/>
          </w:rPr>
          <w:tab/>
        </w:r>
        <w:r w:rsidR="00BF15D3">
          <w:rPr>
            <w:webHidden/>
          </w:rPr>
          <w:fldChar w:fldCharType="begin"/>
        </w:r>
        <w:r w:rsidR="00BF15D3">
          <w:rPr>
            <w:webHidden/>
          </w:rPr>
          <w:instrText xml:space="preserve"> PAGEREF _Toc505008742 \h </w:instrText>
        </w:r>
        <w:r w:rsidR="00BF15D3">
          <w:rPr>
            <w:webHidden/>
          </w:rPr>
        </w:r>
        <w:r w:rsidR="00BF15D3">
          <w:rPr>
            <w:webHidden/>
          </w:rPr>
          <w:fldChar w:fldCharType="separate"/>
        </w:r>
        <w:r w:rsidR="00DA230B">
          <w:rPr>
            <w:webHidden/>
          </w:rPr>
          <w:t>24</w:t>
        </w:r>
        <w:r w:rsidR="00BF15D3">
          <w:rPr>
            <w:webHidden/>
          </w:rPr>
          <w:fldChar w:fldCharType="end"/>
        </w:r>
      </w:hyperlink>
    </w:p>
    <w:p w14:paraId="1E3518C9" w14:textId="7822BCDD" w:rsidR="00BF15D3" w:rsidRDefault="00482D60">
      <w:pPr>
        <w:pStyle w:val="TOC3"/>
        <w:rPr>
          <w:rFonts w:asciiTheme="minorHAnsi" w:eastAsiaTheme="minorEastAsia" w:hAnsiTheme="minorHAnsi" w:cstheme="minorBidi"/>
          <w:sz w:val="22"/>
          <w:szCs w:val="22"/>
        </w:rPr>
      </w:pPr>
      <w:hyperlink w:anchor="_Toc505008743" w:history="1">
        <w:r w:rsidR="00BF15D3" w:rsidRPr="00EE6C4F">
          <w:rPr>
            <w:rStyle w:val="Hyperlink"/>
          </w:rPr>
          <w:t>4.3.3 PP-module configuration extender</w:t>
        </w:r>
        <w:r w:rsidR="00BF15D3">
          <w:rPr>
            <w:webHidden/>
          </w:rPr>
          <w:tab/>
        </w:r>
        <w:r w:rsidR="00BF15D3">
          <w:rPr>
            <w:webHidden/>
          </w:rPr>
          <w:fldChar w:fldCharType="begin"/>
        </w:r>
        <w:r w:rsidR="00BF15D3">
          <w:rPr>
            <w:webHidden/>
          </w:rPr>
          <w:instrText xml:space="preserve"> PAGEREF _Toc505008743 \h </w:instrText>
        </w:r>
        <w:r w:rsidR="00BF15D3">
          <w:rPr>
            <w:webHidden/>
          </w:rPr>
        </w:r>
        <w:r w:rsidR="00BF15D3">
          <w:rPr>
            <w:webHidden/>
          </w:rPr>
          <w:fldChar w:fldCharType="separate"/>
        </w:r>
        <w:r w:rsidR="00DA230B">
          <w:rPr>
            <w:webHidden/>
          </w:rPr>
          <w:t>24</w:t>
        </w:r>
        <w:r w:rsidR="00BF15D3">
          <w:rPr>
            <w:webHidden/>
          </w:rPr>
          <w:fldChar w:fldCharType="end"/>
        </w:r>
      </w:hyperlink>
    </w:p>
    <w:p w14:paraId="76049D60" w14:textId="0D1309DB" w:rsidR="00BF15D3" w:rsidRDefault="00482D60">
      <w:pPr>
        <w:pStyle w:val="TOC3"/>
        <w:rPr>
          <w:rFonts w:asciiTheme="minorHAnsi" w:eastAsiaTheme="minorEastAsia" w:hAnsiTheme="minorHAnsi" w:cstheme="minorBidi"/>
          <w:sz w:val="22"/>
          <w:szCs w:val="22"/>
        </w:rPr>
      </w:pPr>
      <w:hyperlink w:anchor="_Toc505008744" w:history="1">
        <w:r w:rsidR="00BF15D3" w:rsidRPr="00EE6C4F">
          <w:rPr>
            <w:rStyle w:val="Hyperlink"/>
          </w:rPr>
          <w:t>4.3.4 PP-module current limitation</w:t>
        </w:r>
        <w:r w:rsidR="00BF15D3">
          <w:rPr>
            <w:webHidden/>
          </w:rPr>
          <w:tab/>
        </w:r>
        <w:r w:rsidR="00BF15D3">
          <w:rPr>
            <w:webHidden/>
          </w:rPr>
          <w:fldChar w:fldCharType="begin"/>
        </w:r>
        <w:r w:rsidR="00BF15D3">
          <w:rPr>
            <w:webHidden/>
          </w:rPr>
          <w:instrText xml:space="preserve"> PAGEREF _Toc505008744 \h </w:instrText>
        </w:r>
        <w:r w:rsidR="00BF15D3">
          <w:rPr>
            <w:webHidden/>
          </w:rPr>
        </w:r>
        <w:r w:rsidR="00BF15D3">
          <w:rPr>
            <w:webHidden/>
          </w:rPr>
          <w:fldChar w:fldCharType="separate"/>
        </w:r>
        <w:r w:rsidR="00DA230B">
          <w:rPr>
            <w:webHidden/>
          </w:rPr>
          <w:t>24</w:t>
        </w:r>
        <w:r w:rsidR="00BF15D3">
          <w:rPr>
            <w:webHidden/>
          </w:rPr>
          <w:fldChar w:fldCharType="end"/>
        </w:r>
      </w:hyperlink>
    </w:p>
    <w:p w14:paraId="2A165B38" w14:textId="46371E12" w:rsidR="00BF15D3" w:rsidRDefault="00482D60">
      <w:pPr>
        <w:pStyle w:val="TOC3"/>
        <w:rPr>
          <w:rFonts w:asciiTheme="minorHAnsi" w:eastAsiaTheme="minorEastAsia" w:hAnsiTheme="minorHAnsi" w:cstheme="minorBidi"/>
          <w:sz w:val="22"/>
          <w:szCs w:val="22"/>
        </w:rPr>
      </w:pPr>
      <w:hyperlink w:anchor="_Toc505008745" w:history="1">
        <w:r w:rsidR="00BF15D3" w:rsidRPr="00EE6C4F">
          <w:rPr>
            <w:rStyle w:val="Hyperlink"/>
          </w:rPr>
          <w:t>4.3.5 Nominal system voltage</w:t>
        </w:r>
        <w:r w:rsidR="00BF15D3">
          <w:rPr>
            <w:webHidden/>
          </w:rPr>
          <w:tab/>
        </w:r>
        <w:r w:rsidR="00BF15D3">
          <w:rPr>
            <w:webHidden/>
          </w:rPr>
          <w:fldChar w:fldCharType="begin"/>
        </w:r>
        <w:r w:rsidR="00BF15D3">
          <w:rPr>
            <w:webHidden/>
          </w:rPr>
          <w:instrText xml:space="preserve"> PAGEREF _Toc505008745 \h </w:instrText>
        </w:r>
        <w:r w:rsidR="00BF15D3">
          <w:rPr>
            <w:webHidden/>
          </w:rPr>
        </w:r>
        <w:r w:rsidR="00BF15D3">
          <w:rPr>
            <w:webHidden/>
          </w:rPr>
          <w:fldChar w:fldCharType="separate"/>
        </w:r>
        <w:r w:rsidR="00DA230B">
          <w:rPr>
            <w:webHidden/>
          </w:rPr>
          <w:t>25</w:t>
        </w:r>
        <w:r w:rsidR="00BF15D3">
          <w:rPr>
            <w:webHidden/>
          </w:rPr>
          <w:fldChar w:fldCharType="end"/>
        </w:r>
      </w:hyperlink>
    </w:p>
    <w:p w14:paraId="36B64A30" w14:textId="70DC3D17" w:rsidR="00BF15D3" w:rsidRDefault="00482D60">
      <w:pPr>
        <w:pStyle w:val="TOC3"/>
        <w:rPr>
          <w:rFonts w:asciiTheme="minorHAnsi" w:eastAsiaTheme="minorEastAsia" w:hAnsiTheme="minorHAnsi" w:cstheme="minorBidi"/>
          <w:sz w:val="22"/>
          <w:szCs w:val="22"/>
        </w:rPr>
      </w:pPr>
      <w:hyperlink w:anchor="_Toc505008746" w:history="1">
        <w:r w:rsidR="00BF15D3" w:rsidRPr="00EE6C4F">
          <w:rPr>
            <w:rStyle w:val="Hyperlink"/>
          </w:rPr>
          <w:t>4.3.6 System frequency</w:t>
        </w:r>
        <w:r w:rsidR="00BF15D3">
          <w:rPr>
            <w:webHidden/>
          </w:rPr>
          <w:tab/>
        </w:r>
        <w:r w:rsidR="00BF15D3">
          <w:rPr>
            <w:webHidden/>
          </w:rPr>
          <w:fldChar w:fldCharType="begin"/>
        </w:r>
        <w:r w:rsidR="00BF15D3">
          <w:rPr>
            <w:webHidden/>
          </w:rPr>
          <w:instrText xml:space="preserve"> PAGEREF _Toc505008746 \h </w:instrText>
        </w:r>
        <w:r w:rsidR="00BF15D3">
          <w:rPr>
            <w:webHidden/>
          </w:rPr>
        </w:r>
        <w:r w:rsidR="00BF15D3">
          <w:rPr>
            <w:webHidden/>
          </w:rPr>
          <w:fldChar w:fldCharType="separate"/>
        </w:r>
        <w:r w:rsidR="00DA230B">
          <w:rPr>
            <w:webHidden/>
          </w:rPr>
          <w:t>25</w:t>
        </w:r>
        <w:r w:rsidR="00BF15D3">
          <w:rPr>
            <w:webHidden/>
          </w:rPr>
          <w:fldChar w:fldCharType="end"/>
        </w:r>
      </w:hyperlink>
    </w:p>
    <w:p w14:paraId="0A48DAEC" w14:textId="1A6CA9BB" w:rsidR="00BF15D3" w:rsidRDefault="00482D60">
      <w:pPr>
        <w:pStyle w:val="TOC3"/>
        <w:rPr>
          <w:rFonts w:asciiTheme="minorHAnsi" w:eastAsiaTheme="minorEastAsia" w:hAnsiTheme="minorHAnsi" w:cstheme="minorBidi"/>
          <w:sz w:val="22"/>
          <w:szCs w:val="22"/>
        </w:rPr>
      </w:pPr>
      <w:hyperlink w:anchor="_Toc505008747" w:history="1">
        <w:r w:rsidR="00BF15D3" w:rsidRPr="00EE6C4F">
          <w:rPr>
            <w:rStyle w:val="Hyperlink"/>
          </w:rPr>
          <w:t>4.3.7 CT connection</w:t>
        </w:r>
        <w:r w:rsidR="00BF15D3">
          <w:rPr>
            <w:webHidden/>
          </w:rPr>
          <w:tab/>
        </w:r>
        <w:r w:rsidR="00BF15D3">
          <w:rPr>
            <w:webHidden/>
          </w:rPr>
          <w:fldChar w:fldCharType="begin"/>
        </w:r>
        <w:r w:rsidR="00BF15D3">
          <w:rPr>
            <w:webHidden/>
          </w:rPr>
          <w:instrText xml:space="preserve"> PAGEREF _Toc505008747 \h </w:instrText>
        </w:r>
        <w:r w:rsidR="00BF15D3">
          <w:rPr>
            <w:webHidden/>
          </w:rPr>
        </w:r>
        <w:r w:rsidR="00BF15D3">
          <w:rPr>
            <w:webHidden/>
          </w:rPr>
          <w:fldChar w:fldCharType="separate"/>
        </w:r>
        <w:r w:rsidR="00DA230B">
          <w:rPr>
            <w:webHidden/>
          </w:rPr>
          <w:t>25</w:t>
        </w:r>
        <w:r w:rsidR="00BF15D3">
          <w:rPr>
            <w:webHidden/>
          </w:rPr>
          <w:fldChar w:fldCharType="end"/>
        </w:r>
      </w:hyperlink>
    </w:p>
    <w:p w14:paraId="28034E27" w14:textId="14620916" w:rsidR="00BF15D3" w:rsidRDefault="00482D60">
      <w:pPr>
        <w:pStyle w:val="TOC3"/>
        <w:rPr>
          <w:rFonts w:asciiTheme="minorHAnsi" w:eastAsiaTheme="minorEastAsia" w:hAnsiTheme="minorHAnsi" w:cstheme="minorBidi"/>
          <w:sz w:val="22"/>
          <w:szCs w:val="22"/>
        </w:rPr>
      </w:pPr>
      <w:hyperlink w:anchor="_Toc505008748" w:history="1">
        <w:r w:rsidR="00BF15D3" w:rsidRPr="00EE6C4F">
          <w:rPr>
            <w:rStyle w:val="Hyperlink"/>
          </w:rPr>
          <w:t>4.3.8 CT ratio</w:t>
        </w:r>
        <w:r w:rsidR="00BF15D3">
          <w:rPr>
            <w:webHidden/>
          </w:rPr>
          <w:tab/>
        </w:r>
        <w:r w:rsidR="00BF15D3">
          <w:rPr>
            <w:webHidden/>
          </w:rPr>
          <w:fldChar w:fldCharType="begin"/>
        </w:r>
        <w:r w:rsidR="00BF15D3">
          <w:rPr>
            <w:webHidden/>
          </w:rPr>
          <w:instrText xml:space="preserve"> PAGEREF _Toc505008748 \h </w:instrText>
        </w:r>
        <w:r w:rsidR="00BF15D3">
          <w:rPr>
            <w:webHidden/>
          </w:rPr>
        </w:r>
        <w:r w:rsidR="00BF15D3">
          <w:rPr>
            <w:webHidden/>
          </w:rPr>
          <w:fldChar w:fldCharType="separate"/>
        </w:r>
        <w:r w:rsidR="00DA230B">
          <w:rPr>
            <w:webHidden/>
          </w:rPr>
          <w:t>25</w:t>
        </w:r>
        <w:r w:rsidR="00BF15D3">
          <w:rPr>
            <w:webHidden/>
          </w:rPr>
          <w:fldChar w:fldCharType="end"/>
        </w:r>
      </w:hyperlink>
    </w:p>
    <w:p w14:paraId="21D9ED69" w14:textId="68D0DC7A" w:rsidR="00BF15D3" w:rsidRDefault="00482D60">
      <w:pPr>
        <w:pStyle w:val="TOC3"/>
        <w:rPr>
          <w:rFonts w:asciiTheme="minorHAnsi" w:eastAsiaTheme="minorEastAsia" w:hAnsiTheme="minorHAnsi" w:cstheme="minorBidi"/>
          <w:sz w:val="22"/>
          <w:szCs w:val="22"/>
        </w:rPr>
      </w:pPr>
      <w:hyperlink w:anchor="_Toc505008749" w:history="1">
        <w:r w:rsidR="00BF15D3" w:rsidRPr="00EE6C4F">
          <w:rPr>
            <w:rStyle w:val="Hyperlink"/>
          </w:rPr>
          <w:t>4.3.9 Invert CT polarity</w:t>
        </w:r>
        <w:r w:rsidR="00BF15D3">
          <w:rPr>
            <w:webHidden/>
          </w:rPr>
          <w:tab/>
        </w:r>
        <w:r w:rsidR="00BF15D3">
          <w:rPr>
            <w:webHidden/>
          </w:rPr>
          <w:fldChar w:fldCharType="begin"/>
        </w:r>
        <w:r w:rsidR="00BF15D3">
          <w:rPr>
            <w:webHidden/>
          </w:rPr>
          <w:instrText xml:space="preserve"> PAGEREF _Toc505008749 \h </w:instrText>
        </w:r>
        <w:r w:rsidR="00BF15D3">
          <w:rPr>
            <w:webHidden/>
          </w:rPr>
        </w:r>
        <w:r w:rsidR="00BF15D3">
          <w:rPr>
            <w:webHidden/>
          </w:rPr>
          <w:fldChar w:fldCharType="separate"/>
        </w:r>
        <w:r w:rsidR="00DA230B">
          <w:rPr>
            <w:webHidden/>
          </w:rPr>
          <w:t>25</w:t>
        </w:r>
        <w:r w:rsidR="00BF15D3">
          <w:rPr>
            <w:webHidden/>
          </w:rPr>
          <w:fldChar w:fldCharType="end"/>
        </w:r>
      </w:hyperlink>
    </w:p>
    <w:p w14:paraId="4075944F" w14:textId="3CAAE972" w:rsidR="00BF15D3" w:rsidRDefault="00482D60">
      <w:pPr>
        <w:pStyle w:val="TOC3"/>
        <w:rPr>
          <w:rFonts w:asciiTheme="minorHAnsi" w:eastAsiaTheme="minorEastAsia" w:hAnsiTheme="minorHAnsi" w:cstheme="minorBidi"/>
          <w:sz w:val="22"/>
          <w:szCs w:val="22"/>
        </w:rPr>
      </w:pPr>
      <w:hyperlink w:anchor="_Toc505008750" w:history="1">
        <w:r w:rsidR="00BF15D3" w:rsidRPr="00EE6C4F">
          <w:rPr>
            <w:rStyle w:val="Hyperlink"/>
          </w:rPr>
          <w:t>4.3.10 Number of parallel systems</w:t>
        </w:r>
        <w:r w:rsidR="00BF15D3">
          <w:rPr>
            <w:webHidden/>
          </w:rPr>
          <w:tab/>
        </w:r>
        <w:r w:rsidR="00BF15D3">
          <w:rPr>
            <w:webHidden/>
          </w:rPr>
          <w:fldChar w:fldCharType="begin"/>
        </w:r>
        <w:r w:rsidR="00BF15D3">
          <w:rPr>
            <w:webHidden/>
          </w:rPr>
          <w:instrText xml:space="preserve"> PAGEREF _Toc505008750 \h </w:instrText>
        </w:r>
        <w:r w:rsidR="00BF15D3">
          <w:rPr>
            <w:webHidden/>
          </w:rPr>
        </w:r>
        <w:r w:rsidR="00BF15D3">
          <w:rPr>
            <w:webHidden/>
          </w:rPr>
          <w:fldChar w:fldCharType="separate"/>
        </w:r>
        <w:r w:rsidR="00DA230B">
          <w:rPr>
            <w:webHidden/>
          </w:rPr>
          <w:t>25</w:t>
        </w:r>
        <w:r w:rsidR="00BF15D3">
          <w:rPr>
            <w:webHidden/>
          </w:rPr>
          <w:fldChar w:fldCharType="end"/>
        </w:r>
      </w:hyperlink>
    </w:p>
    <w:p w14:paraId="79C77941" w14:textId="0F0223A4" w:rsidR="00BF15D3" w:rsidRDefault="00482D60">
      <w:pPr>
        <w:pStyle w:val="TOC3"/>
        <w:rPr>
          <w:rFonts w:asciiTheme="minorHAnsi" w:eastAsiaTheme="minorEastAsia" w:hAnsiTheme="minorHAnsi" w:cstheme="minorBidi"/>
          <w:sz w:val="22"/>
          <w:szCs w:val="22"/>
        </w:rPr>
      </w:pPr>
      <w:hyperlink w:anchor="_Toc505008751" w:history="1">
        <w:r w:rsidR="00BF15D3" w:rsidRPr="00EE6C4F">
          <w:rPr>
            <w:rStyle w:val="Hyperlink"/>
          </w:rPr>
          <w:t>4.3.11 Grounding system</w:t>
        </w:r>
        <w:r w:rsidR="00BF15D3">
          <w:rPr>
            <w:webHidden/>
          </w:rPr>
          <w:tab/>
        </w:r>
        <w:r w:rsidR="00BF15D3">
          <w:rPr>
            <w:webHidden/>
          </w:rPr>
          <w:fldChar w:fldCharType="begin"/>
        </w:r>
        <w:r w:rsidR="00BF15D3">
          <w:rPr>
            <w:webHidden/>
          </w:rPr>
          <w:instrText xml:space="preserve"> PAGEREF _Toc505008751 \h </w:instrText>
        </w:r>
        <w:r w:rsidR="00BF15D3">
          <w:rPr>
            <w:webHidden/>
          </w:rPr>
        </w:r>
        <w:r w:rsidR="00BF15D3">
          <w:rPr>
            <w:webHidden/>
          </w:rPr>
          <w:fldChar w:fldCharType="separate"/>
        </w:r>
        <w:r w:rsidR="00DA230B">
          <w:rPr>
            <w:webHidden/>
          </w:rPr>
          <w:t>25</w:t>
        </w:r>
        <w:r w:rsidR="00BF15D3">
          <w:rPr>
            <w:webHidden/>
          </w:rPr>
          <w:fldChar w:fldCharType="end"/>
        </w:r>
      </w:hyperlink>
    </w:p>
    <w:p w14:paraId="7483BBA7" w14:textId="7999D167" w:rsidR="00BF15D3" w:rsidRDefault="00482D60">
      <w:pPr>
        <w:pStyle w:val="TOC3"/>
        <w:rPr>
          <w:rFonts w:asciiTheme="minorHAnsi" w:eastAsiaTheme="minorEastAsia" w:hAnsiTheme="minorHAnsi" w:cstheme="minorBidi"/>
          <w:sz w:val="22"/>
          <w:szCs w:val="22"/>
        </w:rPr>
      </w:pPr>
      <w:hyperlink w:anchor="_Toc505008752" w:history="1">
        <w:r w:rsidR="00BF15D3" w:rsidRPr="00EE6C4F">
          <w:rPr>
            <w:rStyle w:val="Hyperlink"/>
          </w:rPr>
          <w:t>4.3.12 Model key</w:t>
        </w:r>
        <w:r w:rsidR="00BF15D3">
          <w:rPr>
            <w:webHidden/>
          </w:rPr>
          <w:tab/>
        </w:r>
        <w:r w:rsidR="00BF15D3">
          <w:rPr>
            <w:webHidden/>
          </w:rPr>
          <w:fldChar w:fldCharType="begin"/>
        </w:r>
        <w:r w:rsidR="00BF15D3">
          <w:rPr>
            <w:webHidden/>
          </w:rPr>
          <w:instrText xml:space="preserve"> PAGEREF _Toc505008752 \h </w:instrText>
        </w:r>
        <w:r w:rsidR="00BF15D3">
          <w:rPr>
            <w:webHidden/>
          </w:rPr>
        </w:r>
        <w:r w:rsidR="00BF15D3">
          <w:rPr>
            <w:webHidden/>
          </w:rPr>
          <w:fldChar w:fldCharType="separate"/>
        </w:r>
        <w:r w:rsidR="00DA230B">
          <w:rPr>
            <w:webHidden/>
          </w:rPr>
          <w:t>26</w:t>
        </w:r>
        <w:r w:rsidR="00BF15D3">
          <w:rPr>
            <w:webHidden/>
          </w:rPr>
          <w:fldChar w:fldCharType="end"/>
        </w:r>
      </w:hyperlink>
    </w:p>
    <w:p w14:paraId="7CC2FE69" w14:textId="224A90DD" w:rsidR="00BF15D3" w:rsidRDefault="00482D60">
      <w:pPr>
        <w:pStyle w:val="TOC3"/>
        <w:rPr>
          <w:rFonts w:asciiTheme="minorHAnsi" w:eastAsiaTheme="minorEastAsia" w:hAnsiTheme="minorHAnsi" w:cstheme="minorBidi"/>
          <w:sz w:val="22"/>
          <w:szCs w:val="22"/>
        </w:rPr>
      </w:pPr>
      <w:hyperlink w:anchor="_Toc505008753" w:history="1">
        <w:r w:rsidR="00BF15D3" w:rsidRPr="00EE6C4F">
          <w:rPr>
            <w:rStyle w:val="Hyperlink"/>
          </w:rPr>
          <w:t>4.3.13 License key #1-4</w:t>
        </w:r>
        <w:r w:rsidR="00BF15D3">
          <w:rPr>
            <w:webHidden/>
          </w:rPr>
          <w:tab/>
        </w:r>
        <w:r w:rsidR="00BF15D3">
          <w:rPr>
            <w:webHidden/>
          </w:rPr>
          <w:fldChar w:fldCharType="begin"/>
        </w:r>
        <w:r w:rsidR="00BF15D3">
          <w:rPr>
            <w:webHidden/>
          </w:rPr>
          <w:instrText xml:space="preserve"> PAGEREF _Toc505008753 \h </w:instrText>
        </w:r>
        <w:r w:rsidR="00BF15D3">
          <w:rPr>
            <w:webHidden/>
          </w:rPr>
        </w:r>
        <w:r w:rsidR="00BF15D3">
          <w:rPr>
            <w:webHidden/>
          </w:rPr>
          <w:fldChar w:fldCharType="separate"/>
        </w:r>
        <w:r w:rsidR="00DA230B">
          <w:rPr>
            <w:webHidden/>
          </w:rPr>
          <w:t>26</w:t>
        </w:r>
        <w:r w:rsidR="00BF15D3">
          <w:rPr>
            <w:webHidden/>
          </w:rPr>
          <w:fldChar w:fldCharType="end"/>
        </w:r>
      </w:hyperlink>
    </w:p>
    <w:p w14:paraId="5FA6EF04" w14:textId="3137216F" w:rsidR="00BF15D3" w:rsidRDefault="00482D60">
      <w:pPr>
        <w:pStyle w:val="TOC3"/>
        <w:rPr>
          <w:rFonts w:asciiTheme="minorHAnsi" w:eastAsiaTheme="minorEastAsia" w:hAnsiTheme="minorHAnsi" w:cstheme="minorBidi"/>
          <w:sz w:val="22"/>
          <w:szCs w:val="22"/>
        </w:rPr>
      </w:pPr>
      <w:hyperlink w:anchor="_Toc505008754" w:history="1">
        <w:r w:rsidR="00BF15D3" w:rsidRPr="00EE6C4F">
          <w:rPr>
            <w:rStyle w:val="Hyperlink"/>
          </w:rPr>
          <w:t>4.3.14 Reset default settings</w:t>
        </w:r>
        <w:r w:rsidR="00BF15D3">
          <w:rPr>
            <w:webHidden/>
          </w:rPr>
          <w:tab/>
        </w:r>
        <w:r w:rsidR="00BF15D3">
          <w:rPr>
            <w:webHidden/>
          </w:rPr>
          <w:fldChar w:fldCharType="begin"/>
        </w:r>
        <w:r w:rsidR="00BF15D3">
          <w:rPr>
            <w:webHidden/>
          </w:rPr>
          <w:instrText xml:space="preserve"> PAGEREF _Toc505008754 \h </w:instrText>
        </w:r>
        <w:r w:rsidR="00BF15D3">
          <w:rPr>
            <w:webHidden/>
          </w:rPr>
        </w:r>
        <w:r w:rsidR="00BF15D3">
          <w:rPr>
            <w:webHidden/>
          </w:rPr>
          <w:fldChar w:fldCharType="separate"/>
        </w:r>
        <w:r w:rsidR="00DA230B">
          <w:rPr>
            <w:webHidden/>
          </w:rPr>
          <w:t>26</w:t>
        </w:r>
        <w:r w:rsidR="00BF15D3">
          <w:rPr>
            <w:webHidden/>
          </w:rPr>
          <w:fldChar w:fldCharType="end"/>
        </w:r>
      </w:hyperlink>
    </w:p>
    <w:p w14:paraId="222C4372" w14:textId="4B7DF5F0" w:rsidR="00BF15D3" w:rsidRDefault="00482D60">
      <w:pPr>
        <w:pStyle w:val="TOC2"/>
        <w:rPr>
          <w:rFonts w:asciiTheme="minorHAnsi" w:eastAsiaTheme="minorEastAsia" w:hAnsiTheme="minorHAnsi" w:cstheme="minorBidi"/>
          <w:b w:val="0"/>
          <w:noProof/>
          <w:sz w:val="22"/>
          <w:szCs w:val="22"/>
        </w:rPr>
      </w:pPr>
      <w:hyperlink w:anchor="_Toc505008755" w:history="1">
        <w:r w:rsidR="00BF15D3" w:rsidRPr="00EE6C4F">
          <w:rPr>
            <w:rStyle w:val="Hyperlink"/>
            <w:noProof/>
          </w:rPr>
          <w:t>4.4 Evaluate the system diagnostics</w:t>
        </w:r>
        <w:r w:rsidR="00BF15D3">
          <w:rPr>
            <w:noProof/>
            <w:webHidden/>
          </w:rPr>
          <w:tab/>
        </w:r>
        <w:r w:rsidR="00BF15D3">
          <w:rPr>
            <w:noProof/>
            <w:webHidden/>
          </w:rPr>
          <w:fldChar w:fldCharType="begin"/>
        </w:r>
        <w:r w:rsidR="00BF15D3">
          <w:rPr>
            <w:noProof/>
            <w:webHidden/>
          </w:rPr>
          <w:instrText xml:space="preserve"> PAGEREF _Toc505008755 \h </w:instrText>
        </w:r>
        <w:r w:rsidR="00BF15D3">
          <w:rPr>
            <w:noProof/>
            <w:webHidden/>
          </w:rPr>
        </w:r>
        <w:r w:rsidR="00BF15D3">
          <w:rPr>
            <w:noProof/>
            <w:webHidden/>
          </w:rPr>
          <w:fldChar w:fldCharType="separate"/>
        </w:r>
        <w:r w:rsidR="00DA230B">
          <w:rPr>
            <w:noProof/>
            <w:webHidden/>
          </w:rPr>
          <w:t>26</w:t>
        </w:r>
        <w:r w:rsidR="00BF15D3">
          <w:rPr>
            <w:noProof/>
            <w:webHidden/>
          </w:rPr>
          <w:fldChar w:fldCharType="end"/>
        </w:r>
      </w:hyperlink>
    </w:p>
    <w:p w14:paraId="172441D6" w14:textId="4B6AB322" w:rsidR="00BF15D3" w:rsidRDefault="00482D60">
      <w:pPr>
        <w:pStyle w:val="TOC2"/>
        <w:rPr>
          <w:rFonts w:asciiTheme="minorHAnsi" w:eastAsiaTheme="minorEastAsia" w:hAnsiTheme="minorHAnsi" w:cstheme="minorBidi"/>
          <w:b w:val="0"/>
          <w:noProof/>
          <w:sz w:val="22"/>
          <w:szCs w:val="22"/>
        </w:rPr>
      </w:pPr>
      <w:hyperlink w:anchor="_Toc505008756" w:history="1">
        <w:r w:rsidR="00BF15D3" w:rsidRPr="00EE6C4F">
          <w:rPr>
            <w:rStyle w:val="Hyperlink"/>
            <w:noProof/>
          </w:rPr>
          <w:t>4.5 Perform final system configuration</w:t>
        </w:r>
        <w:r w:rsidR="00BF15D3">
          <w:rPr>
            <w:noProof/>
            <w:webHidden/>
          </w:rPr>
          <w:tab/>
        </w:r>
        <w:r w:rsidR="00BF15D3">
          <w:rPr>
            <w:noProof/>
            <w:webHidden/>
          </w:rPr>
          <w:fldChar w:fldCharType="begin"/>
        </w:r>
        <w:r w:rsidR="00BF15D3">
          <w:rPr>
            <w:noProof/>
            <w:webHidden/>
          </w:rPr>
          <w:instrText xml:space="preserve"> PAGEREF _Toc505008756 \h </w:instrText>
        </w:r>
        <w:r w:rsidR="00BF15D3">
          <w:rPr>
            <w:noProof/>
            <w:webHidden/>
          </w:rPr>
        </w:r>
        <w:r w:rsidR="00BF15D3">
          <w:rPr>
            <w:noProof/>
            <w:webHidden/>
          </w:rPr>
          <w:fldChar w:fldCharType="separate"/>
        </w:r>
        <w:r w:rsidR="00DA230B">
          <w:rPr>
            <w:noProof/>
            <w:webHidden/>
          </w:rPr>
          <w:t>27</w:t>
        </w:r>
        <w:r w:rsidR="00BF15D3">
          <w:rPr>
            <w:noProof/>
            <w:webHidden/>
          </w:rPr>
          <w:fldChar w:fldCharType="end"/>
        </w:r>
      </w:hyperlink>
    </w:p>
    <w:p w14:paraId="64FE64EA" w14:textId="2732DECA" w:rsidR="00BF15D3" w:rsidRDefault="00482D60">
      <w:pPr>
        <w:pStyle w:val="TOC1"/>
        <w:tabs>
          <w:tab w:val="left" w:pos="400"/>
          <w:tab w:val="right" w:leader="dot" w:pos="8778"/>
        </w:tabs>
        <w:rPr>
          <w:rFonts w:asciiTheme="minorHAnsi" w:eastAsiaTheme="minorEastAsia" w:hAnsiTheme="minorHAnsi" w:cstheme="minorBidi"/>
          <w:b w:val="0"/>
          <w:noProof/>
          <w:sz w:val="22"/>
          <w:szCs w:val="22"/>
        </w:rPr>
      </w:pPr>
      <w:hyperlink w:anchor="_Toc505008757" w:history="1">
        <w:r w:rsidR="00BF15D3" w:rsidRPr="00EE6C4F">
          <w:rPr>
            <w:rStyle w:val="Hyperlink"/>
            <w:noProof/>
          </w:rPr>
          <w:t>5</w:t>
        </w:r>
        <w:r w:rsidR="00BF15D3">
          <w:rPr>
            <w:rFonts w:asciiTheme="minorHAnsi" w:eastAsiaTheme="minorEastAsia" w:hAnsiTheme="minorHAnsi" w:cstheme="minorBidi"/>
            <w:b w:val="0"/>
            <w:noProof/>
            <w:sz w:val="22"/>
            <w:szCs w:val="22"/>
          </w:rPr>
          <w:tab/>
        </w:r>
        <w:r w:rsidR="00BF15D3" w:rsidRPr="00EE6C4F">
          <w:rPr>
            <w:rStyle w:val="Hyperlink"/>
            <w:noProof/>
          </w:rPr>
          <w:t>Configuration</w:t>
        </w:r>
        <w:r w:rsidR="00BF15D3">
          <w:rPr>
            <w:noProof/>
            <w:webHidden/>
          </w:rPr>
          <w:tab/>
        </w:r>
        <w:r w:rsidR="00BF15D3">
          <w:rPr>
            <w:noProof/>
            <w:webHidden/>
          </w:rPr>
          <w:fldChar w:fldCharType="begin"/>
        </w:r>
        <w:r w:rsidR="00BF15D3">
          <w:rPr>
            <w:noProof/>
            <w:webHidden/>
          </w:rPr>
          <w:instrText xml:space="preserve"> PAGEREF _Toc505008757 \h </w:instrText>
        </w:r>
        <w:r w:rsidR="00BF15D3">
          <w:rPr>
            <w:noProof/>
            <w:webHidden/>
          </w:rPr>
        </w:r>
        <w:r w:rsidR="00BF15D3">
          <w:rPr>
            <w:noProof/>
            <w:webHidden/>
          </w:rPr>
          <w:fldChar w:fldCharType="separate"/>
        </w:r>
        <w:r w:rsidR="00DA230B">
          <w:rPr>
            <w:noProof/>
            <w:webHidden/>
          </w:rPr>
          <w:t>28</w:t>
        </w:r>
        <w:r w:rsidR="00BF15D3">
          <w:rPr>
            <w:noProof/>
            <w:webHidden/>
          </w:rPr>
          <w:fldChar w:fldCharType="end"/>
        </w:r>
      </w:hyperlink>
    </w:p>
    <w:p w14:paraId="0E724B5D" w14:textId="554A233C" w:rsidR="00BF15D3" w:rsidRDefault="00482D60">
      <w:pPr>
        <w:pStyle w:val="TOC2"/>
        <w:rPr>
          <w:rFonts w:asciiTheme="minorHAnsi" w:eastAsiaTheme="minorEastAsia" w:hAnsiTheme="minorHAnsi" w:cstheme="minorBidi"/>
          <w:b w:val="0"/>
          <w:noProof/>
          <w:sz w:val="22"/>
          <w:szCs w:val="22"/>
        </w:rPr>
      </w:pPr>
      <w:hyperlink w:anchor="_Toc505008758" w:history="1">
        <w:r w:rsidR="00BF15D3" w:rsidRPr="00EE6C4F">
          <w:rPr>
            <w:rStyle w:val="Hyperlink"/>
            <w:noProof/>
          </w:rPr>
          <w:t>5.1 Configuration settings</w:t>
        </w:r>
        <w:r w:rsidR="00BF15D3">
          <w:rPr>
            <w:noProof/>
            <w:webHidden/>
          </w:rPr>
          <w:tab/>
        </w:r>
        <w:r w:rsidR="00BF15D3">
          <w:rPr>
            <w:noProof/>
            <w:webHidden/>
          </w:rPr>
          <w:fldChar w:fldCharType="begin"/>
        </w:r>
        <w:r w:rsidR="00BF15D3">
          <w:rPr>
            <w:noProof/>
            <w:webHidden/>
          </w:rPr>
          <w:instrText xml:space="preserve"> PAGEREF _Toc505008758 \h </w:instrText>
        </w:r>
        <w:r w:rsidR="00BF15D3">
          <w:rPr>
            <w:noProof/>
            <w:webHidden/>
          </w:rPr>
        </w:r>
        <w:r w:rsidR="00BF15D3">
          <w:rPr>
            <w:noProof/>
            <w:webHidden/>
          </w:rPr>
          <w:fldChar w:fldCharType="separate"/>
        </w:r>
        <w:r w:rsidR="00DA230B">
          <w:rPr>
            <w:noProof/>
            <w:webHidden/>
          </w:rPr>
          <w:t>28</w:t>
        </w:r>
        <w:r w:rsidR="00BF15D3">
          <w:rPr>
            <w:noProof/>
            <w:webHidden/>
          </w:rPr>
          <w:fldChar w:fldCharType="end"/>
        </w:r>
      </w:hyperlink>
    </w:p>
    <w:p w14:paraId="51C1E6E8" w14:textId="00DCAB73" w:rsidR="00BF15D3" w:rsidRDefault="00482D60">
      <w:pPr>
        <w:pStyle w:val="TOC3"/>
        <w:rPr>
          <w:rFonts w:asciiTheme="minorHAnsi" w:eastAsiaTheme="minorEastAsia" w:hAnsiTheme="minorHAnsi" w:cstheme="minorBidi"/>
          <w:sz w:val="22"/>
          <w:szCs w:val="22"/>
        </w:rPr>
      </w:pPr>
      <w:hyperlink w:anchor="_Toc505008759" w:history="1">
        <w:r w:rsidR="00BF15D3" w:rsidRPr="00EE6C4F">
          <w:rPr>
            <w:rStyle w:val="Hyperlink"/>
          </w:rPr>
          <w:t>5.1.1 Date and time</w:t>
        </w:r>
        <w:r w:rsidR="00BF15D3">
          <w:rPr>
            <w:webHidden/>
          </w:rPr>
          <w:tab/>
        </w:r>
        <w:r w:rsidR="00BF15D3">
          <w:rPr>
            <w:webHidden/>
          </w:rPr>
          <w:fldChar w:fldCharType="begin"/>
        </w:r>
        <w:r w:rsidR="00BF15D3">
          <w:rPr>
            <w:webHidden/>
          </w:rPr>
          <w:instrText xml:space="preserve"> PAGEREF _Toc505008759 \h </w:instrText>
        </w:r>
        <w:r w:rsidR="00BF15D3">
          <w:rPr>
            <w:webHidden/>
          </w:rPr>
        </w:r>
        <w:r w:rsidR="00BF15D3">
          <w:rPr>
            <w:webHidden/>
          </w:rPr>
          <w:fldChar w:fldCharType="separate"/>
        </w:r>
        <w:r w:rsidR="00DA230B">
          <w:rPr>
            <w:webHidden/>
          </w:rPr>
          <w:t>28</w:t>
        </w:r>
        <w:r w:rsidR="00BF15D3">
          <w:rPr>
            <w:webHidden/>
          </w:rPr>
          <w:fldChar w:fldCharType="end"/>
        </w:r>
      </w:hyperlink>
    </w:p>
    <w:p w14:paraId="16C42DFF" w14:textId="13C93B97" w:rsidR="00BF15D3" w:rsidRDefault="00482D60">
      <w:pPr>
        <w:pStyle w:val="TOC3"/>
        <w:rPr>
          <w:rFonts w:asciiTheme="minorHAnsi" w:eastAsiaTheme="minorEastAsia" w:hAnsiTheme="minorHAnsi" w:cstheme="minorBidi"/>
          <w:sz w:val="22"/>
          <w:szCs w:val="22"/>
        </w:rPr>
      </w:pPr>
      <w:hyperlink w:anchor="_Toc505008760" w:history="1">
        <w:r w:rsidR="00BF15D3" w:rsidRPr="00EE6C4F">
          <w:rPr>
            <w:rStyle w:val="Hyperlink"/>
          </w:rPr>
          <w:t>5.1.2 Language</w:t>
        </w:r>
        <w:r w:rsidR="00BF15D3">
          <w:rPr>
            <w:webHidden/>
          </w:rPr>
          <w:tab/>
        </w:r>
        <w:r w:rsidR="00BF15D3">
          <w:rPr>
            <w:webHidden/>
          </w:rPr>
          <w:fldChar w:fldCharType="begin"/>
        </w:r>
        <w:r w:rsidR="00BF15D3">
          <w:rPr>
            <w:webHidden/>
          </w:rPr>
          <w:instrText xml:space="preserve"> PAGEREF _Toc505008760 \h </w:instrText>
        </w:r>
        <w:r w:rsidR="00BF15D3">
          <w:rPr>
            <w:webHidden/>
          </w:rPr>
        </w:r>
        <w:r w:rsidR="00BF15D3">
          <w:rPr>
            <w:webHidden/>
          </w:rPr>
          <w:fldChar w:fldCharType="separate"/>
        </w:r>
        <w:r w:rsidR="00DA230B">
          <w:rPr>
            <w:webHidden/>
          </w:rPr>
          <w:t>28</w:t>
        </w:r>
        <w:r w:rsidR="00BF15D3">
          <w:rPr>
            <w:webHidden/>
          </w:rPr>
          <w:fldChar w:fldCharType="end"/>
        </w:r>
      </w:hyperlink>
    </w:p>
    <w:p w14:paraId="7F254FB2" w14:textId="554A063A" w:rsidR="00BF15D3" w:rsidRDefault="00482D60">
      <w:pPr>
        <w:pStyle w:val="TOC3"/>
        <w:rPr>
          <w:rFonts w:asciiTheme="minorHAnsi" w:eastAsiaTheme="minorEastAsia" w:hAnsiTheme="minorHAnsi" w:cstheme="minorBidi"/>
          <w:sz w:val="22"/>
          <w:szCs w:val="22"/>
        </w:rPr>
      </w:pPr>
      <w:hyperlink w:anchor="_Toc505008761" w:history="1">
        <w:r w:rsidR="00BF15D3" w:rsidRPr="00EE6C4F">
          <w:rPr>
            <w:rStyle w:val="Hyperlink"/>
          </w:rPr>
          <w:t>5.1.3 Temperature unit</w:t>
        </w:r>
        <w:r w:rsidR="00BF15D3">
          <w:rPr>
            <w:webHidden/>
          </w:rPr>
          <w:tab/>
        </w:r>
        <w:r w:rsidR="00BF15D3">
          <w:rPr>
            <w:webHidden/>
          </w:rPr>
          <w:fldChar w:fldCharType="begin"/>
        </w:r>
        <w:r w:rsidR="00BF15D3">
          <w:rPr>
            <w:webHidden/>
          </w:rPr>
          <w:instrText xml:space="preserve"> PAGEREF _Toc505008761 \h </w:instrText>
        </w:r>
        <w:r w:rsidR="00BF15D3">
          <w:rPr>
            <w:webHidden/>
          </w:rPr>
        </w:r>
        <w:r w:rsidR="00BF15D3">
          <w:rPr>
            <w:webHidden/>
          </w:rPr>
          <w:fldChar w:fldCharType="separate"/>
        </w:r>
        <w:r w:rsidR="00DA230B">
          <w:rPr>
            <w:webHidden/>
          </w:rPr>
          <w:t>28</w:t>
        </w:r>
        <w:r w:rsidR="00BF15D3">
          <w:rPr>
            <w:webHidden/>
          </w:rPr>
          <w:fldChar w:fldCharType="end"/>
        </w:r>
      </w:hyperlink>
    </w:p>
    <w:p w14:paraId="556F6B7B" w14:textId="3AA89440" w:rsidR="00BF15D3" w:rsidRDefault="00482D60">
      <w:pPr>
        <w:pStyle w:val="TOC3"/>
        <w:rPr>
          <w:rFonts w:asciiTheme="minorHAnsi" w:eastAsiaTheme="minorEastAsia" w:hAnsiTheme="minorHAnsi" w:cstheme="minorBidi"/>
          <w:sz w:val="22"/>
          <w:szCs w:val="22"/>
        </w:rPr>
      </w:pPr>
      <w:hyperlink w:anchor="_Toc505008762" w:history="1">
        <w:r w:rsidR="00BF15D3" w:rsidRPr="00EE6C4F">
          <w:rPr>
            <w:rStyle w:val="Hyperlink"/>
          </w:rPr>
          <w:t>5.1.4 Autostart on boot</w:t>
        </w:r>
        <w:r w:rsidR="00BF15D3">
          <w:rPr>
            <w:webHidden/>
          </w:rPr>
          <w:tab/>
        </w:r>
        <w:r w:rsidR="00BF15D3">
          <w:rPr>
            <w:webHidden/>
          </w:rPr>
          <w:fldChar w:fldCharType="begin"/>
        </w:r>
        <w:r w:rsidR="00BF15D3">
          <w:rPr>
            <w:webHidden/>
          </w:rPr>
          <w:instrText xml:space="preserve"> PAGEREF _Toc505008762 \h </w:instrText>
        </w:r>
        <w:r w:rsidR="00BF15D3">
          <w:rPr>
            <w:webHidden/>
          </w:rPr>
        </w:r>
        <w:r w:rsidR="00BF15D3">
          <w:rPr>
            <w:webHidden/>
          </w:rPr>
          <w:fldChar w:fldCharType="separate"/>
        </w:r>
        <w:r w:rsidR="00DA230B">
          <w:rPr>
            <w:webHidden/>
          </w:rPr>
          <w:t>28</w:t>
        </w:r>
        <w:r w:rsidR="00BF15D3">
          <w:rPr>
            <w:webHidden/>
          </w:rPr>
          <w:fldChar w:fldCharType="end"/>
        </w:r>
      </w:hyperlink>
    </w:p>
    <w:p w14:paraId="2E7B256D" w14:textId="378EFA2A" w:rsidR="00BF15D3" w:rsidRDefault="00482D60">
      <w:pPr>
        <w:pStyle w:val="TOC3"/>
        <w:rPr>
          <w:rFonts w:asciiTheme="minorHAnsi" w:eastAsiaTheme="minorEastAsia" w:hAnsiTheme="minorHAnsi" w:cstheme="minorBidi"/>
          <w:sz w:val="22"/>
          <w:szCs w:val="22"/>
        </w:rPr>
      </w:pPr>
      <w:hyperlink w:anchor="_Toc505008763" w:history="1">
        <w:r w:rsidR="00BF15D3" w:rsidRPr="00EE6C4F">
          <w:rPr>
            <w:rStyle w:val="Hyperlink"/>
          </w:rPr>
          <w:t>5.1.5 Autorestart on alarm</w:t>
        </w:r>
        <w:r w:rsidR="00BF15D3">
          <w:rPr>
            <w:webHidden/>
          </w:rPr>
          <w:tab/>
        </w:r>
        <w:r w:rsidR="00BF15D3">
          <w:rPr>
            <w:webHidden/>
          </w:rPr>
          <w:fldChar w:fldCharType="begin"/>
        </w:r>
        <w:r w:rsidR="00BF15D3">
          <w:rPr>
            <w:webHidden/>
          </w:rPr>
          <w:instrText xml:space="preserve"> PAGEREF _Toc505008763 \h </w:instrText>
        </w:r>
        <w:r w:rsidR="00BF15D3">
          <w:rPr>
            <w:webHidden/>
          </w:rPr>
        </w:r>
        <w:r w:rsidR="00BF15D3">
          <w:rPr>
            <w:webHidden/>
          </w:rPr>
          <w:fldChar w:fldCharType="separate"/>
        </w:r>
        <w:r w:rsidR="00DA230B">
          <w:rPr>
            <w:webHidden/>
          </w:rPr>
          <w:t>28</w:t>
        </w:r>
        <w:r w:rsidR="00BF15D3">
          <w:rPr>
            <w:webHidden/>
          </w:rPr>
          <w:fldChar w:fldCharType="end"/>
        </w:r>
      </w:hyperlink>
    </w:p>
    <w:p w14:paraId="455794F9" w14:textId="7C294DD2" w:rsidR="00BF15D3" w:rsidRDefault="00482D60">
      <w:pPr>
        <w:pStyle w:val="TOC3"/>
        <w:rPr>
          <w:rFonts w:asciiTheme="minorHAnsi" w:eastAsiaTheme="minorEastAsia" w:hAnsiTheme="minorHAnsi" w:cstheme="minorBidi"/>
          <w:sz w:val="22"/>
          <w:szCs w:val="22"/>
        </w:rPr>
      </w:pPr>
      <w:hyperlink w:anchor="_Toc505008764" w:history="1">
        <w:r w:rsidR="00BF15D3" w:rsidRPr="00EE6C4F">
          <w:rPr>
            <w:rStyle w:val="Hyperlink"/>
          </w:rPr>
          <w:t>5.1.6 Standby function</w:t>
        </w:r>
        <w:r w:rsidR="00BF15D3">
          <w:rPr>
            <w:webHidden/>
          </w:rPr>
          <w:tab/>
        </w:r>
        <w:r w:rsidR="00BF15D3">
          <w:rPr>
            <w:webHidden/>
          </w:rPr>
          <w:fldChar w:fldCharType="begin"/>
        </w:r>
        <w:r w:rsidR="00BF15D3">
          <w:rPr>
            <w:webHidden/>
          </w:rPr>
          <w:instrText xml:space="preserve"> PAGEREF _Toc505008764 \h </w:instrText>
        </w:r>
        <w:r w:rsidR="00BF15D3">
          <w:rPr>
            <w:webHidden/>
          </w:rPr>
        </w:r>
        <w:r w:rsidR="00BF15D3">
          <w:rPr>
            <w:webHidden/>
          </w:rPr>
          <w:fldChar w:fldCharType="separate"/>
        </w:r>
        <w:r w:rsidR="00DA230B">
          <w:rPr>
            <w:webHidden/>
          </w:rPr>
          <w:t>29</w:t>
        </w:r>
        <w:r w:rsidR="00BF15D3">
          <w:rPr>
            <w:webHidden/>
          </w:rPr>
          <w:fldChar w:fldCharType="end"/>
        </w:r>
      </w:hyperlink>
    </w:p>
    <w:p w14:paraId="4BFAEE25" w14:textId="7FAEAAD8" w:rsidR="00BF15D3" w:rsidRDefault="00482D60">
      <w:pPr>
        <w:pStyle w:val="TOC3"/>
        <w:rPr>
          <w:rFonts w:asciiTheme="minorHAnsi" w:eastAsiaTheme="minorEastAsia" w:hAnsiTheme="minorHAnsi" w:cstheme="minorBidi"/>
          <w:sz w:val="22"/>
          <w:szCs w:val="22"/>
        </w:rPr>
      </w:pPr>
      <w:hyperlink w:anchor="_Toc505008765" w:history="1">
        <w:r w:rsidR="00BF15D3" w:rsidRPr="00EE6C4F">
          <w:rPr>
            <w:rStyle w:val="Hyperlink"/>
          </w:rPr>
          <w:t>5.1.7 Standby wake-up level</w:t>
        </w:r>
        <w:r w:rsidR="00BF15D3">
          <w:rPr>
            <w:webHidden/>
          </w:rPr>
          <w:tab/>
        </w:r>
        <w:r w:rsidR="00BF15D3">
          <w:rPr>
            <w:webHidden/>
          </w:rPr>
          <w:fldChar w:fldCharType="begin"/>
        </w:r>
        <w:r w:rsidR="00BF15D3">
          <w:rPr>
            <w:webHidden/>
          </w:rPr>
          <w:instrText xml:space="preserve"> PAGEREF _Toc505008765 \h </w:instrText>
        </w:r>
        <w:r w:rsidR="00BF15D3">
          <w:rPr>
            <w:webHidden/>
          </w:rPr>
        </w:r>
        <w:r w:rsidR="00BF15D3">
          <w:rPr>
            <w:webHidden/>
          </w:rPr>
          <w:fldChar w:fldCharType="separate"/>
        </w:r>
        <w:r w:rsidR="00DA230B">
          <w:rPr>
            <w:webHidden/>
          </w:rPr>
          <w:t>29</w:t>
        </w:r>
        <w:r w:rsidR="00BF15D3">
          <w:rPr>
            <w:webHidden/>
          </w:rPr>
          <w:fldChar w:fldCharType="end"/>
        </w:r>
      </w:hyperlink>
    </w:p>
    <w:p w14:paraId="748EEB89" w14:textId="3F74E13B" w:rsidR="00BF15D3" w:rsidRDefault="00482D60">
      <w:pPr>
        <w:pStyle w:val="TOC3"/>
        <w:rPr>
          <w:rFonts w:asciiTheme="minorHAnsi" w:eastAsiaTheme="minorEastAsia" w:hAnsiTheme="minorHAnsi" w:cstheme="minorBidi"/>
          <w:sz w:val="22"/>
          <w:szCs w:val="22"/>
        </w:rPr>
      </w:pPr>
      <w:hyperlink w:anchor="_Toc505008766" w:history="1">
        <w:r w:rsidR="00BF15D3" w:rsidRPr="00EE6C4F">
          <w:rPr>
            <w:rStyle w:val="Hyperlink"/>
          </w:rPr>
          <w:t>5.1.8 Standby sleep level</w:t>
        </w:r>
        <w:r w:rsidR="00BF15D3">
          <w:rPr>
            <w:webHidden/>
          </w:rPr>
          <w:tab/>
        </w:r>
        <w:r w:rsidR="00BF15D3">
          <w:rPr>
            <w:webHidden/>
          </w:rPr>
          <w:fldChar w:fldCharType="begin"/>
        </w:r>
        <w:r w:rsidR="00BF15D3">
          <w:rPr>
            <w:webHidden/>
          </w:rPr>
          <w:instrText xml:space="preserve"> PAGEREF _Toc505008766 \h </w:instrText>
        </w:r>
        <w:r w:rsidR="00BF15D3">
          <w:rPr>
            <w:webHidden/>
          </w:rPr>
        </w:r>
        <w:r w:rsidR="00BF15D3">
          <w:rPr>
            <w:webHidden/>
          </w:rPr>
          <w:fldChar w:fldCharType="separate"/>
        </w:r>
        <w:r w:rsidR="00DA230B">
          <w:rPr>
            <w:webHidden/>
          </w:rPr>
          <w:t>29</w:t>
        </w:r>
        <w:r w:rsidR="00BF15D3">
          <w:rPr>
            <w:webHidden/>
          </w:rPr>
          <w:fldChar w:fldCharType="end"/>
        </w:r>
      </w:hyperlink>
    </w:p>
    <w:p w14:paraId="29EEEEC4" w14:textId="24C7549F" w:rsidR="00BF15D3" w:rsidRDefault="00482D60">
      <w:pPr>
        <w:pStyle w:val="TOC3"/>
        <w:rPr>
          <w:rFonts w:asciiTheme="minorHAnsi" w:eastAsiaTheme="minorEastAsia" w:hAnsiTheme="minorHAnsi" w:cstheme="minorBidi"/>
          <w:sz w:val="22"/>
          <w:szCs w:val="22"/>
        </w:rPr>
      </w:pPr>
      <w:hyperlink w:anchor="_Toc505008767" w:history="1">
        <w:r w:rsidR="00BF15D3" w:rsidRPr="00EE6C4F">
          <w:rPr>
            <w:rStyle w:val="Hyperlink"/>
          </w:rPr>
          <w:t>5.1.9 Standby wake-up delay</w:t>
        </w:r>
        <w:r w:rsidR="00BF15D3">
          <w:rPr>
            <w:webHidden/>
          </w:rPr>
          <w:tab/>
        </w:r>
        <w:r w:rsidR="00BF15D3">
          <w:rPr>
            <w:webHidden/>
          </w:rPr>
          <w:fldChar w:fldCharType="begin"/>
        </w:r>
        <w:r w:rsidR="00BF15D3">
          <w:rPr>
            <w:webHidden/>
          </w:rPr>
          <w:instrText xml:space="preserve"> PAGEREF _Toc505008767 \h </w:instrText>
        </w:r>
        <w:r w:rsidR="00BF15D3">
          <w:rPr>
            <w:webHidden/>
          </w:rPr>
        </w:r>
        <w:r w:rsidR="00BF15D3">
          <w:rPr>
            <w:webHidden/>
          </w:rPr>
          <w:fldChar w:fldCharType="separate"/>
        </w:r>
        <w:r w:rsidR="00DA230B">
          <w:rPr>
            <w:webHidden/>
          </w:rPr>
          <w:t>29</w:t>
        </w:r>
        <w:r w:rsidR="00BF15D3">
          <w:rPr>
            <w:webHidden/>
          </w:rPr>
          <w:fldChar w:fldCharType="end"/>
        </w:r>
      </w:hyperlink>
    </w:p>
    <w:p w14:paraId="4E4AA2C1" w14:textId="1DF791A4" w:rsidR="00BF15D3" w:rsidRDefault="00482D60">
      <w:pPr>
        <w:pStyle w:val="TOC3"/>
        <w:rPr>
          <w:rFonts w:asciiTheme="minorHAnsi" w:eastAsiaTheme="minorEastAsia" w:hAnsiTheme="minorHAnsi" w:cstheme="minorBidi"/>
          <w:sz w:val="22"/>
          <w:szCs w:val="22"/>
        </w:rPr>
      </w:pPr>
      <w:hyperlink w:anchor="_Toc505008768" w:history="1">
        <w:r w:rsidR="00BF15D3" w:rsidRPr="00EE6C4F">
          <w:rPr>
            <w:rStyle w:val="Hyperlink"/>
          </w:rPr>
          <w:t>5.1.10 Standby sleep delay</w:t>
        </w:r>
        <w:r w:rsidR="00BF15D3">
          <w:rPr>
            <w:webHidden/>
          </w:rPr>
          <w:tab/>
        </w:r>
        <w:r w:rsidR="00BF15D3">
          <w:rPr>
            <w:webHidden/>
          </w:rPr>
          <w:fldChar w:fldCharType="begin"/>
        </w:r>
        <w:r w:rsidR="00BF15D3">
          <w:rPr>
            <w:webHidden/>
          </w:rPr>
          <w:instrText xml:space="preserve"> PAGEREF _Toc505008768 \h </w:instrText>
        </w:r>
        <w:r w:rsidR="00BF15D3">
          <w:rPr>
            <w:webHidden/>
          </w:rPr>
        </w:r>
        <w:r w:rsidR="00BF15D3">
          <w:rPr>
            <w:webHidden/>
          </w:rPr>
          <w:fldChar w:fldCharType="separate"/>
        </w:r>
        <w:r w:rsidR="00DA230B">
          <w:rPr>
            <w:webHidden/>
          </w:rPr>
          <w:t>29</w:t>
        </w:r>
        <w:r w:rsidR="00BF15D3">
          <w:rPr>
            <w:webHidden/>
          </w:rPr>
          <w:fldChar w:fldCharType="end"/>
        </w:r>
      </w:hyperlink>
    </w:p>
    <w:p w14:paraId="20529FE1" w14:textId="7EF01377" w:rsidR="00BF15D3" w:rsidRDefault="00482D60">
      <w:pPr>
        <w:pStyle w:val="TOC3"/>
        <w:rPr>
          <w:rFonts w:asciiTheme="minorHAnsi" w:eastAsiaTheme="minorEastAsia" w:hAnsiTheme="minorHAnsi" w:cstheme="minorBidi"/>
          <w:sz w:val="22"/>
          <w:szCs w:val="22"/>
        </w:rPr>
      </w:pPr>
      <w:hyperlink w:anchor="_Toc505008769" w:history="1">
        <w:r w:rsidR="00BF15D3" w:rsidRPr="00EE6C4F">
          <w:rPr>
            <w:rStyle w:val="Hyperlink"/>
          </w:rPr>
          <w:t>5.1.11 Resonance limit</w:t>
        </w:r>
        <w:r w:rsidR="00BF15D3">
          <w:rPr>
            <w:webHidden/>
          </w:rPr>
          <w:tab/>
        </w:r>
        <w:r w:rsidR="00BF15D3">
          <w:rPr>
            <w:webHidden/>
          </w:rPr>
          <w:fldChar w:fldCharType="begin"/>
        </w:r>
        <w:r w:rsidR="00BF15D3">
          <w:rPr>
            <w:webHidden/>
          </w:rPr>
          <w:instrText xml:space="preserve"> PAGEREF _Toc505008769 \h </w:instrText>
        </w:r>
        <w:r w:rsidR="00BF15D3">
          <w:rPr>
            <w:webHidden/>
          </w:rPr>
        </w:r>
        <w:r w:rsidR="00BF15D3">
          <w:rPr>
            <w:webHidden/>
          </w:rPr>
          <w:fldChar w:fldCharType="separate"/>
        </w:r>
        <w:r w:rsidR="00DA230B">
          <w:rPr>
            <w:webHidden/>
          </w:rPr>
          <w:t>30</w:t>
        </w:r>
        <w:r w:rsidR="00BF15D3">
          <w:rPr>
            <w:webHidden/>
          </w:rPr>
          <w:fldChar w:fldCharType="end"/>
        </w:r>
      </w:hyperlink>
    </w:p>
    <w:p w14:paraId="1CCC4572" w14:textId="204F0AA9" w:rsidR="00BF15D3" w:rsidRDefault="00482D60">
      <w:pPr>
        <w:pStyle w:val="TOC3"/>
        <w:rPr>
          <w:rFonts w:asciiTheme="minorHAnsi" w:eastAsiaTheme="minorEastAsia" w:hAnsiTheme="minorHAnsi" w:cstheme="minorBidi"/>
          <w:sz w:val="22"/>
          <w:szCs w:val="22"/>
        </w:rPr>
      </w:pPr>
      <w:hyperlink w:anchor="_Toc505008770" w:history="1">
        <w:r w:rsidR="00BF15D3" w:rsidRPr="00EE6C4F">
          <w:rPr>
            <w:rStyle w:val="Hyperlink"/>
          </w:rPr>
          <w:t>5.1.12 HMI default view</w:t>
        </w:r>
        <w:r w:rsidR="00BF15D3">
          <w:rPr>
            <w:webHidden/>
          </w:rPr>
          <w:tab/>
        </w:r>
        <w:r w:rsidR="00BF15D3">
          <w:rPr>
            <w:webHidden/>
          </w:rPr>
          <w:fldChar w:fldCharType="begin"/>
        </w:r>
        <w:r w:rsidR="00BF15D3">
          <w:rPr>
            <w:webHidden/>
          </w:rPr>
          <w:instrText xml:space="preserve"> PAGEREF _Toc505008770 \h </w:instrText>
        </w:r>
        <w:r w:rsidR="00BF15D3">
          <w:rPr>
            <w:webHidden/>
          </w:rPr>
        </w:r>
        <w:r w:rsidR="00BF15D3">
          <w:rPr>
            <w:webHidden/>
          </w:rPr>
          <w:fldChar w:fldCharType="separate"/>
        </w:r>
        <w:r w:rsidR="00DA230B">
          <w:rPr>
            <w:webHidden/>
          </w:rPr>
          <w:t>30</w:t>
        </w:r>
        <w:r w:rsidR="00BF15D3">
          <w:rPr>
            <w:webHidden/>
          </w:rPr>
          <w:fldChar w:fldCharType="end"/>
        </w:r>
      </w:hyperlink>
    </w:p>
    <w:p w14:paraId="6390DD8F" w14:textId="4CD75339" w:rsidR="00BF15D3" w:rsidRDefault="00482D60">
      <w:pPr>
        <w:pStyle w:val="TOC3"/>
        <w:rPr>
          <w:rFonts w:asciiTheme="minorHAnsi" w:eastAsiaTheme="minorEastAsia" w:hAnsiTheme="minorHAnsi" w:cstheme="minorBidi"/>
          <w:sz w:val="22"/>
          <w:szCs w:val="22"/>
        </w:rPr>
      </w:pPr>
      <w:hyperlink w:anchor="_Toc505008771" w:history="1">
        <w:r w:rsidR="00BF15D3" w:rsidRPr="00EE6C4F">
          <w:rPr>
            <w:rStyle w:val="Hyperlink"/>
          </w:rPr>
          <w:t>5.1.13 Digital outputs</w:t>
        </w:r>
        <w:r w:rsidR="00BF15D3">
          <w:rPr>
            <w:webHidden/>
          </w:rPr>
          <w:tab/>
        </w:r>
        <w:r w:rsidR="00BF15D3">
          <w:rPr>
            <w:webHidden/>
          </w:rPr>
          <w:fldChar w:fldCharType="begin"/>
        </w:r>
        <w:r w:rsidR="00BF15D3">
          <w:rPr>
            <w:webHidden/>
          </w:rPr>
          <w:instrText xml:space="preserve"> PAGEREF _Toc505008771 \h </w:instrText>
        </w:r>
        <w:r w:rsidR="00BF15D3">
          <w:rPr>
            <w:webHidden/>
          </w:rPr>
        </w:r>
        <w:r w:rsidR="00BF15D3">
          <w:rPr>
            <w:webHidden/>
          </w:rPr>
          <w:fldChar w:fldCharType="separate"/>
        </w:r>
        <w:r w:rsidR="00DA230B">
          <w:rPr>
            <w:webHidden/>
          </w:rPr>
          <w:t>30</w:t>
        </w:r>
        <w:r w:rsidR="00BF15D3">
          <w:rPr>
            <w:webHidden/>
          </w:rPr>
          <w:fldChar w:fldCharType="end"/>
        </w:r>
      </w:hyperlink>
    </w:p>
    <w:p w14:paraId="4790AB2A" w14:textId="5BE20B54" w:rsidR="00BF15D3" w:rsidRDefault="00482D60">
      <w:pPr>
        <w:pStyle w:val="TOC4"/>
        <w:tabs>
          <w:tab w:val="right" w:leader="dot" w:pos="8778"/>
        </w:tabs>
        <w:rPr>
          <w:rFonts w:asciiTheme="minorHAnsi" w:eastAsiaTheme="minorEastAsia" w:hAnsiTheme="minorHAnsi" w:cstheme="minorBidi"/>
          <w:i w:val="0"/>
          <w:noProof/>
          <w:sz w:val="22"/>
          <w:szCs w:val="22"/>
        </w:rPr>
      </w:pPr>
      <w:hyperlink w:anchor="_Toc505008772" w:history="1">
        <w:r w:rsidR="00BF15D3" w:rsidRPr="00EE6C4F">
          <w:rPr>
            <w:rStyle w:val="Hyperlink"/>
            <w:noProof/>
          </w:rPr>
          <w:t>5.1.13.1 Alarm output relay</w:t>
        </w:r>
        <w:r w:rsidR="00BF15D3">
          <w:rPr>
            <w:noProof/>
            <w:webHidden/>
          </w:rPr>
          <w:tab/>
        </w:r>
        <w:r w:rsidR="00BF15D3">
          <w:rPr>
            <w:noProof/>
            <w:webHidden/>
          </w:rPr>
          <w:fldChar w:fldCharType="begin"/>
        </w:r>
        <w:r w:rsidR="00BF15D3">
          <w:rPr>
            <w:noProof/>
            <w:webHidden/>
          </w:rPr>
          <w:instrText xml:space="preserve"> PAGEREF _Toc505008772 \h </w:instrText>
        </w:r>
        <w:r w:rsidR="00BF15D3">
          <w:rPr>
            <w:noProof/>
            <w:webHidden/>
          </w:rPr>
        </w:r>
        <w:r w:rsidR="00BF15D3">
          <w:rPr>
            <w:noProof/>
            <w:webHidden/>
          </w:rPr>
          <w:fldChar w:fldCharType="separate"/>
        </w:r>
        <w:r w:rsidR="00DA230B">
          <w:rPr>
            <w:noProof/>
            <w:webHidden/>
          </w:rPr>
          <w:t>30</w:t>
        </w:r>
        <w:r w:rsidR="00BF15D3">
          <w:rPr>
            <w:noProof/>
            <w:webHidden/>
          </w:rPr>
          <w:fldChar w:fldCharType="end"/>
        </w:r>
      </w:hyperlink>
    </w:p>
    <w:p w14:paraId="14033989" w14:textId="76F637B1" w:rsidR="00BF15D3" w:rsidRDefault="00482D60">
      <w:pPr>
        <w:pStyle w:val="TOC4"/>
        <w:tabs>
          <w:tab w:val="right" w:leader="dot" w:pos="8778"/>
        </w:tabs>
        <w:rPr>
          <w:rFonts w:asciiTheme="minorHAnsi" w:eastAsiaTheme="minorEastAsia" w:hAnsiTheme="minorHAnsi" w:cstheme="minorBidi"/>
          <w:i w:val="0"/>
          <w:noProof/>
          <w:sz w:val="22"/>
          <w:szCs w:val="22"/>
        </w:rPr>
      </w:pPr>
      <w:hyperlink w:anchor="_Toc505008773" w:history="1">
        <w:r w:rsidR="00BF15D3" w:rsidRPr="00EE6C4F">
          <w:rPr>
            <w:rStyle w:val="Hyperlink"/>
            <w:noProof/>
          </w:rPr>
          <w:t>5.1.13.2 User configurable relay</w:t>
        </w:r>
        <w:r w:rsidR="00BF15D3">
          <w:rPr>
            <w:noProof/>
            <w:webHidden/>
          </w:rPr>
          <w:tab/>
        </w:r>
        <w:r w:rsidR="00BF15D3">
          <w:rPr>
            <w:noProof/>
            <w:webHidden/>
          </w:rPr>
          <w:fldChar w:fldCharType="begin"/>
        </w:r>
        <w:r w:rsidR="00BF15D3">
          <w:rPr>
            <w:noProof/>
            <w:webHidden/>
          </w:rPr>
          <w:instrText xml:space="preserve"> PAGEREF _Toc505008773 \h </w:instrText>
        </w:r>
        <w:r w:rsidR="00BF15D3">
          <w:rPr>
            <w:noProof/>
            <w:webHidden/>
          </w:rPr>
        </w:r>
        <w:r w:rsidR="00BF15D3">
          <w:rPr>
            <w:noProof/>
            <w:webHidden/>
          </w:rPr>
          <w:fldChar w:fldCharType="separate"/>
        </w:r>
        <w:r w:rsidR="00DA230B">
          <w:rPr>
            <w:noProof/>
            <w:webHidden/>
          </w:rPr>
          <w:t>30</w:t>
        </w:r>
        <w:r w:rsidR="00BF15D3">
          <w:rPr>
            <w:noProof/>
            <w:webHidden/>
          </w:rPr>
          <w:fldChar w:fldCharType="end"/>
        </w:r>
      </w:hyperlink>
    </w:p>
    <w:p w14:paraId="5AC2F6FD" w14:textId="0B635999" w:rsidR="00BF15D3" w:rsidRDefault="00482D60">
      <w:pPr>
        <w:pStyle w:val="TOC3"/>
        <w:rPr>
          <w:rFonts w:asciiTheme="minorHAnsi" w:eastAsiaTheme="minorEastAsia" w:hAnsiTheme="minorHAnsi" w:cstheme="minorBidi"/>
          <w:sz w:val="22"/>
          <w:szCs w:val="22"/>
        </w:rPr>
      </w:pPr>
      <w:hyperlink w:anchor="_Toc505008774" w:history="1">
        <w:r w:rsidR="00BF15D3" w:rsidRPr="00EE6C4F">
          <w:rPr>
            <w:rStyle w:val="Hyperlink"/>
          </w:rPr>
          <w:t>5.1.14 Digital inputs</w:t>
        </w:r>
        <w:r w:rsidR="00BF15D3">
          <w:rPr>
            <w:webHidden/>
          </w:rPr>
          <w:tab/>
        </w:r>
        <w:r w:rsidR="00BF15D3">
          <w:rPr>
            <w:webHidden/>
          </w:rPr>
          <w:fldChar w:fldCharType="begin"/>
        </w:r>
        <w:r w:rsidR="00BF15D3">
          <w:rPr>
            <w:webHidden/>
          </w:rPr>
          <w:instrText xml:space="preserve"> PAGEREF _Toc505008774 \h </w:instrText>
        </w:r>
        <w:r w:rsidR="00BF15D3">
          <w:rPr>
            <w:webHidden/>
          </w:rPr>
        </w:r>
        <w:r w:rsidR="00BF15D3">
          <w:rPr>
            <w:webHidden/>
          </w:rPr>
          <w:fldChar w:fldCharType="separate"/>
        </w:r>
        <w:r w:rsidR="00DA230B">
          <w:rPr>
            <w:webHidden/>
          </w:rPr>
          <w:t>30</w:t>
        </w:r>
        <w:r w:rsidR="00BF15D3">
          <w:rPr>
            <w:webHidden/>
          </w:rPr>
          <w:fldChar w:fldCharType="end"/>
        </w:r>
      </w:hyperlink>
    </w:p>
    <w:p w14:paraId="048A26EC" w14:textId="7417B28A" w:rsidR="00BF15D3" w:rsidRDefault="00482D60">
      <w:pPr>
        <w:pStyle w:val="TOC2"/>
        <w:rPr>
          <w:rFonts w:asciiTheme="minorHAnsi" w:eastAsiaTheme="minorEastAsia" w:hAnsiTheme="minorHAnsi" w:cstheme="minorBidi"/>
          <w:b w:val="0"/>
          <w:noProof/>
          <w:sz w:val="22"/>
          <w:szCs w:val="22"/>
        </w:rPr>
      </w:pPr>
      <w:hyperlink w:anchor="_Toc505008775" w:history="1">
        <w:r w:rsidR="00BF15D3" w:rsidRPr="00EE6C4F">
          <w:rPr>
            <w:rStyle w:val="Hyperlink"/>
            <w:noProof/>
          </w:rPr>
          <w:t>5.2 Compensation settings</w:t>
        </w:r>
        <w:r w:rsidR="00BF15D3">
          <w:rPr>
            <w:noProof/>
            <w:webHidden/>
          </w:rPr>
          <w:tab/>
        </w:r>
        <w:r w:rsidR="00BF15D3">
          <w:rPr>
            <w:noProof/>
            <w:webHidden/>
          </w:rPr>
          <w:fldChar w:fldCharType="begin"/>
        </w:r>
        <w:r w:rsidR="00BF15D3">
          <w:rPr>
            <w:noProof/>
            <w:webHidden/>
          </w:rPr>
          <w:instrText xml:space="preserve"> PAGEREF _Toc505008775 \h </w:instrText>
        </w:r>
        <w:r w:rsidR="00BF15D3">
          <w:rPr>
            <w:noProof/>
            <w:webHidden/>
          </w:rPr>
        </w:r>
        <w:r w:rsidR="00BF15D3">
          <w:rPr>
            <w:noProof/>
            <w:webHidden/>
          </w:rPr>
          <w:fldChar w:fldCharType="separate"/>
        </w:r>
        <w:r w:rsidR="00DA230B">
          <w:rPr>
            <w:noProof/>
            <w:webHidden/>
          </w:rPr>
          <w:t>31</w:t>
        </w:r>
        <w:r w:rsidR="00BF15D3">
          <w:rPr>
            <w:noProof/>
            <w:webHidden/>
          </w:rPr>
          <w:fldChar w:fldCharType="end"/>
        </w:r>
      </w:hyperlink>
    </w:p>
    <w:p w14:paraId="4303EB80" w14:textId="64DEDEA6" w:rsidR="00BF15D3" w:rsidRDefault="00482D60">
      <w:pPr>
        <w:pStyle w:val="TOC3"/>
        <w:rPr>
          <w:rFonts w:asciiTheme="minorHAnsi" w:eastAsiaTheme="minorEastAsia" w:hAnsiTheme="minorHAnsi" w:cstheme="minorBidi"/>
          <w:sz w:val="22"/>
          <w:szCs w:val="22"/>
        </w:rPr>
      </w:pPr>
      <w:hyperlink w:anchor="_Toc505008776" w:history="1">
        <w:r w:rsidR="00BF15D3" w:rsidRPr="00EE6C4F">
          <w:rPr>
            <w:rStyle w:val="Hyperlink"/>
          </w:rPr>
          <w:t>5.2.1 PFC mode</w:t>
        </w:r>
        <w:r w:rsidR="00BF15D3">
          <w:rPr>
            <w:webHidden/>
          </w:rPr>
          <w:tab/>
        </w:r>
        <w:r w:rsidR="00BF15D3">
          <w:rPr>
            <w:webHidden/>
          </w:rPr>
          <w:fldChar w:fldCharType="begin"/>
        </w:r>
        <w:r w:rsidR="00BF15D3">
          <w:rPr>
            <w:webHidden/>
          </w:rPr>
          <w:instrText xml:space="preserve"> PAGEREF _Toc505008776 \h </w:instrText>
        </w:r>
        <w:r w:rsidR="00BF15D3">
          <w:rPr>
            <w:webHidden/>
          </w:rPr>
        </w:r>
        <w:r w:rsidR="00BF15D3">
          <w:rPr>
            <w:webHidden/>
          </w:rPr>
          <w:fldChar w:fldCharType="separate"/>
        </w:r>
        <w:r w:rsidR="00DA230B">
          <w:rPr>
            <w:webHidden/>
          </w:rPr>
          <w:t>32</w:t>
        </w:r>
        <w:r w:rsidR="00BF15D3">
          <w:rPr>
            <w:webHidden/>
          </w:rPr>
          <w:fldChar w:fldCharType="end"/>
        </w:r>
      </w:hyperlink>
    </w:p>
    <w:p w14:paraId="086E5715" w14:textId="72AF414E" w:rsidR="00BF15D3" w:rsidRDefault="00482D60">
      <w:pPr>
        <w:pStyle w:val="TOC3"/>
        <w:rPr>
          <w:rFonts w:asciiTheme="minorHAnsi" w:eastAsiaTheme="minorEastAsia" w:hAnsiTheme="minorHAnsi" w:cstheme="minorBidi"/>
          <w:sz w:val="22"/>
          <w:szCs w:val="22"/>
        </w:rPr>
      </w:pPr>
      <w:hyperlink w:anchor="_Toc505008777" w:history="1">
        <w:r w:rsidR="00BF15D3" w:rsidRPr="00EE6C4F">
          <w:rPr>
            <w:rStyle w:val="Hyperlink"/>
          </w:rPr>
          <w:t>5.2.2 Load balancing</w:t>
        </w:r>
        <w:r w:rsidR="00BF15D3">
          <w:rPr>
            <w:webHidden/>
          </w:rPr>
          <w:tab/>
        </w:r>
        <w:r w:rsidR="00BF15D3">
          <w:rPr>
            <w:webHidden/>
          </w:rPr>
          <w:fldChar w:fldCharType="begin"/>
        </w:r>
        <w:r w:rsidR="00BF15D3">
          <w:rPr>
            <w:webHidden/>
          </w:rPr>
          <w:instrText xml:space="preserve"> PAGEREF _Toc505008777 \h </w:instrText>
        </w:r>
        <w:r w:rsidR="00BF15D3">
          <w:rPr>
            <w:webHidden/>
          </w:rPr>
        </w:r>
        <w:r w:rsidR="00BF15D3">
          <w:rPr>
            <w:webHidden/>
          </w:rPr>
          <w:fldChar w:fldCharType="separate"/>
        </w:r>
        <w:r w:rsidR="00DA230B">
          <w:rPr>
            <w:webHidden/>
          </w:rPr>
          <w:t>32</w:t>
        </w:r>
        <w:r w:rsidR="00BF15D3">
          <w:rPr>
            <w:webHidden/>
          </w:rPr>
          <w:fldChar w:fldCharType="end"/>
        </w:r>
      </w:hyperlink>
    </w:p>
    <w:p w14:paraId="0C0F8258" w14:textId="0A325FEC" w:rsidR="00BF15D3" w:rsidRDefault="00482D60">
      <w:pPr>
        <w:pStyle w:val="TOC3"/>
        <w:rPr>
          <w:rFonts w:asciiTheme="minorHAnsi" w:eastAsiaTheme="minorEastAsia" w:hAnsiTheme="minorHAnsi" w:cstheme="minorBidi"/>
          <w:sz w:val="22"/>
          <w:szCs w:val="22"/>
        </w:rPr>
      </w:pPr>
      <w:hyperlink w:anchor="_Toc505008778" w:history="1">
        <w:r w:rsidR="00BF15D3" w:rsidRPr="00EE6C4F">
          <w:rPr>
            <w:rStyle w:val="Hyperlink"/>
          </w:rPr>
          <w:t>5.2.3 Harmonics compensation</w:t>
        </w:r>
        <w:r w:rsidR="00BF15D3">
          <w:rPr>
            <w:webHidden/>
          </w:rPr>
          <w:tab/>
        </w:r>
        <w:r w:rsidR="00BF15D3">
          <w:rPr>
            <w:webHidden/>
          </w:rPr>
          <w:fldChar w:fldCharType="begin"/>
        </w:r>
        <w:r w:rsidR="00BF15D3">
          <w:rPr>
            <w:webHidden/>
          </w:rPr>
          <w:instrText xml:space="preserve"> PAGEREF _Toc505008778 \h </w:instrText>
        </w:r>
        <w:r w:rsidR="00BF15D3">
          <w:rPr>
            <w:webHidden/>
          </w:rPr>
        </w:r>
        <w:r w:rsidR="00BF15D3">
          <w:rPr>
            <w:webHidden/>
          </w:rPr>
          <w:fldChar w:fldCharType="separate"/>
        </w:r>
        <w:r w:rsidR="00DA230B">
          <w:rPr>
            <w:webHidden/>
          </w:rPr>
          <w:t>32</w:t>
        </w:r>
        <w:r w:rsidR="00BF15D3">
          <w:rPr>
            <w:webHidden/>
          </w:rPr>
          <w:fldChar w:fldCharType="end"/>
        </w:r>
      </w:hyperlink>
    </w:p>
    <w:p w14:paraId="4A0828E9" w14:textId="30285425" w:rsidR="00BF15D3" w:rsidRDefault="00482D60">
      <w:pPr>
        <w:pStyle w:val="TOC2"/>
        <w:rPr>
          <w:rFonts w:asciiTheme="minorHAnsi" w:eastAsiaTheme="minorEastAsia" w:hAnsiTheme="minorHAnsi" w:cstheme="minorBidi"/>
          <w:b w:val="0"/>
          <w:noProof/>
          <w:sz w:val="22"/>
          <w:szCs w:val="22"/>
        </w:rPr>
      </w:pPr>
      <w:hyperlink w:anchor="_Toc505008779" w:history="1">
        <w:r w:rsidR="00BF15D3" w:rsidRPr="00EE6C4F">
          <w:rPr>
            <w:rStyle w:val="Hyperlink"/>
            <w:noProof/>
          </w:rPr>
          <w:t>5.3 Network settings</w:t>
        </w:r>
        <w:r w:rsidR="00BF15D3">
          <w:rPr>
            <w:noProof/>
            <w:webHidden/>
          </w:rPr>
          <w:tab/>
        </w:r>
        <w:r w:rsidR="00BF15D3">
          <w:rPr>
            <w:noProof/>
            <w:webHidden/>
          </w:rPr>
          <w:fldChar w:fldCharType="begin"/>
        </w:r>
        <w:r w:rsidR="00BF15D3">
          <w:rPr>
            <w:noProof/>
            <w:webHidden/>
          </w:rPr>
          <w:instrText xml:space="preserve"> PAGEREF _Toc505008779 \h </w:instrText>
        </w:r>
        <w:r w:rsidR="00BF15D3">
          <w:rPr>
            <w:noProof/>
            <w:webHidden/>
          </w:rPr>
        </w:r>
        <w:r w:rsidR="00BF15D3">
          <w:rPr>
            <w:noProof/>
            <w:webHidden/>
          </w:rPr>
          <w:fldChar w:fldCharType="separate"/>
        </w:r>
        <w:r w:rsidR="00DA230B">
          <w:rPr>
            <w:noProof/>
            <w:webHidden/>
          </w:rPr>
          <w:t>34</w:t>
        </w:r>
        <w:r w:rsidR="00BF15D3">
          <w:rPr>
            <w:noProof/>
            <w:webHidden/>
          </w:rPr>
          <w:fldChar w:fldCharType="end"/>
        </w:r>
      </w:hyperlink>
    </w:p>
    <w:p w14:paraId="36163C4D" w14:textId="6B9DB5E8" w:rsidR="00BF15D3" w:rsidRDefault="00482D60">
      <w:pPr>
        <w:pStyle w:val="TOC3"/>
        <w:rPr>
          <w:rFonts w:asciiTheme="minorHAnsi" w:eastAsiaTheme="minorEastAsia" w:hAnsiTheme="minorHAnsi" w:cstheme="minorBidi"/>
          <w:sz w:val="22"/>
          <w:szCs w:val="22"/>
        </w:rPr>
      </w:pPr>
      <w:hyperlink w:anchor="_Toc505008780" w:history="1">
        <w:r w:rsidR="00BF15D3" w:rsidRPr="00EE6C4F">
          <w:rPr>
            <w:rStyle w:val="Hyperlink"/>
          </w:rPr>
          <w:t>5.3.1 TCP/IP networking settings</w:t>
        </w:r>
        <w:r w:rsidR="00BF15D3">
          <w:rPr>
            <w:webHidden/>
          </w:rPr>
          <w:tab/>
        </w:r>
        <w:r w:rsidR="00BF15D3">
          <w:rPr>
            <w:webHidden/>
          </w:rPr>
          <w:fldChar w:fldCharType="begin"/>
        </w:r>
        <w:r w:rsidR="00BF15D3">
          <w:rPr>
            <w:webHidden/>
          </w:rPr>
          <w:instrText xml:space="preserve"> PAGEREF _Toc505008780 \h </w:instrText>
        </w:r>
        <w:r w:rsidR="00BF15D3">
          <w:rPr>
            <w:webHidden/>
          </w:rPr>
        </w:r>
        <w:r w:rsidR="00BF15D3">
          <w:rPr>
            <w:webHidden/>
          </w:rPr>
          <w:fldChar w:fldCharType="separate"/>
        </w:r>
        <w:r w:rsidR="00DA230B">
          <w:rPr>
            <w:webHidden/>
          </w:rPr>
          <w:t>34</w:t>
        </w:r>
        <w:r w:rsidR="00BF15D3">
          <w:rPr>
            <w:webHidden/>
          </w:rPr>
          <w:fldChar w:fldCharType="end"/>
        </w:r>
      </w:hyperlink>
    </w:p>
    <w:p w14:paraId="0E141EA8" w14:textId="0822F91C" w:rsidR="00BF15D3" w:rsidRDefault="00482D60">
      <w:pPr>
        <w:pStyle w:val="TOC4"/>
        <w:tabs>
          <w:tab w:val="right" w:leader="dot" w:pos="8778"/>
        </w:tabs>
        <w:rPr>
          <w:rFonts w:asciiTheme="minorHAnsi" w:eastAsiaTheme="minorEastAsia" w:hAnsiTheme="minorHAnsi" w:cstheme="minorBidi"/>
          <w:i w:val="0"/>
          <w:noProof/>
          <w:sz w:val="22"/>
          <w:szCs w:val="22"/>
        </w:rPr>
      </w:pPr>
      <w:hyperlink w:anchor="_Toc505008781" w:history="1">
        <w:r w:rsidR="00BF15D3" w:rsidRPr="00EE6C4F">
          <w:rPr>
            <w:rStyle w:val="Hyperlink"/>
            <w:noProof/>
          </w:rPr>
          <w:t>5.3.1.1 Address mode</w:t>
        </w:r>
        <w:r w:rsidR="00BF15D3">
          <w:rPr>
            <w:noProof/>
            <w:webHidden/>
          </w:rPr>
          <w:tab/>
        </w:r>
        <w:r w:rsidR="00BF15D3">
          <w:rPr>
            <w:noProof/>
            <w:webHidden/>
          </w:rPr>
          <w:fldChar w:fldCharType="begin"/>
        </w:r>
        <w:r w:rsidR="00BF15D3">
          <w:rPr>
            <w:noProof/>
            <w:webHidden/>
          </w:rPr>
          <w:instrText xml:space="preserve"> PAGEREF _Toc505008781 \h </w:instrText>
        </w:r>
        <w:r w:rsidR="00BF15D3">
          <w:rPr>
            <w:noProof/>
            <w:webHidden/>
          </w:rPr>
        </w:r>
        <w:r w:rsidR="00BF15D3">
          <w:rPr>
            <w:noProof/>
            <w:webHidden/>
          </w:rPr>
          <w:fldChar w:fldCharType="separate"/>
        </w:r>
        <w:r w:rsidR="00DA230B">
          <w:rPr>
            <w:noProof/>
            <w:webHidden/>
          </w:rPr>
          <w:t>34</w:t>
        </w:r>
        <w:r w:rsidR="00BF15D3">
          <w:rPr>
            <w:noProof/>
            <w:webHidden/>
          </w:rPr>
          <w:fldChar w:fldCharType="end"/>
        </w:r>
      </w:hyperlink>
    </w:p>
    <w:p w14:paraId="34E8CDDA" w14:textId="6E5506B1" w:rsidR="00BF15D3" w:rsidRDefault="00482D60">
      <w:pPr>
        <w:pStyle w:val="TOC4"/>
        <w:tabs>
          <w:tab w:val="right" w:leader="dot" w:pos="8778"/>
        </w:tabs>
        <w:rPr>
          <w:rFonts w:asciiTheme="minorHAnsi" w:eastAsiaTheme="minorEastAsia" w:hAnsiTheme="minorHAnsi" w:cstheme="minorBidi"/>
          <w:i w:val="0"/>
          <w:noProof/>
          <w:sz w:val="22"/>
          <w:szCs w:val="22"/>
        </w:rPr>
      </w:pPr>
      <w:hyperlink w:anchor="_Toc505008782" w:history="1">
        <w:r w:rsidR="00BF15D3" w:rsidRPr="00EE6C4F">
          <w:rPr>
            <w:rStyle w:val="Hyperlink"/>
            <w:noProof/>
          </w:rPr>
          <w:t>5.3.1.2 IP address</w:t>
        </w:r>
        <w:r w:rsidR="00BF15D3">
          <w:rPr>
            <w:noProof/>
            <w:webHidden/>
          </w:rPr>
          <w:tab/>
        </w:r>
        <w:r w:rsidR="00BF15D3">
          <w:rPr>
            <w:noProof/>
            <w:webHidden/>
          </w:rPr>
          <w:fldChar w:fldCharType="begin"/>
        </w:r>
        <w:r w:rsidR="00BF15D3">
          <w:rPr>
            <w:noProof/>
            <w:webHidden/>
          </w:rPr>
          <w:instrText xml:space="preserve"> PAGEREF _Toc505008782 \h </w:instrText>
        </w:r>
        <w:r w:rsidR="00BF15D3">
          <w:rPr>
            <w:noProof/>
            <w:webHidden/>
          </w:rPr>
        </w:r>
        <w:r w:rsidR="00BF15D3">
          <w:rPr>
            <w:noProof/>
            <w:webHidden/>
          </w:rPr>
          <w:fldChar w:fldCharType="separate"/>
        </w:r>
        <w:r w:rsidR="00DA230B">
          <w:rPr>
            <w:noProof/>
            <w:webHidden/>
          </w:rPr>
          <w:t>34</w:t>
        </w:r>
        <w:r w:rsidR="00BF15D3">
          <w:rPr>
            <w:noProof/>
            <w:webHidden/>
          </w:rPr>
          <w:fldChar w:fldCharType="end"/>
        </w:r>
      </w:hyperlink>
    </w:p>
    <w:p w14:paraId="622DEE39" w14:textId="32371C96" w:rsidR="00BF15D3" w:rsidRDefault="00482D60">
      <w:pPr>
        <w:pStyle w:val="TOC4"/>
        <w:tabs>
          <w:tab w:val="right" w:leader="dot" w:pos="8778"/>
        </w:tabs>
        <w:rPr>
          <w:rFonts w:asciiTheme="minorHAnsi" w:eastAsiaTheme="minorEastAsia" w:hAnsiTheme="minorHAnsi" w:cstheme="minorBidi"/>
          <w:i w:val="0"/>
          <w:noProof/>
          <w:sz w:val="22"/>
          <w:szCs w:val="22"/>
        </w:rPr>
      </w:pPr>
      <w:hyperlink w:anchor="_Toc505008783" w:history="1">
        <w:r w:rsidR="00BF15D3" w:rsidRPr="00EE6C4F">
          <w:rPr>
            <w:rStyle w:val="Hyperlink"/>
            <w:noProof/>
          </w:rPr>
          <w:t>5.3.1.3 Subnet mask</w:t>
        </w:r>
        <w:r w:rsidR="00BF15D3">
          <w:rPr>
            <w:noProof/>
            <w:webHidden/>
          </w:rPr>
          <w:tab/>
        </w:r>
        <w:r w:rsidR="00BF15D3">
          <w:rPr>
            <w:noProof/>
            <w:webHidden/>
          </w:rPr>
          <w:fldChar w:fldCharType="begin"/>
        </w:r>
        <w:r w:rsidR="00BF15D3">
          <w:rPr>
            <w:noProof/>
            <w:webHidden/>
          </w:rPr>
          <w:instrText xml:space="preserve"> PAGEREF _Toc505008783 \h </w:instrText>
        </w:r>
        <w:r w:rsidR="00BF15D3">
          <w:rPr>
            <w:noProof/>
            <w:webHidden/>
          </w:rPr>
        </w:r>
        <w:r w:rsidR="00BF15D3">
          <w:rPr>
            <w:noProof/>
            <w:webHidden/>
          </w:rPr>
          <w:fldChar w:fldCharType="separate"/>
        </w:r>
        <w:r w:rsidR="00DA230B">
          <w:rPr>
            <w:noProof/>
            <w:webHidden/>
          </w:rPr>
          <w:t>35</w:t>
        </w:r>
        <w:r w:rsidR="00BF15D3">
          <w:rPr>
            <w:noProof/>
            <w:webHidden/>
          </w:rPr>
          <w:fldChar w:fldCharType="end"/>
        </w:r>
      </w:hyperlink>
    </w:p>
    <w:p w14:paraId="1718EC3B" w14:textId="33D14BA6" w:rsidR="00BF15D3" w:rsidRDefault="00482D60">
      <w:pPr>
        <w:pStyle w:val="TOC4"/>
        <w:tabs>
          <w:tab w:val="right" w:leader="dot" w:pos="8778"/>
        </w:tabs>
        <w:rPr>
          <w:rFonts w:asciiTheme="minorHAnsi" w:eastAsiaTheme="minorEastAsia" w:hAnsiTheme="minorHAnsi" w:cstheme="minorBidi"/>
          <w:i w:val="0"/>
          <w:noProof/>
          <w:sz w:val="22"/>
          <w:szCs w:val="22"/>
        </w:rPr>
      </w:pPr>
      <w:hyperlink w:anchor="_Toc505008784" w:history="1">
        <w:r w:rsidR="00BF15D3" w:rsidRPr="00EE6C4F">
          <w:rPr>
            <w:rStyle w:val="Hyperlink"/>
            <w:noProof/>
          </w:rPr>
          <w:t>5.3.1.4 Gateway address</w:t>
        </w:r>
        <w:r w:rsidR="00BF15D3">
          <w:rPr>
            <w:noProof/>
            <w:webHidden/>
          </w:rPr>
          <w:tab/>
        </w:r>
        <w:r w:rsidR="00BF15D3">
          <w:rPr>
            <w:noProof/>
            <w:webHidden/>
          </w:rPr>
          <w:fldChar w:fldCharType="begin"/>
        </w:r>
        <w:r w:rsidR="00BF15D3">
          <w:rPr>
            <w:noProof/>
            <w:webHidden/>
          </w:rPr>
          <w:instrText xml:space="preserve"> PAGEREF _Toc505008784 \h </w:instrText>
        </w:r>
        <w:r w:rsidR="00BF15D3">
          <w:rPr>
            <w:noProof/>
            <w:webHidden/>
          </w:rPr>
        </w:r>
        <w:r w:rsidR="00BF15D3">
          <w:rPr>
            <w:noProof/>
            <w:webHidden/>
          </w:rPr>
          <w:fldChar w:fldCharType="separate"/>
        </w:r>
        <w:r w:rsidR="00DA230B">
          <w:rPr>
            <w:noProof/>
            <w:webHidden/>
          </w:rPr>
          <w:t>35</w:t>
        </w:r>
        <w:r w:rsidR="00BF15D3">
          <w:rPr>
            <w:noProof/>
            <w:webHidden/>
          </w:rPr>
          <w:fldChar w:fldCharType="end"/>
        </w:r>
      </w:hyperlink>
    </w:p>
    <w:p w14:paraId="322B6003" w14:textId="3AFEA7A3" w:rsidR="00BF15D3" w:rsidRDefault="00482D60">
      <w:pPr>
        <w:pStyle w:val="TOC4"/>
        <w:tabs>
          <w:tab w:val="right" w:leader="dot" w:pos="8778"/>
        </w:tabs>
        <w:rPr>
          <w:rFonts w:asciiTheme="minorHAnsi" w:eastAsiaTheme="minorEastAsia" w:hAnsiTheme="minorHAnsi" w:cstheme="minorBidi"/>
          <w:i w:val="0"/>
          <w:noProof/>
          <w:sz w:val="22"/>
          <w:szCs w:val="22"/>
        </w:rPr>
      </w:pPr>
      <w:hyperlink w:anchor="_Toc505008785" w:history="1">
        <w:r w:rsidR="00BF15D3" w:rsidRPr="00EE6C4F">
          <w:rPr>
            <w:rStyle w:val="Hyperlink"/>
            <w:noProof/>
          </w:rPr>
          <w:t>5.3.1.5 Primary and secondary DNS addresses</w:t>
        </w:r>
        <w:r w:rsidR="00BF15D3">
          <w:rPr>
            <w:noProof/>
            <w:webHidden/>
          </w:rPr>
          <w:tab/>
        </w:r>
        <w:r w:rsidR="00BF15D3">
          <w:rPr>
            <w:noProof/>
            <w:webHidden/>
          </w:rPr>
          <w:fldChar w:fldCharType="begin"/>
        </w:r>
        <w:r w:rsidR="00BF15D3">
          <w:rPr>
            <w:noProof/>
            <w:webHidden/>
          </w:rPr>
          <w:instrText xml:space="preserve"> PAGEREF _Toc505008785 \h </w:instrText>
        </w:r>
        <w:r w:rsidR="00BF15D3">
          <w:rPr>
            <w:noProof/>
            <w:webHidden/>
          </w:rPr>
        </w:r>
        <w:r w:rsidR="00BF15D3">
          <w:rPr>
            <w:noProof/>
            <w:webHidden/>
          </w:rPr>
          <w:fldChar w:fldCharType="separate"/>
        </w:r>
        <w:r w:rsidR="00DA230B">
          <w:rPr>
            <w:noProof/>
            <w:webHidden/>
          </w:rPr>
          <w:t>35</w:t>
        </w:r>
        <w:r w:rsidR="00BF15D3">
          <w:rPr>
            <w:noProof/>
            <w:webHidden/>
          </w:rPr>
          <w:fldChar w:fldCharType="end"/>
        </w:r>
      </w:hyperlink>
    </w:p>
    <w:p w14:paraId="450F1EFE" w14:textId="6E09419D" w:rsidR="00BF15D3" w:rsidRDefault="00482D60">
      <w:pPr>
        <w:pStyle w:val="TOC4"/>
        <w:tabs>
          <w:tab w:val="right" w:leader="dot" w:pos="8778"/>
        </w:tabs>
        <w:rPr>
          <w:rFonts w:asciiTheme="minorHAnsi" w:eastAsiaTheme="minorEastAsia" w:hAnsiTheme="minorHAnsi" w:cstheme="minorBidi"/>
          <w:i w:val="0"/>
          <w:noProof/>
          <w:sz w:val="22"/>
          <w:szCs w:val="22"/>
        </w:rPr>
      </w:pPr>
      <w:hyperlink w:anchor="_Toc505008786" w:history="1">
        <w:r w:rsidR="00BF15D3" w:rsidRPr="00EE6C4F">
          <w:rPr>
            <w:rStyle w:val="Hyperlink"/>
            <w:noProof/>
          </w:rPr>
          <w:t>5.3.1.6 MAC address</w:t>
        </w:r>
        <w:r w:rsidR="00BF15D3">
          <w:rPr>
            <w:noProof/>
            <w:webHidden/>
          </w:rPr>
          <w:tab/>
        </w:r>
        <w:r w:rsidR="00BF15D3">
          <w:rPr>
            <w:noProof/>
            <w:webHidden/>
          </w:rPr>
          <w:fldChar w:fldCharType="begin"/>
        </w:r>
        <w:r w:rsidR="00BF15D3">
          <w:rPr>
            <w:noProof/>
            <w:webHidden/>
          </w:rPr>
          <w:instrText xml:space="preserve"> PAGEREF _Toc505008786 \h </w:instrText>
        </w:r>
        <w:r w:rsidR="00BF15D3">
          <w:rPr>
            <w:noProof/>
            <w:webHidden/>
          </w:rPr>
        </w:r>
        <w:r w:rsidR="00BF15D3">
          <w:rPr>
            <w:noProof/>
            <w:webHidden/>
          </w:rPr>
          <w:fldChar w:fldCharType="separate"/>
        </w:r>
        <w:r w:rsidR="00DA230B">
          <w:rPr>
            <w:noProof/>
            <w:webHidden/>
          </w:rPr>
          <w:t>35</w:t>
        </w:r>
        <w:r w:rsidR="00BF15D3">
          <w:rPr>
            <w:noProof/>
            <w:webHidden/>
          </w:rPr>
          <w:fldChar w:fldCharType="end"/>
        </w:r>
      </w:hyperlink>
    </w:p>
    <w:p w14:paraId="7024D02F" w14:textId="1D2A43F6" w:rsidR="00BF15D3" w:rsidRDefault="00482D60">
      <w:pPr>
        <w:pStyle w:val="TOC4"/>
        <w:tabs>
          <w:tab w:val="right" w:leader="dot" w:pos="8778"/>
        </w:tabs>
        <w:rPr>
          <w:rFonts w:asciiTheme="minorHAnsi" w:eastAsiaTheme="minorEastAsia" w:hAnsiTheme="minorHAnsi" w:cstheme="minorBidi"/>
          <w:i w:val="0"/>
          <w:noProof/>
          <w:sz w:val="22"/>
          <w:szCs w:val="22"/>
        </w:rPr>
      </w:pPr>
      <w:hyperlink w:anchor="_Toc505008787" w:history="1">
        <w:r w:rsidR="00BF15D3" w:rsidRPr="00EE6C4F">
          <w:rPr>
            <w:rStyle w:val="Hyperlink"/>
            <w:noProof/>
          </w:rPr>
          <w:t>5.3.1.7 Hostname</w:t>
        </w:r>
        <w:r w:rsidR="00BF15D3">
          <w:rPr>
            <w:noProof/>
            <w:webHidden/>
          </w:rPr>
          <w:tab/>
        </w:r>
        <w:r w:rsidR="00BF15D3">
          <w:rPr>
            <w:noProof/>
            <w:webHidden/>
          </w:rPr>
          <w:fldChar w:fldCharType="begin"/>
        </w:r>
        <w:r w:rsidR="00BF15D3">
          <w:rPr>
            <w:noProof/>
            <w:webHidden/>
          </w:rPr>
          <w:instrText xml:space="preserve"> PAGEREF _Toc505008787 \h </w:instrText>
        </w:r>
        <w:r w:rsidR="00BF15D3">
          <w:rPr>
            <w:noProof/>
            <w:webHidden/>
          </w:rPr>
        </w:r>
        <w:r w:rsidR="00BF15D3">
          <w:rPr>
            <w:noProof/>
            <w:webHidden/>
          </w:rPr>
          <w:fldChar w:fldCharType="separate"/>
        </w:r>
        <w:r w:rsidR="00DA230B">
          <w:rPr>
            <w:noProof/>
            <w:webHidden/>
          </w:rPr>
          <w:t>35</w:t>
        </w:r>
        <w:r w:rsidR="00BF15D3">
          <w:rPr>
            <w:noProof/>
            <w:webHidden/>
          </w:rPr>
          <w:fldChar w:fldCharType="end"/>
        </w:r>
      </w:hyperlink>
    </w:p>
    <w:p w14:paraId="4F539A14" w14:textId="6F874BE1" w:rsidR="00BF15D3" w:rsidRDefault="00482D60">
      <w:pPr>
        <w:pStyle w:val="TOC4"/>
        <w:tabs>
          <w:tab w:val="right" w:leader="dot" w:pos="8778"/>
        </w:tabs>
        <w:rPr>
          <w:rFonts w:asciiTheme="minorHAnsi" w:eastAsiaTheme="minorEastAsia" w:hAnsiTheme="minorHAnsi" w:cstheme="minorBidi"/>
          <w:i w:val="0"/>
          <w:noProof/>
          <w:sz w:val="22"/>
          <w:szCs w:val="22"/>
        </w:rPr>
      </w:pPr>
      <w:hyperlink w:anchor="_Toc505008788" w:history="1">
        <w:r w:rsidR="00BF15D3" w:rsidRPr="00EE6C4F">
          <w:rPr>
            <w:rStyle w:val="Hyperlink"/>
            <w:noProof/>
          </w:rPr>
          <w:t>5.3.1.8 Admin Password</w:t>
        </w:r>
        <w:r w:rsidR="00BF15D3">
          <w:rPr>
            <w:noProof/>
            <w:webHidden/>
          </w:rPr>
          <w:tab/>
        </w:r>
        <w:r w:rsidR="00BF15D3">
          <w:rPr>
            <w:noProof/>
            <w:webHidden/>
          </w:rPr>
          <w:fldChar w:fldCharType="begin"/>
        </w:r>
        <w:r w:rsidR="00BF15D3">
          <w:rPr>
            <w:noProof/>
            <w:webHidden/>
          </w:rPr>
          <w:instrText xml:space="preserve"> PAGEREF _Toc505008788 \h </w:instrText>
        </w:r>
        <w:r w:rsidR="00BF15D3">
          <w:rPr>
            <w:noProof/>
            <w:webHidden/>
          </w:rPr>
        </w:r>
        <w:r w:rsidR="00BF15D3">
          <w:rPr>
            <w:noProof/>
            <w:webHidden/>
          </w:rPr>
          <w:fldChar w:fldCharType="separate"/>
        </w:r>
        <w:r w:rsidR="00DA230B">
          <w:rPr>
            <w:noProof/>
            <w:webHidden/>
          </w:rPr>
          <w:t>35</w:t>
        </w:r>
        <w:r w:rsidR="00BF15D3">
          <w:rPr>
            <w:noProof/>
            <w:webHidden/>
          </w:rPr>
          <w:fldChar w:fldCharType="end"/>
        </w:r>
      </w:hyperlink>
    </w:p>
    <w:p w14:paraId="554AC69C" w14:textId="4EF87AD2" w:rsidR="00BF15D3" w:rsidRDefault="00482D60">
      <w:pPr>
        <w:pStyle w:val="TOC3"/>
        <w:rPr>
          <w:rFonts w:asciiTheme="minorHAnsi" w:eastAsiaTheme="minorEastAsia" w:hAnsiTheme="minorHAnsi" w:cstheme="minorBidi"/>
          <w:sz w:val="22"/>
          <w:szCs w:val="22"/>
        </w:rPr>
      </w:pPr>
      <w:hyperlink w:anchor="_Toc505008789" w:history="1">
        <w:r w:rsidR="00BF15D3" w:rsidRPr="00EE6C4F">
          <w:rPr>
            <w:rStyle w:val="Hyperlink"/>
          </w:rPr>
          <w:t>5.3.2 Modbus TCP server</w:t>
        </w:r>
        <w:r w:rsidR="00BF15D3">
          <w:rPr>
            <w:webHidden/>
          </w:rPr>
          <w:tab/>
        </w:r>
        <w:r w:rsidR="00BF15D3">
          <w:rPr>
            <w:webHidden/>
          </w:rPr>
          <w:fldChar w:fldCharType="begin"/>
        </w:r>
        <w:r w:rsidR="00BF15D3">
          <w:rPr>
            <w:webHidden/>
          </w:rPr>
          <w:instrText xml:space="preserve"> PAGEREF _Toc505008789 \h </w:instrText>
        </w:r>
        <w:r w:rsidR="00BF15D3">
          <w:rPr>
            <w:webHidden/>
          </w:rPr>
        </w:r>
        <w:r w:rsidR="00BF15D3">
          <w:rPr>
            <w:webHidden/>
          </w:rPr>
          <w:fldChar w:fldCharType="separate"/>
        </w:r>
        <w:r w:rsidR="00DA230B">
          <w:rPr>
            <w:webHidden/>
          </w:rPr>
          <w:t>35</w:t>
        </w:r>
        <w:r w:rsidR="00BF15D3">
          <w:rPr>
            <w:webHidden/>
          </w:rPr>
          <w:fldChar w:fldCharType="end"/>
        </w:r>
      </w:hyperlink>
    </w:p>
    <w:p w14:paraId="30B2243E" w14:textId="076778D4" w:rsidR="00BF15D3" w:rsidRDefault="00482D60">
      <w:pPr>
        <w:pStyle w:val="TOC3"/>
        <w:rPr>
          <w:rFonts w:asciiTheme="minorHAnsi" w:eastAsiaTheme="minorEastAsia" w:hAnsiTheme="minorHAnsi" w:cstheme="minorBidi"/>
          <w:sz w:val="22"/>
          <w:szCs w:val="22"/>
        </w:rPr>
      </w:pPr>
      <w:hyperlink w:anchor="_Toc505008790" w:history="1">
        <w:r w:rsidR="00BF15D3" w:rsidRPr="00EE6C4F">
          <w:rPr>
            <w:rStyle w:val="Hyperlink"/>
          </w:rPr>
          <w:t>5.3.3 Multi-master networking settings</w:t>
        </w:r>
        <w:r w:rsidR="00BF15D3">
          <w:rPr>
            <w:webHidden/>
          </w:rPr>
          <w:tab/>
        </w:r>
        <w:r w:rsidR="00BF15D3">
          <w:rPr>
            <w:webHidden/>
          </w:rPr>
          <w:fldChar w:fldCharType="begin"/>
        </w:r>
        <w:r w:rsidR="00BF15D3">
          <w:rPr>
            <w:webHidden/>
          </w:rPr>
          <w:instrText xml:space="preserve"> PAGEREF _Toc505008790 \h </w:instrText>
        </w:r>
        <w:r w:rsidR="00BF15D3">
          <w:rPr>
            <w:webHidden/>
          </w:rPr>
        </w:r>
        <w:r w:rsidR="00BF15D3">
          <w:rPr>
            <w:webHidden/>
          </w:rPr>
          <w:fldChar w:fldCharType="separate"/>
        </w:r>
        <w:r w:rsidR="00DA230B">
          <w:rPr>
            <w:webHidden/>
          </w:rPr>
          <w:t>35</w:t>
        </w:r>
        <w:r w:rsidR="00BF15D3">
          <w:rPr>
            <w:webHidden/>
          </w:rPr>
          <w:fldChar w:fldCharType="end"/>
        </w:r>
      </w:hyperlink>
    </w:p>
    <w:p w14:paraId="3D2522A2" w14:textId="4FAA666B" w:rsidR="00BF15D3" w:rsidRDefault="00482D60">
      <w:pPr>
        <w:pStyle w:val="TOC4"/>
        <w:tabs>
          <w:tab w:val="right" w:leader="dot" w:pos="8778"/>
        </w:tabs>
        <w:rPr>
          <w:rFonts w:asciiTheme="minorHAnsi" w:eastAsiaTheme="minorEastAsia" w:hAnsiTheme="minorHAnsi" w:cstheme="minorBidi"/>
          <w:i w:val="0"/>
          <w:noProof/>
          <w:sz w:val="22"/>
          <w:szCs w:val="22"/>
        </w:rPr>
      </w:pPr>
      <w:hyperlink w:anchor="_Toc505008791" w:history="1">
        <w:r w:rsidR="00BF15D3" w:rsidRPr="00EE6C4F">
          <w:rPr>
            <w:rStyle w:val="Hyperlink"/>
            <w:noProof/>
          </w:rPr>
          <w:t>5.3.3.1 Configuration</w:t>
        </w:r>
        <w:r w:rsidR="00BF15D3">
          <w:rPr>
            <w:noProof/>
            <w:webHidden/>
          </w:rPr>
          <w:tab/>
        </w:r>
        <w:r w:rsidR="00BF15D3">
          <w:rPr>
            <w:noProof/>
            <w:webHidden/>
          </w:rPr>
          <w:fldChar w:fldCharType="begin"/>
        </w:r>
        <w:r w:rsidR="00BF15D3">
          <w:rPr>
            <w:noProof/>
            <w:webHidden/>
          </w:rPr>
          <w:instrText xml:space="preserve"> PAGEREF _Toc505008791 \h </w:instrText>
        </w:r>
        <w:r w:rsidR="00BF15D3">
          <w:rPr>
            <w:noProof/>
            <w:webHidden/>
          </w:rPr>
        </w:r>
        <w:r w:rsidR="00BF15D3">
          <w:rPr>
            <w:noProof/>
            <w:webHidden/>
          </w:rPr>
          <w:fldChar w:fldCharType="separate"/>
        </w:r>
        <w:r w:rsidR="00DA230B">
          <w:rPr>
            <w:noProof/>
            <w:webHidden/>
          </w:rPr>
          <w:t>36</w:t>
        </w:r>
        <w:r w:rsidR="00BF15D3">
          <w:rPr>
            <w:noProof/>
            <w:webHidden/>
          </w:rPr>
          <w:fldChar w:fldCharType="end"/>
        </w:r>
      </w:hyperlink>
    </w:p>
    <w:p w14:paraId="54AE7EF6" w14:textId="34EDC966" w:rsidR="00BF15D3" w:rsidRDefault="00482D60">
      <w:pPr>
        <w:pStyle w:val="TOC4"/>
        <w:tabs>
          <w:tab w:val="right" w:leader="dot" w:pos="8778"/>
        </w:tabs>
        <w:rPr>
          <w:rFonts w:asciiTheme="minorHAnsi" w:eastAsiaTheme="minorEastAsia" w:hAnsiTheme="minorHAnsi" w:cstheme="minorBidi"/>
          <w:i w:val="0"/>
          <w:noProof/>
          <w:sz w:val="22"/>
          <w:szCs w:val="22"/>
        </w:rPr>
      </w:pPr>
      <w:hyperlink w:anchor="_Toc505008792" w:history="1">
        <w:r w:rsidR="00BF15D3" w:rsidRPr="00EE6C4F">
          <w:rPr>
            <w:rStyle w:val="Hyperlink"/>
            <w:noProof/>
          </w:rPr>
          <w:t>5.3.3.2 Node identifier</w:t>
        </w:r>
        <w:r w:rsidR="00BF15D3">
          <w:rPr>
            <w:noProof/>
            <w:webHidden/>
          </w:rPr>
          <w:tab/>
        </w:r>
        <w:r w:rsidR="00BF15D3">
          <w:rPr>
            <w:noProof/>
            <w:webHidden/>
          </w:rPr>
          <w:fldChar w:fldCharType="begin"/>
        </w:r>
        <w:r w:rsidR="00BF15D3">
          <w:rPr>
            <w:noProof/>
            <w:webHidden/>
          </w:rPr>
          <w:instrText xml:space="preserve"> PAGEREF _Toc505008792 \h </w:instrText>
        </w:r>
        <w:r w:rsidR="00BF15D3">
          <w:rPr>
            <w:noProof/>
            <w:webHidden/>
          </w:rPr>
        </w:r>
        <w:r w:rsidR="00BF15D3">
          <w:rPr>
            <w:noProof/>
            <w:webHidden/>
          </w:rPr>
          <w:fldChar w:fldCharType="separate"/>
        </w:r>
        <w:r w:rsidR="00DA230B">
          <w:rPr>
            <w:noProof/>
            <w:webHidden/>
          </w:rPr>
          <w:t>36</w:t>
        </w:r>
        <w:r w:rsidR="00BF15D3">
          <w:rPr>
            <w:noProof/>
            <w:webHidden/>
          </w:rPr>
          <w:fldChar w:fldCharType="end"/>
        </w:r>
      </w:hyperlink>
    </w:p>
    <w:p w14:paraId="4549829A" w14:textId="3312BECE" w:rsidR="00BF15D3" w:rsidRDefault="00482D60">
      <w:pPr>
        <w:pStyle w:val="TOC4"/>
        <w:tabs>
          <w:tab w:val="right" w:leader="dot" w:pos="8778"/>
        </w:tabs>
        <w:rPr>
          <w:rFonts w:asciiTheme="minorHAnsi" w:eastAsiaTheme="minorEastAsia" w:hAnsiTheme="minorHAnsi" w:cstheme="minorBidi"/>
          <w:i w:val="0"/>
          <w:noProof/>
          <w:sz w:val="22"/>
          <w:szCs w:val="22"/>
        </w:rPr>
      </w:pPr>
      <w:hyperlink w:anchor="_Toc505008793" w:history="1">
        <w:r w:rsidR="00BF15D3" w:rsidRPr="00EE6C4F">
          <w:rPr>
            <w:rStyle w:val="Hyperlink"/>
            <w:noProof/>
          </w:rPr>
          <w:t>5.3.3.3 Node check</w:t>
        </w:r>
        <w:r w:rsidR="00BF15D3">
          <w:rPr>
            <w:noProof/>
            <w:webHidden/>
          </w:rPr>
          <w:tab/>
        </w:r>
        <w:r w:rsidR="00BF15D3">
          <w:rPr>
            <w:noProof/>
            <w:webHidden/>
          </w:rPr>
          <w:fldChar w:fldCharType="begin"/>
        </w:r>
        <w:r w:rsidR="00BF15D3">
          <w:rPr>
            <w:noProof/>
            <w:webHidden/>
          </w:rPr>
          <w:instrText xml:space="preserve"> PAGEREF _Toc505008793 \h </w:instrText>
        </w:r>
        <w:r w:rsidR="00BF15D3">
          <w:rPr>
            <w:noProof/>
            <w:webHidden/>
          </w:rPr>
        </w:r>
        <w:r w:rsidR="00BF15D3">
          <w:rPr>
            <w:noProof/>
            <w:webHidden/>
          </w:rPr>
          <w:fldChar w:fldCharType="separate"/>
        </w:r>
        <w:r w:rsidR="00DA230B">
          <w:rPr>
            <w:noProof/>
            <w:webHidden/>
          </w:rPr>
          <w:t>36</w:t>
        </w:r>
        <w:r w:rsidR="00BF15D3">
          <w:rPr>
            <w:noProof/>
            <w:webHidden/>
          </w:rPr>
          <w:fldChar w:fldCharType="end"/>
        </w:r>
      </w:hyperlink>
    </w:p>
    <w:p w14:paraId="3024229E" w14:textId="29AEE083" w:rsidR="00BF15D3" w:rsidRDefault="00482D60">
      <w:pPr>
        <w:pStyle w:val="TOC4"/>
        <w:tabs>
          <w:tab w:val="right" w:leader="dot" w:pos="8778"/>
        </w:tabs>
        <w:rPr>
          <w:rFonts w:asciiTheme="minorHAnsi" w:eastAsiaTheme="minorEastAsia" w:hAnsiTheme="minorHAnsi" w:cstheme="minorBidi"/>
          <w:i w:val="0"/>
          <w:noProof/>
          <w:sz w:val="22"/>
          <w:szCs w:val="22"/>
        </w:rPr>
      </w:pPr>
      <w:hyperlink w:anchor="_Toc505008794" w:history="1">
        <w:r w:rsidR="00BF15D3" w:rsidRPr="00EE6C4F">
          <w:rPr>
            <w:rStyle w:val="Hyperlink"/>
            <w:noProof/>
          </w:rPr>
          <w:t>5.3.3.4 Bus status</w:t>
        </w:r>
        <w:r w:rsidR="00BF15D3">
          <w:rPr>
            <w:noProof/>
            <w:webHidden/>
          </w:rPr>
          <w:tab/>
        </w:r>
        <w:r w:rsidR="00BF15D3">
          <w:rPr>
            <w:noProof/>
            <w:webHidden/>
          </w:rPr>
          <w:fldChar w:fldCharType="begin"/>
        </w:r>
        <w:r w:rsidR="00BF15D3">
          <w:rPr>
            <w:noProof/>
            <w:webHidden/>
          </w:rPr>
          <w:instrText xml:space="preserve"> PAGEREF _Toc505008794 \h </w:instrText>
        </w:r>
        <w:r w:rsidR="00BF15D3">
          <w:rPr>
            <w:noProof/>
            <w:webHidden/>
          </w:rPr>
        </w:r>
        <w:r w:rsidR="00BF15D3">
          <w:rPr>
            <w:noProof/>
            <w:webHidden/>
          </w:rPr>
          <w:fldChar w:fldCharType="separate"/>
        </w:r>
        <w:r w:rsidR="00DA230B">
          <w:rPr>
            <w:noProof/>
            <w:webHidden/>
          </w:rPr>
          <w:t>36</w:t>
        </w:r>
        <w:r w:rsidR="00BF15D3">
          <w:rPr>
            <w:noProof/>
            <w:webHidden/>
          </w:rPr>
          <w:fldChar w:fldCharType="end"/>
        </w:r>
      </w:hyperlink>
    </w:p>
    <w:p w14:paraId="7550C49D" w14:textId="3BE5B323" w:rsidR="00BF15D3" w:rsidRDefault="00482D60">
      <w:pPr>
        <w:pStyle w:val="TOC4"/>
        <w:tabs>
          <w:tab w:val="right" w:leader="dot" w:pos="8778"/>
        </w:tabs>
        <w:rPr>
          <w:rFonts w:asciiTheme="minorHAnsi" w:eastAsiaTheme="minorEastAsia" w:hAnsiTheme="minorHAnsi" w:cstheme="minorBidi"/>
          <w:i w:val="0"/>
          <w:noProof/>
          <w:sz w:val="22"/>
          <w:szCs w:val="22"/>
        </w:rPr>
      </w:pPr>
      <w:hyperlink w:anchor="_Toc505008795" w:history="1">
        <w:r w:rsidR="00BF15D3" w:rsidRPr="00EE6C4F">
          <w:rPr>
            <w:rStyle w:val="Hyperlink"/>
            <w:noProof/>
          </w:rPr>
          <w:t>5.3.3.5 Node status</w:t>
        </w:r>
        <w:r w:rsidR="00BF15D3">
          <w:rPr>
            <w:noProof/>
            <w:webHidden/>
          </w:rPr>
          <w:tab/>
        </w:r>
        <w:r w:rsidR="00BF15D3">
          <w:rPr>
            <w:noProof/>
            <w:webHidden/>
          </w:rPr>
          <w:fldChar w:fldCharType="begin"/>
        </w:r>
        <w:r w:rsidR="00BF15D3">
          <w:rPr>
            <w:noProof/>
            <w:webHidden/>
          </w:rPr>
          <w:instrText xml:space="preserve"> PAGEREF _Toc505008795 \h </w:instrText>
        </w:r>
        <w:r w:rsidR="00BF15D3">
          <w:rPr>
            <w:noProof/>
            <w:webHidden/>
          </w:rPr>
        </w:r>
        <w:r w:rsidR="00BF15D3">
          <w:rPr>
            <w:noProof/>
            <w:webHidden/>
          </w:rPr>
          <w:fldChar w:fldCharType="separate"/>
        </w:r>
        <w:r w:rsidR="00DA230B">
          <w:rPr>
            <w:noProof/>
            <w:webHidden/>
          </w:rPr>
          <w:t>36</w:t>
        </w:r>
        <w:r w:rsidR="00BF15D3">
          <w:rPr>
            <w:noProof/>
            <w:webHidden/>
          </w:rPr>
          <w:fldChar w:fldCharType="end"/>
        </w:r>
      </w:hyperlink>
    </w:p>
    <w:p w14:paraId="3693A43C" w14:textId="47EDF178" w:rsidR="00BF15D3" w:rsidRDefault="00482D60">
      <w:pPr>
        <w:pStyle w:val="TOC2"/>
        <w:rPr>
          <w:rFonts w:asciiTheme="minorHAnsi" w:eastAsiaTheme="minorEastAsia" w:hAnsiTheme="minorHAnsi" w:cstheme="minorBidi"/>
          <w:b w:val="0"/>
          <w:noProof/>
          <w:sz w:val="22"/>
          <w:szCs w:val="22"/>
        </w:rPr>
      </w:pPr>
      <w:hyperlink w:anchor="_Toc505008796" w:history="1">
        <w:r w:rsidR="00BF15D3" w:rsidRPr="00EE6C4F">
          <w:rPr>
            <w:rStyle w:val="Hyperlink"/>
            <w:noProof/>
          </w:rPr>
          <w:t>5.4 Import and export settings</w:t>
        </w:r>
        <w:r w:rsidR="00BF15D3">
          <w:rPr>
            <w:noProof/>
            <w:webHidden/>
          </w:rPr>
          <w:tab/>
        </w:r>
        <w:r w:rsidR="00BF15D3">
          <w:rPr>
            <w:noProof/>
            <w:webHidden/>
          </w:rPr>
          <w:fldChar w:fldCharType="begin"/>
        </w:r>
        <w:r w:rsidR="00BF15D3">
          <w:rPr>
            <w:noProof/>
            <w:webHidden/>
          </w:rPr>
          <w:instrText xml:space="preserve"> PAGEREF _Toc505008796 \h </w:instrText>
        </w:r>
        <w:r w:rsidR="00BF15D3">
          <w:rPr>
            <w:noProof/>
            <w:webHidden/>
          </w:rPr>
        </w:r>
        <w:r w:rsidR="00BF15D3">
          <w:rPr>
            <w:noProof/>
            <w:webHidden/>
          </w:rPr>
          <w:fldChar w:fldCharType="separate"/>
        </w:r>
        <w:r w:rsidR="00DA230B">
          <w:rPr>
            <w:noProof/>
            <w:webHidden/>
          </w:rPr>
          <w:t>36</w:t>
        </w:r>
        <w:r w:rsidR="00BF15D3">
          <w:rPr>
            <w:noProof/>
            <w:webHidden/>
          </w:rPr>
          <w:fldChar w:fldCharType="end"/>
        </w:r>
      </w:hyperlink>
    </w:p>
    <w:p w14:paraId="59106C89" w14:textId="7A6F27DC" w:rsidR="00BF15D3" w:rsidRDefault="00482D60">
      <w:pPr>
        <w:pStyle w:val="TOC3"/>
        <w:rPr>
          <w:rFonts w:asciiTheme="minorHAnsi" w:eastAsiaTheme="minorEastAsia" w:hAnsiTheme="minorHAnsi" w:cstheme="minorBidi"/>
          <w:sz w:val="22"/>
          <w:szCs w:val="22"/>
        </w:rPr>
      </w:pPr>
      <w:hyperlink w:anchor="_Toc505008797" w:history="1">
        <w:r w:rsidR="00BF15D3" w:rsidRPr="00EE6C4F">
          <w:rPr>
            <w:rStyle w:val="Hyperlink"/>
          </w:rPr>
          <w:t>5.4.1 Exporting settings</w:t>
        </w:r>
        <w:r w:rsidR="00BF15D3">
          <w:rPr>
            <w:webHidden/>
          </w:rPr>
          <w:tab/>
        </w:r>
        <w:r w:rsidR="00BF15D3">
          <w:rPr>
            <w:webHidden/>
          </w:rPr>
          <w:fldChar w:fldCharType="begin"/>
        </w:r>
        <w:r w:rsidR="00BF15D3">
          <w:rPr>
            <w:webHidden/>
          </w:rPr>
          <w:instrText xml:space="preserve"> PAGEREF _Toc505008797 \h </w:instrText>
        </w:r>
        <w:r w:rsidR="00BF15D3">
          <w:rPr>
            <w:webHidden/>
          </w:rPr>
        </w:r>
        <w:r w:rsidR="00BF15D3">
          <w:rPr>
            <w:webHidden/>
          </w:rPr>
          <w:fldChar w:fldCharType="separate"/>
        </w:r>
        <w:r w:rsidR="00DA230B">
          <w:rPr>
            <w:webHidden/>
          </w:rPr>
          <w:t>37</w:t>
        </w:r>
        <w:r w:rsidR="00BF15D3">
          <w:rPr>
            <w:webHidden/>
          </w:rPr>
          <w:fldChar w:fldCharType="end"/>
        </w:r>
      </w:hyperlink>
    </w:p>
    <w:p w14:paraId="66209C55" w14:textId="149D374B" w:rsidR="00BF15D3" w:rsidRDefault="00482D60">
      <w:pPr>
        <w:pStyle w:val="TOC3"/>
        <w:rPr>
          <w:rFonts w:asciiTheme="minorHAnsi" w:eastAsiaTheme="minorEastAsia" w:hAnsiTheme="minorHAnsi" w:cstheme="minorBidi"/>
          <w:sz w:val="22"/>
          <w:szCs w:val="22"/>
        </w:rPr>
      </w:pPr>
      <w:hyperlink w:anchor="_Toc505008798" w:history="1">
        <w:r w:rsidR="00BF15D3" w:rsidRPr="00EE6C4F">
          <w:rPr>
            <w:rStyle w:val="Hyperlink"/>
          </w:rPr>
          <w:t>5.4.2 Importing settings</w:t>
        </w:r>
        <w:r w:rsidR="00BF15D3">
          <w:rPr>
            <w:webHidden/>
          </w:rPr>
          <w:tab/>
        </w:r>
        <w:r w:rsidR="00BF15D3">
          <w:rPr>
            <w:webHidden/>
          </w:rPr>
          <w:fldChar w:fldCharType="begin"/>
        </w:r>
        <w:r w:rsidR="00BF15D3">
          <w:rPr>
            <w:webHidden/>
          </w:rPr>
          <w:instrText xml:space="preserve"> PAGEREF _Toc505008798 \h </w:instrText>
        </w:r>
        <w:r w:rsidR="00BF15D3">
          <w:rPr>
            <w:webHidden/>
          </w:rPr>
        </w:r>
        <w:r w:rsidR="00BF15D3">
          <w:rPr>
            <w:webHidden/>
          </w:rPr>
          <w:fldChar w:fldCharType="separate"/>
        </w:r>
        <w:r w:rsidR="00DA230B">
          <w:rPr>
            <w:webHidden/>
          </w:rPr>
          <w:t>37</w:t>
        </w:r>
        <w:r w:rsidR="00BF15D3">
          <w:rPr>
            <w:webHidden/>
          </w:rPr>
          <w:fldChar w:fldCharType="end"/>
        </w:r>
      </w:hyperlink>
    </w:p>
    <w:p w14:paraId="0C1A5D8C" w14:textId="4B85BE5E" w:rsidR="00BF15D3" w:rsidRDefault="00482D60">
      <w:pPr>
        <w:pStyle w:val="TOC1"/>
        <w:tabs>
          <w:tab w:val="left" w:pos="400"/>
          <w:tab w:val="right" w:leader="dot" w:pos="8778"/>
        </w:tabs>
        <w:rPr>
          <w:rFonts w:asciiTheme="minorHAnsi" w:eastAsiaTheme="minorEastAsia" w:hAnsiTheme="minorHAnsi" w:cstheme="minorBidi"/>
          <w:b w:val="0"/>
          <w:noProof/>
          <w:sz w:val="22"/>
          <w:szCs w:val="22"/>
        </w:rPr>
      </w:pPr>
      <w:hyperlink w:anchor="_Toc505008799" w:history="1">
        <w:r w:rsidR="00BF15D3" w:rsidRPr="00EE6C4F">
          <w:rPr>
            <w:rStyle w:val="Hyperlink"/>
            <w:noProof/>
          </w:rPr>
          <w:t>6</w:t>
        </w:r>
        <w:r w:rsidR="00BF15D3">
          <w:rPr>
            <w:rFonts w:asciiTheme="minorHAnsi" w:eastAsiaTheme="minorEastAsia" w:hAnsiTheme="minorHAnsi" w:cstheme="minorBidi"/>
            <w:b w:val="0"/>
            <w:noProof/>
            <w:sz w:val="22"/>
            <w:szCs w:val="22"/>
          </w:rPr>
          <w:tab/>
        </w:r>
        <w:r w:rsidR="00BF15D3" w:rsidRPr="00EE6C4F">
          <w:rPr>
            <w:rStyle w:val="Hyperlink"/>
            <w:noProof/>
          </w:rPr>
          <w:t>Operation and monitoring</w:t>
        </w:r>
        <w:r w:rsidR="00BF15D3">
          <w:rPr>
            <w:noProof/>
            <w:webHidden/>
          </w:rPr>
          <w:tab/>
        </w:r>
        <w:r w:rsidR="00BF15D3">
          <w:rPr>
            <w:noProof/>
            <w:webHidden/>
          </w:rPr>
          <w:fldChar w:fldCharType="begin"/>
        </w:r>
        <w:r w:rsidR="00BF15D3">
          <w:rPr>
            <w:noProof/>
            <w:webHidden/>
          </w:rPr>
          <w:instrText xml:space="preserve"> PAGEREF _Toc505008799 \h </w:instrText>
        </w:r>
        <w:r w:rsidR="00BF15D3">
          <w:rPr>
            <w:noProof/>
            <w:webHidden/>
          </w:rPr>
        </w:r>
        <w:r w:rsidR="00BF15D3">
          <w:rPr>
            <w:noProof/>
            <w:webHidden/>
          </w:rPr>
          <w:fldChar w:fldCharType="separate"/>
        </w:r>
        <w:r w:rsidR="00DA230B">
          <w:rPr>
            <w:noProof/>
            <w:webHidden/>
          </w:rPr>
          <w:t>38</w:t>
        </w:r>
        <w:r w:rsidR="00BF15D3">
          <w:rPr>
            <w:noProof/>
            <w:webHidden/>
          </w:rPr>
          <w:fldChar w:fldCharType="end"/>
        </w:r>
      </w:hyperlink>
    </w:p>
    <w:p w14:paraId="6A837037" w14:textId="41362021" w:rsidR="00BF15D3" w:rsidRDefault="00482D60">
      <w:pPr>
        <w:pStyle w:val="TOC2"/>
        <w:rPr>
          <w:rFonts w:asciiTheme="minorHAnsi" w:eastAsiaTheme="minorEastAsia" w:hAnsiTheme="minorHAnsi" w:cstheme="minorBidi"/>
          <w:b w:val="0"/>
          <w:noProof/>
          <w:sz w:val="22"/>
          <w:szCs w:val="22"/>
        </w:rPr>
      </w:pPr>
      <w:hyperlink w:anchor="_Toc505008800" w:history="1">
        <w:r w:rsidR="00BF15D3" w:rsidRPr="00EE6C4F">
          <w:rPr>
            <w:rStyle w:val="Hyperlink"/>
            <w:noProof/>
          </w:rPr>
          <w:t>6.1 System states and Events</w:t>
        </w:r>
        <w:r w:rsidR="00BF15D3">
          <w:rPr>
            <w:noProof/>
            <w:webHidden/>
          </w:rPr>
          <w:tab/>
        </w:r>
        <w:r w:rsidR="00BF15D3">
          <w:rPr>
            <w:noProof/>
            <w:webHidden/>
          </w:rPr>
          <w:fldChar w:fldCharType="begin"/>
        </w:r>
        <w:r w:rsidR="00BF15D3">
          <w:rPr>
            <w:noProof/>
            <w:webHidden/>
          </w:rPr>
          <w:instrText xml:space="preserve"> PAGEREF _Toc505008800 \h </w:instrText>
        </w:r>
        <w:r w:rsidR="00BF15D3">
          <w:rPr>
            <w:noProof/>
            <w:webHidden/>
          </w:rPr>
        </w:r>
        <w:r w:rsidR="00BF15D3">
          <w:rPr>
            <w:noProof/>
            <w:webHidden/>
          </w:rPr>
          <w:fldChar w:fldCharType="separate"/>
        </w:r>
        <w:r w:rsidR="00DA230B">
          <w:rPr>
            <w:noProof/>
            <w:webHidden/>
          </w:rPr>
          <w:t>38</w:t>
        </w:r>
        <w:r w:rsidR="00BF15D3">
          <w:rPr>
            <w:noProof/>
            <w:webHidden/>
          </w:rPr>
          <w:fldChar w:fldCharType="end"/>
        </w:r>
      </w:hyperlink>
    </w:p>
    <w:p w14:paraId="4F74DC33" w14:textId="1FEF9E27" w:rsidR="00BF15D3" w:rsidRDefault="00482D60">
      <w:pPr>
        <w:pStyle w:val="TOC3"/>
        <w:rPr>
          <w:rFonts w:asciiTheme="minorHAnsi" w:eastAsiaTheme="minorEastAsia" w:hAnsiTheme="minorHAnsi" w:cstheme="minorBidi"/>
          <w:sz w:val="22"/>
          <w:szCs w:val="22"/>
        </w:rPr>
      </w:pPr>
      <w:hyperlink w:anchor="_Toc505008801" w:history="1">
        <w:r w:rsidR="00BF15D3" w:rsidRPr="00EE6C4F">
          <w:rPr>
            <w:rStyle w:val="Hyperlink"/>
          </w:rPr>
          <w:t>6.1.1 Acknowledging alarms</w:t>
        </w:r>
        <w:r w:rsidR="00BF15D3">
          <w:rPr>
            <w:webHidden/>
          </w:rPr>
          <w:tab/>
        </w:r>
        <w:r w:rsidR="00BF15D3">
          <w:rPr>
            <w:webHidden/>
          </w:rPr>
          <w:fldChar w:fldCharType="begin"/>
        </w:r>
        <w:r w:rsidR="00BF15D3">
          <w:rPr>
            <w:webHidden/>
          </w:rPr>
          <w:instrText xml:space="preserve"> PAGEREF _Toc505008801 \h </w:instrText>
        </w:r>
        <w:r w:rsidR="00BF15D3">
          <w:rPr>
            <w:webHidden/>
          </w:rPr>
        </w:r>
        <w:r w:rsidR="00BF15D3">
          <w:rPr>
            <w:webHidden/>
          </w:rPr>
          <w:fldChar w:fldCharType="separate"/>
        </w:r>
        <w:r w:rsidR="00DA230B">
          <w:rPr>
            <w:webHidden/>
          </w:rPr>
          <w:t>38</w:t>
        </w:r>
        <w:r w:rsidR="00BF15D3">
          <w:rPr>
            <w:webHidden/>
          </w:rPr>
          <w:fldChar w:fldCharType="end"/>
        </w:r>
      </w:hyperlink>
    </w:p>
    <w:p w14:paraId="513071C9" w14:textId="10D0FBA6" w:rsidR="00BF15D3" w:rsidRDefault="00482D60">
      <w:pPr>
        <w:pStyle w:val="TOC3"/>
        <w:rPr>
          <w:rFonts w:asciiTheme="minorHAnsi" w:eastAsiaTheme="minorEastAsia" w:hAnsiTheme="minorHAnsi" w:cstheme="minorBidi"/>
          <w:sz w:val="22"/>
          <w:szCs w:val="22"/>
        </w:rPr>
      </w:pPr>
      <w:hyperlink w:anchor="_Toc505008802" w:history="1">
        <w:r w:rsidR="00BF15D3" w:rsidRPr="00EE6C4F">
          <w:rPr>
            <w:rStyle w:val="Hyperlink"/>
          </w:rPr>
          <w:t>6.1.2 Log data recorder</w:t>
        </w:r>
        <w:r w:rsidR="00BF15D3">
          <w:rPr>
            <w:webHidden/>
          </w:rPr>
          <w:tab/>
        </w:r>
        <w:r w:rsidR="00BF15D3">
          <w:rPr>
            <w:webHidden/>
          </w:rPr>
          <w:fldChar w:fldCharType="begin"/>
        </w:r>
        <w:r w:rsidR="00BF15D3">
          <w:rPr>
            <w:webHidden/>
          </w:rPr>
          <w:instrText xml:space="preserve"> PAGEREF _Toc505008802 \h </w:instrText>
        </w:r>
        <w:r w:rsidR="00BF15D3">
          <w:rPr>
            <w:webHidden/>
          </w:rPr>
        </w:r>
        <w:r w:rsidR="00BF15D3">
          <w:rPr>
            <w:webHidden/>
          </w:rPr>
          <w:fldChar w:fldCharType="separate"/>
        </w:r>
        <w:r w:rsidR="00DA230B">
          <w:rPr>
            <w:webHidden/>
          </w:rPr>
          <w:t>39</w:t>
        </w:r>
        <w:r w:rsidR="00BF15D3">
          <w:rPr>
            <w:webHidden/>
          </w:rPr>
          <w:fldChar w:fldCharType="end"/>
        </w:r>
      </w:hyperlink>
    </w:p>
    <w:p w14:paraId="4A89FD04" w14:textId="4D9A093E" w:rsidR="00BF15D3" w:rsidRDefault="00482D60">
      <w:pPr>
        <w:pStyle w:val="TOC3"/>
        <w:rPr>
          <w:rFonts w:asciiTheme="minorHAnsi" w:eastAsiaTheme="minorEastAsia" w:hAnsiTheme="minorHAnsi" w:cstheme="minorBidi"/>
          <w:sz w:val="22"/>
          <w:szCs w:val="22"/>
        </w:rPr>
      </w:pPr>
      <w:hyperlink w:anchor="_Toc505008803" w:history="1">
        <w:r w:rsidR="00BF15D3" w:rsidRPr="00EE6C4F">
          <w:rPr>
            <w:rStyle w:val="Hyperlink"/>
          </w:rPr>
          <w:t>6.1.3 States and events</w:t>
        </w:r>
        <w:r w:rsidR="00BF15D3">
          <w:rPr>
            <w:webHidden/>
          </w:rPr>
          <w:tab/>
        </w:r>
        <w:r w:rsidR="00BF15D3">
          <w:rPr>
            <w:webHidden/>
          </w:rPr>
          <w:fldChar w:fldCharType="begin"/>
        </w:r>
        <w:r w:rsidR="00BF15D3">
          <w:rPr>
            <w:webHidden/>
          </w:rPr>
          <w:instrText xml:space="preserve"> PAGEREF _Toc505008803 \h </w:instrText>
        </w:r>
        <w:r w:rsidR="00BF15D3">
          <w:rPr>
            <w:webHidden/>
          </w:rPr>
        </w:r>
        <w:r w:rsidR="00BF15D3">
          <w:rPr>
            <w:webHidden/>
          </w:rPr>
          <w:fldChar w:fldCharType="separate"/>
        </w:r>
        <w:r w:rsidR="00DA230B">
          <w:rPr>
            <w:webHidden/>
          </w:rPr>
          <w:t>39</w:t>
        </w:r>
        <w:r w:rsidR="00BF15D3">
          <w:rPr>
            <w:webHidden/>
          </w:rPr>
          <w:fldChar w:fldCharType="end"/>
        </w:r>
      </w:hyperlink>
    </w:p>
    <w:p w14:paraId="2ABC69DB" w14:textId="197B61CE" w:rsidR="00BF15D3" w:rsidRDefault="00482D60">
      <w:pPr>
        <w:pStyle w:val="TOC2"/>
        <w:rPr>
          <w:rFonts w:asciiTheme="minorHAnsi" w:eastAsiaTheme="minorEastAsia" w:hAnsiTheme="minorHAnsi" w:cstheme="minorBidi"/>
          <w:b w:val="0"/>
          <w:noProof/>
          <w:sz w:val="22"/>
          <w:szCs w:val="22"/>
        </w:rPr>
      </w:pPr>
      <w:hyperlink w:anchor="_Toc505008804" w:history="1">
        <w:r w:rsidR="00BF15D3" w:rsidRPr="00EE6C4F">
          <w:rPr>
            <w:rStyle w:val="Hyperlink"/>
            <w:noProof/>
          </w:rPr>
          <w:t>6.2 Starting and stopping</w:t>
        </w:r>
        <w:r w:rsidR="00BF15D3">
          <w:rPr>
            <w:noProof/>
            <w:webHidden/>
          </w:rPr>
          <w:tab/>
        </w:r>
        <w:r w:rsidR="00BF15D3">
          <w:rPr>
            <w:noProof/>
            <w:webHidden/>
          </w:rPr>
          <w:fldChar w:fldCharType="begin"/>
        </w:r>
        <w:r w:rsidR="00BF15D3">
          <w:rPr>
            <w:noProof/>
            <w:webHidden/>
          </w:rPr>
          <w:instrText xml:space="preserve"> PAGEREF _Toc505008804 \h </w:instrText>
        </w:r>
        <w:r w:rsidR="00BF15D3">
          <w:rPr>
            <w:noProof/>
            <w:webHidden/>
          </w:rPr>
        </w:r>
        <w:r w:rsidR="00BF15D3">
          <w:rPr>
            <w:noProof/>
            <w:webHidden/>
          </w:rPr>
          <w:fldChar w:fldCharType="separate"/>
        </w:r>
        <w:r w:rsidR="00DA230B">
          <w:rPr>
            <w:noProof/>
            <w:webHidden/>
          </w:rPr>
          <w:t>40</w:t>
        </w:r>
        <w:r w:rsidR="00BF15D3">
          <w:rPr>
            <w:noProof/>
            <w:webHidden/>
          </w:rPr>
          <w:fldChar w:fldCharType="end"/>
        </w:r>
      </w:hyperlink>
    </w:p>
    <w:p w14:paraId="1935C383" w14:textId="69C739B7" w:rsidR="00BF15D3" w:rsidRDefault="00482D60">
      <w:pPr>
        <w:pStyle w:val="TOC2"/>
        <w:rPr>
          <w:rFonts w:asciiTheme="minorHAnsi" w:eastAsiaTheme="minorEastAsia" w:hAnsiTheme="minorHAnsi" w:cstheme="minorBidi"/>
          <w:b w:val="0"/>
          <w:noProof/>
          <w:sz w:val="22"/>
          <w:szCs w:val="22"/>
        </w:rPr>
      </w:pPr>
      <w:hyperlink w:anchor="_Toc505008805" w:history="1">
        <w:r w:rsidR="00BF15D3" w:rsidRPr="00EE6C4F">
          <w:rPr>
            <w:rStyle w:val="Hyperlink"/>
            <w:noProof/>
          </w:rPr>
          <w:t>6.3 Measurement</w:t>
        </w:r>
        <w:r w:rsidR="00BF15D3">
          <w:rPr>
            <w:noProof/>
            <w:webHidden/>
          </w:rPr>
          <w:tab/>
        </w:r>
        <w:r w:rsidR="00BF15D3">
          <w:rPr>
            <w:noProof/>
            <w:webHidden/>
          </w:rPr>
          <w:fldChar w:fldCharType="begin"/>
        </w:r>
        <w:r w:rsidR="00BF15D3">
          <w:rPr>
            <w:noProof/>
            <w:webHidden/>
          </w:rPr>
          <w:instrText xml:space="preserve"> PAGEREF _Toc505008805 \h </w:instrText>
        </w:r>
        <w:r w:rsidR="00BF15D3">
          <w:rPr>
            <w:noProof/>
            <w:webHidden/>
          </w:rPr>
        </w:r>
        <w:r w:rsidR="00BF15D3">
          <w:rPr>
            <w:noProof/>
            <w:webHidden/>
          </w:rPr>
          <w:fldChar w:fldCharType="separate"/>
        </w:r>
        <w:r w:rsidR="00DA230B">
          <w:rPr>
            <w:noProof/>
            <w:webHidden/>
          </w:rPr>
          <w:t>40</w:t>
        </w:r>
        <w:r w:rsidR="00BF15D3">
          <w:rPr>
            <w:noProof/>
            <w:webHidden/>
          </w:rPr>
          <w:fldChar w:fldCharType="end"/>
        </w:r>
      </w:hyperlink>
    </w:p>
    <w:p w14:paraId="3E9A40F9" w14:textId="1E8234BD" w:rsidR="00BF15D3" w:rsidRDefault="00482D60">
      <w:pPr>
        <w:pStyle w:val="TOC2"/>
        <w:rPr>
          <w:rFonts w:asciiTheme="minorHAnsi" w:eastAsiaTheme="minorEastAsia" w:hAnsiTheme="minorHAnsi" w:cstheme="minorBidi"/>
          <w:b w:val="0"/>
          <w:noProof/>
          <w:sz w:val="22"/>
          <w:szCs w:val="22"/>
        </w:rPr>
      </w:pPr>
      <w:hyperlink w:anchor="_Toc505008806" w:history="1">
        <w:r w:rsidR="00BF15D3" w:rsidRPr="00EE6C4F">
          <w:rPr>
            <w:rStyle w:val="Hyperlink"/>
            <w:noProof/>
          </w:rPr>
          <w:t>6.4 Waveform view</w:t>
        </w:r>
        <w:r w:rsidR="00BF15D3">
          <w:rPr>
            <w:noProof/>
            <w:webHidden/>
          </w:rPr>
          <w:tab/>
        </w:r>
        <w:r w:rsidR="00BF15D3">
          <w:rPr>
            <w:noProof/>
            <w:webHidden/>
          </w:rPr>
          <w:fldChar w:fldCharType="begin"/>
        </w:r>
        <w:r w:rsidR="00BF15D3">
          <w:rPr>
            <w:noProof/>
            <w:webHidden/>
          </w:rPr>
          <w:instrText xml:space="preserve"> PAGEREF _Toc505008806 \h </w:instrText>
        </w:r>
        <w:r w:rsidR="00BF15D3">
          <w:rPr>
            <w:noProof/>
            <w:webHidden/>
          </w:rPr>
        </w:r>
        <w:r w:rsidR="00BF15D3">
          <w:rPr>
            <w:noProof/>
            <w:webHidden/>
          </w:rPr>
          <w:fldChar w:fldCharType="separate"/>
        </w:r>
        <w:r w:rsidR="00DA230B">
          <w:rPr>
            <w:noProof/>
            <w:webHidden/>
          </w:rPr>
          <w:t>41</w:t>
        </w:r>
        <w:r w:rsidR="00BF15D3">
          <w:rPr>
            <w:noProof/>
            <w:webHidden/>
          </w:rPr>
          <w:fldChar w:fldCharType="end"/>
        </w:r>
      </w:hyperlink>
    </w:p>
    <w:p w14:paraId="3EBB55C4" w14:textId="7025D644" w:rsidR="00BF15D3" w:rsidRDefault="00482D60">
      <w:pPr>
        <w:pStyle w:val="TOC3"/>
        <w:rPr>
          <w:rFonts w:asciiTheme="minorHAnsi" w:eastAsiaTheme="minorEastAsia" w:hAnsiTheme="minorHAnsi" w:cstheme="minorBidi"/>
          <w:sz w:val="22"/>
          <w:szCs w:val="22"/>
        </w:rPr>
      </w:pPr>
      <w:hyperlink w:anchor="_Toc505008807" w:history="1">
        <w:r w:rsidR="00BF15D3" w:rsidRPr="00EE6C4F">
          <w:rPr>
            <w:rStyle w:val="Hyperlink"/>
          </w:rPr>
          <w:t>6.4.1 CT current</w:t>
        </w:r>
        <w:r w:rsidR="00BF15D3">
          <w:rPr>
            <w:webHidden/>
          </w:rPr>
          <w:tab/>
        </w:r>
        <w:r w:rsidR="00BF15D3">
          <w:rPr>
            <w:webHidden/>
          </w:rPr>
          <w:fldChar w:fldCharType="begin"/>
        </w:r>
        <w:r w:rsidR="00BF15D3">
          <w:rPr>
            <w:webHidden/>
          </w:rPr>
          <w:instrText xml:space="preserve"> PAGEREF _Toc505008807 \h </w:instrText>
        </w:r>
        <w:r w:rsidR="00BF15D3">
          <w:rPr>
            <w:webHidden/>
          </w:rPr>
        </w:r>
        <w:r w:rsidR="00BF15D3">
          <w:rPr>
            <w:webHidden/>
          </w:rPr>
          <w:fldChar w:fldCharType="separate"/>
        </w:r>
        <w:r w:rsidR="00DA230B">
          <w:rPr>
            <w:webHidden/>
          </w:rPr>
          <w:t>41</w:t>
        </w:r>
        <w:r w:rsidR="00BF15D3">
          <w:rPr>
            <w:webHidden/>
          </w:rPr>
          <w:fldChar w:fldCharType="end"/>
        </w:r>
      </w:hyperlink>
    </w:p>
    <w:p w14:paraId="33D61AB8" w14:textId="05E5C048" w:rsidR="00BF15D3" w:rsidRDefault="00482D60">
      <w:pPr>
        <w:pStyle w:val="TOC3"/>
        <w:rPr>
          <w:rFonts w:asciiTheme="minorHAnsi" w:eastAsiaTheme="minorEastAsia" w:hAnsiTheme="minorHAnsi" w:cstheme="minorBidi"/>
          <w:sz w:val="22"/>
          <w:szCs w:val="22"/>
        </w:rPr>
      </w:pPr>
      <w:hyperlink w:anchor="_Toc505008808" w:history="1">
        <w:r w:rsidR="00BF15D3" w:rsidRPr="00EE6C4F">
          <w:rPr>
            <w:rStyle w:val="Hyperlink"/>
          </w:rPr>
          <w:t>6.4.2 Compensation current</w:t>
        </w:r>
        <w:r w:rsidR="00BF15D3">
          <w:rPr>
            <w:webHidden/>
          </w:rPr>
          <w:tab/>
        </w:r>
        <w:r w:rsidR="00BF15D3">
          <w:rPr>
            <w:webHidden/>
          </w:rPr>
          <w:fldChar w:fldCharType="begin"/>
        </w:r>
        <w:r w:rsidR="00BF15D3">
          <w:rPr>
            <w:webHidden/>
          </w:rPr>
          <w:instrText xml:space="preserve"> PAGEREF _Toc505008808 \h </w:instrText>
        </w:r>
        <w:r w:rsidR="00BF15D3">
          <w:rPr>
            <w:webHidden/>
          </w:rPr>
        </w:r>
        <w:r w:rsidR="00BF15D3">
          <w:rPr>
            <w:webHidden/>
          </w:rPr>
          <w:fldChar w:fldCharType="separate"/>
        </w:r>
        <w:r w:rsidR="00DA230B">
          <w:rPr>
            <w:webHidden/>
          </w:rPr>
          <w:t>42</w:t>
        </w:r>
        <w:r w:rsidR="00BF15D3">
          <w:rPr>
            <w:webHidden/>
          </w:rPr>
          <w:fldChar w:fldCharType="end"/>
        </w:r>
      </w:hyperlink>
    </w:p>
    <w:p w14:paraId="37CBC881" w14:textId="6CE6DDF9" w:rsidR="00BF15D3" w:rsidRDefault="00482D60">
      <w:pPr>
        <w:pStyle w:val="TOC3"/>
        <w:rPr>
          <w:rFonts w:asciiTheme="minorHAnsi" w:eastAsiaTheme="minorEastAsia" w:hAnsiTheme="minorHAnsi" w:cstheme="minorBidi"/>
          <w:sz w:val="22"/>
          <w:szCs w:val="22"/>
        </w:rPr>
      </w:pPr>
      <w:hyperlink w:anchor="_Toc505008809" w:history="1">
        <w:r w:rsidR="00BF15D3" w:rsidRPr="00EE6C4F">
          <w:rPr>
            <w:rStyle w:val="Hyperlink"/>
          </w:rPr>
          <w:t>6.4.3 Phase voltage</w:t>
        </w:r>
        <w:r w:rsidR="00BF15D3">
          <w:rPr>
            <w:webHidden/>
          </w:rPr>
          <w:tab/>
        </w:r>
        <w:r w:rsidR="00BF15D3">
          <w:rPr>
            <w:webHidden/>
          </w:rPr>
          <w:fldChar w:fldCharType="begin"/>
        </w:r>
        <w:r w:rsidR="00BF15D3">
          <w:rPr>
            <w:webHidden/>
          </w:rPr>
          <w:instrText xml:space="preserve"> PAGEREF _Toc505008809 \h </w:instrText>
        </w:r>
        <w:r w:rsidR="00BF15D3">
          <w:rPr>
            <w:webHidden/>
          </w:rPr>
        </w:r>
        <w:r w:rsidR="00BF15D3">
          <w:rPr>
            <w:webHidden/>
          </w:rPr>
          <w:fldChar w:fldCharType="separate"/>
        </w:r>
        <w:r w:rsidR="00DA230B">
          <w:rPr>
            <w:webHidden/>
          </w:rPr>
          <w:t>42</w:t>
        </w:r>
        <w:r w:rsidR="00BF15D3">
          <w:rPr>
            <w:webHidden/>
          </w:rPr>
          <w:fldChar w:fldCharType="end"/>
        </w:r>
      </w:hyperlink>
    </w:p>
    <w:p w14:paraId="1FD7D787" w14:textId="478C133B" w:rsidR="00BF15D3" w:rsidRDefault="00482D60">
      <w:pPr>
        <w:pStyle w:val="TOC2"/>
        <w:rPr>
          <w:rFonts w:asciiTheme="minorHAnsi" w:eastAsiaTheme="minorEastAsia" w:hAnsiTheme="minorHAnsi" w:cstheme="minorBidi"/>
          <w:b w:val="0"/>
          <w:noProof/>
          <w:sz w:val="22"/>
          <w:szCs w:val="22"/>
        </w:rPr>
      </w:pPr>
      <w:hyperlink w:anchor="_Toc505008810" w:history="1">
        <w:r w:rsidR="00BF15D3" w:rsidRPr="00EE6C4F">
          <w:rPr>
            <w:rStyle w:val="Hyperlink"/>
            <w:noProof/>
          </w:rPr>
          <w:t>6.5 Spectrum view</w:t>
        </w:r>
        <w:r w:rsidR="00BF15D3">
          <w:rPr>
            <w:noProof/>
            <w:webHidden/>
          </w:rPr>
          <w:tab/>
        </w:r>
        <w:r w:rsidR="00BF15D3">
          <w:rPr>
            <w:noProof/>
            <w:webHidden/>
          </w:rPr>
          <w:fldChar w:fldCharType="begin"/>
        </w:r>
        <w:r w:rsidR="00BF15D3">
          <w:rPr>
            <w:noProof/>
            <w:webHidden/>
          </w:rPr>
          <w:instrText xml:space="preserve"> PAGEREF _Toc505008810 \h </w:instrText>
        </w:r>
        <w:r w:rsidR="00BF15D3">
          <w:rPr>
            <w:noProof/>
            <w:webHidden/>
          </w:rPr>
        </w:r>
        <w:r w:rsidR="00BF15D3">
          <w:rPr>
            <w:noProof/>
            <w:webHidden/>
          </w:rPr>
          <w:fldChar w:fldCharType="separate"/>
        </w:r>
        <w:r w:rsidR="00DA230B">
          <w:rPr>
            <w:noProof/>
            <w:webHidden/>
          </w:rPr>
          <w:t>42</w:t>
        </w:r>
        <w:r w:rsidR="00BF15D3">
          <w:rPr>
            <w:noProof/>
            <w:webHidden/>
          </w:rPr>
          <w:fldChar w:fldCharType="end"/>
        </w:r>
      </w:hyperlink>
    </w:p>
    <w:p w14:paraId="367427A4" w14:textId="6E51C653" w:rsidR="00BF15D3" w:rsidRDefault="00482D60">
      <w:pPr>
        <w:pStyle w:val="TOC3"/>
        <w:rPr>
          <w:rFonts w:asciiTheme="minorHAnsi" w:eastAsiaTheme="minorEastAsia" w:hAnsiTheme="minorHAnsi" w:cstheme="minorBidi"/>
          <w:sz w:val="22"/>
          <w:szCs w:val="22"/>
        </w:rPr>
      </w:pPr>
      <w:hyperlink w:anchor="_Toc505008811" w:history="1">
        <w:r w:rsidR="00BF15D3" w:rsidRPr="00EE6C4F">
          <w:rPr>
            <w:rStyle w:val="Hyperlink"/>
          </w:rPr>
          <w:t>6.5.1 CT current</w:t>
        </w:r>
        <w:r w:rsidR="00BF15D3">
          <w:rPr>
            <w:webHidden/>
          </w:rPr>
          <w:tab/>
        </w:r>
        <w:r w:rsidR="00BF15D3">
          <w:rPr>
            <w:webHidden/>
          </w:rPr>
          <w:fldChar w:fldCharType="begin"/>
        </w:r>
        <w:r w:rsidR="00BF15D3">
          <w:rPr>
            <w:webHidden/>
          </w:rPr>
          <w:instrText xml:space="preserve"> PAGEREF _Toc505008811 \h </w:instrText>
        </w:r>
        <w:r w:rsidR="00BF15D3">
          <w:rPr>
            <w:webHidden/>
          </w:rPr>
        </w:r>
        <w:r w:rsidR="00BF15D3">
          <w:rPr>
            <w:webHidden/>
          </w:rPr>
          <w:fldChar w:fldCharType="separate"/>
        </w:r>
        <w:r w:rsidR="00DA230B">
          <w:rPr>
            <w:webHidden/>
          </w:rPr>
          <w:t>43</w:t>
        </w:r>
        <w:r w:rsidR="00BF15D3">
          <w:rPr>
            <w:webHidden/>
          </w:rPr>
          <w:fldChar w:fldCharType="end"/>
        </w:r>
      </w:hyperlink>
    </w:p>
    <w:p w14:paraId="21219100" w14:textId="6D94C642" w:rsidR="00BF15D3" w:rsidRDefault="00482D60">
      <w:pPr>
        <w:pStyle w:val="TOC3"/>
        <w:rPr>
          <w:rFonts w:asciiTheme="minorHAnsi" w:eastAsiaTheme="minorEastAsia" w:hAnsiTheme="minorHAnsi" w:cstheme="minorBidi"/>
          <w:sz w:val="22"/>
          <w:szCs w:val="22"/>
        </w:rPr>
      </w:pPr>
      <w:hyperlink w:anchor="_Toc505008812" w:history="1">
        <w:r w:rsidR="00BF15D3" w:rsidRPr="00EE6C4F">
          <w:rPr>
            <w:rStyle w:val="Hyperlink"/>
          </w:rPr>
          <w:t>6.5.2 Compensation current</w:t>
        </w:r>
        <w:r w:rsidR="00BF15D3">
          <w:rPr>
            <w:webHidden/>
          </w:rPr>
          <w:tab/>
        </w:r>
        <w:r w:rsidR="00BF15D3">
          <w:rPr>
            <w:webHidden/>
          </w:rPr>
          <w:fldChar w:fldCharType="begin"/>
        </w:r>
        <w:r w:rsidR="00BF15D3">
          <w:rPr>
            <w:webHidden/>
          </w:rPr>
          <w:instrText xml:space="preserve"> PAGEREF _Toc505008812 \h </w:instrText>
        </w:r>
        <w:r w:rsidR="00BF15D3">
          <w:rPr>
            <w:webHidden/>
          </w:rPr>
        </w:r>
        <w:r w:rsidR="00BF15D3">
          <w:rPr>
            <w:webHidden/>
          </w:rPr>
          <w:fldChar w:fldCharType="separate"/>
        </w:r>
        <w:r w:rsidR="00DA230B">
          <w:rPr>
            <w:webHidden/>
          </w:rPr>
          <w:t>43</w:t>
        </w:r>
        <w:r w:rsidR="00BF15D3">
          <w:rPr>
            <w:webHidden/>
          </w:rPr>
          <w:fldChar w:fldCharType="end"/>
        </w:r>
      </w:hyperlink>
    </w:p>
    <w:p w14:paraId="1FC47F59" w14:textId="6DFE5149" w:rsidR="00BF15D3" w:rsidRDefault="00482D60">
      <w:pPr>
        <w:pStyle w:val="TOC3"/>
        <w:rPr>
          <w:rFonts w:asciiTheme="minorHAnsi" w:eastAsiaTheme="minorEastAsia" w:hAnsiTheme="minorHAnsi" w:cstheme="minorBidi"/>
          <w:sz w:val="22"/>
          <w:szCs w:val="22"/>
        </w:rPr>
      </w:pPr>
      <w:hyperlink w:anchor="_Toc505008813" w:history="1">
        <w:r w:rsidR="00BF15D3" w:rsidRPr="00EE6C4F">
          <w:rPr>
            <w:rStyle w:val="Hyperlink"/>
          </w:rPr>
          <w:t>6.5.3 Phase voltage</w:t>
        </w:r>
        <w:r w:rsidR="00BF15D3">
          <w:rPr>
            <w:webHidden/>
          </w:rPr>
          <w:tab/>
        </w:r>
        <w:r w:rsidR="00BF15D3">
          <w:rPr>
            <w:webHidden/>
          </w:rPr>
          <w:fldChar w:fldCharType="begin"/>
        </w:r>
        <w:r w:rsidR="00BF15D3">
          <w:rPr>
            <w:webHidden/>
          </w:rPr>
          <w:instrText xml:space="preserve"> PAGEREF _Toc505008813 \h </w:instrText>
        </w:r>
        <w:r w:rsidR="00BF15D3">
          <w:rPr>
            <w:webHidden/>
          </w:rPr>
        </w:r>
        <w:r w:rsidR="00BF15D3">
          <w:rPr>
            <w:webHidden/>
          </w:rPr>
          <w:fldChar w:fldCharType="separate"/>
        </w:r>
        <w:r w:rsidR="00DA230B">
          <w:rPr>
            <w:webHidden/>
          </w:rPr>
          <w:t>44</w:t>
        </w:r>
        <w:r w:rsidR="00BF15D3">
          <w:rPr>
            <w:webHidden/>
          </w:rPr>
          <w:fldChar w:fldCharType="end"/>
        </w:r>
      </w:hyperlink>
    </w:p>
    <w:p w14:paraId="505644B6" w14:textId="0D1ADDC9" w:rsidR="00BF15D3" w:rsidRDefault="00482D60">
      <w:pPr>
        <w:pStyle w:val="TOC2"/>
        <w:rPr>
          <w:rFonts w:asciiTheme="minorHAnsi" w:eastAsiaTheme="minorEastAsia" w:hAnsiTheme="minorHAnsi" w:cstheme="minorBidi"/>
          <w:b w:val="0"/>
          <w:noProof/>
          <w:sz w:val="22"/>
          <w:szCs w:val="22"/>
        </w:rPr>
      </w:pPr>
      <w:hyperlink w:anchor="_Toc505008814" w:history="1">
        <w:r w:rsidR="00BF15D3" w:rsidRPr="00EE6C4F">
          <w:rPr>
            <w:rStyle w:val="Hyperlink"/>
            <w:noProof/>
          </w:rPr>
          <w:t>6.6 Software update</w:t>
        </w:r>
        <w:r w:rsidR="00BF15D3">
          <w:rPr>
            <w:noProof/>
            <w:webHidden/>
          </w:rPr>
          <w:tab/>
        </w:r>
        <w:r w:rsidR="00BF15D3">
          <w:rPr>
            <w:noProof/>
            <w:webHidden/>
          </w:rPr>
          <w:fldChar w:fldCharType="begin"/>
        </w:r>
        <w:r w:rsidR="00BF15D3">
          <w:rPr>
            <w:noProof/>
            <w:webHidden/>
          </w:rPr>
          <w:instrText xml:space="preserve"> PAGEREF _Toc505008814 \h </w:instrText>
        </w:r>
        <w:r w:rsidR="00BF15D3">
          <w:rPr>
            <w:noProof/>
            <w:webHidden/>
          </w:rPr>
        </w:r>
        <w:r w:rsidR="00BF15D3">
          <w:rPr>
            <w:noProof/>
            <w:webHidden/>
          </w:rPr>
          <w:fldChar w:fldCharType="separate"/>
        </w:r>
        <w:r w:rsidR="00DA230B">
          <w:rPr>
            <w:noProof/>
            <w:webHidden/>
          </w:rPr>
          <w:t>44</w:t>
        </w:r>
        <w:r w:rsidR="00BF15D3">
          <w:rPr>
            <w:noProof/>
            <w:webHidden/>
          </w:rPr>
          <w:fldChar w:fldCharType="end"/>
        </w:r>
      </w:hyperlink>
    </w:p>
    <w:p w14:paraId="1896C99E" w14:textId="590632B1" w:rsidR="00BF15D3" w:rsidRDefault="00482D60">
      <w:pPr>
        <w:pStyle w:val="TOC3"/>
        <w:rPr>
          <w:rFonts w:asciiTheme="minorHAnsi" w:eastAsiaTheme="minorEastAsia" w:hAnsiTheme="minorHAnsi" w:cstheme="minorBidi"/>
          <w:sz w:val="22"/>
          <w:szCs w:val="22"/>
        </w:rPr>
      </w:pPr>
      <w:hyperlink w:anchor="_Toc505008815" w:history="1">
        <w:r w:rsidR="00BF15D3" w:rsidRPr="00EE6C4F">
          <w:rPr>
            <w:rStyle w:val="Hyperlink"/>
          </w:rPr>
          <w:t>6.6.1 Updating SCC2</w:t>
        </w:r>
        <w:r w:rsidR="00BF15D3">
          <w:rPr>
            <w:webHidden/>
          </w:rPr>
          <w:tab/>
        </w:r>
        <w:r w:rsidR="00BF15D3">
          <w:rPr>
            <w:webHidden/>
          </w:rPr>
          <w:fldChar w:fldCharType="begin"/>
        </w:r>
        <w:r w:rsidR="00BF15D3">
          <w:rPr>
            <w:webHidden/>
          </w:rPr>
          <w:instrText xml:space="preserve"> PAGEREF _Toc505008815 \h </w:instrText>
        </w:r>
        <w:r w:rsidR="00BF15D3">
          <w:rPr>
            <w:webHidden/>
          </w:rPr>
        </w:r>
        <w:r w:rsidR="00BF15D3">
          <w:rPr>
            <w:webHidden/>
          </w:rPr>
          <w:fldChar w:fldCharType="separate"/>
        </w:r>
        <w:r w:rsidR="00DA230B">
          <w:rPr>
            <w:webHidden/>
          </w:rPr>
          <w:t>45</w:t>
        </w:r>
        <w:r w:rsidR="00BF15D3">
          <w:rPr>
            <w:webHidden/>
          </w:rPr>
          <w:fldChar w:fldCharType="end"/>
        </w:r>
      </w:hyperlink>
    </w:p>
    <w:p w14:paraId="6BC18185" w14:textId="1AF68FC2" w:rsidR="00BF15D3" w:rsidRDefault="00482D60">
      <w:pPr>
        <w:pStyle w:val="TOC3"/>
        <w:rPr>
          <w:rFonts w:asciiTheme="minorHAnsi" w:eastAsiaTheme="minorEastAsia" w:hAnsiTheme="minorHAnsi" w:cstheme="minorBidi"/>
          <w:sz w:val="22"/>
          <w:szCs w:val="22"/>
        </w:rPr>
      </w:pPr>
      <w:hyperlink w:anchor="_Toc505008816" w:history="1">
        <w:r w:rsidR="00BF15D3" w:rsidRPr="00EE6C4F">
          <w:rPr>
            <w:rStyle w:val="Hyperlink"/>
          </w:rPr>
          <w:t>6.6.2 Updating HMI3</w:t>
        </w:r>
        <w:r w:rsidR="00BF15D3">
          <w:rPr>
            <w:webHidden/>
          </w:rPr>
          <w:tab/>
        </w:r>
        <w:r w:rsidR="00BF15D3">
          <w:rPr>
            <w:webHidden/>
          </w:rPr>
          <w:fldChar w:fldCharType="begin"/>
        </w:r>
        <w:r w:rsidR="00BF15D3">
          <w:rPr>
            <w:webHidden/>
          </w:rPr>
          <w:instrText xml:space="preserve"> PAGEREF _Toc505008816 \h </w:instrText>
        </w:r>
        <w:r w:rsidR="00BF15D3">
          <w:rPr>
            <w:webHidden/>
          </w:rPr>
        </w:r>
        <w:r w:rsidR="00BF15D3">
          <w:rPr>
            <w:webHidden/>
          </w:rPr>
          <w:fldChar w:fldCharType="separate"/>
        </w:r>
        <w:r w:rsidR="00DA230B">
          <w:rPr>
            <w:webHidden/>
          </w:rPr>
          <w:t>47</w:t>
        </w:r>
        <w:r w:rsidR="00BF15D3">
          <w:rPr>
            <w:webHidden/>
          </w:rPr>
          <w:fldChar w:fldCharType="end"/>
        </w:r>
      </w:hyperlink>
    </w:p>
    <w:p w14:paraId="7992C453" w14:textId="10665E95" w:rsidR="00BF15D3" w:rsidRDefault="00482D60">
      <w:pPr>
        <w:pStyle w:val="TOC1"/>
        <w:tabs>
          <w:tab w:val="left" w:pos="400"/>
          <w:tab w:val="right" w:leader="dot" w:pos="8778"/>
        </w:tabs>
        <w:rPr>
          <w:rFonts w:asciiTheme="minorHAnsi" w:eastAsiaTheme="minorEastAsia" w:hAnsiTheme="minorHAnsi" w:cstheme="minorBidi"/>
          <w:b w:val="0"/>
          <w:noProof/>
          <w:sz w:val="22"/>
          <w:szCs w:val="22"/>
        </w:rPr>
      </w:pPr>
      <w:hyperlink w:anchor="_Toc505008817" w:history="1">
        <w:r w:rsidR="00BF15D3" w:rsidRPr="00EE6C4F">
          <w:rPr>
            <w:rStyle w:val="Hyperlink"/>
            <w:noProof/>
          </w:rPr>
          <w:t>7</w:t>
        </w:r>
        <w:r w:rsidR="00BF15D3">
          <w:rPr>
            <w:rFonts w:asciiTheme="minorHAnsi" w:eastAsiaTheme="minorEastAsia" w:hAnsiTheme="minorHAnsi" w:cstheme="minorBidi"/>
            <w:b w:val="0"/>
            <w:noProof/>
            <w:sz w:val="22"/>
            <w:szCs w:val="22"/>
          </w:rPr>
          <w:tab/>
        </w:r>
        <w:r w:rsidR="00BF15D3" w:rsidRPr="00EE6C4F">
          <w:rPr>
            <w:rStyle w:val="Hyperlink"/>
            <w:noProof/>
          </w:rPr>
          <w:t>Human Machine Interface (HMI2)</w:t>
        </w:r>
        <w:r w:rsidR="00BF15D3">
          <w:rPr>
            <w:noProof/>
            <w:webHidden/>
          </w:rPr>
          <w:tab/>
        </w:r>
        <w:r w:rsidR="00BF15D3">
          <w:rPr>
            <w:noProof/>
            <w:webHidden/>
          </w:rPr>
          <w:fldChar w:fldCharType="begin"/>
        </w:r>
        <w:r w:rsidR="00BF15D3">
          <w:rPr>
            <w:noProof/>
            <w:webHidden/>
          </w:rPr>
          <w:instrText xml:space="preserve"> PAGEREF _Toc505008817 \h </w:instrText>
        </w:r>
        <w:r w:rsidR="00BF15D3">
          <w:rPr>
            <w:noProof/>
            <w:webHidden/>
          </w:rPr>
        </w:r>
        <w:r w:rsidR="00BF15D3">
          <w:rPr>
            <w:noProof/>
            <w:webHidden/>
          </w:rPr>
          <w:fldChar w:fldCharType="separate"/>
        </w:r>
        <w:r w:rsidR="00DA230B">
          <w:rPr>
            <w:noProof/>
            <w:webHidden/>
          </w:rPr>
          <w:t>48</w:t>
        </w:r>
        <w:r w:rsidR="00BF15D3">
          <w:rPr>
            <w:noProof/>
            <w:webHidden/>
          </w:rPr>
          <w:fldChar w:fldCharType="end"/>
        </w:r>
      </w:hyperlink>
    </w:p>
    <w:p w14:paraId="0E828B7B" w14:textId="42C1018C" w:rsidR="00BF15D3" w:rsidRDefault="00482D60">
      <w:pPr>
        <w:pStyle w:val="TOC2"/>
        <w:rPr>
          <w:rFonts w:asciiTheme="minorHAnsi" w:eastAsiaTheme="minorEastAsia" w:hAnsiTheme="minorHAnsi" w:cstheme="minorBidi"/>
          <w:b w:val="0"/>
          <w:noProof/>
          <w:sz w:val="22"/>
          <w:szCs w:val="22"/>
        </w:rPr>
      </w:pPr>
      <w:hyperlink w:anchor="_Toc505008818" w:history="1">
        <w:r w:rsidR="00BF15D3" w:rsidRPr="00EE6C4F">
          <w:rPr>
            <w:rStyle w:val="Hyperlink"/>
            <w:noProof/>
          </w:rPr>
          <w:t>7.1 HMI overview</w:t>
        </w:r>
        <w:r w:rsidR="00BF15D3">
          <w:rPr>
            <w:noProof/>
            <w:webHidden/>
          </w:rPr>
          <w:tab/>
        </w:r>
        <w:r w:rsidR="00BF15D3">
          <w:rPr>
            <w:noProof/>
            <w:webHidden/>
          </w:rPr>
          <w:fldChar w:fldCharType="begin"/>
        </w:r>
        <w:r w:rsidR="00BF15D3">
          <w:rPr>
            <w:noProof/>
            <w:webHidden/>
          </w:rPr>
          <w:instrText xml:space="preserve"> PAGEREF _Toc505008818 \h </w:instrText>
        </w:r>
        <w:r w:rsidR="00BF15D3">
          <w:rPr>
            <w:noProof/>
            <w:webHidden/>
          </w:rPr>
        </w:r>
        <w:r w:rsidR="00BF15D3">
          <w:rPr>
            <w:noProof/>
            <w:webHidden/>
          </w:rPr>
          <w:fldChar w:fldCharType="separate"/>
        </w:r>
        <w:r w:rsidR="00DA230B">
          <w:rPr>
            <w:noProof/>
            <w:webHidden/>
          </w:rPr>
          <w:t>48</w:t>
        </w:r>
        <w:r w:rsidR="00BF15D3">
          <w:rPr>
            <w:noProof/>
            <w:webHidden/>
          </w:rPr>
          <w:fldChar w:fldCharType="end"/>
        </w:r>
      </w:hyperlink>
    </w:p>
    <w:p w14:paraId="412DB3BE" w14:textId="1FA10F30" w:rsidR="00BF15D3" w:rsidRDefault="00482D60">
      <w:pPr>
        <w:pStyle w:val="TOC2"/>
        <w:rPr>
          <w:rFonts w:asciiTheme="minorHAnsi" w:eastAsiaTheme="minorEastAsia" w:hAnsiTheme="minorHAnsi" w:cstheme="minorBidi"/>
          <w:b w:val="0"/>
          <w:noProof/>
          <w:sz w:val="22"/>
          <w:szCs w:val="22"/>
        </w:rPr>
      </w:pPr>
      <w:hyperlink w:anchor="_Toc505008819" w:history="1">
        <w:r w:rsidR="00BF15D3" w:rsidRPr="00EE6C4F">
          <w:rPr>
            <w:rStyle w:val="Hyperlink"/>
            <w:noProof/>
          </w:rPr>
          <w:t>7.2 Commissioning using the HMI</w:t>
        </w:r>
        <w:r w:rsidR="00BF15D3">
          <w:rPr>
            <w:noProof/>
            <w:webHidden/>
          </w:rPr>
          <w:tab/>
        </w:r>
        <w:r w:rsidR="00BF15D3">
          <w:rPr>
            <w:noProof/>
            <w:webHidden/>
          </w:rPr>
          <w:fldChar w:fldCharType="begin"/>
        </w:r>
        <w:r w:rsidR="00BF15D3">
          <w:rPr>
            <w:noProof/>
            <w:webHidden/>
          </w:rPr>
          <w:instrText xml:space="preserve"> PAGEREF _Toc505008819 \h </w:instrText>
        </w:r>
        <w:r w:rsidR="00BF15D3">
          <w:rPr>
            <w:noProof/>
            <w:webHidden/>
          </w:rPr>
        </w:r>
        <w:r w:rsidR="00BF15D3">
          <w:rPr>
            <w:noProof/>
            <w:webHidden/>
          </w:rPr>
          <w:fldChar w:fldCharType="separate"/>
        </w:r>
        <w:r w:rsidR="00DA230B">
          <w:rPr>
            <w:noProof/>
            <w:webHidden/>
          </w:rPr>
          <w:t>48</w:t>
        </w:r>
        <w:r w:rsidR="00BF15D3">
          <w:rPr>
            <w:noProof/>
            <w:webHidden/>
          </w:rPr>
          <w:fldChar w:fldCharType="end"/>
        </w:r>
      </w:hyperlink>
    </w:p>
    <w:p w14:paraId="1155537F" w14:textId="568CA95E" w:rsidR="00BF15D3" w:rsidRDefault="00482D60">
      <w:pPr>
        <w:pStyle w:val="TOC3"/>
        <w:rPr>
          <w:rFonts w:asciiTheme="minorHAnsi" w:eastAsiaTheme="minorEastAsia" w:hAnsiTheme="minorHAnsi" w:cstheme="minorBidi"/>
          <w:sz w:val="22"/>
          <w:szCs w:val="22"/>
        </w:rPr>
      </w:pPr>
      <w:hyperlink w:anchor="_Toc505008820" w:history="1">
        <w:r w:rsidR="00BF15D3" w:rsidRPr="00EE6C4F">
          <w:rPr>
            <w:rStyle w:val="Hyperlink"/>
          </w:rPr>
          <w:t>7.2.1 System setup</w:t>
        </w:r>
        <w:r w:rsidR="00BF15D3">
          <w:rPr>
            <w:webHidden/>
          </w:rPr>
          <w:tab/>
        </w:r>
        <w:r w:rsidR="00BF15D3">
          <w:rPr>
            <w:webHidden/>
          </w:rPr>
          <w:fldChar w:fldCharType="begin"/>
        </w:r>
        <w:r w:rsidR="00BF15D3">
          <w:rPr>
            <w:webHidden/>
          </w:rPr>
          <w:instrText xml:space="preserve"> PAGEREF _Toc505008820 \h </w:instrText>
        </w:r>
        <w:r w:rsidR="00BF15D3">
          <w:rPr>
            <w:webHidden/>
          </w:rPr>
        </w:r>
        <w:r w:rsidR="00BF15D3">
          <w:rPr>
            <w:webHidden/>
          </w:rPr>
          <w:fldChar w:fldCharType="separate"/>
        </w:r>
        <w:r w:rsidR="00DA230B">
          <w:rPr>
            <w:webHidden/>
          </w:rPr>
          <w:t>48</w:t>
        </w:r>
        <w:r w:rsidR="00BF15D3">
          <w:rPr>
            <w:webHidden/>
          </w:rPr>
          <w:fldChar w:fldCharType="end"/>
        </w:r>
      </w:hyperlink>
    </w:p>
    <w:p w14:paraId="1170EFF4" w14:textId="57595EC5" w:rsidR="00BF15D3" w:rsidRDefault="00482D60">
      <w:pPr>
        <w:pStyle w:val="TOC3"/>
        <w:rPr>
          <w:rFonts w:asciiTheme="minorHAnsi" w:eastAsiaTheme="minorEastAsia" w:hAnsiTheme="minorHAnsi" w:cstheme="minorBidi"/>
          <w:sz w:val="22"/>
          <w:szCs w:val="22"/>
        </w:rPr>
      </w:pPr>
      <w:hyperlink w:anchor="_Toc505008821" w:history="1">
        <w:r w:rsidR="00BF15D3" w:rsidRPr="00EE6C4F">
          <w:rPr>
            <w:rStyle w:val="Hyperlink"/>
          </w:rPr>
          <w:t>7.2.2 Evaluating system diagnostics</w:t>
        </w:r>
        <w:r w:rsidR="00BF15D3">
          <w:rPr>
            <w:webHidden/>
          </w:rPr>
          <w:tab/>
        </w:r>
        <w:r w:rsidR="00BF15D3">
          <w:rPr>
            <w:webHidden/>
          </w:rPr>
          <w:fldChar w:fldCharType="begin"/>
        </w:r>
        <w:r w:rsidR="00BF15D3">
          <w:rPr>
            <w:webHidden/>
          </w:rPr>
          <w:instrText xml:space="preserve"> PAGEREF _Toc505008821 \h </w:instrText>
        </w:r>
        <w:r w:rsidR="00BF15D3">
          <w:rPr>
            <w:webHidden/>
          </w:rPr>
        </w:r>
        <w:r w:rsidR="00BF15D3">
          <w:rPr>
            <w:webHidden/>
          </w:rPr>
          <w:fldChar w:fldCharType="separate"/>
        </w:r>
        <w:r w:rsidR="00DA230B">
          <w:rPr>
            <w:webHidden/>
          </w:rPr>
          <w:t>49</w:t>
        </w:r>
        <w:r w:rsidR="00BF15D3">
          <w:rPr>
            <w:webHidden/>
          </w:rPr>
          <w:fldChar w:fldCharType="end"/>
        </w:r>
      </w:hyperlink>
    </w:p>
    <w:p w14:paraId="34B21BB0" w14:textId="74C9FCD9" w:rsidR="00BF15D3" w:rsidRDefault="00482D60">
      <w:pPr>
        <w:pStyle w:val="TOC2"/>
        <w:rPr>
          <w:rFonts w:asciiTheme="minorHAnsi" w:eastAsiaTheme="minorEastAsia" w:hAnsiTheme="minorHAnsi" w:cstheme="minorBidi"/>
          <w:b w:val="0"/>
          <w:noProof/>
          <w:sz w:val="22"/>
          <w:szCs w:val="22"/>
        </w:rPr>
      </w:pPr>
      <w:hyperlink w:anchor="_Toc505008822" w:history="1">
        <w:r w:rsidR="00BF15D3" w:rsidRPr="00EE6C4F">
          <w:rPr>
            <w:rStyle w:val="Hyperlink"/>
            <w:noProof/>
          </w:rPr>
          <w:t>7.3 Configuration using the HMI</w:t>
        </w:r>
        <w:r w:rsidR="00BF15D3">
          <w:rPr>
            <w:noProof/>
            <w:webHidden/>
          </w:rPr>
          <w:tab/>
        </w:r>
        <w:r w:rsidR="00BF15D3">
          <w:rPr>
            <w:noProof/>
            <w:webHidden/>
          </w:rPr>
          <w:fldChar w:fldCharType="begin"/>
        </w:r>
        <w:r w:rsidR="00BF15D3">
          <w:rPr>
            <w:noProof/>
            <w:webHidden/>
          </w:rPr>
          <w:instrText xml:space="preserve"> PAGEREF _Toc505008822 \h </w:instrText>
        </w:r>
        <w:r w:rsidR="00BF15D3">
          <w:rPr>
            <w:noProof/>
            <w:webHidden/>
          </w:rPr>
        </w:r>
        <w:r w:rsidR="00BF15D3">
          <w:rPr>
            <w:noProof/>
            <w:webHidden/>
          </w:rPr>
          <w:fldChar w:fldCharType="separate"/>
        </w:r>
        <w:r w:rsidR="00DA230B">
          <w:rPr>
            <w:noProof/>
            <w:webHidden/>
          </w:rPr>
          <w:t>51</w:t>
        </w:r>
        <w:r w:rsidR="00BF15D3">
          <w:rPr>
            <w:noProof/>
            <w:webHidden/>
          </w:rPr>
          <w:fldChar w:fldCharType="end"/>
        </w:r>
      </w:hyperlink>
    </w:p>
    <w:p w14:paraId="2FDD03AF" w14:textId="0FE76FD1" w:rsidR="00BF15D3" w:rsidRDefault="00482D60">
      <w:pPr>
        <w:pStyle w:val="TOC3"/>
        <w:rPr>
          <w:rFonts w:asciiTheme="minorHAnsi" w:eastAsiaTheme="minorEastAsia" w:hAnsiTheme="minorHAnsi" w:cstheme="minorBidi"/>
          <w:sz w:val="22"/>
          <w:szCs w:val="22"/>
        </w:rPr>
      </w:pPr>
      <w:hyperlink w:anchor="_Toc505008823" w:history="1">
        <w:r w:rsidR="00BF15D3" w:rsidRPr="00EE6C4F">
          <w:rPr>
            <w:rStyle w:val="Hyperlink"/>
          </w:rPr>
          <w:t>7.3.1 Compensation setup menu</w:t>
        </w:r>
        <w:r w:rsidR="00BF15D3">
          <w:rPr>
            <w:webHidden/>
          </w:rPr>
          <w:tab/>
        </w:r>
        <w:r w:rsidR="00BF15D3">
          <w:rPr>
            <w:webHidden/>
          </w:rPr>
          <w:fldChar w:fldCharType="begin"/>
        </w:r>
        <w:r w:rsidR="00BF15D3">
          <w:rPr>
            <w:webHidden/>
          </w:rPr>
          <w:instrText xml:space="preserve"> PAGEREF _Toc505008823 \h </w:instrText>
        </w:r>
        <w:r w:rsidR="00BF15D3">
          <w:rPr>
            <w:webHidden/>
          </w:rPr>
        </w:r>
        <w:r w:rsidR="00BF15D3">
          <w:rPr>
            <w:webHidden/>
          </w:rPr>
          <w:fldChar w:fldCharType="separate"/>
        </w:r>
        <w:r w:rsidR="00DA230B">
          <w:rPr>
            <w:webHidden/>
          </w:rPr>
          <w:t>52</w:t>
        </w:r>
        <w:r w:rsidR="00BF15D3">
          <w:rPr>
            <w:webHidden/>
          </w:rPr>
          <w:fldChar w:fldCharType="end"/>
        </w:r>
      </w:hyperlink>
    </w:p>
    <w:p w14:paraId="4CE314C2" w14:textId="2D225D5C" w:rsidR="00BF15D3" w:rsidRDefault="00482D60">
      <w:pPr>
        <w:pStyle w:val="TOC3"/>
        <w:rPr>
          <w:rFonts w:asciiTheme="minorHAnsi" w:eastAsiaTheme="minorEastAsia" w:hAnsiTheme="minorHAnsi" w:cstheme="minorBidi"/>
          <w:sz w:val="22"/>
          <w:szCs w:val="22"/>
        </w:rPr>
      </w:pPr>
      <w:hyperlink w:anchor="_Toc505008824" w:history="1">
        <w:r w:rsidR="00BF15D3" w:rsidRPr="00EE6C4F">
          <w:rPr>
            <w:rStyle w:val="Hyperlink"/>
          </w:rPr>
          <w:t>7.3.2 Configuration setup menu</w:t>
        </w:r>
        <w:r w:rsidR="00BF15D3">
          <w:rPr>
            <w:webHidden/>
          </w:rPr>
          <w:tab/>
        </w:r>
        <w:r w:rsidR="00BF15D3">
          <w:rPr>
            <w:webHidden/>
          </w:rPr>
          <w:fldChar w:fldCharType="begin"/>
        </w:r>
        <w:r w:rsidR="00BF15D3">
          <w:rPr>
            <w:webHidden/>
          </w:rPr>
          <w:instrText xml:space="preserve"> PAGEREF _Toc505008824 \h </w:instrText>
        </w:r>
        <w:r w:rsidR="00BF15D3">
          <w:rPr>
            <w:webHidden/>
          </w:rPr>
        </w:r>
        <w:r w:rsidR="00BF15D3">
          <w:rPr>
            <w:webHidden/>
          </w:rPr>
          <w:fldChar w:fldCharType="separate"/>
        </w:r>
        <w:r w:rsidR="00DA230B">
          <w:rPr>
            <w:webHidden/>
          </w:rPr>
          <w:t>53</w:t>
        </w:r>
        <w:r w:rsidR="00BF15D3">
          <w:rPr>
            <w:webHidden/>
          </w:rPr>
          <w:fldChar w:fldCharType="end"/>
        </w:r>
      </w:hyperlink>
    </w:p>
    <w:p w14:paraId="3EA03B8E" w14:textId="16EB16EC" w:rsidR="00BF15D3" w:rsidRDefault="00482D60">
      <w:pPr>
        <w:pStyle w:val="TOC3"/>
        <w:rPr>
          <w:rFonts w:asciiTheme="minorHAnsi" w:eastAsiaTheme="minorEastAsia" w:hAnsiTheme="minorHAnsi" w:cstheme="minorBidi"/>
          <w:sz w:val="22"/>
          <w:szCs w:val="22"/>
        </w:rPr>
      </w:pPr>
      <w:hyperlink w:anchor="_Toc505008825" w:history="1">
        <w:r w:rsidR="00BF15D3" w:rsidRPr="00EE6C4F">
          <w:rPr>
            <w:rStyle w:val="Hyperlink"/>
          </w:rPr>
          <w:t>7.3.3 Digital IO setup menu</w:t>
        </w:r>
        <w:r w:rsidR="00BF15D3">
          <w:rPr>
            <w:webHidden/>
          </w:rPr>
          <w:tab/>
        </w:r>
        <w:r w:rsidR="00BF15D3">
          <w:rPr>
            <w:webHidden/>
          </w:rPr>
          <w:fldChar w:fldCharType="begin"/>
        </w:r>
        <w:r w:rsidR="00BF15D3">
          <w:rPr>
            <w:webHidden/>
          </w:rPr>
          <w:instrText xml:space="preserve"> PAGEREF _Toc505008825 \h </w:instrText>
        </w:r>
        <w:r w:rsidR="00BF15D3">
          <w:rPr>
            <w:webHidden/>
          </w:rPr>
        </w:r>
        <w:r w:rsidR="00BF15D3">
          <w:rPr>
            <w:webHidden/>
          </w:rPr>
          <w:fldChar w:fldCharType="separate"/>
        </w:r>
        <w:r w:rsidR="00DA230B">
          <w:rPr>
            <w:webHidden/>
          </w:rPr>
          <w:t>54</w:t>
        </w:r>
        <w:r w:rsidR="00BF15D3">
          <w:rPr>
            <w:webHidden/>
          </w:rPr>
          <w:fldChar w:fldCharType="end"/>
        </w:r>
      </w:hyperlink>
    </w:p>
    <w:p w14:paraId="241991B3" w14:textId="19B1D073" w:rsidR="00BF15D3" w:rsidRDefault="00482D60">
      <w:pPr>
        <w:pStyle w:val="TOC3"/>
        <w:rPr>
          <w:rFonts w:asciiTheme="minorHAnsi" w:eastAsiaTheme="minorEastAsia" w:hAnsiTheme="minorHAnsi" w:cstheme="minorBidi"/>
          <w:sz w:val="22"/>
          <w:szCs w:val="22"/>
        </w:rPr>
      </w:pPr>
      <w:hyperlink w:anchor="_Toc505008826" w:history="1">
        <w:r w:rsidR="00BF15D3" w:rsidRPr="00EE6C4F">
          <w:rPr>
            <w:rStyle w:val="Hyperlink"/>
          </w:rPr>
          <w:t>7.3.4 System admin menu</w:t>
        </w:r>
        <w:r w:rsidR="00BF15D3">
          <w:rPr>
            <w:webHidden/>
          </w:rPr>
          <w:tab/>
        </w:r>
        <w:r w:rsidR="00BF15D3">
          <w:rPr>
            <w:webHidden/>
          </w:rPr>
          <w:fldChar w:fldCharType="begin"/>
        </w:r>
        <w:r w:rsidR="00BF15D3">
          <w:rPr>
            <w:webHidden/>
          </w:rPr>
          <w:instrText xml:space="preserve"> PAGEREF _Toc505008826 \h </w:instrText>
        </w:r>
        <w:r w:rsidR="00BF15D3">
          <w:rPr>
            <w:webHidden/>
          </w:rPr>
        </w:r>
        <w:r w:rsidR="00BF15D3">
          <w:rPr>
            <w:webHidden/>
          </w:rPr>
          <w:fldChar w:fldCharType="separate"/>
        </w:r>
        <w:r w:rsidR="00DA230B">
          <w:rPr>
            <w:webHidden/>
          </w:rPr>
          <w:t>54</w:t>
        </w:r>
        <w:r w:rsidR="00BF15D3">
          <w:rPr>
            <w:webHidden/>
          </w:rPr>
          <w:fldChar w:fldCharType="end"/>
        </w:r>
      </w:hyperlink>
    </w:p>
    <w:p w14:paraId="03F75513" w14:textId="0CE6EC65" w:rsidR="00BF15D3" w:rsidRDefault="00482D60">
      <w:pPr>
        <w:pStyle w:val="TOC3"/>
        <w:rPr>
          <w:rFonts w:asciiTheme="minorHAnsi" w:eastAsiaTheme="minorEastAsia" w:hAnsiTheme="minorHAnsi" w:cstheme="minorBidi"/>
          <w:sz w:val="22"/>
          <w:szCs w:val="22"/>
        </w:rPr>
      </w:pPr>
      <w:hyperlink w:anchor="_Toc505008827" w:history="1">
        <w:r w:rsidR="00BF15D3" w:rsidRPr="00EE6C4F">
          <w:rPr>
            <w:rStyle w:val="Hyperlink"/>
          </w:rPr>
          <w:t>7.3.5 Spectrum I</w:t>
        </w:r>
        <w:r w:rsidR="00BF15D3" w:rsidRPr="00EE6C4F">
          <w:rPr>
            <w:rStyle w:val="Hyperlink"/>
            <w:vertAlign w:val="subscript"/>
          </w:rPr>
          <w:t>CT</w:t>
        </w:r>
        <w:r w:rsidR="00BF15D3">
          <w:rPr>
            <w:webHidden/>
          </w:rPr>
          <w:tab/>
        </w:r>
        <w:r w:rsidR="00BF15D3">
          <w:rPr>
            <w:webHidden/>
          </w:rPr>
          <w:fldChar w:fldCharType="begin"/>
        </w:r>
        <w:r w:rsidR="00BF15D3">
          <w:rPr>
            <w:webHidden/>
          </w:rPr>
          <w:instrText xml:space="preserve"> PAGEREF _Toc505008827 \h </w:instrText>
        </w:r>
        <w:r w:rsidR="00BF15D3">
          <w:rPr>
            <w:webHidden/>
          </w:rPr>
        </w:r>
        <w:r w:rsidR="00BF15D3">
          <w:rPr>
            <w:webHidden/>
          </w:rPr>
          <w:fldChar w:fldCharType="separate"/>
        </w:r>
        <w:r w:rsidR="00DA230B">
          <w:rPr>
            <w:webHidden/>
          </w:rPr>
          <w:t>55</w:t>
        </w:r>
        <w:r w:rsidR="00BF15D3">
          <w:rPr>
            <w:webHidden/>
          </w:rPr>
          <w:fldChar w:fldCharType="end"/>
        </w:r>
      </w:hyperlink>
    </w:p>
    <w:p w14:paraId="42877399" w14:textId="4A734B48" w:rsidR="00BF15D3" w:rsidRDefault="00482D60">
      <w:pPr>
        <w:pStyle w:val="TOC3"/>
        <w:rPr>
          <w:rFonts w:asciiTheme="minorHAnsi" w:eastAsiaTheme="minorEastAsia" w:hAnsiTheme="minorHAnsi" w:cstheme="minorBidi"/>
          <w:sz w:val="22"/>
          <w:szCs w:val="22"/>
        </w:rPr>
      </w:pPr>
      <w:hyperlink w:anchor="_Toc505008828" w:history="1">
        <w:r w:rsidR="00BF15D3" w:rsidRPr="00EE6C4F">
          <w:rPr>
            <w:rStyle w:val="Hyperlink"/>
          </w:rPr>
          <w:t>7.3.6 Spectrum I</w:t>
        </w:r>
        <w:r w:rsidR="00BF15D3" w:rsidRPr="00EE6C4F">
          <w:rPr>
            <w:rStyle w:val="Hyperlink"/>
            <w:vertAlign w:val="subscript"/>
          </w:rPr>
          <w:t>OUT</w:t>
        </w:r>
        <w:r w:rsidR="00BF15D3">
          <w:rPr>
            <w:webHidden/>
          </w:rPr>
          <w:tab/>
        </w:r>
        <w:r w:rsidR="00BF15D3">
          <w:rPr>
            <w:webHidden/>
          </w:rPr>
          <w:fldChar w:fldCharType="begin"/>
        </w:r>
        <w:r w:rsidR="00BF15D3">
          <w:rPr>
            <w:webHidden/>
          </w:rPr>
          <w:instrText xml:space="preserve"> PAGEREF _Toc505008828 \h </w:instrText>
        </w:r>
        <w:r w:rsidR="00BF15D3">
          <w:rPr>
            <w:webHidden/>
          </w:rPr>
        </w:r>
        <w:r w:rsidR="00BF15D3">
          <w:rPr>
            <w:webHidden/>
          </w:rPr>
          <w:fldChar w:fldCharType="separate"/>
        </w:r>
        <w:r w:rsidR="00DA230B">
          <w:rPr>
            <w:webHidden/>
          </w:rPr>
          <w:t>55</w:t>
        </w:r>
        <w:r w:rsidR="00BF15D3">
          <w:rPr>
            <w:webHidden/>
          </w:rPr>
          <w:fldChar w:fldCharType="end"/>
        </w:r>
      </w:hyperlink>
    </w:p>
    <w:p w14:paraId="616A892D" w14:textId="7B5C13C4" w:rsidR="00BF15D3" w:rsidRDefault="00482D60">
      <w:pPr>
        <w:pStyle w:val="TOC3"/>
        <w:rPr>
          <w:rFonts w:asciiTheme="minorHAnsi" w:eastAsiaTheme="minorEastAsia" w:hAnsiTheme="minorHAnsi" w:cstheme="minorBidi"/>
          <w:sz w:val="22"/>
          <w:szCs w:val="22"/>
        </w:rPr>
      </w:pPr>
      <w:hyperlink w:anchor="_Toc505008829" w:history="1">
        <w:r w:rsidR="00BF15D3" w:rsidRPr="00EE6C4F">
          <w:rPr>
            <w:rStyle w:val="Hyperlink"/>
          </w:rPr>
          <w:t>7.3.7 Spectrum U</w:t>
        </w:r>
        <w:r w:rsidR="00BF15D3">
          <w:rPr>
            <w:webHidden/>
          </w:rPr>
          <w:tab/>
        </w:r>
        <w:r w:rsidR="00BF15D3">
          <w:rPr>
            <w:webHidden/>
          </w:rPr>
          <w:fldChar w:fldCharType="begin"/>
        </w:r>
        <w:r w:rsidR="00BF15D3">
          <w:rPr>
            <w:webHidden/>
          </w:rPr>
          <w:instrText xml:space="preserve"> PAGEREF _Toc505008829 \h </w:instrText>
        </w:r>
        <w:r w:rsidR="00BF15D3">
          <w:rPr>
            <w:webHidden/>
          </w:rPr>
        </w:r>
        <w:r w:rsidR="00BF15D3">
          <w:rPr>
            <w:webHidden/>
          </w:rPr>
          <w:fldChar w:fldCharType="separate"/>
        </w:r>
        <w:r w:rsidR="00DA230B">
          <w:rPr>
            <w:webHidden/>
          </w:rPr>
          <w:t>55</w:t>
        </w:r>
        <w:r w:rsidR="00BF15D3">
          <w:rPr>
            <w:webHidden/>
          </w:rPr>
          <w:fldChar w:fldCharType="end"/>
        </w:r>
      </w:hyperlink>
    </w:p>
    <w:p w14:paraId="4F1D5FF5" w14:textId="42FE975B" w:rsidR="00BF15D3" w:rsidRDefault="00482D60">
      <w:pPr>
        <w:pStyle w:val="TOC3"/>
        <w:rPr>
          <w:rFonts w:asciiTheme="minorHAnsi" w:eastAsiaTheme="minorEastAsia" w:hAnsiTheme="minorHAnsi" w:cstheme="minorBidi"/>
          <w:sz w:val="22"/>
          <w:szCs w:val="22"/>
        </w:rPr>
      </w:pPr>
      <w:hyperlink w:anchor="_Toc505008830" w:history="1">
        <w:r w:rsidR="00BF15D3" w:rsidRPr="00EE6C4F">
          <w:rPr>
            <w:rStyle w:val="Hyperlink"/>
          </w:rPr>
          <w:t>7.3.8 About menu</w:t>
        </w:r>
        <w:r w:rsidR="00BF15D3">
          <w:rPr>
            <w:webHidden/>
          </w:rPr>
          <w:tab/>
        </w:r>
        <w:r w:rsidR="00BF15D3">
          <w:rPr>
            <w:webHidden/>
          </w:rPr>
          <w:fldChar w:fldCharType="begin"/>
        </w:r>
        <w:r w:rsidR="00BF15D3">
          <w:rPr>
            <w:webHidden/>
          </w:rPr>
          <w:instrText xml:space="preserve"> PAGEREF _Toc505008830 \h </w:instrText>
        </w:r>
        <w:r w:rsidR="00BF15D3">
          <w:rPr>
            <w:webHidden/>
          </w:rPr>
        </w:r>
        <w:r w:rsidR="00BF15D3">
          <w:rPr>
            <w:webHidden/>
          </w:rPr>
          <w:fldChar w:fldCharType="separate"/>
        </w:r>
        <w:r w:rsidR="00DA230B">
          <w:rPr>
            <w:webHidden/>
          </w:rPr>
          <w:t>55</w:t>
        </w:r>
        <w:r w:rsidR="00BF15D3">
          <w:rPr>
            <w:webHidden/>
          </w:rPr>
          <w:fldChar w:fldCharType="end"/>
        </w:r>
      </w:hyperlink>
    </w:p>
    <w:p w14:paraId="34F72753" w14:textId="1CD1EA7E" w:rsidR="00BF15D3" w:rsidRDefault="00482D60">
      <w:pPr>
        <w:pStyle w:val="TOC2"/>
        <w:rPr>
          <w:rFonts w:asciiTheme="minorHAnsi" w:eastAsiaTheme="minorEastAsia" w:hAnsiTheme="minorHAnsi" w:cstheme="minorBidi"/>
          <w:b w:val="0"/>
          <w:noProof/>
          <w:sz w:val="22"/>
          <w:szCs w:val="22"/>
        </w:rPr>
      </w:pPr>
      <w:hyperlink w:anchor="_Toc505008831" w:history="1">
        <w:r w:rsidR="00BF15D3" w:rsidRPr="00EE6C4F">
          <w:rPr>
            <w:rStyle w:val="Hyperlink"/>
            <w:noProof/>
          </w:rPr>
          <w:t>7.4 Operation using the HMI</w:t>
        </w:r>
        <w:r w:rsidR="00BF15D3">
          <w:rPr>
            <w:noProof/>
            <w:webHidden/>
          </w:rPr>
          <w:tab/>
        </w:r>
        <w:r w:rsidR="00BF15D3">
          <w:rPr>
            <w:noProof/>
            <w:webHidden/>
          </w:rPr>
          <w:fldChar w:fldCharType="begin"/>
        </w:r>
        <w:r w:rsidR="00BF15D3">
          <w:rPr>
            <w:noProof/>
            <w:webHidden/>
          </w:rPr>
          <w:instrText xml:space="preserve"> PAGEREF _Toc505008831 \h </w:instrText>
        </w:r>
        <w:r w:rsidR="00BF15D3">
          <w:rPr>
            <w:noProof/>
            <w:webHidden/>
          </w:rPr>
        </w:r>
        <w:r w:rsidR="00BF15D3">
          <w:rPr>
            <w:noProof/>
            <w:webHidden/>
          </w:rPr>
          <w:fldChar w:fldCharType="separate"/>
        </w:r>
        <w:r w:rsidR="00DA230B">
          <w:rPr>
            <w:noProof/>
            <w:webHidden/>
          </w:rPr>
          <w:t>56</w:t>
        </w:r>
        <w:r w:rsidR="00BF15D3">
          <w:rPr>
            <w:noProof/>
            <w:webHidden/>
          </w:rPr>
          <w:fldChar w:fldCharType="end"/>
        </w:r>
      </w:hyperlink>
    </w:p>
    <w:p w14:paraId="08AC7585" w14:textId="59C3FB71" w:rsidR="00BF15D3" w:rsidRDefault="00482D60">
      <w:pPr>
        <w:pStyle w:val="TOC3"/>
        <w:rPr>
          <w:rFonts w:asciiTheme="minorHAnsi" w:eastAsiaTheme="minorEastAsia" w:hAnsiTheme="minorHAnsi" w:cstheme="minorBidi"/>
          <w:sz w:val="22"/>
          <w:szCs w:val="22"/>
        </w:rPr>
      </w:pPr>
      <w:hyperlink w:anchor="_Toc505008832" w:history="1">
        <w:r w:rsidR="00BF15D3" w:rsidRPr="00EE6C4F">
          <w:rPr>
            <w:rStyle w:val="Hyperlink"/>
          </w:rPr>
          <w:t>7.4.1 Starting and stopping</w:t>
        </w:r>
        <w:r w:rsidR="00BF15D3">
          <w:rPr>
            <w:webHidden/>
          </w:rPr>
          <w:tab/>
        </w:r>
        <w:r w:rsidR="00BF15D3">
          <w:rPr>
            <w:webHidden/>
          </w:rPr>
          <w:fldChar w:fldCharType="begin"/>
        </w:r>
        <w:r w:rsidR="00BF15D3">
          <w:rPr>
            <w:webHidden/>
          </w:rPr>
          <w:instrText xml:space="preserve"> PAGEREF _Toc505008832 \h </w:instrText>
        </w:r>
        <w:r w:rsidR="00BF15D3">
          <w:rPr>
            <w:webHidden/>
          </w:rPr>
        </w:r>
        <w:r w:rsidR="00BF15D3">
          <w:rPr>
            <w:webHidden/>
          </w:rPr>
          <w:fldChar w:fldCharType="separate"/>
        </w:r>
        <w:r w:rsidR="00DA230B">
          <w:rPr>
            <w:webHidden/>
          </w:rPr>
          <w:t>56</w:t>
        </w:r>
        <w:r w:rsidR="00BF15D3">
          <w:rPr>
            <w:webHidden/>
          </w:rPr>
          <w:fldChar w:fldCharType="end"/>
        </w:r>
      </w:hyperlink>
    </w:p>
    <w:p w14:paraId="5B25250A" w14:textId="52F93F51" w:rsidR="00BF15D3" w:rsidRDefault="00482D60">
      <w:pPr>
        <w:pStyle w:val="TOC3"/>
        <w:rPr>
          <w:rFonts w:asciiTheme="minorHAnsi" w:eastAsiaTheme="minorEastAsia" w:hAnsiTheme="minorHAnsi" w:cstheme="minorBidi"/>
          <w:sz w:val="22"/>
          <w:szCs w:val="22"/>
        </w:rPr>
      </w:pPr>
      <w:hyperlink w:anchor="_Toc505008833" w:history="1">
        <w:r w:rsidR="00BF15D3" w:rsidRPr="00EE6C4F">
          <w:rPr>
            <w:rStyle w:val="Hyperlink"/>
          </w:rPr>
          <w:t>7.4.2 Displaying measurement data</w:t>
        </w:r>
        <w:r w:rsidR="00BF15D3">
          <w:rPr>
            <w:webHidden/>
          </w:rPr>
          <w:tab/>
        </w:r>
        <w:r w:rsidR="00BF15D3">
          <w:rPr>
            <w:webHidden/>
          </w:rPr>
          <w:fldChar w:fldCharType="begin"/>
        </w:r>
        <w:r w:rsidR="00BF15D3">
          <w:rPr>
            <w:webHidden/>
          </w:rPr>
          <w:instrText xml:space="preserve"> PAGEREF _Toc505008833 \h </w:instrText>
        </w:r>
        <w:r w:rsidR="00BF15D3">
          <w:rPr>
            <w:webHidden/>
          </w:rPr>
        </w:r>
        <w:r w:rsidR="00BF15D3">
          <w:rPr>
            <w:webHidden/>
          </w:rPr>
          <w:fldChar w:fldCharType="separate"/>
        </w:r>
        <w:r w:rsidR="00DA230B">
          <w:rPr>
            <w:webHidden/>
          </w:rPr>
          <w:t>56</w:t>
        </w:r>
        <w:r w:rsidR="00BF15D3">
          <w:rPr>
            <w:webHidden/>
          </w:rPr>
          <w:fldChar w:fldCharType="end"/>
        </w:r>
      </w:hyperlink>
    </w:p>
    <w:p w14:paraId="3B0AD38A" w14:textId="525BC8F8" w:rsidR="00BF15D3" w:rsidRDefault="00482D60">
      <w:pPr>
        <w:pStyle w:val="TOC3"/>
        <w:rPr>
          <w:rFonts w:asciiTheme="minorHAnsi" w:eastAsiaTheme="minorEastAsia" w:hAnsiTheme="minorHAnsi" w:cstheme="minorBidi"/>
          <w:sz w:val="22"/>
          <w:szCs w:val="22"/>
        </w:rPr>
      </w:pPr>
      <w:hyperlink w:anchor="_Toc505008834" w:history="1">
        <w:r w:rsidR="00BF15D3" w:rsidRPr="00EE6C4F">
          <w:rPr>
            <w:rStyle w:val="Hyperlink"/>
          </w:rPr>
          <w:t>7.4.3 Displaying alarms and warnings</w:t>
        </w:r>
        <w:r w:rsidR="00BF15D3">
          <w:rPr>
            <w:webHidden/>
          </w:rPr>
          <w:tab/>
        </w:r>
        <w:r w:rsidR="00BF15D3">
          <w:rPr>
            <w:webHidden/>
          </w:rPr>
          <w:fldChar w:fldCharType="begin"/>
        </w:r>
        <w:r w:rsidR="00BF15D3">
          <w:rPr>
            <w:webHidden/>
          </w:rPr>
          <w:instrText xml:space="preserve"> PAGEREF _Toc505008834 \h </w:instrText>
        </w:r>
        <w:r w:rsidR="00BF15D3">
          <w:rPr>
            <w:webHidden/>
          </w:rPr>
        </w:r>
        <w:r w:rsidR="00BF15D3">
          <w:rPr>
            <w:webHidden/>
          </w:rPr>
          <w:fldChar w:fldCharType="separate"/>
        </w:r>
        <w:r w:rsidR="00DA230B">
          <w:rPr>
            <w:webHidden/>
          </w:rPr>
          <w:t>56</w:t>
        </w:r>
        <w:r w:rsidR="00BF15D3">
          <w:rPr>
            <w:webHidden/>
          </w:rPr>
          <w:fldChar w:fldCharType="end"/>
        </w:r>
      </w:hyperlink>
    </w:p>
    <w:p w14:paraId="296225FB" w14:textId="1034C297" w:rsidR="00BF15D3" w:rsidRDefault="00482D60">
      <w:pPr>
        <w:pStyle w:val="TOC1"/>
        <w:tabs>
          <w:tab w:val="left" w:pos="400"/>
          <w:tab w:val="right" w:leader="dot" w:pos="8778"/>
        </w:tabs>
        <w:rPr>
          <w:rFonts w:asciiTheme="minorHAnsi" w:eastAsiaTheme="minorEastAsia" w:hAnsiTheme="minorHAnsi" w:cstheme="minorBidi"/>
          <w:b w:val="0"/>
          <w:noProof/>
          <w:sz w:val="22"/>
          <w:szCs w:val="22"/>
        </w:rPr>
      </w:pPr>
      <w:hyperlink w:anchor="_Toc505008835" w:history="1">
        <w:r w:rsidR="00BF15D3" w:rsidRPr="00EE6C4F">
          <w:rPr>
            <w:rStyle w:val="Hyperlink"/>
            <w:noProof/>
          </w:rPr>
          <w:t>8</w:t>
        </w:r>
        <w:r w:rsidR="00BF15D3">
          <w:rPr>
            <w:rFonts w:asciiTheme="minorHAnsi" w:eastAsiaTheme="minorEastAsia" w:hAnsiTheme="minorHAnsi" w:cstheme="minorBidi"/>
            <w:b w:val="0"/>
            <w:noProof/>
            <w:sz w:val="22"/>
            <w:szCs w:val="22"/>
          </w:rPr>
          <w:tab/>
        </w:r>
        <w:r w:rsidR="00BF15D3" w:rsidRPr="00EE6C4F">
          <w:rPr>
            <w:rStyle w:val="Hyperlink"/>
            <w:noProof/>
          </w:rPr>
          <w:t>Power Indicator Button (PIB)</w:t>
        </w:r>
        <w:r w:rsidR="00BF15D3">
          <w:rPr>
            <w:noProof/>
            <w:webHidden/>
          </w:rPr>
          <w:tab/>
        </w:r>
        <w:r w:rsidR="00BF15D3">
          <w:rPr>
            <w:noProof/>
            <w:webHidden/>
          </w:rPr>
          <w:fldChar w:fldCharType="begin"/>
        </w:r>
        <w:r w:rsidR="00BF15D3">
          <w:rPr>
            <w:noProof/>
            <w:webHidden/>
          </w:rPr>
          <w:instrText xml:space="preserve"> PAGEREF _Toc505008835 \h </w:instrText>
        </w:r>
        <w:r w:rsidR="00BF15D3">
          <w:rPr>
            <w:noProof/>
            <w:webHidden/>
          </w:rPr>
        </w:r>
        <w:r w:rsidR="00BF15D3">
          <w:rPr>
            <w:noProof/>
            <w:webHidden/>
          </w:rPr>
          <w:fldChar w:fldCharType="separate"/>
        </w:r>
        <w:r w:rsidR="00DA230B">
          <w:rPr>
            <w:noProof/>
            <w:webHidden/>
          </w:rPr>
          <w:t>59</w:t>
        </w:r>
        <w:r w:rsidR="00BF15D3">
          <w:rPr>
            <w:noProof/>
            <w:webHidden/>
          </w:rPr>
          <w:fldChar w:fldCharType="end"/>
        </w:r>
      </w:hyperlink>
    </w:p>
    <w:p w14:paraId="3557E7A6" w14:textId="21DC2FBB" w:rsidR="00BF15D3" w:rsidRDefault="00482D60">
      <w:pPr>
        <w:pStyle w:val="TOC1"/>
        <w:tabs>
          <w:tab w:val="left" w:pos="400"/>
          <w:tab w:val="right" w:leader="dot" w:pos="8778"/>
        </w:tabs>
        <w:rPr>
          <w:rFonts w:asciiTheme="minorHAnsi" w:eastAsiaTheme="minorEastAsia" w:hAnsiTheme="minorHAnsi" w:cstheme="minorBidi"/>
          <w:b w:val="0"/>
          <w:noProof/>
          <w:sz w:val="22"/>
          <w:szCs w:val="22"/>
        </w:rPr>
      </w:pPr>
      <w:hyperlink w:anchor="_Toc505008836" w:history="1">
        <w:r w:rsidR="00BF15D3" w:rsidRPr="00EE6C4F">
          <w:rPr>
            <w:rStyle w:val="Hyperlink"/>
            <w:noProof/>
          </w:rPr>
          <w:t>9</w:t>
        </w:r>
        <w:r w:rsidR="00BF15D3">
          <w:rPr>
            <w:rFonts w:asciiTheme="minorHAnsi" w:eastAsiaTheme="minorEastAsia" w:hAnsiTheme="minorHAnsi" w:cstheme="minorBidi"/>
            <w:b w:val="0"/>
            <w:noProof/>
            <w:sz w:val="22"/>
            <w:szCs w:val="22"/>
          </w:rPr>
          <w:tab/>
        </w:r>
        <w:r w:rsidR="00BF15D3" w:rsidRPr="00EE6C4F">
          <w:rPr>
            <w:rStyle w:val="Hyperlink"/>
            <w:noProof/>
          </w:rPr>
          <w:t>Human Machine Interface 3 (HMI3)</w:t>
        </w:r>
        <w:r w:rsidR="00BF15D3">
          <w:rPr>
            <w:noProof/>
            <w:webHidden/>
          </w:rPr>
          <w:tab/>
        </w:r>
        <w:r w:rsidR="00BF15D3">
          <w:rPr>
            <w:noProof/>
            <w:webHidden/>
          </w:rPr>
          <w:fldChar w:fldCharType="begin"/>
        </w:r>
        <w:r w:rsidR="00BF15D3">
          <w:rPr>
            <w:noProof/>
            <w:webHidden/>
          </w:rPr>
          <w:instrText xml:space="preserve"> PAGEREF _Toc505008836 \h </w:instrText>
        </w:r>
        <w:r w:rsidR="00BF15D3">
          <w:rPr>
            <w:noProof/>
            <w:webHidden/>
          </w:rPr>
        </w:r>
        <w:r w:rsidR="00BF15D3">
          <w:rPr>
            <w:noProof/>
            <w:webHidden/>
          </w:rPr>
          <w:fldChar w:fldCharType="separate"/>
        </w:r>
        <w:r w:rsidR="00DA230B">
          <w:rPr>
            <w:noProof/>
            <w:webHidden/>
          </w:rPr>
          <w:t>60</w:t>
        </w:r>
        <w:r w:rsidR="00BF15D3">
          <w:rPr>
            <w:noProof/>
            <w:webHidden/>
          </w:rPr>
          <w:fldChar w:fldCharType="end"/>
        </w:r>
      </w:hyperlink>
    </w:p>
    <w:p w14:paraId="085EA080" w14:textId="3DEE1BE8" w:rsidR="00BF15D3" w:rsidRDefault="00482D60">
      <w:pPr>
        <w:pStyle w:val="TOC2"/>
        <w:rPr>
          <w:rFonts w:asciiTheme="minorHAnsi" w:eastAsiaTheme="minorEastAsia" w:hAnsiTheme="minorHAnsi" w:cstheme="minorBidi"/>
          <w:b w:val="0"/>
          <w:noProof/>
          <w:sz w:val="22"/>
          <w:szCs w:val="22"/>
        </w:rPr>
      </w:pPr>
      <w:hyperlink w:anchor="_Toc505008837" w:history="1">
        <w:r w:rsidR="00BF15D3" w:rsidRPr="00EE6C4F">
          <w:rPr>
            <w:rStyle w:val="Hyperlink"/>
            <w:noProof/>
          </w:rPr>
          <w:t>9.1 HMI3 Overview</w:t>
        </w:r>
        <w:r w:rsidR="00BF15D3">
          <w:rPr>
            <w:noProof/>
            <w:webHidden/>
          </w:rPr>
          <w:tab/>
        </w:r>
        <w:r w:rsidR="00BF15D3">
          <w:rPr>
            <w:noProof/>
            <w:webHidden/>
          </w:rPr>
          <w:fldChar w:fldCharType="begin"/>
        </w:r>
        <w:r w:rsidR="00BF15D3">
          <w:rPr>
            <w:noProof/>
            <w:webHidden/>
          </w:rPr>
          <w:instrText xml:space="preserve"> PAGEREF _Toc505008837 \h </w:instrText>
        </w:r>
        <w:r w:rsidR="00BF15D3">
          <w:rPr>
            <w:noProof/>
            <w:webHidden/>
          </w:rPr>
        </w:r>
        <w:r w:rsidR="00BF15D3">
          <w:rPr>
            <w:noProof/>
            <w:webHidden/>
          </w:rPr>
          <w:fldChar w:fldCharType="separate"/>
        </w:r>
        <w:r w:rsidR="00DA230B">
          <w:rPr>
            <w:noProof/>
            <w:webHidden/>
          </w:rPr>
          <w:t>60</w:t>
        </w:r>
        <w:r w:rsidR="00BF15D3">
          <w:rPr>
            <w:noProof/>
            <w:webHidden/>
          </w:rPr>
          <w:fldChar w:fldCharType="end"/>
        </w:r>
      </w:hyperlink>
    </w:p>
    <w:p w14:paraId="31401622" w14:textId="1ADC79A3" w:rsidR="00BF15D3" w:rsidRDefault="00482D60">
      <w:pPr>
        <w:pStyle w:val="TOC2"/>
        <w:rPr>
          <w:rFonts w:asciiTheme="minorHAnsi" w:eastAsiaTheme="minorEastAsia" w:hAnsiTheme="minorHAnsi" w:cstheme="minorBidi"/>
          <w:b w:val="0"/>
          <w:noProof/>
          <w:sz w:val="22"/>
          <w:szCs w:val="22"/>
        </w:rPr>
      </w:pPr>
      <w:hyperlink w:anchor="_Toc505008838" w:history="1">
        <w:r w:rsidR="00BF15D3" w:rsidRPr="00EE6C4F">
          <w:rPr>
            <w:rStyle w:val="Hyperlink"/>
            <w:noProof/>
          </w:rPr>
          <w:t>9.2 Root window</w:t>
        </w:r>
        <w:r w:rsidR="00BF15D3">
          <w:rPr>
            <w:noProof/>
            <w:webHidden/>
          </w:rPr>
          <w:tab/>
        </w:r>
        <w:r w:rsidR="00BF15D3">
          <w:rPr>
            <w:noProof/>
            <w:webHidden/>
          </w:rPr>
          <w:fldChar w:fldCharType="begin"/>
        </w:r>
        <w:r w:rsidR="00BF15D3">
          <w:rPr>
            <w:noProof/>
            <w:webHidden/>
          </w:rPr>
          <w:instrText xml:space="preserve"> PAGEREF _Toc505008838 \h </w:instrText>
        </w:r>
        <w:r w:rsidR="00BF15D3">
          <w:rPr>
            <w:noProof/>
            <w:webHidden/>
          </w:rPr>
        </w:r>
        <w:r w:rsidR="00BF15D3">
          <w:rPr>
            <w:noProof/>
            <w:webHidden/>
          </w:rPr>
          <w:fldChar w:fldCharType="separate"/>
        </w:r>
        <w:r w:rsidR="00DA230B">
          <w:rPr>
            <w:noProof/>
            <w:webHidden/>
          </w:rPr>
          <w:t>61</w:t>
        </w:r>
        <w:r w:rsidR="00BF15D3">
          <w:rPr>
            <w:noProof/>
            <w:webHidden/>
          </w:rPr>
          <w:fldChar w:fldCharType="end"/>
        </w:r>
      </w:hyperlink>
    </w:p>
    <w:p w14:paraId="029DE2B5" w14:textId="1E18F5DF" w:rsidR="00BF15D3" w:rsidRDefault="00482D60">
      <w:pPr>
        <w:pStyle w:val="TOC3"/>
        <w:rPr>
          <w:rFonts w:asciiTheme="minorHAnsi" w:eastAsiaTheme="minorEastAsia" w:hAnsiTheme="minorHAnsi" w:cstheme="minorBidi"/>
          <w:sz w:val="22"/>
          <w:szCs w:val="22"/>
        </w:rPr>
      </w:pPr>
      <w:hyperlink w:anchor="_Toc505008839" w:history="1">
        <w:r w:rsidR="00BF15D3" w:rsidRPr="00EE6C4F">
          <w:rPr>
            <w:rStyle w:val="Hyperlink"/>
          </w:rPr>
          <w:t>9.2.1 System setup</w:t>
        </w:r>
        <w:r w:rsidR="00BF15D3">
          <w:rPr>
            <w:webHidden/>
          </w:rPr>
          <w:tab/>
        </w:r>
        <w:r w:rsidR="00BF15D3">
          <w:rPr>
            <w:webHidden/>
          </w:rPr>
          <w:fldChar w:fldCharType="begin"/>
        </w:r>
        <w:r w:rsidR="00BF15D3">
          <w:rPr>
            <w:webHidden/>
          </w:rPr>
          <w:instrText xml:space="preserve"> PAGEREF _Toc505008839 \h </w:instrText>
        </w:r>
        <w:r w:rsidR="00BF15D3">
          <w:rPr>
            <w:webHidden/>
          </w:rPr>
        </w:r>
        <w:r w:rsidR="00BF15D3">
          <w:rPr>
            <w:webHidden/>
          </w:rPr>
          <w:fldChar w:fldCharType="separate"/>
        </w:r>
        <w:r w:rsidR="00DA230B">
          <w:rPr>
            <w:webHidden/>
          </w:rPr>
          <w:t>61</w:t>
        </w:r>
        <w:r w:rsidR="00BF15D3">
          <w:rPr>
            <w:webHidden/>
          </w:rPr>
          <w:fldChar w:fldCharType="end"/>
        </w:r>
      </w:hyperlink>
    </w:p>
    <w:p w14:paraId="7E0EF0BF" w14:textId="2F2974ED" w:rsidR="00BF15D3" w:rsidRDefault="00482D60">
      <w:pPr>
        <w:pStyle w:val="TOC3"/>
        <w:rPr>
          <w:rFonts w:asciiTheme="minorHAnsi" w:eastAsiaTheme="minorEastAsia" w:hAnsiTheme="minorHAnsi" w:cstheme="minorBidi"/>
          <w:sz w:val="22"/>
          <w:szCs w:val="22"/>
        </w:rPr>
      </w:pPr>
      <w:hyperlink w:anchor="_Toc505008840" w:history="1">
        <w:r w:rsidR="00BF15D3" w:rsidRPr="00EE6C4F">
          <w:rPr>
            <w:rStyle w:val="Hyperlink"/>
          </w:rPr>
          <w:t>9.2.2 Diagnostics</w:t>
        </w:r>
        <w:r w:rsidR="00BF15D3">
          <w:rPr>
            <w:webHidden/>
          </w:rPr>
          <w:tab/>
        </w:r>
        <w:r w:rsidR="00BF15D3">
          <w:rPr>
            <w:webHidden/>
          </w:rPr>
          <w:fldChar w:fldCharType="begin"/>
        </w:r>
        <w:r w:rsidR="00BF15D3">
          <w:rPr>
            <w:webHidden/>
          </w:rPr>
          <w:instrText xml:space="preserve"> PAGEREF _Toc505008840 \h </w:instrText>
        </w:r>
        <w:r w:rsidR="00BF15D3">
          <w:rPr>
            <w:webHidden/>
          </w:rPr>
        </w:r>
        <w:r w:rsidR="00BF15D3">
          <w:rPr>
            <w:webHidden/>
          </w:rPr>
          <w:fldChar w:fldCharType="separate"/>
        </w:r>
        <w:r w:rsidR="00DA230B">
          <w:rPr>
            <w:webHidden/>
          </w:rPr>
          <w:t>61</w:t>
        </w:r>
        <w:r w:rsidR="00BF15D3">
          <w:rPr>
            <w:webHidden/>
          </w:rPr>
          <w:fldChar w:fldCharType="end"/>
        </w:r>
      </w:hyperlink>
    </w:p>
    <w:p w14:paraId="1E36DC08" w14:textId="54794B9F" w:rsidR="00BF15D3" w:rsidRDefault="00482D60">
      <w:pPr>
        <w:pStyle w:val="TOC3"/>
        <w:rPr>
          <w:rFonts w:asciiTheme="minorHAnsi" w:eastAsiaTheme="minorEastAsia" w:hAnsiTheme="minorHAnsi" w:cstheme="minorBidi"/>
          <w:sz w:val="22"/>
          <w:szCs w:val="22"/>
        </w:rPr>
      </w:pPr>
      <w:hyperlink w:anchor="_Toc505008841" w:history="1">
        <w:r w:rsidR="00BF15D3" w:rsidRPr="00EE6C4F">
          <w:rPr>
            <w:rStyle w:val="Hyperlink"/>
          </w:rPr>
          <w:t>9.2.3 Measurement</w:t>
        </w:r>
        <w:r w:rsidR="00BF15D3">
          <w:rPr>
            <w:webHidden/>
          </w:rPr>
          <w:tab/>
        </w:r>
        <w:r w:rsidR="00BF15D3">
          <w:rPr>
            <w:webHidden/>
          </w:rPr>
          <w:fldChar w:fldCharType="begin"/>
        </w:r>
        <w:r w:rsidR="00BF15D3">
          <w:rPr>
            <w:webHidden/>
          </w:rPr>
          <w:instrText xml:space="preserve"> PAGEREF _Toc505008841 \h </w:instrText>
        </w:r>
        <w:r w:rsidR="00BF15D3">
          <w:rPr>
            <w:webHidden/>
          </w:rPr>
        </w:r>
        <w:r w:rsidR="00BF15D3">
          <w:rPr>
            <w:webHidden/>
          </w:rPr>
          <w:fldChar w:fldCharType="separate"/>
        </w:r>
        <w:r w:rsidR="00DA230B">
          <w:rPr>
            <w:webHidden/>
          </w:rPr>
          <w:t>61</w:t>
        </w:r>
        <w:r w:rsidR="00BF15D3">
          <w:rPr>
            <w:webHidden/>
          </w:rPr>
          <w:fldChar w:fldCharType="end"/>
        </w:r>
      </w:hyperlink>
    </w:p>
    <w:p w14:paraId="39A3E710" w14:textId="3FCACA15" w:rsidR="00BF15D3" w:rsidRDefault="00482D60">
      <w:pPr>
        <w:pStyle w:val="TOC2"/>
        <w:rPr>
          <w:rFonts w:asciiTheme="minorHAnsi" w:eastAsiaTheme="minorEastAsia" w:hAnsiTheme="minorHAnsi" w:cstheme="minorBidi"/>
          <w:b w:val="0"/>
          <w:noProof/>
          <w:sz w:val="22"/>
          <w:szCs w:val="22"/>
        </w:rPr>
      </w:pPr>
      <w:hyperlink w:anchor="_Toc505008842" w:history="1">
        <w:r w:rsidR="00BF15D3" w:rsidRPr="00EE6C4F">
          <w:rPr>
            <w:rStyle w:val="Hyperlink"/>
            <w:noProof/>
          </w:rPr>
          <w:t>9.3 Alert</w:t>
        </w:r>
        <w:r w:rsidR="00BF15D3">
          <w:rPr>
            <w:noProof/>
            <w:webHidden/>
          </w:rPr>
          <w:tab/>
        </w:r>
        <w:r w:rsidR="00BF15D3">
          <w:rPr>
            <w:noProof/>
            <w:webHidden/>
          </w:rPr>
          <w:fldChar w:fldCharType="begin"/>
        </w:r>
        <w:r w:rsidR="00BF15D3">
          <w:rPr>
            <w:noProof/>
            <w:webHidden/>
          </w:rPr>
          <w:instrText xml:space="preserve"> PAGEREF _Toc505008842 \h </w:instrText>
        </w:r>
        <w:r w:rsidR="00BF15D3">
          <w:rPr>
            <w:noProof/>
            <w:webHidden/>
          </w:rPr>
        </w:r>
        <w:r w:rsidR="00BF15D3">
          <w:rPr>
            <w:noProof/>
            <w:webHidden/>
          </w:rPr>
          <w:fldChar w:fldCharType="separate"/>
        </w:r>
        <w:r w:rsidR="00DA230B">
          <w:rPr>
            <w:noProof/>
            <w:webHidden/>
          </w:rPr>
          <w:t>62</w:t>
        </w:r>
        <w:r w:rsidR="00BF15D3">
          <w:rPr>
            <w:noProof/>
            <w:webHidden/>
          </w:rPr>
          <w:fldChar w:fldCharType="end"/>
        </w:r>
      </w:hyperlink>
    </w:p>
    <w:p w14:paraId="5FE42794" w14:textId="4FE72F83" w:rsidR="00BF15D3" w:rsidRDefault="00482D60">
      <w:pPr>
        <w:pStyle w:val="TOC2"/>
        <w:rPr>
          <w:rFonts w:asciiTheme="minorHAnsi" w:eastAsiaTheme="minorEastAsia" w:hAnsiTheme="minorHAnsi" w:cstheme="minorBidi"/>
          <w:b w:val="0"/>
          <w:noProof/>
          <w:sz w:val="22"/>
          <w:szCs w:val="22"/>
        </w:rPr>
      </w:pPr>
      <w:hyperlink w:anchor="_Toc505008843" w:history="1">
        <w:r w:rsidR="00BF15D3" w:rsidRPr="00EE6C4F">
          <w:rPr>
            <w:rStyle w:val="Hyperlink"/>
            <w:noProof/>
          </w:rPr>
          <w:t>9.4 Main menu</w:t>
        </w:r>
        <w:r w:rsidR="00BF15D3">
          <w:rPr>
            <w:noProof/>
            <w:webHidden/>
          </w:rPr>
          <w:tab/>
        </w:r>
        <w:r w:rsidR="00BF15D3">
          <w:rPr>
            <w:noProof/>
            <w:webHidden/>
          </w:rPr>
          <w:fldChar w:fldCharType="begin"/>
        </w:r>
        <w:r w:rsidR="00BF15D3">
          <w:rPr>
            <w:noProof/>
            <w:webHidden/>
          </w:rPr>
          <w:instrText xml:space="preserve"> PAGEREF _Toc505008843 \h </w:instrText>
        </w:r>
        <w:r w:rsidR="00BF15D3">
          <w:rPr>
            <w:noProof/>
            <w:webHidden/>
          </w:rPr>
        </w:r>
        <w:r w:rsidR="00BF15D3">
          <w:rPr>
            <w:noProof/>
            <w:webHidden/>
          </w:rPr>
          <w:fldChar w:fldCharType="separate"/>
        </w:r>
        <w:r w:rsidR="00DA230B">
          <w:rPr>
            <w:noProof/>
            <w:webHidden/>
          </w:rPr>
          <w:t>62</w:t>
        </w:r>
        <w:r w:rsidR="00BF15D3">
          <w:rPr>
            <w:noProof/>
            <w:webHidden/>
          </w:rPr>
          <w:fldChar w:fldCharType="end"/>
        </w:r>
      </w:hyperlink>
    </w:p>
    <w:p w14:paraId="4ECF3FA4" w14:textId="42F5A88C" w:rsidR="00BF15D3" w:rsidRDefault="00482D60">
      <w:pPr>
        <w:pStyle w:val="TOC2"/>
        <w:rPr>
          <w:rFonts w:asciiTheme="minorHAnsi" w:eastAsiaTheme="minorEastAsia" w:hAnsiTheme="minorHAnsi" w:cstheme="minorBidi"/>
          <w:b w:val="0"/>
          <w:noProof/>
          <w:sz w:val="22"/>
          <w:szCs w:val="22"/>
        </w:rPr>
      </w:pPr>
      <w:hyperlink w:anchor="_Toc505008844" w:history="1">
        <w:r w:rsidR="00BF15D3" w:rsidRPr="00EE6C4F">
          <w:rPr>
            <w:rStyle w:val="Hyperlink"/>
            <w:noProof/>
          </w:rPr>
          <w:t>9.5 Parameter Edit</w:t>
        </w:r>
        <w:r w:rsidR="00BF15D3">
          <w:rPr>
            <w:noProof/>
            <w:webHidden/>
          </w:rPr>
          <w:tab/>
        </w:r>
        <w:r w:rsidR="00BF15D3">
          <w:rPr>
            <w:noProof/>
            <w:webHidden/>
          </w:rPr>
          <w:fldChar w:fldCharType="begin"/>
        </w:r>
        <w:r w:rsidR="00BF15D3">
          <w:rPr>
            <w:noProof/>
            <w:webHidden/>
          </w:rPr>
          <w:instrText xml:space="preserve"> PAGEREF _Toc505008844 \h </w:instrText>
        </w:r>
        <w:r w:rsidR="00BF15D3">
          <w:rPr>
            <w:noProof/>
            <w:webHidden/>
          </w:rPr>
        </w:r>
        <w:r w:rsidR="00BF15D3">
          <w:rPr>
            <w:noProof/>
            <w:webHidden/>
          </w:rPr>
          <w:fldChar w:fldCharType="separate"/>
        </w:r>
        <w:r w:rsidR="00DA230B">
          <w:rPr>
            <w:noProof/>
            <w:webHidden/>
          </w:rPr>
          <w:t>63</w:t>
        </w:r>
        <w:r w:rsidR="00BF15D3">
          <w:rPr>
            <w:noProof/>
            <w:webHidden/>
          </w:rPr>
          <w:fldChar w:fldCharType="end"/>
        </w:r>
      </w:hyperlink>
    </w:p>
    <w:p w14:paraId="7FC95F79" w14:textId="443A0C0B" w:rsidR="00BF15D3" w:rsidRDefault="00482D60">
      <w:pPr>
        <w:pStyle w:val="TOC2"/>
        <w:rPr>
          <w:rFonts w:asciiTheme="minorHAnsi" w:eastAsiaTheme="minorEastAsia" w:hAnsiTheme="minorHAnsi" w:cstheme="minorBidi"/>
          <w:b w:val="0"/>
          <w:noProof/>
          <w:sz w:val="22"/>
          <w:szCs w:val="22"/>
        </w:rPr>
      </w:pPr>
      <w:hyperlink w:anchor="_Toc505008845" w:history="1">
        <w:r w:rsidR="00BF15D3" w:rsidRPr="00EE6C4F">
          <w:rPr>
            <w:rStyle w:val="Hyperlink"/>
            <w:noProof/>
          </w:rPr>
          <w:t>9.6 Parameter Select</w:t>
        </w:r>
        <w:r w:rsidR="00BF15D3">
          <w:rPr>
            <w:noProof/>
            <w:webHidden/>
          </w:rPr>
          <w:tab/>
        </w:r>
        <w:r w:rsidR="00BF15D3">
          <w:rPr>
            <w:noProof/>
            <w:webHidden/>
          </w:rPr>
          <w:fldChar w:fldCharType="begin"/>
        </w:r>
        <w:r w:rsidR="00BF15D3">
          <w:rPr>
            <w:noProof/>
            <w:webHidden/>
          </w:rPr>
          <w:instrText xml:space="preserve"> PAGEREF _Toc505008845 \h </w:instrText>
        </w:r>
        <w:r w:rsidR="00BF15D3">
          <w:rPr>
            <w:noProof/>
            <w:webHidden/>
          </w:rPr>
        </w:r>
        <w:r w:rsidR="00BF15D3">
          <w:rPr>
            <w:noProof/>
            <w:webHidden/>
          </w:rPr>
          <w:fldChar w:fldCharType="separate"/>
        </w:r>
        <w:r w:rsidR="00DA230B">
          <w:rPr>
            <w:noProof/>
            <w:webHidden/>
          </w:rPr>
          <w:t>63</w:t>
        </w:r>
        <w:r w:rsidR="00BF15D3">
          <w:rPr>
            <w:noProof/>
            <w:webHidden/>
          </w:rPr>
          <w:fldChar w:fldCharType="end"/>
        </w:r>
      </w:hyperlink>
    </w:p>
    <w:p w14:paraId="6B60B08C" w14:textId="776CAA65" w:rsidR="00BF15D3" w:rsidRDefault="00482D60">
      <w:pPr>
        <w:pStyle w:val="TOC2"/>
        <w:rPr>
          <w:rFonts w:asciiTheme="minorHAnsi" w:eastAsiaTheme="minorEastAsia" w:hAnsiTheme="minorHAnsi" w:cstheme="minorBidi"/>
          <w:b w:val="0"/>
          <w:noProof/>
          <w:sz w:val="22"/>
          <w:szCs w:val="22"/>
        </w:rPr>
      </w:pPr>
      <w:hyperlink w:anchor="_Toc505008846" w:history="1">
        <w:r w:rsidR="00BF15D3" w:rsidRPr="00EE6C4F">
          <w:rPr>
            <w:rStyle w:val="Hyperlink"/>
            <w:noProof/>
          </w:rPr>
          <w:t>9.7 Setup</w:t>
        </w:r>
        <w:r w:rsidR="00BF15D3">
          <w:rPr>
            <w:noProof/>
            <w:webHidden/>
          </w:rPr>
          <w:tab/>
        </w:r>
        <w:r w:rsidR="00BF15D3">
          <w:rPr>
            <w:noProof/>
            <w:webHidden/>
          </w:rPr>
          <w:fldChar w:fldCharType="begin"/>
        </w:r>
        <w:r w:rsidR="00BF15D3">
          <w:rPr>
            <w:noProof/>
            <w:webHidden/>
          </w:rPr>
          <w:instrText xml:space="preserve"> PAGEREF _Toc505008846 \h </w:instrText>
        </w:r>
        <w:r w:rsidR="00BF15D3">
          <w:rPr>
            <w:noProof/>
            <w:webHidden/>
          </w:rPr>
        </w:r>
        <w:r w:rsidR="00BF15D3">
          <w:rPr>
            <w:noProof/>
            <w:webHidden/>
          </w:rPr>
          <w:fldChar w:fldCharType="separate"/>
        </w:r>
        <w:r w:rsidR="00DA230B">
          <w:rPr>
            <w:noProof/>
            <w:webHidden/>
          </w:rPr>
          <w:t>64</w:t>
        </w:r>
        <w:r w:rsidR="00BF15D3">
          <w:rPr>
            <w:noProof/>
            <w:webHidden/>
          </w:rPr>
          <w:fldChar w:fldCharType="end"/>
        </w:r>
      </w:hyperlink>
    </w:p>
    <w:p w14:paraId="7761D3FB" w14:textId="716A3A5A" w:rsidR="00BF15D3" w:rsidRDefault="00482D60">
      <w:pPr>
        <w:pStyle w:val="TOC2"/>
        <w:rPr>
          <w:rFonts w:asciiTheme="minorHAnsi" w:eastAsiaTheme="minorEastAsia" w:hAnsiTheme="minorHAnsi" w:cstheme="minorBidi"/>
          <w:b w:val="0"/>
          <w:noProof/>
          <w:sz w:val="22"/>
          <w:szCs w:val="22"/>
        </w:rPr>
      </w:pPr>
      <w:hyperlink w:anchor="_Toc505008847" w:history="1">
        <w:r w:rsidR="00BF15D3" w:rsidRPr="00EE6C4F">
          <w:rPr>
            <w:rStyle w:val="Hyperlink"/>
            <w:noProof/>
          </w:rPr>
          <w:t>9.8 Configuration</w:t>
        </w:r>
        <w:r w:rsidR="00BF15D3">
          <w:rPr>
            <w:noProof/>
            <w:webHidden/>
          </w:rPr>
          <w:tab/>
        </w:r>
        <w:r w:rsidR="00BF15D3">
          <w:rPr>
            <w:noProof/>
            <w:webHidden/>
          </w:rPr>
          <w:fldChar w:fldCharType="begin"/>
        </w:r>
        <w:r w:rsidR="00BF15D3">
          <w:rPr>
            <w:noProof/>
            <w:webHidden/>
          </w:rPr>
          <w:instrText xml:space="preserve"> PAGEREF _Toc505008847 \h </w:instrText>
        </w:r>
        <w:r w:rsidR="00BF15D3">
          <w:rPr>
            <w:noProof/>
            <w:webHidden/>
          </w:rPr>
        </w:r>
        <w:r w:rsidR="00BF15D3">
          <w:rPr>
            <w:noProof/>
            <w:webHidden/>
          </w:rPr>
          <w:fldChar w:fldCharType="separate"/>
        </w:r>
        <w:r w:rsidR="00DA230B">
          <w:rPr>
            <w:noProof/>
            <w:webHidden/>
          </w:rPr>
          <w:t>65</w:t>
        </w:r>
        <w:r w:rsidR="00BF15D3">
          <w:rPr>
            <w:noProof/>
            <w:webHidden/>
          </w:rPr>
          <w:fldChar w:fldCharType="end"/>
        </w:r>
      </w:hyperlink>
    </w:p>
    <w:p w14:paraId="7F0E3E63" w14:textId="1FBDD2C2" w:rsidR="00BF15D3" w:rsidRDefault="00482D60">
      <w:pPr>
        <w:pStyle w:val="TOC2"/>
        <w:rPr>
          <w:rFonts w:asciiTheme="minorHAnsi" w:eastAsiaTheme="minorEastAsia" w:hAnsiTheme="minorHAnsi" w:cstheme="minorBidi"/>
          <w:b w:val="0"/>
          <w:noProof/>
          <w:sz w:val="22"/>
          <w:szCs w:val="22"/>
        </w:rPr>
      </w:pPr>
      <w:hyperlink w:anchor="_Toc505008848" w:history="1">
        <w:r w:rsidR="00BF15D3" w:rsidRPr="00EE6C4F">
          <w:rPr>
            <w:rStyle w:val="Hyperlink"/>
            <w:noProof/>
          </w:rPr>
          <w:t>9.9 Compensation / Compensation (alt)</w:t>
        </w:r>
        <w:r w:rsidR="00BF15D3">
          <w:rPr>
            <w:noProof/>
            <w:webHidden/>
          </w:rPr>
          <w:tab/>
        </w:r>
        <w:r w:rsidR="00BF15D3">
          <w:rPr>
            <w:noProof/>
            <w:webHidden/>
          </w:rPr>
          <w:fldChar w:fldCharType="begin"/>
        </w:r>
        <w:r w:rsidR="00BF15D3">
          <w:rPr>
            <w:noProof/>
            <w:webHidden/>
          </w:rPr>
          <w:instrText xml:space="preserve"> PAGEREF _Toc505008848 \h </w:instrText>
        </w:r>
        <w:r w:rsidR="00BF15D3">
          <w:rPr>
            <w:noProof/>
            <w:webHidden/>
          </w:rPr>
        </w:r>
        <w:r w:rsidR="00BF15D3">
          <w:rPr>
            <w:noProof/>
            <w:webHidden/>
          </w:rPr>
          <w:fldChar w:fldCharType="separate"/>
        </w:r>
        <w:r w:rsidR="00DA230B">
          <w:rPr>
            <w:noProof/>
            <w:webHidden/>
          </w:rPr>
          <w:t>66</w:t>
        </w:r>
        <w:r w:rsidR="00BF15D3">
          <w:rPr>
            <w:noProof/>
            <w:webHidden/>
          </w:rPr>
          <w:fldChar w:fldCharType="end"/>
        </w:r>
      </w:hyperlink>
    </w:p>
    <w:p w14:paraId="607C660E" w14:textId="6BE36779" w:rsidR="00BF15D3" w:rsidRDefault="00482D60">
      <w:pPr>
        <w:pStyle w:val="TOC2"/>
        <w:rPr>
          <w:rFonts w:asciiTheme="minorHAnsi" w:eastAsiaTheme="minorEastAsia" w:hAnsiTheme="minorHAnsi" w:cstheme="minorBidi"/>
          <w:b w:val="0"/>
          <w:noProof/>
          <w:sz w:val="22"/>
          <w:szCs w:val="22"/>
        </w:rPr>
      </w:pPr>
      <w:hyperlink w:anchor="_Toc505008849" w:history="1">
        <w:r w:rsidR="00BF15D3" w:rsidRPr="00EE6C4F">
          <w:rPr>
            <w:rStyle w:val="Hyperlink"/>
            <w:noProof/>
          </w:rPr>
          <w:t>9.10 System admin</w:t>
        </w:r>
        <w:r w:rsidR="00BF15D3">
          <w:rPr>
            <w:noProof/>
            <w:webHidden/>
          </w:rPr>
          <w:tab/>
        </w:r>
        <w:r w:rsidR="00BF15D3">
          <w:rPr>
            <w:noProof/>
            <w:webHidden/>
          </w:rPr>
          <w:fldChar w:fldCharType="begin"/>
        </w:r>
        <w:r w:rsidR="00BF15D3">
          <w:rPr>
            <w:noProof/>
            <w:webHidden/>
          </w:rPr>
          <w:instrText xml:space="preserve"> PAGEREF _Toc505008849 \h </w:instrText>
        </w:r>
        <w:r w:rsidR="00BF15D3">
          <w:rPr>
            <w:noProof/>
            <w:webHidden/>
          </w:rPr>
        </w:r>
        <w:r w:rsidR="00BF15D3">
          <w:rPr>
            <w:noProof/>
            <w:webHidden/>
          </w:rPr>
          <w:fldChar w:fldCharType="separate"/>
        </w:r>
        <w:r w:rsidR="00DA230B">
          <w:rPr>
            <w:noProof/>
            <w:webHidden/>
          </w:rPr>
          <w:t>67</w:t>
        </w:r>
        <w:r w:rsidR="00BF15D3">
          <w:rPr>
            <w:noProof/>
            <w:webHidden/>
          </w:rPr>
          <w:fldChar w:fldCharType="end"/>
        </w:r>
      </w:hyperlink>
    </w:p>
    <w:p w14:paraId="1F641E4D" w14:textId="031CB111" w:rsidR="00BF15D3" w:rsidRDefault="00482D60">
      <w:pPr>
        <w:pStyle w:val="TOC2"/>
        <w:rPr>
          <w:rFonts w:asciiTheme="minorHAnsi" w:eastAsiaTheme="minorEastAsia" w:hAnsiTheme="minorHAnsi" w:cstheme="minorBidi"/>
          <w:b w:val="0"/>
          <w:noProof/>
          <w:sz w:val="22"/>
          <w:szCs w:val="22"/>
        </w:rPr>
      </w:pPr>
      <w:hyperlink w:anchor="_Toc505008850" w:history="1">
        <w:r w:rsidR="00BF15D3" w:rsidRPr="00EE6C4F">
          <w:rPr>
            <w:rStyle w:val="Hyperlink"/>
            <w:noProof/>
          </w:rPr>
          <w:t>9.11 About</w:t>
        </w:r>
        <w:r w:rsidR="00BF15D3">
          <w:rPr>
            <w:noProof/>
            <w:webHidden/>
          </w:rPr>
          <w:tab/>
        </w:r>
        <w:r w:rsidR="00BF15D3">
          <w:rPr>
            <w:noProof/>
            <w:webHidden/>
          </w:rPr>
          <w:fldChar w:fldCharType="begin"/>
        </w:r>
        <w:r w:rsidR="00BF15D3">
          <w:rPr>
            <w:noProof/>
            <w:webHidden/>
          </w:rPr>
          <w:instrText xml:space="preserve"> PAGEREF _Toc505008850 \h </w:instrText>
        </w:r>
        <w:r w:rsidR="00BF15D3">
          <w:rPr>
            <w:noProof/>
            <w:webHidden/>
          </w:rPr>
        </w:r>
        <w:r w:rsidR="00BF15D3">
          <w:rPr>
            <w:noProof/>
            <w:webHidden/>
          </w:rPr>
          <w:fldChar w:fldCharType="separate"/>
        </w:r>
        <w:r w:rsidR="00DA230B">
          <w:rPr>
            <w:noProof/>
            <w:webHidden/>
          </w:rPr>
          <w:t>67</w:t>
        </w:r>
        <w:r w:rsidR="00BF15D3">
          <w:rPr>
            <w:noProof/>
            <w:webHidden/>
          </w:rPr>
          <w:fldChar w:fldCharType="end"/>
        </w:r>
      </w:hyperlink>
    </w:p>
    <w:p w14:paraId="5EEB2312" w14:textId="6126E0E3" w:rsidR="00BF15D3" w:rsidRDefault="00482D60">
      <w:pPr>
        <w:pStyle w:val="TOC1"/>
        <w:tabs>
          <w:tab w:val="right" w:leader="dot" w:pos="8778"/>
        </w:tabs>
        <w:rPr>
          <w:rFonts w:asciiTheme="minorHAnsi" w:eastAsiaTheme="minorEastAsia" w:hAnsiTheme="minorHAnsi" w:cstheme="minorBidi"/>
          <w:b w:val="0"/>
          <w:noProof/>
          <w:sz w:val="22"/>
          <w:szCs w:val="22"/>
        </w:rPr>
      </w:pPr>
      <w:hyperlink w:anchor="_Toc505008851" w:history="1">
        <w:r w:rsidR="00BF15D3" w:rsidRPr="00EE6C4F">
          <w:rPr>
            <w:rStyle w:val="Hyperlink"/>
            <w:noProof/>
          </w:rPr>
          <w:t>Appendix A Modbus TCP server</w:t>
        </w:r>
        <w:r w:rsidR="00BF15D3">
          <w:rPr>
            <w:noProof/>
            <w:webHidden/>
          </w:rPr>
          <w:tab/>
        </w:r>
        <w:r w:rsidR="00BF15D3">
          <w:rPr>
            <w:noProof/>
            <w:webHidden/>
          </w:rPr>
          <w:fldChar w:fldCharType="begin"/>
        </w:r>
        <w:r w:rsidR="00BF15D3">
          <w:rPr>
            <w:noProof/>
            <w:webHidden/>
          </w:rPr>
          <w:instrText xml:space="preserve"> PAGEREF _Toc505008851 \h </w:instrText>
        </w:r>
        <w:r w:rsidR="00BF15D3">
          <w:rPr>
            <w:noProof/>
            <w:webHidden/>
          </w:rPr>
        </w:r>
        <w:r w:rsidR="00BF15D3">
          <w:rPr>
            <w:noProof/>
            <w:webHidden/>
          </w:rPr>
          <w:fldChar w:fldCharType="separate"/>
        </w:r>
        <w:r w:rsidR="00DA230B">
          <w:rPr>
            <w:noProof/>
            <w:webHidden/>
          </w:rPr>
          <w:t>68</w:t>
        </w:r>
        <w:r w:rsidR="00BF15D3">
          <w:rPr>
            <w:noProof/>
            <w:webHidden/>
          </w:rPr>
          <w:fldChar w:fldCharType="end"/>
        </w:r>
      </w:hyperlink>
    </w:p>
    <w:p w14:paraId="7DAD6518" w14:textId="0B04877E" w:rsidR="00BF15D3" w:rsidRDefault="00482D60">
      <w:pPr>
        <w:pStyle w:val="TOC2"/>
        <w:rPr>
          <w:rFonts w:asciiTheme="minorHAnsi" w:eastAsiaTheme="minorEastAsia" w:hAnsiTheme="minorHAnsi" w:cstheme="minorBidi"/>
          <w:b w:val="0"/>
          <w:noProof/>
          <w:sz w:val="22"/>
          <w:szCs w:val="22"/>
        </w:rPr>
      </w:pPr>
      <w:hyperlink w:anchor="_Toc505008852" w:history="1">
        <w:r w:rsidR="00BF15D3" w:rsidRPr="00EE6C4F">
          <w:rPr>
            <w:rStyle w:val="Hyperlink"/>
            <w:noProof/>
          </w:rPr>
          <w:t>A.1 Status registers</w:t>
        </w:r>
        <w:r w:rsidR="00BF15D3">
          <w:rPr>
            <w:noProof/>
            <w:webHidden/>
          </w:rPr>
          <w:tab/>
        </w:r>
        <w:r w:rsidR="00BF15D3">
          <w:rPr>
            <w:noProof/>
            <w:webHidden/>
          </w:rPr>
          <w:fldChar w:fldCharType="begin"/>
        </w:r>
        <w:r w:rsidR="00BF15D3">
          <w:rPr>
            <w:noProof/>
            <w:webHidden/>
          </w:rPr>
          <w:instrText xml:space="preserve"> PAGEREF _Toc505008852 \h </w:instrText>
        </w:r>
        <w:r w:rsidR="00BF15D3">
          <w:rPr>
            <w:noProof/>
            <w:webHidden/>
          </w:rPr>
        </w:r>
        <w:r w:rsidR="00BF15D3">
          <w:rPr>
            <w:noProof/>
            <w:webHidden/>
          </w:rPr>
          <w:fldChar w:fldCharType="separate"/>
        </w:r>
        <w:r w:rsidR="00DA230B">
          <w:rPr>
            <w:noProof/>
            <w:webHidden/>
          </w:rPr>
          <w:t>68</w:t>
        </w:r>
        <w:r w:rsidR="00BF15D3">
          <w:rPr>
            <w:noProof/>
            <w:webHidden/>
          </w:rPr>
          <w:fldChar w:fldCharType="end"/>
        </w:r>
      </w:hyperlink>
    </w:p>
    <w:p w14:paraId="000C37B8" w14:textId="601CA3EF" w:rsidR="00BF15D3" w:rsidRDefault="00482D60">
      <w:pPr>
        <w:pStyle w:val="TOC2"/>
        <w:rPr>
          <w:rFonts w:asciiTheme="minorHAnsi" w:eastAsiaTheme="minorEastAsia" w:hAnsiTheme="minorHAnsi" w:cstheme="minorBidi"/>
          <w:b w:val="0"/>
          <w:noProof/>
          <w:sz w:val="22"/>
          <w:szCs w:val="22"/>
        </w:rPr>
      </w:pPr>
      <w:hyperlink w:anchor="_Toc505008853" w:history="1">
        <w:r w:rsidR="00BF15D3" w:rsidRPr="00EE6C4F">
          <w:rPr>
            <w:rStyle w:val="Hyperlink"/>
            <w:noProof/>
            <w:lang w:eastAsia="sv-SE"/>
          </w:rPr>
          <w:t>A.2 Control registers</w:t>
        </w:r>
        <w:r w:rsidR="00BF15D3">
          <w:rPr>
            <w:noProof/>
            <w:webHidden/>
          </w:rPr>
          <w:tab/>
        </w:r>
        <w:r w:rsidR="00BF15D3">
          <w:rPr>
            <w:noProof/>
            <w:webHidden/>
          </w:rPr>
          <w:fldChar w:fldCharType="begin"/>
        </w:r>
        <w:r w:rsidR="00BF15D3">
          <w:rPr>
            <w:noProof/>
            <w:webHidden/>
          </w:rPr>
          <w:instrText xml:space="preserve"> PAGEREF _Toc505008853 \h </w:instrText>
        </w:r>
        <w:r w:rsidR="00BF15D3">
          <w:rPr>
            <w:noProof/>
            <w:webHidden/>
          </w:rPr>
        </w:r>
        <w:r w:rsidR="00BF15D3">
          <w:rPr>
            <w:noProof/>
            <w:webHidden/>
          </w:rPr>
          <w:fldChar w:fldCharType="separate"/>
        </w:r>
        <w:r w:rsidR="00DA230B">
          <w:rPr>
            <w:noProof/>
            <w:webHidden/>
          </w:rPr>
          <w:t>71</w:t>
        </w:r>
        <w:r w:rsidR="00BF15D3">
          <w:rPr>
            <w:noProof/>
            <w:webHidden/>
          </w:rPr>
          <w:fldChar w:fldCharType="end"/>
        </w:r>
      </w:hyperlink>
    </w:p>
    <w:p w14:paraId="6FC233D4" w14:textId="6E69F6D7" w:rsidR="00BF15D3" w:rsidRDefault="00482D60">
      <w:pPr>
        <w:pStyle w:val="TOC2"/>
        <w:rPr>
          <w:rFonts w:asciiTheme="minorHAnsi" w:eastAsiaTheme="minorEastAsia" w:hAnsiTheme="minorHAnsi" w:cstheme="minorBidi"/>
          <w:b w:val="0"/>
          <w:noProof/>
          <w:sz w:val="22"/>
          <w:szCs w:val="22"/>
        </w:rPr>
      </w:pPr>
      <w:hyperlink w:anchor="_Toc505008854" w:history="1">
        <w:r w:rsidR="00BF15D3" w:rsidRPr="00EE6C4F">
          <w:rPr>
            <w:rStyle w:val="Hyperlink"/>
            <w:noProof/>
            <w:lang w:eastAsia="sv-SE"/>
          </w:rPr>
          <w:t>A.3 Compensation settings</w:t>
        </w:r>
        <w:r w:rsidR="00BF15D3">
          <w:rPr>
            <w:noProof/>
            <w:webHidden/>
          </w:rPr>
          <w:tab/>
        </w:r>
        <w:r w:rsidR="00BF15D3">
          <w:rPr>
            <w:noProof/>
            <w:webHidden/>
          </w:rPr>
          <w:fldChar w:fldCharType="begin"/>
        </w:r>
        <w:r w:rsidR="00BF15D3">
          <w:rPr>
            <w:noProof/>
            <w:webHidden/>
          </w:rPr>
          <w:instrText xml:space="preserve"> PAGEREF _Toc505008854 \h </w:instrText>
        </w:r>
        <w:r w:rsidR="00BF15D3">
          <w:rPr>
            <w:noProof/>
            <w:webHidden/>
          </w:rPr>
        </w:r>
        <w:r w:rsidR="00BF15D3">
          <w:rPr>
            <w:noProof/>
            <w:webHidden/>
          </w:rPr>
          <w:fldChar w:fldCharType="separate"/>
        </w:r>
        <w:r w:rsidR="00DA230B">
          <w:rPr>
            <w:noProof/>
            <w:webHidden/>
          </w:rPr>
          <w:t>72</w:t>
        </w:r>
        <w:r w:rsidR="00BF15D3">
          <w:rPr>
            <w:noProof/>
            <w:webHidden/>
          </w:rPr>
          <w:fldChar w:fldCharType="end"/>
        </w:r>
      </w:hyperlink>
    </w:p>
    <w:p w14:paraId="084B4FBF" w14:textId="23140F93" w:rsidR="00BF15D3" w:rsidRDefault="00482D60">
      <w:pPr>
        <w:pStyle w:val="TOC3"/>
        <w:rPr>
          <w:rFonts w:asciiTheme="minorHAnsi" w:eastAsiaTheme="minorEastAsia" w:hAnsiTheme="minorHAnsi" w:cstheme="minorBidi"/>
          <w:sz w:val="22"/>
          <w:szCs w:val="22"/>
        </w:rPr>
      </w:pPr>
      <w:hyperlink w:anchor="_Toc505008855" w:history="1">
        <w:r w:rsidR="00BF15D3" w:rsidRPr="00EE6C4F">
          <w:rPr>
            <w:rStyle w:val="Hyperlink"/>
          </w:rPr>
          <w:t>A.3.1 Primary compensation setting registers</w:t>
        </w:r>
        <w:r w:rsidR="00BF15D3">
          <w:rPr>
            <w:webHidden/>
          </w:rPr>
          <w:tab/>
        </w:r>
        <w:r w:rsidR="00BF15D3">
          <w:rPr>
            <w:webHidden/>
          </w:rPr>
          <w:fldChar w:fldCharType="begin"/>
        </w:r>
        <w:r w:rsidR="00BF15D3">
          <w:rPr>
            <w:webHidden/>
          </w:rPr>
          <w:instrText xml:space="preserve"> PAGEREF _Toc505008855 \h </w:instrText>
        </w:r>
        <w:r w:rsidR="00BF15D3">
          <w:rPr>
            <w:webHidden/>
          </w:rPr>
        </w:r>
        <w:r w:rsidR="00BF15D3">
          <w:rPr>
            <w:webHidden/>
          </w:rPr>
          <w:fldChar w:fldCharType="separate"/>
        </w:r>
        <w:r w:rsidR="00DA230B">
          <w:rPr>
            <w:webHidden/>
          </w:rPr>
          <w:t>72</w:t>
        </w:r>
        <w:r w:rsidR="00BF15D3">
          <w:rPr>
            <w:webHidden/>
          </w:rPr>
          <w:fldChar w:fldCharType="end"/>
        </w:r>
      </w:hyperlink>
    </w:p>
    <w:p w14:paraId="4C3EF9B9" w14:textId="2B238C6D" w:rsidR="00BF15D3" w:rsidRDefault="00482D60">
      <w:pPr>
        <w:pStyle w:val="TOC3"/>
        <w:rPr>
          <w:rFonts w:asciiTheme="minorHAnsi" w:eastAsiaTheme="minorEastAsia" w:hAnsiTheme="minorHAnsi" w:cstheme="minorBidi"/>
          <w:sz w:val="22"/>
          <w:szCs w:val="22"/>
        </w:rPr>
      </w:pPr>
      <w:hyperlink w:anchor="_Toc505008856" w:history="1">
        <w:r w:rsidR="00BF15D3" w:rsidRPr="00EE6C4F">
          <w:rPr>
            <w:rStyle w:val="Hyperlink"/>
          </w:rPr>
          <w:t>A.3.2 Secondary compensation setting registers</w:t>
        </w:r>
        <w:r w:rsidR="00BF15D3">
          <w:rPr>
            <w:webHidden/>
          </w:rPr>
          <w:tab/>
        </w:r>
        <w:r w:rsidR="00BF15D3">
          <w:rPr>
            <w:webHidden/>
          </w:rPr>
          <w:fldChar w:fldCharType="begin"/>
        </w:r>
        <w:r w:rsidR="00BF15D3">
          <w:rPr>
            <w:webHidden/>
          </w:rPr>
          <w:instrText xml:space="preserve"> PAGEREF _Toc505008856 \h </w:instrText>
        </w:r>
        <w:r w:rsidR="00BF15D3">
          <w:rPr>
            <w:webHidden/>
          </w:rPr>
        </w:r>
        <w:r w:rsidR="00BF15D3">
          <w:rPr>
            <w:webHidden/>
          </w:rPr>
          <w:fldChar w:fldCharType="separate"/>
        </w:r>
        <w:r w:rsidR="00DA230B">
          <w:rPr>
            <w:webHidden/>
          </w:rPr>
          <w:t>74</w:t>
        </w:r>
        <w:r w:rsidR="00BF15D3">
          <w:rPr>
            <w:webHidden/>
          </w:rPr>
          <w:fldChar w:fldCharType="end"/>
        </w:r>
      </w:hyperlink>
    </w:p>
    <w:p w14:paraId="26FF15E9" w14:textId="59642B77" w:rsidR="00BF15D3" w:rsidRDefault="00482D60">
      <w:pPr>
        <w:pStyle w:val="TOC2"/>
        <w:rPr>
          <w:rFonts w:asciiTheme="minorHAnsi" w:eastAsiaTheme="minorEastAsia" w:hAnsiTheme="minorHAnsi" w:cstheme="minorBidi"/>
          <w:b w:val="0"/>
          <w:noProof/>
          <w:sz w:val="22"/>
          <w:szCs w:val="22"/>
        </w:rPr>
      </w:pPr>
      <w:hyperlink w:anchor="_Toc505008857" w:history="1">
        <w:r w:rsidR="00BF15D3" w:rsidRPr="00EE6C4F">
          <w:rPr>
            <w:rStyle w:val="Hyperlink"/>
            <w:noProof/>
            <w:lang w:eastAsia="sv-SE"/>
          </w:rPr>
          <w:t>A.4 CT current spectrum registers</w:t>
        </w:r>
        <w:r w:rsidR="00BF15D3">
          <w:rPr>
            <w:noProof/>
            <w:webHidden/>
          </w:rPr>
          <w:tab/>
        </w:r>
        <w:r w:rsidR="00BF15D3">
          <w:rPr>
            <w:noProof/>
            <w:webHidden/>
          </w:rPr>
          <w:fldChar w:fldCharType="begin"/>
        </w:r>
        <w:r w:rsidR="00BF15D3">
          <w:rPr>
            <w:noProof/>
            <w:webHidden/>
          </w:rPr>
          <w:instrText xml:space="preserve"> PAGEREF _Toc505008857 \h </w:instrText>
        </w:r>
        <w:r w:rsidR="00BF15D3">
          <w:rPr>
            <w:noProof/>
            <w:webHidden/>
          </w:rPr>
        </w:r>
        <w:r w:rsidR="00BF15D3">
          <w:rPr>
            <w:noProof/>
            <w:webHidden/>
          </w:rPr>
          <w:fldChar w:fldCharType="separate"/>
        </w:r>
        <w:r w:rsidR="00DA230B">
          <w:rPr>
            <w:noProof/>
            <w:webHidden/>
          </w:rPr>
          <w:t>77</w:t>
        </w:r>
        <w:r w:rsidR="00BF15D3">
          <w:rPr>
            <w:noProof/>
            <w:webHidden/>
          </w:rPr>
          <w:fldChar w:fldCharType="end"/>
        </w:r>
      </w:hyperlink>
    </w:p>
    <w:p w14:paraId="22F84E1C" w14:textId="3BBC1867" w:rsidR="00BF15D3" w:rsidRDefault="00482D60">
      <w:pPr>
        <w:pStyle w:val="TOC2"/>
        <w:rPr>
          <w:rFonts w:asciiTheme="minorHAnsi" w:eastAsiaTheme="minorEastAsia" w:hAnsiTheme="minorHAnsi" w:cstheme="minorBidi"/>
          <w:b w:val="0"/>
          <w:noProof/>
          <w:sz w:val="22"/>
          <w:szCs w:val="22"/>
        </w:rPr>
      </w:pPr>
      <w:hyperlink w:anchor="_Toc505008858" w:history="1">
        <w:r w:rsidR="00BF15D3" w:rsidRPr="00EE6C4F">
          <w:rPr>
            <w:rStyle w:val="Hyperlink"/>
            <w:noProof/>
            <w:lang w:eastAsia="sv-SE"/>
          </w:rPr>
          <w:t>A.5 ADF output current spectrum registers</w:t>
        </w:r>
        <w:r w:rsidR="00BF15D3">
          <w:rPr>
            <w:noProof/>
            <w:webHidden/>
          </w:rPr>
          <w:tab/>
        </w:r>
        <w:r w:rsidR="00BF15D3">
          <w:rPr>
            <w:noProof/>
            <w:webHidden/>
          </w:rPr>
          <w:fldChar w:fldCharType="begin"/>
        </w:r>
        <w:r w:rsidR="00BF15D3">
          <w:rPr>
            <w:noProof/>
            <w:webHidden/>
          </w:rPr>
          <w:instrText xml:space="preserve"> PAGEREF _Toc505008858 \h </w:instrText>
        </w:r>
        <w:r w:rsidR="00BF15D3">
          <w:rPr>
            <w:noProof/>
            <w:webHidden/>
          </w:rPr>
        </w:r>
        <w:r w:rsidR="00BF15D3">
          <w:rPr>
            <w:noProof/>
            <w:webHidden/>
          </w:rPr>
          <w:fldChar w:fldCharType="separate"/>
        </w:r>
        <w:r w:rsidR="00DA230B">
          <w:rPr>
            <w:noProof/>
            <w:webHidden/>
          </w:rPr>
          <w:t>77</w:t>
        </w:r>
        <w:r w:rsidR="00BF15D3">
          <w:rPr>
            <w:noProof/>
            <w:webHidden/>
          </w:rPr>
          <w:fldChar w:fldCharType="end"/>
        </w:r>
      </w:hyperlink>
    </w:p>
    <w:p w14:paraId="2AD94012" w14:textId="50A334CA" w:rsidR="00BF15D3" w:rsidRDefault="00482D60">
      <w:pPr>
        <w:pStyle w:val="TOC2"/>
        <w:rPr>
          <w:rFonts w:asciiTheme="minorHAnsi" w:eastAsiaTheme="minorEastAsia" w:hAnsiTheme="minorHAnsi" w:cstheme="minorBidi"/>
          <w:b w:val="0"/>
          <w:noProof/>
          <w:sz w:val="22"/>
          <w:szCs w:val="22"/>
        </w:rPr>
      </w:pPr>
      <w:hyperlink w:anchor="_Toc505008859" w:history="1">
        <w:r w:rsidR="00BF15D3" w:rsidRPr="00EE6C4F">
          <w:rPr>
            <w:rStyle w:val="Hyperlink"/>
            <w:noProof/>
            <w:lang w:eastAsia="sv-SE"/>
          </w:rPr>
          <w:t>A.6 Phase voltage spectrum registers</w:t>
        </w:r>
        <w:r w:rsidR="00BF15D3">
          <w:rPr>
            <w:noProof/>
            <w:webHidden/>
          </w:rPr>
          <w:tab/>
        </w:r>
        <w:r w:rsidR="00BF15D3">
          <w:rPr>
            <w:noProof/>
            <w:webHidden/>
          </w:rPr>
          <w:fldChar w:fldCharType="begin"/>
        </w:r>
        <w:r w:rsidR="00BF15D3">
          <w:rPr>
            <w:noProof/>
            <w:webHidden/>
          </w:rPr>
          <w:instrText xml:space="preserve"> PAGEREF _Toc505008859 \h </w:instrText>
        </w:r>
        <w:r w:rsidR="00BF15D3">
          <w:rPr>
            <w:noProof/>
            <w:webHidden/>
          </w:rPr>
        </w:r>
        <w:r w:rsidR="00BF15D3">
          <w:rPr>
            <w:noProof/>
            <w:webHidden/>
          </w:rPr>
          <w:fldChar w:fldCharType="separate"/>
        </w:r>
        <w:r w:rsidR="00DA230B">
          <w:rPr>
            <w:noProof/>
            <w:webHidden/>
          </w:rPr>
          <w:t>77</w:t>
        </w:r>
        <w:r w:rsidR="00BF15D3">
          <w:rPr>
            <w:noProof/>
            <w:webHidden/>
          </w:rPr>
          <w:fldChar w:fldCharType="end"/>
        </w:r>
      </w:hyperlink>
    </w:p>
    <w:p w14:paraId="6B7BB958" w14:textId="7BE11C5B" w:rsidR="00BF15D3" w:rsidRDefault="00482D60">
      <w:pPr>
        <w:pStyle w:val="TOC2"/>
        <w:rPr>
          <w:rFonts w:asciiTheme="minorHAnsi" w:eastAsiaTheme="minorEastAsia" w:hAnsiTheme="minorHAnsi" w:cstheme="minorBidi"/>
          <w:b w:val="0"/>
          <w:noProof/>
          <w:sz w:val="22"/>
          <w:szCs w:val="22"/>
        </w:rPr>
      </w:pPr>
      <w:hyperlink w:anchor="_Toc505008860" w:history="1">
        <w:r w:rsidR="00BF15D3" w:rsidRPr="00EE6C4F">
          <w:rPr>
            <w:rStyle w:val="Hyperlink"/>
            <w:noProof/>
            <w:lang w:eastAsia="sv-SE"/>
          </w:rPr>
          <w:t>A.7 About registers</w:t>
        </w:r>
        <w:r w:rsidR="00BF15D3">
          <w:rPr>
            <w:noProof/>
            <w:webHidden/>
          </w:rPr>
          <w:tab/>
        </w:r>
        <w:r w:rsidR="00BF15D3">
          <w:rPr>
            <w:noProof/>
            <w:webHidden/>
          </w:rPr>
          <w:fldChar w:fldCharType="begin"/>
        </w:r>
        <w:r w:rsidR="00BF15D3">
          <w:rPr>
            <w:noProof/>
            <w:webHidden/>
          </w:rPr>
          <w:instrText xml:space="preserve"> PAGEREF _Toc505008860 \h </w:instrText>
        </w:r>
        <w:r w:rsidR="00BF15D3">
          <w:rPr>
            <w:noProof/>
            <w:webHidden/>
          </w:rPr>
        </w:r>
        <w:r w:rsidR="00BF15D3">
          <w:rPr>
            <w:noProof/>
            <w:webHidden/>
          </w:rPr>
          <w:fldChar w:fldCharType="separate"/>
        </w:r>
        <w:r w:rsidR="00DA230B">
          <w:rPr>
            <w:noProof/>
            <w:webHidden/>
          </w:rPr>
          <w:t>78</w:t>
        </w:r>
        <w:r w:rsidR="00BF15D3">
          <w:rPr>
            <w:noProof/>
            <w:webHidden/>
          </w:rPr>
          <w:fldChar w:fldCharType="end"/>
        </w:r>
      </w:hyperlink>
    </w:p>
    <w:p w14:paraId="31A554C4" w14:textId="1A25BD77" w:rsidR="000B58E6" w:rsidRPr="004A2DA9" w:rsidRDefault="00773B91">
      <w:pPr>
        <w:spacing w:before="0" w:after="0"/>
        <w:rPr>
          <w:rFonts w:cs="Arial"/>
          <w:b/>
          <w:bCs/>
          <w:iCs/>
          <w:sz w:val="28"/>
          <w:szCs w:val="28"/>
        </w:rPr>
      </w:pPr>
      <w:r w:rsidRPr="004A2DA9">
        <w:fldChar w:fldCharType="end"/>
      </w:r>
      <w:r w:rsidR="000B58E6" w:rsidRPr="004A2DA9">
        <w:br w:type="page"/>
      </w:r>
    </w:p>
    <w:p w14:paraId="2EB1A631" w14:textId="77777777" w:rsidR="00461226" w:rsidRPr="004A2DA9" w:rsidRDefault="000B58E6" w:rsidP="000B58E6">
      <w:pPr>
        <w:pStyle w:val="Heading2"/>
        <w:numPr>
          <w:ilvl w:val="0"/>
          <w:numId w:val="0"/>
        </w:numPr>
      </w:pPr>
      <w:bookmarkStart w:id="29" w:name="_Toc316636533"/>
      <w:bookmarkStart w:id="30" w:name="_Toc341698043"/>
      <w:bookmarkStart w:id="31" w:name="_Toc505008713"/>
      <w:r w:rsidRPr="004A2DA9">
        <w:lastRenderedPageBreak/>
        <w:t>List of</w:t>
      </w:r>
      <w:r w:rsidR="007A3DC3" w:rsidRPr="004A2DA9">
        <w:t xml:space="preserve"> figures</w:t>
      </w:r>
      <w:bookmarkEnd w:id="29"/>
      <w:bookmarkEnd w:id="30"/>
      <w:bookmarkEnd w:id="31"/>
    </w:p>
    <w:p w14:paraId="0A76D0CE" w14:textId="409D97E2" w:rsidR="00BF15D3" w:rsidRDefault="007A3DC3">
      <w:pPr>
        <w:pStyle w:val="TableofFigures"/>
        <w:tabs>
          <w:tab w:val="right" w:leader="dot" w:pos="8778"/>
        </w:tabs>
        <w:rPr>
          <w:rFonts w:asciiTheme="minorHAnsi" w:eastAsiaTheme="minorEastAsia" w:hAnsiTheme="minorHAnsi" w:cstheme="minorBidi"/>
          <w:noProof/>
          <w:sz w:val="22"/>
          <w:szCs w:val="22"/>
        </w:rPr>
      </w:pPr>
      <w:r w:rsidRPr="004A2DA9">
        <w:fldChar w:fldCharType="begin"/>
      </w:r>
      <w:r w:rsidRPr="004A2DA9">
        <w:instrText xml:space="preserve"> TOC \h \z \c "Figure" </w:instrText>
      </w:r>
      <w:r w:rsidRPr="004A2DA9">
        <w:fldChar w:fldCharType="separate"/>
      </w:r>
      <w:hyperlink w:anchor="_Toc505008861" w:history="1">
        <w:r w:rsidR="00BF15D3" w:rsidRPr="00B876CF">
          <w:rPr>
            <w:rStyle w:val="Hyperlink"/>
            <w:noProof/>
          </w:rPr>
          <w:t>Figure 1: Overview of the ADF Dashboard showing the About window</w:t>
        </w:r>
        <w:r w:rsidR="00BF15D3">
          <w:rPr>
            <w:noProof/>
            <w:webHidden/>
          </w:rPr>
          <w:tab/>
        </w:r>
        <w:r w:rsidR="00BF15D3">
          <w:rPr>
            <w:noProof/>
            <w:webHidden/>
          </w:rPr>
          <w:fldChar w:fldCharType="begin"/>
        </w:r>
        <w:r w:rsidR="00BF15D3">
          <w:rPr>
            <w:noProof/>
            <w:webHidden/>
          </w:rPr>
          <w:instrText xml:space="preserve"> PAGEREF _Toc505008861 \h </w:instrText>
        </w:r>
        <w:r w:rsidR="00BF15D3">
          <w:rPr>
            <w:noProof/>
            <w:webHidden/>
          </w:rPr>
        </w:r>
        <w:r w:rsidR="00BF15D3">
          <w:rPr>
            <w:noProof/>
            <w:webHidden/>
          </w:rPr>
          <w:fldChar w:fldCharType="separate"/>
        </w:r>
        <w:r w:rsidR="00DA230B">
          <w:rPr>
            <w:noProof/>
            <w:webHidden/>
          </w:rPr>
          <w:t>17</w:t>
        </w:r>
        <w:r w:rsidR="00BF15D3">
          <w:rPr>
            <w:noProof/>
            <w:webHidden/>
          </w:rPr>
          <w:fldChar w:fldCharType="end"/>
        </w:r>
      </w:hyperlink>
    </w:p>
    <w:p w14:paraId="0B353067" w14:textId="2484BC03" w:rsidR="00BF15D3" w:rsidRDefault="00482D60">
      <w:pPr>
        <w:pStyle w:val="TableofFigures"/>
        <w:tabs>
          <w:tab w:val="right" w:leader="dot" w:pos="8778"/>
        </w:tabs>
        <w:rPr>
          <w:rFonts w:asciiTheme="minorHAnsi" w:eastAsiaTheme="minorEastAsia" w:hAnsiTheme="minorHAnsi" w:cstheme="minorBidi"/>
          <w:noProof/>
          <w:sz w:val="22"/>
          <w:szCs w:val="22"/>
        </w:rPr>
      </w:pPr>
      <w:hyperlink w:anchor="_Toc505008862" w:history="1">
        <w:r w:rsidR="00BF15D3" w:rsidRPr="00B876CF">
          <w:rPr>
            <w:rStyle w:val="Hyperlink"/>
            <w:noProof/>
          </w:rPr>
          <w:t>Figure 2: RJ45 socket directly on SCC2 control computer in ADF P300 and in system integration</w:t>
        </w:r>
        <w:r w:rsidR="00BF15D3">
          <w:rPr>
            <w:noProof/>
            <w:webHidden/>
          </w:rPr>
          <w:tab/>
        </w:r>
        <w:r w:rsidR="00BF15D3">
          <w:rPr>
            <w:noProof/>
            <w:webHidden/>
          </w:rPr>
          <w:fldChar w:fldCharType="begin"/>
        </w:r>
        <w:r w:rsidR="00BF15D3">
          <w:rPr>
            <w:noProof/>
            <w:webHidden/>
          </w:rPr>
          <w:instrText xml:space="preserve"> PAGEREF _Toc505008862 \h </w:instrText>
        </w:r>
        <w:r w:rsidR="00BF15D3">
          <w:rPr>
            <w:noProof/>
            <w:webHidden/>
          </w:rPr>
        </w:r>
        <w:r w:rsidR="00BF15D3">
          <w:rPr>
            <w:noProof/>
            <w:webHidden/>
          </w:rPr>
          <w:fldChar w:fldCharType="separate"/>
        </w:r>
        <w:r w:rsidR="00DA230B">
          <w:rPr>
            <w:noProof/>
            <w:webHidden/>
          </w:rPr>
          <w:t>18</w:t>
        </w:r>
        <w:r w:rsidR="00BF15D3">
          <w:rPr>
            <w:noProof/>
            <w:webHidden/>
          </w:rPr>
          <w:fldChar w:fldCharType="end"/>
        </w:r>
      </w:hyperlink>
    </w:p>
    <w:p w14:paraId="128E906D" w14:textId="56A9FBA2" w:rsidR="00BF15D3" w:rsidRDefault="00482D60">
      <w:pPr>
        <w:pStyle w:val="TableofFigures"/>
        <w:tabs>
          <w:tab w:val="right" w:leader="dot" w:pos="8778"/>
        </w:tabs>
        <w:rPr>
          <w:rFonts w:asciiTheme="minorHAnsi" w:eastAsiaTheme="minorEastAsia" w:hAnsiTheme="minorHAnsi" w:cstheme="minorBidi"/>
          <w:noProof/>
          <w:sz w:val="22"/>
          <w:szCs w:val="22"/>
        </w:rPr>
      </w:pPr>
      <w:hyperlink w:anchor="_Toc505008863" w:history="1">
        <w:r w:rsidR="00BF15D3" w:rsidRPr="00B876CF">
          <w:rPr>
            <w:rStyle w:val="Hyperlink"/>
            <w:noProof/>
          </w:rPr>
          <w:t>Figure 3: RJ45 socket (X21) on ADF P100 bottom plate</w:t>
        </w:r>
        <w:r w:rsidR="00BF15D3">
          <w:rPr>
            <w:noProof/>
            <w:webHidden/>
          </w:rPr>
          <w:tab/>
        </w:r>
        <w:r w:rsidR="00BF15D3">
          <w:rPr>
            <w:noProof/>
            <w:webHidden/>
          </w:rPr>
          <w:fldChar w:fldCharType="begin"/>
        </w:r>
        <w:r w:rsidR="00BF15D3">
          <w:rPr>
            <w:noProof/>
            <w:webHidden/>
          </w:rPr>
          <w:instrText xml:space="preserve"> PAGEREF _Toc505008863 \h </w:instrText>
        </w:r>
        <w:r w:rsidR="00BF15D3">
          <w:rPr>
            <w:noProof/>
            <w:webHidden/>
          </w:rPr>
        </w:r>
        <w:r w:rsidR="00BF15D3">
          <w:rPr>
            <w:noProof/>
            <w:webHidden/>
          </w:rPr>
          <w:fldChar w:fldCharType="separate"/>
        </w:r>
        <w:r w:rsidR="00DA230B">
          <w:rPr>
            <w:noProof/>
            <w:webHidden/>
          </w:rPr>
          <w:t>18</w:t>
        </w:r>
        <w:r w:rsidR="00BF15D3">
          <w:rPr>
            <w:noProof/>
            <w:webHidden/>
          </w:rPr>
          <w:fldChar w:fldCharType="end"/>
        </w:r>
      </w:hyperlink>
    </w:p>
    <w:p w14:paraId="02475123" w14:textId="4A6AFC7D" w:rsidR="00BF15D3" w:rsidRDefault="00482D60">
      <w:pPr>
        <w:pStyle w:val="TableofFigures"/>
        <w:tabs>
          <w:tab w:val="right" w:leader="dot" w:pos="8778"/>
        </w:tabs>
        <w:rPr>
          <w:rFonts w:asciiTheme="minorHAnsi" w:eastAsiaTheme="minorEastAsia" w:hAnsiTheme="minorHAnsi" w:cstheme="minorBidi"/>
          <w:noProof/>
          <w:sz w:val="22"/>
          <w:szCs w:val="22"/>
        </w:rPr>
      </w:pPr>
      <w:hyperlink w:anchor="_Toc505008864" w:history="1">
        <w:r w:rsidR="00BF15D3" w:rsidRPr="00B876CF">
          <w:rPr>
            <w:rStyle w:val="Hyperlink"/>
            <w:noProof/>
          </w:rPr>
          <w:t>Figure 4: Login window</w:t>
        </w:r>
        <w:r w:rsidR="00BF15D3">
          <w:rPr>
            <w:noProof/>
            <w:webHidden/>
          </w:rPr>
          <w:tab/>
        </w:r>
        <w:r w:rsidR="00BF15D3">
          <w:rPr>
            <w:noProof/>
            <w:webHidden/>
          </w:rPr>
          <w:fldChar w:fldCharType="begin"/>
        </w:r>
        <w:r w:rsidR="00BF15D3">
          <w:rPr>
            <w:noProof/>
            <w:webHidden/>
          </w:rPr>
          <w:instrText xml:space="preserve"> PAGEREF _Toc505008864 \h </w:instrText>
        </w:r>
        <w:r w:rsidR="00BF15D3">
          <w:rPr>
            <w:noProof/>
            <w:webHidden/>
          </w:rPr>
        </w:r>
        <w:r w:rsidR="00BF15D3">
          <w:rPr>
            <w:noProof/>
            <w:webHidden/>
          </w:rPr>
          <w:fldChar w:fldCharType="separate"/>
        </w:r>
        <w:r w:rsidR="00DA230B">
          <w:rPr>
            <w:noProof/>
            <w:webHidden/>
          </w:rPr>
          <w:t>18</w:t>
        </w:r>
        <w:r w:rsidR="00BF15D3">
          <w:rPr>
            <w:noProof/>
            <w:webHidden/>
          </w:rPr>
          <w:fldChar w:fldCharType="end"/>
        </w:r>
      </w:hyperlink>
    </w:p>
    <w:p w14:paraId="05004D49" w14:textId="137A28C5" w:rsidR="00BF15D3" w:rsidRDefault="00482D60">
      <w:pPr>
        <w:pStyle w:val="TableofFigures"/>
        <w:tabs>
          <w:tab w:val="right" w:leader="dot" w:pos="8778"/>
        </w:tabs>
        <w:rPr>
          <w:rFonts w:asciiTheme="minorHAnsi" w:eastAsiaTheme="minorEastAsia" w:hAnsiTheme="minorHAnsi" w:cstheme="minorBidi"/>
          <w:noProof/>
          <w:sz w:val="22"/>
          <w:szCs w:val="22"/>
        </w:rPr>
      </w:pPr>
      <w:hyperlink w:anchor="_Toc505008865" w:history="1">
        <w:r w:rsidR="00BF15D3" w:rsidRPr="00B876CF">
          <w:rPr>
            <w:rStyle w:val="Hyperlink"/>
            <w:noProof/>
          </w:rPr>
          <w:t>Figure 5: The ADF Dashboard toolbar</w:t>
        </w:r>
        <w:r w:rsidR="00BF15D3">
          <w:rPr>
            <w:noProof/>
            <w:webHidden/>
          </w:rPr>
          <w:tab/>
        </w:r>
        <w:r w:rsidR="00BF15D3">
          <w:rPr>
            <w:noProof/>
            <w:webHidden/>
          </w:rPr>
          <w:fldChar w:fldCharType="begin"/>
        </w:r>
        <w:r w:rsidR="00BF15D3">
          <w:rPr>
            <w:noProof/>
            <w:webHidden/>
          </w:rPr>
          <w:instrText xml:space="preserve"> PAGEREF _Toc505008865 \h </w:instrText>
        </w:r>
        <w:r w:rsidR="00BF15D3">
          <w:rPr>
            <w:noProof/>
            <w:webHidden/>
          </w:rPr>
        </w:r>
        <w:r w:rsidR="00BF15D3">
          <w:rPr>
            <w:noProof/>
            <w:webHidden/>
          </w:rPr>
          <w:fldChar w:fldCharType="separate"/>
        </w:r>
        <w:r w:rsidR="00DA230B">
          <w:rPr>
            <w:noProof/>
            <w:webHidden/>
          </w:rPr>
          <w:t>19</w:t>
        </w:r>
        <w:r w:rsidR="00BF15D3">
          <w:rPr>
            <w:noProof/>
            <w:webHidden/>
          </w:rPr>
          <w:fldChar w:fldCharType="end"/>
        </w:r>
      </w:hyperlink>
    </w:p>
    <w:p w14:paraId="77A1AB61" w14:textId="1251FD64" w:rsidR="00BF15D3" w:rsidRDefault="00482D60">
      <w:pPr>
        <w:pStyle w:val="TableofFigures"/>
        <w:tabs>
          <w:tab w:val="right" w:leader="dot" w:pos="8778"/>
        </w:tabs>
        <w:rPr>
          <w:rFonts w:asciiTheme="minorHAnsi" w:eastAsiaTheme="minorEastAsia" w:hAnsiTheme="minorHAnsi" w:cstheme="minorBidi"/>
          <w:noProof/>
          <w:sz w:val="22"/>
          <w:szCs w:val="22"/>
        </w:rPr>
      </w:pPr>
      <w:hyperlink w:anchor="_Toc505008866" w:history="1">
        <w:r w:rsidR="00BF15D3" w:rsidRPr="00B876CF">
          <w:rPr>
            <w:rStyle w:val="Hyperlink"/>
            <w:noProof/>
          </w:rPr>
          <w:t>Figure 6: Commissioning sequence</w:t>
        </w:r>
        <w:r w:rsidR="00BF15D3">
          <w:rPr>
            <w:noProof/>
            <w:webHidden/>
          </w:rPr>
          <w:tab/>
        </w:r>
        <w:r w:rsidR="00BF15D3">
          <w:rPr>
            <w:noProof/>
            <w:webHidden/>
          </w:rPr>
          <w:fldChar w:fldCharType="begin"/>
        </w:r>
        <w:r w:rsidR="00BF15D3">
          <w:rPr>
            <w:noProof/>
            <w:webHidden/>
          </w:rPr>
          <w:instrText xml:space="preserve"> PAGEREF _Toc505008866 \h </w:instrText>
        </w:r>
        <w:r w:rsidR="00BF15D3">
          <w:rPr>
            <w:noProof/>
            <w:webHidden/>
          </w:rPr>
        </w:r>
        <w:r w:rsidR="00BF15D3">
          <w:rPr>
            <w:noProof/>
            <w:webHidden/>
          </w:rPr>
          <w:fldChar w:fldCharType="separate"/>
        </w:r>
        <w:r w:rsidR="00DA230B">
          <w:rPr>
            <w:noProof/>
            <w:webHidden/>
          </w:rPr>
          <w:t>22</w:t>
        </w:r>
        <w:r w:rsidR="00BF15D3">
          <w:rPr>
            <w:noProof/>
            <w:webHidden/>
          </w:rPr>
          <w:fldChar w:fldCharType="end"/>
        </w:r>
      </w:hyperlink>
    </w:p>
    <w:p w14:paraId="1038B27A" w14:textId="411CFD50" w:rsidR="00BF15D3" w:rsidRDefault="00482D60">
      <w:pPr>
        <w:pStyle w:val="TableofFigures"/>
        <w:tabs>
          <w:tab w:val="right" w:leader="dot" w:pos="8778"/>
        </w:tabs>
        <w:rPr>
          <w:rFonts w:asciiTheme="minorHAnsi" w:eastAsiaTheme="minorEastAsia" w:hAnsiTheme="minorHAnsi" w:cstheme="minorBidi"/>
          <w:noProof/>
          <w:sz w:val="22"/>
          <w:szCs w:val="22"/>
        </w:rPr>
      </w:pPr>
      <w:hyperlink w:anchor="_Toc505008867" w:history="1">
        <w:r w:rsidR="00BF15D3" w:rsidRPr="00B876CF">
          <w:rPr>
            <w:rStyle w:val="Hyperlink"/>
            <w:noProof/>
          </w:rPr>
          <w:t>Figure 7: System setup window</w:t>
        </w:r>
        <w:r w:rsidR="00BF15D3">
          <w:rPr>
            <w:noProof/>
            <w:webHidden/>
          </w:rPr>
          <w:tab/>
        </w:r>
        <w:r w:rsidR="00BF15D3">
          <w:rPr>
            <w:noProof/>
            <w:webHidden/>
          </w:rPr>
          <w:fldChar w:fldCharType="begin"/>
        </w:r>
        <w:r w:rsidR="00BF15D3">
          <w:rPr>
            <w:noProof/>
            <w:webHidden/>
          </w:rPr>
          <w:instrText xml:space="preserve"> PAGEREF _Toc505008867 \h </w:instrText>
        </w:r>
        <w:r w:rsidR="00BF15D3">
          <w:rPr>
            <w:noProof/>
            <w:webHidden/>
          </w:rPr>
        </w:r>
        <w:r w:rsidR="00BF15D3">
          <w:rPr>
            <w:noProof/>
            <w:webHidden/>
          </w:rPr>
          <w:fldChar w:fldCharType="separate"/>
        </w:r>
        <w:r w:rsidR="00DA230B">
          <w:rPr>
            <w:noProof/>
            <w:webHidden/>
          </w:rPr>
          <w:t>23</w:t>
        </w:r>
        <w:r w:rsidR="00BF15D3">
          <w:rPr>
            <w:noProof/>
            <w:webHidden/>
          </w:rPr>
          <w:fldChar w:fldCharType="end"/>
        </w:r>
      </w:hyperlink>
    </w:p>
    <w:p w14:paraId="6A239B74" w14:textId="6D25CB58" w:rsidR="00BF15D3" w:rsidRDefault="00482D60">
      <w:pPr>
        <w:pStyle w:val="TableofFigures"/>
        <w:tabs>
          <w:tab w:val="right" w:leader="dot" w:pos="8778"/>
        </w:tabs>
        <w:rPr>
          <w:rFonts w:asciiTheme="minorHAnsi" w:eastAsiaTheme="minorEastAsia" w:hAnsiTheme="minorHAnsi" w:cstheme="minorBidi"/>
          <w:noProof/>
          <w:sz w:val="22"/>
          <w:szCs w:val="22"/>
        </w:rPr>
      </w:pPr>
      <w:hyperlink w:anchor="_Toc505008868" w:history="1">
        <w:r w:rsidR="00BF15D3" w:rsidRPr="00B876CF">
          <w:rPr>
            <w:rStyle w:val="Hyperlink"/>
            <w:noProof/>
          </w:rPr>
          <w:t>Figure 8: Diagnostics window – with override current threshold check</w:t>
        </w:r>
        <w:r w:rsidR="00BF15D3">
          <w:rPr>
            <w:noProof/>
            <w:webHidden/>
          </w:rPr>
          <w:tab/>
        </w:r>
        <w:r w:rsidR="00BF15D3">
          <w:rPr>
            <w:noProof/>
            <w:webHidden/>
          </w:rPr>
          <w:fldChar w:fldCharType="begin"/>
        </w:r>
        <w:r w:rsidR="00BF15D3">
          <w:rPr>
            <w:noProof/>
            <w:webHidden/>
          </w:rPr>
          <w:instrText xml:space="preserve"> PAGEREF _Toc505008868 \h </w:instrText>
        </w:r>
        <w:r w:rsidR="00BF15D3">
          <w:rPr>
            <w:noProof/>
            <w:webHidden/>
          </w:rPr>
        </w:r>
        <w:r w:rsidR="00BF15D3">
          <w:rPr>
            <w:noProof/>
            <w:webHidden/>
          </w:rPr>
          <w:fldChar w:fldCharType="separate"/>
        </w:r>
        <w:r w:rsidR="00DA230B">
          <w:rPr>
            <w:noProof/>
            <w:webHidden/>
          </w:rPr>
          <w:t>27</w:t>
        </w:r>
        <w:r w:rsidR="00BF15D3">
          <w:rPr>
            <w:noProof/>
            <w:webHidden/>
          </w:rPr>
          <w:fldChar w:fldCharType="end"/>
        </w:r>
      </w:hyperlink>
    </w:p>
    <w:p w14:paraId="730FA6A0" w14:textId="6519FE8A" w:rsidR="00BF15D3" w:rsidRDefault="00482D60">
      <w:pPr>
        <w:pStyle w:val="TableofFigures"/>
        <w:tabs>
          <w:tab w:val="right" w:leader="dot" w:pos="8778"/>
        </w:tabs>
        <w:rPr>
          <w:rFonts w:asciiTheme="minorHAnsi" w:eastAsiaTheme="minorEastAsia" w:hAnsiTheme="minorHAnsi" w:cstheme="minorBidi"/>
          <w:noProof/>
          <w:sz w:val="22"/>
          <w:szCs w:val="22"/>
        </w:rPr>
      </w:pPr>
      <w:hyperlink w:anchor="_Toc505008869" w:history="1">
        <w:r w:rsidR="00BF15D3" w:rsidRPr="00B876CF">
          <w:rPr>
            <w:rStyle w:val="Hyperlink"/>
            <w:noProof/>
          </w:rPr>
          <w:t>Figure 9: Diagnostics window</w:t>
        </w:r>
        <w:r w:rsidR="00BF15D3">
          <w:rPr>
            <w:noProof/>
            <w:webHidden/>
          </w:rPr>
          <w:tab/>
        </w:r>
        <w:r w:rsidR="00BF15D3">
          <w:rPr>
            <w:noProof/>
            <w:webHidden/>
          </w:rPr>
          <w:fldChar w:fldCharType="begin"/>
        </w:r>
        <w:r w:rsidR="00BF15D3">
          <w:rPr>
            <w:noProof/>
            <w:webHidden/>
          </w:rPr>
          <w:instrText xml:space="preserve"> PAGEREF _Toc505008869 \h </w:instrText>
        </w:r>
        <w:r w:rsidR="00BF15D3">
          <w:rPr>
            <w:noProof/>
            <w:webHidden/>
          </w:rPr>
        </w:r>
        <w:r w:rsidR="00BF15D3">
          <w:rPr>
            <w:noProof/>
            <w:webHidden/>
          </w:rPr>
          <w:fldChar w:fldCharType="separate"/>
        </w:r>
        <w:r w:rsidR="00DA230B">
          <w:rPr>
            <w:noProof/>
            <w:webHidden/>
          </w:rPr>
          <w:t>27</w:t>
        </w:r>
        <w:r w:rsidR="00BF15D3">
          <w:rPr>
            <w:noProof/>
            <w:webHidden/>
          </w:rPr>
          <w:fldChar w:fldCharType="end"/>
        </w:r>
      </w:hyperlink>
    </w:p>
    <w:p w14:paraId="3A784123" w14:textId="08384E84" w:rsidR="00BF15D3" w:rsidRDefault="00482D60">
      <w:pPr>
        <w:pStyle w:val="TableofFigures"/>
        <w:tabs>
          <w:tab w:val="right" w:leader="dot" w:pos="8778"/>
        </w:tabs>
        <w:rPr>
          <w:rFonts w:asciiTheme="minorHAnsi" w:eastAsiaTheme="minorEastAsia" w:hAnsiTheme="minorHAnsi" w:cstheme="minorBidi"/>
          <w:noProof/>
          <w:sz w:val="22"/>
          <w:szCs w:val="22"/>
        </w:rPr>
      </w:pPr>
      <w:hyperlink w:anchor="_Toc505008870" w:history="1">
        <w:r w:rsidR="00BF15D3" w:rsidRPr="00B876CF">
          <w:rPr>
            <w:rStyle w:val="Hyperlink"/>
            <w:noProof/>
          </w:rPr>
          <w:t>Figure 10: Configuration settings window</w:t>
        </w:r>
        <w:r w:rsidR="00BF15D3">
          <w:rPr>
            <w:noProof/>
            <w:webHidden/>
          </w:rPr>
          <w:tab/>
        </w:r>
        <w:r w:rsidR="00BF15D3">
          <w:rPr>
            <w:noProof/>
            <w:webHidden/>
          </w:rPr>
          <w:fldChar w:fldCharType="begin"/>
        </w:r>
        <w:r w:rsidR="00BF15D3">
          <w:rPr>
            <w:noProof/>
            <w:webHidden/>
          </w:rPr>
          <w:instrText xml:space="preserve"> PAGEREF _Toc505008870 \h </w:instrText>
        </w:r>
        <w:r w:rsidR="00BF15D3">
          <w:rPr>
            <w:noProof/>
            <w:webHidden/>
          </w:rPr>
        </w:r>
        <w:r w:rsidR="00BF15D3">
          <w:rPr>
            <w:noProof/>
            <w:webHidden/>
          </w:rPr>
          <w:fldChar w:fldCharType="separate"/>
        </w:r>
        <w:r w:rsidR="00DA230B">
          <w:rPr>
            <w:noProof/>
            <w:webHidden/>
          </w:rPr>
          <w:t>28</w:t>
        </w:r>
        <w:r w:rsidR="00BF15D3">
          <w:rPr>
            <w:noProof/>
            <w:webHidden/>
          </w:rPr>
          <w:fldChar w:fldCharType="end"/>
        </w:r>
      </w:hyperlink>
    </w:p>
    <w:p w14:paraId="32679CAE" w14:textId="7F8CDF6A" w:rsidR="00BF15D3" w:rsidRDefault="00482D60">
      <w:pPr>
        <w:pStyle w:val="TableofFigures"/>
        <w:tabs>
          <w:tab w:val="right" w:leader="dot" w:pos="8778"/>
        </w:tabs>
        <w:rPr>
          <w:rFonts w:asciiTheme="minorHAnsi" w:eastAsiaTheme="minorEastAsia" w:hAnsiTheme="minorHAnsi" w:cstheme="minorBidi"/>
          <w:noProof/>
          <w:sz w:val="22"/>
          <w:szCs w:val="22"/>
        </w:rPr>
      </w:pPr>
      <w:hyperlink w:anchor="_Toc505008871" w:history="1">
        <w:r w:rsidR="00BF15D3" w:rsidRPr="00B876CF">
          <w:rPr>
            <w:rStyle w:val="Hyperlink"/>
            <w:noProof/>
          </w:rPr>
          <w:t xml:space="preserve">Figure 11: Displaying live value of </w:t>
        </w:r>
        <w:r w:rsidR="00BF15D3" w:rsidRPr="00B876CF">
          <w:rPr>
            <w:rStyle w:val="Hyperlink"/>
            <w:i/>
            <w:noProof/>
          </w:rPr>
          <w:t>I</w:t>
        </w:r>
        <w:r w:rsidR="00BF15D3" w:rsidRPr="00B876CF">
          <w:rPr>
            <w:rStyle w:val="Hyperlink"/>
            <w:i/>
            <w:noProof/>
            <w:vertAlign w:val="subscript"/>
          </w:rPr>
          <w:t>load,fund</w:t>
        </w:r>
        <w:r w:rsidR="00BF15D3" w:rsidRPr="00B876CF">
          <w:rPr>
            <w:rStyle w:val="Hyperlink"/>
            <w:noProof/>
          </w:rPr>
          <w:t xml:space="preserve"> in percent</w:t>
        </w:r>
        <w:r w:rsidR="00BF15D3">
          <w:rPr>
            <w:noProof/>
            <w:webHidden/>
          </w:rPr>
          <w:tab/>
        </w:r>
        <w:r w:rsidR="00BF15D3">
          <w:rPr>
            <w:noProof/>
            <w:webHidden/>
          </w:rPr>
          <w:fldChar w:fldCharType="begin"/>
        </w:r>
        <w:r w:rsidR="00BF15D3">
          <w:rPr>
            <w:noProof/>
            <w:webHidden/>
          </w:rPr>
          <w:instrText xml:space="preserve"> PAGEREF _Toc505008871 \h </w:instrText>
        </w:r>
        <w:r w:rsidR="00BF15D3">
          <w:rPr>
            <w:noProof/>
            <w:webHidden/>
          </w:rPr>
        </w:r>
        <w:r w:rsidR="00BF15D3">
          <w:rPr>
            <w:noProof/>
            <w:webHidden/>
          </w:rPr>
          <w:fldChar w:fldCharType="separate"/>
        </w:r>
        <w:r w:rsidR="00DA230B">
          <w:rPr>
            <w:noProof/>
            <w:webHidden/>
          </w:rPr>
          <w:t>29</w:t>
        </w:r>
        <w:r w:rsidR="00BF15D3">
          <w:rPr>
            <w:noProof/>
            <w:webHidden/>
          </w:rPr>
          <w:fldChar w:fldCharType="end"/>
        </w:r>
      </w:hyperlink>
    </w:p>
    <w:p w14:paraId="4BF28532" w14:textId="453C8B31" w:rsidR="00BF15D3" w:rsidRDefault="00482D60">
      <w:pPr>
        <w:pStyle w:val="TableofFigures"/>
        <w:tabs>
          <w:tab w:val="right" w:leader="dot" w:pos="8778"/>
        </w:tabs>
        <w:rPr>
          <w:rFonts w:asciiTheme="minorHAnsi" w:eastAsiaTheme="minorEastAsia" w:hAnsiTheme="minorHAnsi" w:cstheme="minorBidi"/>
          <w:noProof/>
          <w:sz w:val="22"/>
          <w:szCs w:val="22"/>
        </w:rPr>
      </w:pPr>
      <w:hyperlink w:anchor="_Toc505008872" w:history="1">
        <w:r w:rsidR="00BF15D3" w:rsidRPr="00B876CF">
          <w:rPr>
            <w:rStyle w:val="Hyperlink"/>
            <w:noProof/>
          </w:rPr>
          <w:t>Figure 12: Compensation settings window</w:t>
        </w:r>
        <w:r w:rsidR="00BF15D3">
          <w:rPr>
            <w:noProof/>
            <w:webHidden/>
          </w:rPr>
          <w:tab/>
        </w:r>
        <w:r w:rsidR="00BF15D3">
          <w:rPr>
            <w:noProof/>
            <w:webHidden/>
          </w:rPr>
          <w:fldChar w:fldCharType="begin"/>
        </w:r>
        <w:r w:rsidR="00BF15D3">
          <w:rPr>
            <w:noProof/>
            <w:webHidden/>
          </w:rPr>
          <w:instrText xml:space="preserve"> PAGEREF _Toc505008872 \h </w:instrText>
        </w:r>
        <w:r w:rsidR="00BF15D3">
          <w:rPr>
            <w:noProof/>
            <w:webHidden/>
          </w:rPr>
        </w:r>
        <w:r w:rsidR="00BF15D3">
          <w:rPr>
            <w:noProof/>
            <w:webHidden/>
          </w:rPr>
          <w:fldChar w:fldCharType="separate"/>
        </w:r>
        <w:r w:rsidR="00DA230B">
          <w:rPr>
            <w:noProof/>
            <w:webHidden/>
          </w:rPr>
          <w:t>31</w:t>
        </w:r>
        <w:r w:rsidR="00BF15D3">
          <w:rPr>
            <w:noProof/>
            <w:webHidden/>
          </w:rPr>
          <w:fldChar w:fldCharType="end"/>
        </w:r>
      </w:hyperlink>
    </w:p>
    <w:p w14:paraId="31EC9BAB" w14:textId="3581AE66" w:rsidR="00BF15D3" w:rsidRDefault="00482D60">
      <w:pPr>
        <w:pStyle w:val="TableofFigures"/>
        <w:tabs>
          <w:tab w:val="right" w:leader="dot" w:pos="8778"/>
        </w:tabs>
        <w:rPr>
          <w:rFonts w:asciiTheme="minorHAnsi" w:eastAsiaTheme="minorEastAsia" w:hAnsiTheme="minorHAnsi" w:cstheme="minorBidi"/>
          <w:noProof/>
          <w:sz w:val="22"/>
          <w:szCs w:val="22"/>
        </w:rPr>
      </w:pPr>
      <w:hyperlink w:anchor="_Toc505008873" w:history="1">
        <w:r w:rsidR="00BF15D3" w:rsidRPr="00B876CF">
          <w:rPr>
            <w:rStyle w:val="Hyperlink"/>
            <w:noProof/>
          </w:rPr>
          <w:t>Figure 13: Compensation settings window locked</w:t>
        </w:r>
        <w:r w:rsidR="00BF15D3">
          <w:rPr>
            <w:noProof/>
            <w:webHidden/>
          </w:rPr>
          <w:tab/>
        </w:r>
        <w:r w:rsidR="00BF15D3">
          <w:rPr>
            <w:noProof/>
            <w:webHidden/>
          </w:rPr>
          <w:fldChar w:fldCharType="begin"/>
        </w:r>
        <w:r w:rsidR="00BF15D3">
          <w:rPr>
            <w:noProof/>
            <w:webHidden/>
          </w:rPr>
          <w:instrText xml:space="preserve"> PAGEREF _Toc505008873 \h </w:instrText>
        </w:r>
        <w:r w:rsidR="00BF15D3">
          <w:rPr>
            <w:noProof/>
            <w:webHidden/>
          </w:rPr>
        </w:r>
        <w:r w:rsidR="00BF15D3">
          <w:rPr>
            <w:noProof/>
            <w:webHidden/>
          </w:rPr>
          <w:fldChar w:fldCharType="separate"/>
        </w:r>
        <w:r w:rsidR="00DA230B">
          <w:rPr>
            <w:noProof/>
            <w:webHidden/>
          </w:rPr>
          <w:t>32</w:t>
        </w:r>
        <w:r w:rsidR="00BF15D3">
          <w:rPr>
            <w:noProof/>
            <w:webHidden/>
          </w:rPr>
          <w:fldChar w:fldCharType="end"/>
        </w:r>
      </w:hyperlink>
    </w:p>
    <w:p w14:paraId="5D1CB40E" w14:textId="2FAD698D" w:rsidR="00BF15D3" w:rsidRDefault="00482D60">
      <w:pPr>
        <w:pStyle w:val="TableofFigures"/>
        <w:tabs>
          <w:tab w:val="right" w:leader="dot" w:pos="8778"/>
        </w:tabs>
        <w:rPr>
          <w:rFonts w:asciiTheme="minorHAnsi" w:eastAsiaTheme="minorEastAsia" w:hAnsiTheme="minorHAnsi" w:cstheme="minorBidi"/>
          <w:noProof/>
          <w:sz w:val="22"/>
          <w:szCs w:val="22"/>
        </w:rPr>
      </w:pPr>
      <w:hyperlink w:anchor="_Toc505008874" w:history="1">
        <w:r w:rsidR="00BF15D3" w:rsidRPr="00B876CF">
          <w:rPr>
            <w:rStyle w:val="Hyperlink"/>
            <w:noProof/>
          </w:rPr>
          <w:t>Figure 14: Phase-angle calibration in compensation window</w:t>
        </w:r>
        <w:r w:rsidR="00BF15D3">
          <w:rPr>
            <w:noProof/>
            <w:webHidden/>
          </w:rPr>
          <w:tab/>
        </w:r>
        <w:r w:rsidR="00BF15D3">
          <w:rPr>
            <w:noProof/>
            <w:webHidden/>
          </w:rPr>
          <w:fldChar w:fldCharType="begin"/>
        </w:r>
        <w:r w:rsidR="00BF15D3">
          <w:rPr>
            <w:noProof/>
            <w:webHidden/>
          </w:rPr>
          <w:instrText xml:space="preserve"> PAGEREF _Toc505008874 \h </w:instrText>
        </w:r>
        <w:r w:rsidR="00BF15D3">
          <w:rPr>
            <w:noProof/>
            <w:webHidden/>
          </w:rPr>
        </w:r>
        <w:r w:rsidR="00BF15D3">
          <w:rPr>
            <w:noProof/>
            <w:webHidden/>
          </w:rPr>
          <w:fldChar w:fldCharType="separate"/>
        </w:r>
        <w:r w:rsidR="00DA230B">
          <w:rPr>
            <w:noProof/>
            <w:webHidden/>
          </w:rPr>
          <w:t>33</w:t>
        </w:r>
        <w:r w:rsidR="00BF15D3">
          <w:rPr>
            <w:noProof/>
            <w:webHidden/>
          </w:rPr>
          <w:fldChar w:fldCharType="end"/>
        </w:r>
      </w:hyperlink>
    </w:p>
    <w:p w14:paraId="31345B1F" w14:textId="4CFFC6E0" w:rsidR="00BF15D3" w:rsidRDefault="00482D60">
      <w:pPr>
        <w:pStyle w:val="TableofFigures"/>
        <w:tabs>
          <w:tab w:val="right" w:leader="dot" w:pos="8778"/>
        </w:tabs>
        <w:rPr>
          <w:rFonts w:asciiTheme="minorHAnsi" w:eastAsiaTheme="minorEastAsia" w:hAnsiTheme="minorHAnsi" w:cstheme="minorBidi"/>
          <w:noProof/>
          <w:sz w:val="22"/>
          <w:szCs w:val="22"/>
        </w:rPr>
      </w:pPr>
      <w:hyperlink w:anchor="_Toc505008875" w:history="1">
        <w:r w:rsidR="00BF15D3" w:rsidRPr="00B876CF">
          <w:rPr>
            <w:rStyle w:val="Hyperlink"/>
            <w:noProof/>
          </w:rPr>
          <w:t>Figure 15: Amplitude calibration in compensation window</w:t>
        </w:r>
        <w:r w:rsidR="00BF15D3">
          <w:rPr>
            <w:noProof/>
            <w:webHidden/>
          </w:rPr>
          <w:tab/>
        </w:r>
        <w:r w:rsidR="00BF15D3">
          <w:rPr>
            <w:noProof/>
            <w:webHidden/>
          </w:rPr>
          <w:fldChar w:fldCharType="begin"/>
        </w:r>
        <w:r w:rsidR="00BF15D3">
          <w:rPr>
            <w:noProof/>
            <w:webHidden/>
          </w:rPr>
          <w:instrText xml:space="preserve"> PAGEREF _Toc505008875 \h </w:instrText>
        </w:r>
        <w:r w:rsidR="00BF15D3">
          <w:rPr>
            <w:noProof/>
            <w:webHidden/>
          </w:rPr>
        </w:r>
        <w:r w:rsidR="00BF15D3">
          <w:rPr>
            <w:noProof/>
            <w:webHidden/>
          </w:rPr>
          <w:fldChar w:fldCharType="separate"/>
        </w:r>
        <w:r w:rsidR="00DA230B">
          <w:rPr>
            <w:noProof/>
            <w:webHidden/>
          </w:rPr>
          <w:t>33</w:t>
        </w:r>
        <w:r w:rsidR="00BF15D3">
          <w:rPr>
            <w:noProof/>
            <w:webHidden/>
          </w:rPr>
          <w:fldChar w:fldCharType="end"/>
        </w:r>
      </w:hyperlink>
    </w:p>
    <w:p w14:paraId="40988C87" w14:textId="618413C8" w:rsidR="00BF15D3" w:rsidRDefault="00482D60">
      <w:pPr>
        <w:pStyle w:val="TableofFigures"/>
        <w:tabs>
          <w:tab w:val="right" w:leader="dot" w:pos="8778"/>
        </w:tabs>
        <w:rPr>
          <w:rFonts w:asciiTheme="minorHAnsi" w:eastAsiaTheme="minorEastAsia" w:hAnsiTheme="minorHAnsi" w:cstheme="minorBidi"/>
          <w:noProof/>
          <w:sz w:val="22"/>
          <w:szCs w:val="22"/>
        </w:rPr>
      </w:pPr>
      <w:hyperlink w:anchor="_Toc505008876" w:history="1">
        <w:r w:rsidR="00BF15D3" w:rsidRPr="00B876CF">
          <w:rPr>
            <w:rStyle w:val="Hyperlink"/>
            <w:noProof/>
          </w:rPr>
          <w:t>Figure 16: Network settings window</w:t>
        </w:r>
        <w:r w:rsidR="00BF15D3">
          <w:rPr>
            <w:noProof/>
            <w:webHidden/>
          </w:rPr>
          <w:tab/>
        </w:r>
        <w:r w:rsidR="00BF15D3">
          <w:rPr>
            <w:noProof/>
            <w:webHidden/>
          </w:rPr>
          <w:fldChar w:fldCharType="begin"/>
        </w:r>
        <w:r w:rsidR="00BF15D3">
          <w:rPr>
            <w:noProof/>
            <w:webHidden/>
          </w:rPr>
          <w:instrText xml:space="preserve"> PAGEREF _Toc505008876 \h </w:instrText>
        </w:r>
        <w:r w:rsidR="00BF15D3">
          <w:rPr>
            <w:noProof/>
            <w:webHidden/>
          </w:rPr>
        </w:r>
        <w:r w:rsidR="00BF15D3">
          <w:rPr>
            <w:noProof/>
            <w:webHidden/>
          </w:rPr>
          <w:fldChar w:fldCharType="separate"/>
        </w:r>
        <w:r w:rsidR="00DA230B">
          <w:rPr>
            <w:noProof/>
            <w:webHidden/>
          </w:rPr>
          <w:t>34</w:t>
        </w:r>
        <w:r w:rsidR="00BF15D3">
          <w:rPr>
            <w:noProof/>
            <w:webHidden/>
          </w:rPr>
          <w:fldChar w:fldCharType="end"/>
        </w:r>
      </w:hyperlink>
    </w:p>
    <w:p w14:paraId="3753EFD5" w14:textId="17C749F4" w:rsidR="00BF15D3" w:rsidRDefault="00482D60">
      <w:pPr>
        <w:pStyle w:val="TableofFigures"/>
        <w:tabs>
          <w:tab w:val="right" w:leader="dot" w:pos="8778"/>
        </w:tabs>
        <w:rPr>
          <w:rFonts w:asciiTheme="minorHAnsi" w:eastAsiaTheme="minorEastAsia" w:hAnsiTheme="minorHAnsi" w:cstheme="minorBidi"/>
          <w:noProof/>
          <w:sz w:val="22"/>
          <w:szCs w:val="22"/>
        </w:rPr>
      </w:pPr>
      <w:hyperlink w:anchor="_Toc505008877" w:history="1">
        <w:r w:rsidR="00BF15D3" w:rsidRPr="00B876CF">
          <w:rPr>
            <w:rStyle w:val="Hyperlink"/>
            <w:noProof/>
          </w:rPr>
          <w:t>Figure 17: Multi-master Networking Settings</w:t>
        </w:r>
        <w:r w:rsidR="00BF15D3">
          <w:rPr>
            <w:noProof/>
            <w:webHidden/>
          </w:rPr>
          <w:tab/>
        </w:r>
        <w:r w:rsidR="00BF15D3">
          <w:rPr>
            <w:noProof/>
            <w:webHidden/>
          </w:rPr>
          <w:fldChar w:fldCharType="begin"/>
        </w:r>
        <w:r w:rsidR="00BF15D3">
          <w:rPr>
            <w:noProof/>
            <w:webHidden/>
          </w:rPr>
          <w:instrText xml:space="preserve"> PAGEREF _Toc505008877 \h </w:instrText>
        </w:r>
        <w:r w:rsidR="00BF15D3">
          <w:rPr>
            <w:noProof/>
            <w:webHidden/>
          </w:rPr>
        </w:r>
        <w:r w:rsidR="00BF15D3">
          <w:rPr>
            <w:noProof/>
            <w:webHidden/>
          </w:rPr>
          <w:fldChar w:fldCharType="separate"/>
        </w:r>
        <w:r w:rsidR="00DA230B">
          <w:rPr>
            <w:noProof/>
            <w:webHidden/>
          </w:rPr>
          <w:t>36</w:t>
        </w:r>
        <w:r w:rsidR="00BF15D3">
          <w:rPr>
            <w:noProof/>
            <w:webHidden/>
          </w:rPr>
          <w:fldChar w:fldCharType="end"/>
        </w:r>
      </w:hyperlink>
    </w:p>
    <w:p w14:paraId="2A24A196" w14:textId="11915CDF" w:rsidR="00BF15D3" w:rsidRDefault="00482D60">
      <w:pPr>
        <w:pStyle w:val="TableofFigures"/>
        <w:tabs>
          <w:tab w:val="right" w:leader="dot" w:pos="8778"/>
        </w:tabs>
        <w:rPr>
          <w:rFonts w:asciiTheme="minorHAnsi" w:eastAsiaTheme="minorEastAsia" w:hAnsiTheme="minorHAnsi" w:cstheme="minorBidi"/>
          <w:noProof/>
          <w:sz w:val="22"/>
          <w:szCs w:val="22"/>
        </w:rPr>
      </w:pPr>
      <w:hyperlink w:anchor="_Toc505008878" w:history="1">
        <w:r w:rsidR="00BF15D3" w:rsidRPr="00B876CF">
          <w:rPr>
            <w:rStyle w:val="Hyperlink"/>
            <w:noProof/>
          </w:rPr>
          <w:t>Figure 18: Import and export settings buttons</w:t>
        </w:r>
        <w:r w:rsidR="00BF15D3">
          <w:rPr>
            <w:noProof/>
            <w:webHidden/>
          </w:rPr>
          <w:tab/>
        </w:r>
        <w:r w:rsidR="00BF15D3">
          <w:rPr>
            <w:noProof/>
            <w:webHidden/>
          </w:rPr>
          <w:fldChar w:fldCharType="begin"/>
        </w:r>
        <w:r w:rsidR="00BF15D3">
          <w:rPr>
            <w:noProof/>
            <w:webHidden/>
          </w:rPr>
          <w:instrText xml:space="preserve"> PAGEREF _Toc505008878 \h </w:instrText>
        </w:r>
        <w:r w:rsidR="00BF15D3">
          <w:rPr>
            <w:noProof/>
            <w:webHidden/>
          </w:rPr>
        </w:r>
        <w:r w:rsidR="00BF15D3">
          <w:rPr>
            <w:noProof/>
            <w:webHidden/>
          </w:rPr>
          <w:fldChar w:fldCharType="separate"/>
        </w:r>
        <w:r w:rsidR="00DA230B">
          <w:rPr>
            <w:noProof/>
            <w:webHidden/>
          </w:rPr>
          <w:t>36</w:t>
        </w:r>
        <w:r w:rsidR="00BF15D3">
          <w:rPr>
            <w:noProof/>
            <w:webHidden/>
          </w:rPr>
          <w:fldChar w:fldCharType="end"/>
        </w:r>
      </w:hyperlink>
    </w:p>
    <w:p w14:paraId="5A57BDD9" w14:textId="16166FEB" w:rsidR="00BF15D3" w:rsidRDefault="00482D60">
      <w:pPr>
        <w:pStyle w:val="TableofFigures"/>
        <w:tabs>
          <w:tab w:val="right" w:leader="dot" w:pos="8778"/>
        </w:tabs>
        <w:rPr>
          <w:rFonts w:asciiTheme="minorHAnsi" w:eastAsiaTheme="minorEastAsia" w:hAnsiTheme="minorHAnsi" w:cstheme="minorBidi"/>
          <w:noProof/>
          <w:sz w:val="22"/>
          <w:szCs w:val="22"/>
        </w:rPr>
      </w:pPr>
      <w:hyperlink w:anchor="_Toc505008879" w:history="1">
        <w:r w:rsidR="00BF15D3" w:rsidRPr="00B876CF">
          <w:rPr>
            <w:rStyle w:val="Hyperlink"/>
            <w:noProof/>
          </w:rPr>
          <w:t>Figure 19: Exported settings file</w:t>
        </w:r>
        <w:r w:rsidR="00BF15D3">
          <w:rPr>
            <w:noProof/>
            <w:webHidden/>
          </w:rPr>
          <w:tab/>
        </w:r>
        <w:r w:rsidR="00BF15D3">
          <w:rPr>
            <w:noProof/>
            <w:webHidden/>
          </w:rPr>
          <w:fldChar w:fldCharType="begin"/>
        </w:r>
        <w:r w:rsidR="00BF15D3">
          <w:rPr>
            <w:noProof/>
            <w:webHidden/>
          </w:rPr>
          <w:instrText xml:space="preserve"> PAGEREF _Toc505008879 \h </w:instrText>
        </w:r>
        <w:r w:rsidR="00BF15D3">
          <w:rPr>
            <w:noProof/>
            <w:webHidden/>
          </w:rPr>
        </w:r>
        <w:r w:rsidR="00BF15D3">
          <w:rPr>
            <w:noProof/>
            <w:webHidden/>
          </w:rPr>
          <w:fldChar w:fldCharType="separate"/>
        </w:r>
        <w:r w:rsidR="00DA230B">
          <w:rPr>
            <w:noProof/>
            <w:webHidden/>
          </w:rPr>
          <w:t>37</w:t>
        </w:r>
        <w:r w:rsidR="00BF15D3">
          <w:rPr>
            <w:noProof/>
            <w:webHidden/>
          </w:rPr>
          <w:fldChar w:fldCharType="end"/>
        </w:r>
      </w:hyperlink>
    </w:p>
    <w:p w14:paraId="731B1D2C" w14:textId="517418E8" w:rsidR="00BF15D3" w:rsidRDefault="00482D60">
      <w:pPr>
        <w:pStyle w:val="TableofFigures"/>
        <w:tabs>
          <w:tab w:val="right" w:leader="dot" w:pos="8778"/>
        </w:tabs>
        <w:rPr>
          <w:rFonts w:asciiTheme="minorHAnsi" w:eastAsiaTheme="minorEastAsia" w:hAnsiTheme="minorHAnsi" w:cstheme="minorBidi"/>
          <w:noProof/>
          <w:sz w:val="22"/>
          <w:szCs w:val="22"/>
        </w:rPr>
      </w:pPr>
      <w:hyperlink w:anchor="_Toc505008880" w:history="1">
        <w:r w:rsidR="00BF15D3" w:rsidRPr="00B876CF">
          <w:rPr>
            <w:rStyle w:val="Hyperlink"/>
            <w:noProof/>
          </w:rPr>
          <w:t>Figure 20: Importing settings file</w:t>
        </w:r>
        <w:r w:rsidR="00BF15D3">
          <w:rPr>
            <w:noProof/>
            <w:webHidden/>
          </w:rPr>
          <w:tab/>
        </w:r>
        <w:r w:rsidR="00BF15D3">
          <w:rPr>
            <w:noProof/>
            <w:webHidden/>
          </w:rPr>
          <w:fldChar w:fldCharType="begin"/>
        </w:r>
        <w:r w:rsidR="00BF15D3">
          <w:rPr>
            <w:noProof/>
            <w:webHidden/>
          </w:rPr>
          <w:instrText xml:space="preserve"> PAGEREF _Toc505008880 \h </w:instrText>
        </w:r>
        <w:r w:rsidR="00BF15D3">
          <w:rPr>
            <w:noProof/>
            <w:webHidden/>
          </w:rPr>
        </w:r>
        <w:r w:rsidR="00BF15D3">
          <w:rPr>
            <w:noProof/>
            <w:webHidden/>
          </w:rPr>
          <w:fldChar w:fldCharType="separate"/>
        </w:r>
        <w:r w:rsidR="00DA230B">
          <w:rPr>
            <w:noProof/>
            <w:webHidden/>
          </w:rPr>
          <w:t>37</w:t>
        </w:r>
        <w:r w:rsidR="00BF15D3">
          <w:rPr>
            <w:noProof/>
            <w:webHidden/>
          </w:rPr>
          <w:fldChar w:fldCharType="end"/>
        </w:r>
      </w:hyperlink>
    </w:p>
    <w:p w14:paraId="723B1E09" w14:textId="21A1D30D" w:rsidR="00BF15D3" w:rsidRDefault="00482D60">
      <w:pPr>
        <w:pStyle w:val="TableofFigures"/>
        <w:tabs>
          <w:tab w:val="right" w:leader="dot" w:pos="8778"/>
        </w:tabs>
        <w:rPr>
          <w:rFonts w:asciiTheme="minorHAnsi" w:eastAsiaTheme="minorEastAsia" w:hAnsiTheme="minorHAnsi" w:cstheme="minorBidi"/>
          <w:noProof/>
          <w:sz w:val="22"/>
          <w:szCs w:val="22"/>
        </w:rPr>
      </w:pPr>
      <w:hyperlink w:anchor="_Toc505008881" w:history="1">
        <w:r w:rsidR="00BF15D3" w:rsidRPr="00B876CF">
          <w:rPr>
            <w:rStyle w:val="Hyperlink"/>
            <w:noProof/>
          </w:rPr>
          <w:t>Figure 21: Settings file imported</w:t>
        </w:r>
        <w:r w:rsidR="00BF15D3">
          <w:rPr>
            <w:noProof/>
            <w:webHidden/>
          </w:rPr>
          <w:tab/>
        </w:r>
        <w:r w:rsidR="00BF15D3">
          <w:rPr>
            <w:noProof/>
            <w:webHidden/>
          </w:rPr>
          <w:fldChar w:fldCharType="begin"/>
        </w:r>
        <w:r w:rsidR="00BF15D3">
          <w:rPr>
            <w:noProof/>
            <w:webHidden/>
          </w:rPr>
          <w:instrText xml:space="preserve"> PAGEREF _Toc505008881 \h </w:instrText>
        </w:r>
        <w:r w:rsidR="00BF15D3">
          <w:rPr>
            <w:noProof/>
            <w:webHidden/>
          </w:rPr>
        </w:r>
        <w:r w:rsidR="00BF15D3">
          <w:rPr>
            <w:noProof/>
            <w:webHidden/>
          </w:rPr>
          <w:fldChar w:fldCharType="separate"/>
        </w:r>
        <w:r w:rsidR="00DA230B">
          <w:rPr>
            <w:noProof/>
            <w:webHidden/>
          </w:rPr>
          <w:t>37</w:t>
        </w:r>
        <w:r w:rsidR="00BF15D3">
          <w:rPr>
            <w:noProof/>
            <w:webHidden/>
          </w:rPr>
          <w:fldChar w:fldCharType="end"/>
        </w:r>
      </w:hyperlink>
    </w:p>
    <w:p w14:paraId="60FC459D" w14:textId="6EBA3754" w:rsidR="00BF15D3" w:rsidRDefault="00482D60">
      <w:pPr>
        <w:pStyle w:val="TableofFigures"/>
        <w:tabs>
          <w:tab w:val="right" w:leader="dot" w:pos="8778"/>
        </w:tabs>
        <w:rPr>
          <w:rFonts w:asciiTheme="minorHAnsi" w:eastAsiaTheme="minorEastAsia" w:hAnsiTheme="minorHAnsi" w:cstheme="minorBidi"/>
          <w:noProof/>
          <w:sz w:val="22"/>
          <w:szCs w:val="22"/>
        </w:rPr>
      </w:pPr>
      <w:hyperlink w:anchor="_Toc505008882" w:history="1">
        <w:r w:rsidR="00BF15D3" w:rsidRPr="00B876CF">
          <w:rPr>
            <w:rStyle w:val="Hyperlink"/>
            <w:noProof/>
          </w:rPr>
          <w:t>Figure 22: The Events window</w:t>
        </w:r>
        <w:r w:rsidR="00BF15D3">
          <w:rPr>
            <w:noProof/>
            <w:webHidden/>
          </w:rPr>
          <w:tab/>
        </w:r>
        <w:r w:rsidR="00BF15D3">
          <w:rPr>
            <w:noProof/>
            <w:webHidden/>
          </w:rPr>
          <w:fldChar w:fldCharType="begin"/>
        </w:r>
        <w:r w:rsidR="00BF15D3">
          <w:rPr>
            <w:noProof/>
            <w:webHidden/>
          </w:rPr>
          <w:instrText xml:space="preserve"> PAGEREF _Toc505008882 \h </w:instrText>
        </w:r>
        <w:r w:rsidR="00BF15D3">
          <w:rPr>
            <w:noProof/>
            <w:webHidden/>
          </w:rPr>
        </w:r>
        <w:r w:rsidR="00BF15D3">
          <w:rPr>
            <w:noProof/>
            <w:webHidden/>
          </w:rPr>
          <w:fldChar w:fldCharType="separate"/>
        </w:r>
        <w:r w:rsidR="00DA230B">
          <w:rPr>
            <w:noProof/>
            <w:webHidden/>
          </w:rPr>
          <w:t>38</w:t>
        </w:r>
        <w:r w:rsidR="00BF15D3">
          <w:rPr>
            <w:noProof/>
            <w:webHidden/>
          </w:rPr>
          <w:fldChar w:fldCharType="end"/>
        </w:r>
      </w:hyperlink>
    </w:p>
    <w:p w14:paraId="49078C19" w14:textId="3120ED44" w:rsidR="00BF15D3" w:rsidRDefault="00482D60">
      <w:pPr>
        <w:pStyle w:val="TableofFigures"/>
        <w:tabs>
          <w:tab w:val="right" w:leader="dot" w:pos="8778"/>
        </w:tabs>
        <w:rPr>
          <w:rFonts w:asciiTheme="minorHAnsi" w:eastAsiaTheme="minorEastAsia" w:hAnsiTheme="minorHAnsi" w:cstheme="minorBidi"/>
          <w:noProof/>
          <w:sz w:val="22"/>
          <w:szCs w:val="22"/>
        </w:rPr>
      </w:pPr>
      <w:hyperlink w:anchor="_Toc505008883" w:history="1">
        <w:r w:rsidR="00BF15D3" w:rsidRPr="00B876CF">
          <w:rPr>
            <w:rStyle w:val="Hyperlink"/>
            <w:noProof/>
          </w:rPr>
          <w:t>Figure 23: System states</w:t>
        </w:r>
        <w:r w:rsidR="00BF15D3">
          <w:rPr>
            <w:noProof/>
            <w:webHidden/>
          </w:rPr>
          <w:tab/>
        </w:r>
        <w:r w:rsidR="00BF15D3">
          <w:rPr>
            <w:noProof/>
            <w:webHidden/>
          </w:rPr>
          <w:fldChar w:fldCharType="begin"/>
        </w:r>
        <w:r w:rsidR="00BF15D3">
          <w:rPr>
            <w:noProof/>
            <w:webHidden/>
          </w:rPr>
          <w:instrText xml:space="preserve"> PAGEREF _Toc505008883 \h </w:instrText>
        </w:r>
        <w:r w:rsidR="00BF15D3">
          <w:rPr>
            <w:noProof/>
            <w:webHidden/>
          </w:rPr>
        </w:r>
        <w:r w:rsidR="00BF15D3">
          <w:rPr>
            <w:noProof/>
            <w:webHidden/>
          </w:rPr>
          <w:fldChar w:fldCharType="separate"/>
        </w:r>
        <w:r w:rsidR="00DA230B">
          <w:rPr>
            <w:noProof/>
            <w:webHidden/>
          </w:rPr>
          <w:t>39</w:t>
        </w:r>
        <w:r w:rsidR="00BF15D3">
          <w:rPr>
            <w:noProof/>
            <w:webHidden/>
          </w:rPr>
          <w:fldChar w:fldCharType="end"/>
        </w:r>
      </w:hyperlink>
    </w:p>
    <w:p w14:paraId="419682C8" w14:textId="13BB1291" w:rsidR="00BF15D3" w:rsidRDefault="00482D60">
      <w:pPr>
        <w:pStyle w:val="TableofFigures"/>
        <w:tabs>
          <w:tab w:val="right" w:leader="dot" w:pos="8778"/>
        </w:tabs>
        <w:rPr>
          <w:rFonts w:asciiTheme="minorHAnsi" w:eastAsiaTheme="minorEastAsia" w:hAnsiTheme="minorHAnsi" w:cstheme="minorBidi"/>
          <w:noProof/>
          <w:sz w:val="22"/>
          <w:szCs w:val="22"/>
        </w:rPr>
      </w:pPr>
      <w:hyperlink w:anchor="_Toc505008884" w:history="1">
        <w:r w:rsidR="00BF15D3" w:rsidRPr="00B876CF">
          <w:rPr>
            <w:rStyle w:val="Hyperlink"/>
            <w:noProof/>
          </w:rPr>
          <w:t>Figure 24: The Measurement window</w:t>
        </w:r>
        <w:r w:rsidR="00BF15D3">
          <w:rPr>
            <w:noProof/>
            <w:webHidden/>
          </w:rPr>
          <w:tab/>
        </w:r>
        <w:r w:rsidR="00BF15D3">
          <w:rPr>
            <w:noProof/>
            <w:webHidden/>
          </w:rPr>
          <w:fldChar w:fldCharType="begin"/>
        </w:r>
        <w:r w:rsidR="00BF15D3">
          <w:rPr>
            <w:noProof/>
            <w:webHidden/>
          </w:rPr>
          <w:instrText xml:space="preserve"> PAGEREF _Toc505008884 \h </w:instrText>
        </w:r>
        <w:r w:rsidR="00BF15D3">
          <w:rPr>
            <w:noProof/>
            <w:webHidden/>
          </w:rPr>
        </w:r>
        <w:r w:rsidR="00BF15D3">
          <w:rPr>
            <w:noProof/>
            <w:webHidden/>
          </w:rPr>
          <w:fldChar w:fldCharType="separate"/>
        </w:r>
        <w:r w:rsidR="00DA230B">
          <w:rPr>
            <w:noProof/>
            <w:webHidden/>
          </w:rPr>
          <w:t>40</w:t>
        </w:r>
        <w:r w:rsidR="00BF15D3">
          <w:rPr>
            <w:noProof/>
            <w:webHidden/>
          </w:rPr>
          <w:fldChar w:fldCharType="end"/>
        </w:r>
      </w:hyperlink>
    </w:p>
    <w:p w14:paraId="46241B7B" w14:textId="1C1C35F2" w:rsidR="00BF15D3" w:rsidRDefault="00482D60">
      <w:pPr>
        <w:pStyle w:val="TableofFigures"/>
        <w:tabs>
          <w:tab w:val="right" w:leader="dot" w:pos="8778"/>
        </w:tabs>
        <w:rPr>
          <w:rFonts w:asciiTheme="minorHAnsi" w:eastAsiaTheme="minorEastAsia" w:hAnsiTheme="minorHAnsi" w:cstheme="minorBidi"/>
          <w:noProof/>
          <w:sz w:val="22"/>
          <w:szCs w:val="22"/>
        </w:rPr>
      </w:pPr>
      <w:hyperlink w:anchor="_Toc505008885" w:history="1">
        <w:r w:rsidR="00BF15D3" w:rsidRPr="00B876CF">
          <w:rPr>
            <w:rStyle w:val="Hyperlink"/>
            <w:noProof/>
          </w:rPr>
          <w:t>Figure 25: Waveform view window showing CT current</w:t>
        </w:r>
        <w:r w:rsidR="00BF15D3">
          <w:rPr>
            <w:noProof/>
            <w:webHidden/>
          </w:rPr>
          <w:tab/>
        </w:r>
        <w:r w:rsidR="00BF15D3">
          <w:rPr>
            <w:noProof/>
            <w:webHidden/>
          </w:rPr>
          <w:fldChar w:fldCharType="begin"/>
        </w:r>
        <w:r w:rsidR="00BF15D3">
          <w:rPr>
            <w:noProof/>
            <w:webHidden/>
          </w:rPr>
          <w:instrText xml:space="preserve"> PAGEREF _Toc505008885 \h </w:instrText>
        </w:r>
        <w:r w:rsidR="00BF15D3">
          <w:rPr>
            <w:noProof/>
            <w:webHidden/>
          </w:rPr>
        </w:r>
        <w:r w:rsidR="00BF15D3">
          <w:rPr>
            <w:noProof/>
            <w:webHidden/>
          </w:rPr>
          <w:fldChar w:fldCharType="separate"/>
        </w:r>
        <w:r w:rsidR="00DA230B">
          <w:rPr>
            <w:noProof/>
            <w:webHidden/>
          </w:rPr>
          <w:t>41</w:t>
        </w:r>
        <w:r w:rsidR="00BF15D3">
          <w:rPr>
            <w:noProof/>
            <w:webHidden/>
          </w:rPr>
          <w:fldChar w:fldCharType="end"/>
        </w:r>
      </w:hyperlink>
    </w:p>
    <w:p w14:paraId="723F1BF1" w14:textId="31715F05" w:rsidR="00BF15D3" w:rsidRDefault="00482D60">
      <w:pPr>
        <w:pStyle w:val="TableofFigures"/>
        <w:tabs>
          <w:tab w:val="right" w:leader="dot" w:pos="8778"/>
        </w:tabs>
        <w:rPr>
          <w:rFonts w:asciiTheme="minorHAnsi" w:eastAsiaTheme="minorEastAsia" w:hAnsiTheme="minorHAnsi" w:cstheme="minorBidi"/>
          <w:noProof/>
          <w:sz w:val="22"/>
          <w:szCs w:val="22"/>
        </w:rPr>
      </w:pPr>
      <w:hyperlink w:anchor="_Toc505008886" w:history="1">
        <w:r w:rsidR="00BF15D3" w:rsidRPr="00B876CF">
          <w:rPr>
            <w:rStyle w:val="Hyperlink"/>
            <w:noProof/>
          </w:rPr>
          <w:t>Figure 26: Waveform view window showing Compensation current</w:t>
        </w:r>
        <w:r w:rsidR="00BF15D3">
          <w:rPr>
            <w:noProof/>
            <w:webHidden/>
          </w:rPr>
          <w:tab/>
        </w:r>
        <w:r w:rsidR="00BF15D3">
          <w:rPr>
            <w:noProof/>
            <w:webHidden/>
          </w:rPr>
          <w:fldChar w:fldCharType="begin"/>
        </w:r>
        <w:r w:rsidR="00BF15D3">
          <w:rPr>
            <w:noProof/>
            <w:webHidden/>
          </w:rPr>
          <w:instrText xml:space="preserve"> PAGEREF _Toc505008886 \h </w:instrText>
        </w:r>
        <w:r w:rsidR="00BF15D3">
          <w:rPr>
            <w:noProof/>
            <w:webHidden/>
          </w:rPr>
        </w:r>
        <w:r w:rsidR="00BF15D3">
          <w:rPr>
            <w:noProof/>
            <w:webHidden/>
          </w:rPr>
          <w:fldChar w:fldCharType="separate"/>
        </w:r>
        <w:r w:rsidR="00DA230B">
          <w:rPr>
            <w:noProof/>
            <w:webHidden/>
          </w:rPr>
          <w:t>42</w:t>
        </w:r>
        <w:r w:rsidR="00BF15D3">
          <w:rPr>
            <w:noProof/>
            <w:webHidden/>
          </w:rPr>
          <w:fldChar w:fldCharType="end"/>
        </w:r>
      </w:hyperlink>
    </w:p>
    <w:p w14:paraId="7A1FD9B8" w14:textId="55476C01" w:rsidR="00BF15D3" w:rsidRDefault="00482D60">
      <w:pPr>
        <w:pStyle w:val="TableofFigures"/>
        <w:tabs>
          <w:tab w:val="right" w:leader="dot" w:pos="8778"/>
        </w:tabs>
        <w:rPr>
          <w:rFonts w:asciiTheme="minorHAnsi" w:eastAsiaTheme="minorEastAsia" w:hAnsiTheme="minorHAnsi" w:cstheme="minorBidi"/>
          <w:noProof/>
          <w:sz w:val="22"/>
          <w:szCs w:val="22"/>
        </w:rPr>
      </w:pPr>
      <w:hyperlink w:anchor="_Toc505008887" w:history="1">
        <w:r w:rsidR="00BF15D3" w:rsidRPr="00B876CF">
          <w:rPr>
            <w:rStyle w:val="Hyperlink"/>
            <w:noProof/>
          </w:rPr>
          <w:t>Figure 27: Waveform view window showing Phase voltage</w:t>
        </w:r>
        <w:r w:rsidR="00BF15D3">
          <w:rPr>
            <w:noProof/>
            <w:webHidden/>
          </w:rPr>
          <w:tab/>
        </w:r>
        <w:r w:rsidR="00BF15D3">
          <w:rPr>
            <w:noProof/>
            <w:webHidden/>
          </w:rPr>
          <w:fldChar w:fldCharType="begin"/>
        </w:r>
        <w:r w:rsidR="00BF15D3">
          <w:rPr>
            <w:noProof/>
            <w:webHidden/>
          </w:rPr>
          <w:instrText xml:space="preserve"> PAGEREF _Toc505008887 \h </w:instrText>
        </w:r>
        <w:r w:rsidR="00BF15D3">
          <w:rPr>
            <w:noProof/>
            <w:webHidden/>
          </w:rPr>
        </w:r>
        <w:r w:rsidR="00BF15D3">
          <w:rPr>
            <w:noProof/>
            <w:webHidden/>
          </w:rPr>
          <w:fldChar w:fldCharType="separate"/>
        </w:r>
        <w:r w:rsidR="00DA230B">
          <w:rPr>
            <w:noProof/>
            <w:webHidden/>
          </w:rPr>
          <w:t>42</w:t>
        </w:r>
        <w:r w:rsidR="00BF15D3">
          <w:rPr>
            <w:noProof/>
            <w:webHidden/>
          </w:rPr>
          <w:fldChar w:fldCharType="end"/>
        </w:r>
      </w:hyperlink>
    </w:p>
    <w:p w14:paraId="32F05AB6" w14:textId="20F0C4D0" w:rsidR="00BF15D3" w:rsidRDefault="00482D60">
      <w:pPr>
        <w:pStyle w:val="TableofFigures"/>
        <w:tabs>
          <w:tab w:val="right" w:leader="dot" w:pos="8778"/>
        </w:tabs>
        <w:rPr>
          <w:rFonts w:asciiTheme="minorHAnsi" w:eastAsiaTheme="minorEastAsia" w:hAnsiTheme="minorHAnsi" w:cstheme="minorBidi"/>
          <w:noProof/>
          <w:sz w:val="22"/>
          <w:szCs w:val="22"/>
        </w:rPr>
      </w:pPr>
      <w:hyperlink w:anchor="_Toc505008888" w:history="1">
        <w:r w:rsidR="00BF15D3" w:rsidRPr="00B876CF">
          <w:rPr>
            <w:rStyle w:val="Hyperlink"/>
            <w:noProof/>
          </w:rPr>
          <w:t>Figure 28: Hover function in the spectrum view window</w:t>
        </w:r>
        <w:r w:rsidR="00BF15D3">
          <w:rPr>
            <w:noProof/>
            <w:webHidden/>
          </w:rPr>
          <w:tab/>
        </w:r>
        <w:r w:rsidR="00BF15D3">
          <w:rPr>
            <w:noProof/>
            <w:webHidden/>
          </w:rPr>
          <w:fldChar w:fldCharType="begin"/>
        </w:r>
        <w:r w:rsidR="00BF15D3">
          <w:rPr>
            <w:noProof/>
            <w:webHidden/>
          </w:rPr>
          <w:instrText xml:space="preserve"> PAGEREF _Toc505008888 \h </w:instrText>
        </w:r>
        <w:r w:rsidR="00BF15D3">
          <w:rPr>
            <w:noProof/>
            <w:webHidden/>
          </w:rPr>
        </w:r>
        <w:r w:rsidR="00BF15D3">
          <w:rPr>
            <w:noProof/>
            <w:webHidden/>
          </w:rPr>
          <w:fldChar w:fldCharType="separate"/>
        </w:r>
        <w:r w:rsidR="00DA230B">
          <w:rPr>
            <w:noProof/>
            <w:webHidden/>
          </w:rPr>
          <w:t>43</w:t>
        </w:r>
        <w:r w:rsidR="00BF15D3">
          <w:rPr>
            <w:noProof/>
            <w:webHidden/>
          </w:rPr>
          <w:fldChar w:fldCharType="end"/>
        </w:r>
      </w:hyperlink>
    </w:p>
    <w:p w14:paraId="49D4BD20" w14:textId="5BDB1E7F" w:rsidR="00BF15D3" w:rsidRDefault="00482D60">
      <w:pPr>
        <w:pStyle w:val="TableofFigures"/>
        <w:tabs>
          <w:tab w:val="right" w:leader="dot" w:pos="8778"/>
        </w:tabs>
        <w:rPr>
          <w:rFonts w:asciiTheme="minorHAnsi" w:eastAsiaTheme="minorEastAsia" w:hAnsiTheme="minorHAnsi" w:cstheme="minorBidi"/>
          <w:noProof/>
          <w:sz w:val="22"/>
          <w:szCs w:val="22"/>
        </w:rPr>
      </w:pPr>
      <w:hyperlink w:anchor="_Toc505008889" w:history="1">
        <w:r w:rsidR="00BF15D3" w:rsidRPr="00B876CF">
          <w:rPr>
            <w:rStyle w:val="Hyperlink"/>
            <w:noProof/>
          </w:rPr>
          <w:t>Figure 29: Spectrum view window showing CT current</w:t>
        </w:r>
        <w:r w:rsidR="00BF15D3">
          <w:rPr>
            <w:noProof/>
            <w:webHidden/>
          </w:rPr>
          <w:tab/>
        </w:r>
        <w:r w:rsidR="00BF15D3">
          <w:rPr>
            <w:noProof/>
            <w:webHidden/>
          </w:rPr>
          <w:fldChar w:fldCharType="begin"/>
        </w:r>
        <w:r w:rsidR="00BF15D3">
          <w:rPr>
            <w:noProof/>
            <w:webHidden/>
          </w:rPr>
          <w:instrText xml:space="preserve"> PAGEREF _Toc505008889 \h </w:instrText>
        </w:r>
        <w:r w:rsidR="00BF15D3">
          <w:rPr>
            <w:noProof/>
            <w:webHidden/>
          </w:rPr>
        </w:r>
        <w:r w:rsidR="00BF15D3">
          <w:rPr>
            <w:noProof/>
            <w:webHidden/>
          </w:rPr>
          <w:fldChar w:fldCharType="separate"/>
        </w:r>
        <w:r w:rsidR="00DA230B">
          <w:rPr>
            <w:noProof/>
            <w:webHidden/>
          </w:rPr>
          <w:t>43</w:t>
        </w:r>
        <w:r w:rsidR="00BF15D3">
          <w:rPr>
            <w:noProof/>
            <w:webHidden/>
          </w:rPr>
          <w:fldChar w:fldCharType="end"/>
        </w:r>
      </w:hyperlink>
    </w:p>
    <w:p w14:paraId="016859A2" w14:textId="7732756E" w:rsidR="00BF15D3" w:rsidRDefault="00482D60">
      <w:pPr>
        <w:pStyle w:val="TableofFigures"/>
        <w:tabs>
          <w:tab w:val="right" w:leader="dot" w:pos="8778"/>
        </w:tabs>
        <w:rPr>
          <w:rFonts w:asciiTheme="minorHAnsi" w:eastAsiaTheme="minorEastAsia" w:hAnsiTheme="minorHAnsi" w:cstheme="minorBidi"/>
          <w:noProof/>
          <w:sz w:val="22"/>
          <w:szCs w:val="22"/>
        </w:rPr>
      </w:pPr>
      <w:hyperlink w:anchor="_Toc505008890" w:history="1">
        <w:r w:rsidR="00BF15D3" w:rsidRPr="00B876CF">
          <w:rPr>
            <w:rStyle w:val="Hyperlink"/>
            <w:noProof/>
          </w:rPr>
          <w:t>Figure 30: Spectrum view window showing Output current</w:t>
        </w:r>
        <w:r w:rsidR="00BF15D3">
          <w:rPr>
            <w:noProof/>
            <w:webHidden/>
          </w:rPr>
          <w:tab/>
        </w:r>
        <w:r w:rsidR="00BF15D3">
          <w:rPr>
            <w:noProof/>
            <w:webHidden/>
          </w:rPr>
          <w:fldChar w:fldCharType="begin"/>
        </w:r>
        <w:r w:rsidR="00BF15D3">
          <w:rPr>
            <w:noProof/>
            <w:webHidden/>
          </w:rPr>
          <w:instrText xml:space="preserve"> PAGEREF _Toc505008890 \h </w:instrText>
        </w:r>
        <w:r w:rsidR="00BF15D3">
          <w:rPr>
            <w:noProof/>
            <w:webHidden/>
          </w:rPr>
        </w:r>
        <w:r w:rsidR="00BF15D3">
          <w:rPr>
            <w:noProof/>
            <w:webHidden/>
          </w:rPr>
          <w:fldChar w:fldCharType="separate"/>
        </w:r>
        <w:r w:rsidR="00DA230B">
          <w:rPr>
            <w:noProof/>
            <w:webHidden/>
          </w:rPr>
          <w:t>43</w:t>
        </w:r>
        <w:r w:rsidR="00BF15D3">
          <w:rPr>
            <w:noProof/>
            <w:webHidden/>
          </w:rPr>
          <w:fldChar w:fldCharType="end"/>
        </w:r>
      </w:hyperlink>
    </w:p>
    <w:p w14:paraId="1B4349A3" w14:textId="74E2CED3" w:rsidR="00BF15D3" w:rsidRDefault="00482D60">
      <w:pPr>
        <w:pStyle w:val="TableofFigures"/>
        <w:tabs>
          <w:tab w:val="right" w:leader="dot" w:pos="8778"/>
        </w:tabs>
        <w:rPr>
          <w:rFonts w:asciiTheme="minorHAnsi" w:eastAsiaTheme="minorEastAsia" w:hAnsiTheme="minorHAnsi" w:cstheme="minorBidi"/>
          <w:noProof/>
          <w:sz w:val="22"/>
          <w:szCs w:val="22"/>
        </w:rPr>
      </w:pPr>
      <w:hyperlink w:anchor="_Toc505008891" w:history="1">
        <w:r w:rsidR="00BF15D3" w:rsidRPr="00B876CF">
          <w:rPr>
            <w:rStyle w:val="Hyperlink"/>
            <w:noProof/>
          </w:rPr>
          <w:t>Figure 31: Spectrum view window showing Phase voltage</w:t>
        </w:r>
        <w:r w:rsidR="00BF15D3">
          <w:rPr>
            <w:noProof/>
            <w:webHidden/>
          </w:rPr>
          <w:tab/>
        </w:r>
        <w:r w:rsidR="00BF15D3">
          <w:rPr>
            <w:noProof/>
            <w:webHidden/>
          </w:rPr>
          <w:fldChar w:fldCharType="begin"/>
        </w:r>
        <w:r w:rsidR="00BF15D3">
          <w:rPr>
            <w:noProof/>
            <w:webHidden/>
          </w:rPr>
          <w:instrText xml:space="preserve"> PAGEREF _Toc505008891 \h </w:instrText>
        </w:r>
        <w:r w:rsidR="00BF15D3">
          <w:rPr>
            <w:noProof/>
            <w:webHidden/>
          </w:rPr>
        </w:r>
        <w:r w:rsidR="00BF15D3">
          <w:rPr>
            <w:noProof/>
            <w:webHidden/>
          </w:rPr>
          <w:fldChar w:fldCharType="separate"/>
        </w:r>
        <w:r w:rsidR="00DA230B">
          <w:rPr>
            <w:noProof/>
            <w:webHidden/>
          </w:rPr>
          <w:t>44</w:t>
        </w:r>
        <w:r w:rsidR="00BF15D3">
          <w:rPr>
            <w:noProof/>
            <w:webHidden/>
          </w:rPr>
          <w:fldChar w:fldCharType="end"/>
        </w:r>
      </w:hyperlink>
    </w:p>
    <w:p w14:paraId="7F6CA504" w14:textId="03572EDD" w:rsidR="00BF15D3" w:rsidRDefault="00482D60">
      <w:pPr>
        <w:pStyle w:val="TableofFigures"/>
        <w:tabs>
          <w:tab w:val="right" w:leader="dot" w:pos="8778"/>
        </w:tabs>
        <w:rPr>
          <w:rFonts w:asciiTheme="minorHAnsi" w:eastAsiaTheme="minorEastAsia" w:hAnsiTheme="minorHAnsi" w:cstheme="minorBidi"/>
          <w:noProof/>
          <w:sz w:val="22"/>
          <w:szCs w:val="22"/>
        </w:rPr>
      </w:pPr>
      <w:hyperlink w:anchor="_Toc505008892" w:history="1">
        <w:r w:rsidR="00BF15D3" w:rsidRPr="00B876CF">
          <w:rPr>
            <w:rStyle w:val="Hyperlink"/>
            <w:noProof/>
          </w:rPr>
          <w:t>Figure 32: Update software</w:t>
        </w:r>
        <w:r w:rsidR="00BF15D3">
          <w:rPr>
            <w:noProof/>
            <w:webHidden/>
          </w:rPr>
          <w:tab/>
        </w:r>
        <w:r w:rsidR="00BF15D3">
          <w:rPr>
            <w:noProof/>
            <w:webHidden/>
          </w:rPr>
          <w:fldChar w:fldCharType="begin"/>
        </w:r>
        <w:r w:rsidR="00BF15D3">
          <w:rPr>
            <w:noProof/>
            <w:webHidden/>
          </w:rPr>
          <w:instrText xml:space="preserve"> PAGEREF _Toc505008892 \h </w:instrText>
        </w:r>
        <w:r w:rsidR="00BF15D3">
          <w:rPr>
            <w:noProof/>
            <w:webHidden/>
          </w:rPr>
        </w:r>
        <w:r w:rsidR="00BF15D3">
          <w:rPr>
            <w:noProof/>
            <w:webHidden/>
          </w:rPr>
          <w:fldChar w:fldCharType="separate"/>
        </w:r>
        <w:r w:rsidR="00DA230B">
          <w:rPr>
            <w:noProof/>
            <w:webHidden/>
          </w:rPr>
          <w:t>44</w:t>
        </w:r>
        <w:r w:rsidR="00BF15D3">
          <w:rPr>
            <w:noProof/>
            <w:webHidden/>
          </w:rPr>
          <w:fldChar w:fldCharType="end"/>
        </w:r>
      </w:hyperlink>
    </w:p>
    <w:p w14:paraId="060375A4" w14:textId="181E1FEB" w:rsidR="00BF15D3" w:rsidRDefault="00482D60">
      <w:pPr>
        <w:pStyle w:val="TableofFigures"/>
        <w:tabs>
          <w:tab w:val="right" w:leader="dot" w:pos="8778"/>
        </w:tabs>
        <w:rPr>
          <w:rFonts w:asciiTheme="minorHAnsi" w:eastAsiaTheme="minorEastAsia" w:hAnsiTheme="minorHAnsi" w:cstheme="minorBidi"/>
          <w:noProof/>
          <w:sz w:val="22"/>
          <w:szCs w:val="22"/>
        </w:rPr>
      </w:pPr>
      <w:hyperlink w:anchor="_Toc505008893" w:history="1">
        <w:r w:rsidR="00BF15D3" w:rsidRPr="00B876CF">
          <w:rPr>
            <w:rStyle w:val="Hyperlink"/>
            <w:noProof/>
          </w:rPr>
          <w:t>Figure 33: Selecting a file for software update</w:t>
        </w:r>
        <w:r w:rsidR="00BF15D3">
          <w:rPr>
            <w:noProof/>
            <w:webHidden/>
          </w:rPr>
          <w:tab/>
        </w:r>
        <w:r w:rsidR="00BF15D3">
          <w:rPr>
            <w:noProof/>
            <w:webHidden/>
          </w:rPr>
          <w:fldChar w:fldCharType="begin"/>
        </w:r>
        <w:r w:rsidR="00BF15D3">
          <w:rPr>
            <w:noProof/>
            <w:webHidden/>
          </w:rPr>
          <w:instrText xml:space="preserve"> PAGEREF _Toc505008893 \h </w:instrText>
        </w:r>
        <w:r w:rsidR="00BF15D3">
          <w:rPr>
            <w:noProof/>
            <w:webHidden/>
          </w:rPr>
        </w:r>
        <w:r w:rsidR="00BF15D3">
          <w:rPr>
            <w:noProof/>
            <w:webHidden/>
          </w:rPr>
          <w:fldChar w:fldCharType="separate"/>
        </w:r>
        <w:r w:rsidR="00DA230B">
          <w:rPr>
            <w:noProof/>
            <w:webHidden/>
          </w:rPr>
          <w:t>45</w:t>
        </w:r>
        <w:r w:rsidR="00BF15D3">
          <w:rPr>
            <w:noProof/>
            <w:webHidden/>
          </w:rPr>
          <w:fldChar w:fldCharType="end"/>
        </w:r>
      </w:hyperlink>
    </w:p>
    <w:p w14:paraId="4DC4D517" w14:textId="66228C45" w:rsidR="00BF15D3" w:rsidRDefault="00482D60">
      <w:pPr>
        <w:pStyle w:val="TableofFigures"/>
        <w:tabs>
          <w:tab w:val="right" w:leader="dot" w:pos="8778"/>
        </w:tabs>
        <w:rPr>
          <w:rFonts w:asciiTheme="minorHAnsi" w:eastAsiaTheme="minorEastAsia" w:hAnsiTheme="minorHAnsi" w:cstheme="minorBidi"/>
          <w:noProof/>
          <w:sz w:val="22"/>
          <w:szCs w:val="22"/>
        </w:rPr>
      </w:pPr>
      <w:hyperlink w:anchor="_Toc505008894" w:history="1">
        <w:r w:rsidR="00BF15D3" w:rsidRPr="00B876CF">
          <w:rPr>
            <w:rStyle w:val="Hyperlink"/>
            <w:noProof/>
          </w:rPr>
          <w:t>Figure 34: Confirm SCC2 software update</w:t>
        </w:r>
        <w:r w:rsidR="00BF15D3">
          <w:rPr>
            <w:noProof/>
            <w:webHidden/>
          </w:rPr>
          <w:tab/>
        </w:r>
        <w:r w:rsidR="00BF15D3">
          <w:rPr>
            <w:noProof/>
            <w:webHidden/>
          </w:rPr>
          <w:fldChar w:fldCharType="begin"/>
        </w:r>
        <w:r w:rsidR="00BF15D3">
          <w:rPr>
            <w:noProof/>
            <w:webHidden/>
          </w:rPr>
          <w:instrText xml:space="preserve"> PAGEREF _Toc505008894 \h </w:instrText>
        </w:r>
        <w:r w:rsidR="00BF15D3">
          <w:rPr>
            <w:noProof/>
            <w:webHidden/>
          </w:rPr>
        </w:r>
        <w:r w:rsidR="00BF15D3">
          <w:rPr>
            <w:noProof/>
            <w:webHidden/>
          </w:rPr>
          <w:fldChar w:fldCharType="separate"/>
        </w:r>
        <w:r w:rsidR="00DA230B">
          <w:rPr>
            <w:noProof/>
            <w:webHidden/>
          </w:rPr>
          <w:t>45</w:t>
        </w:r>
        <w:r w:rsidR="00BF15D3">
          <w:rPr>
            <w:noProof/>
            <w:webHidden/>
          </w:rPr>
          <w:fldChar w:fldCharType="end"/>
        </w:r>
      </w:hyperlink>
    </w:p>
    <w:p w14:paraId="132FBC42" w14:textId="0BF57DE9" w:rsidR="00BF15D3" w:rsidRDefault="00482D60">
      <w:pPr>
        <w:pStyle w:val="TableofFigures"/>
        <w:tabs>
          <w:tab w:val="right" w:leader="dot" w:pos="8778"/>
        </w:tabs>
        <w:rPr>
          <w:rFonts w:asciiTheme="minorHAnsi" w:eastAsiaTheme="minorEastAsia" w:hAnsiTheme="minorHAnsi" w:cstheme="minorBidi"/>
          <w:noProof/>
          <w:sz w:val="22"/>
          <w:szCs w:val="22"/>
        </w:rPr>
      </w:pPr>
      <w:hyperlink w:anchor="_Toc505008895" w:history="1">
        <w:r w:rsidR="00BF15D3" w:rsidRPr="00B876CF">
          <w:rPr>
            <w:rStyle w:val="Hyperlink"/>
            <w:noProof/>
          </w:rPr>
          <w:t>Figure 35: Flashing SCC2</w:t>
        </w:r>
        <w:r w:rsidR="00BF15D3">
          <w:rPr>
            <w:noProof/>
            <w:webHidden/>
          </w:rPr>
          <w:tab/>
        </w:r>
        <w:r w:rsidR="00BF15D3">
          <w:rPr>
            <w:noProof/>
            <w:webHidden/>
          </w:rPr>
          <w:fldChar w:fldCharType="begin"/>
        </w:r>
        <w:r w:rsidR="00BF15D3">
          <w:rPr>
            <w:noProof/>
            <w:webHidden/>
          </w:rPr>
          <w:instrText xml:space="preserve"> PAGEREF _Toc505008895 \h </w:instrText>
        </w:r>
        <w:r w:rsidR="00BF15D3">
          <w:rPr>
            <w:noProof/>
            <w:webHidden/>
          </w:rPr>
        </w:r>
        <w:r w:rsidR="00BF15D3">
          <w:rPr>
            <w:noProof/>
            <w:webHidden/>
          </w:rPr>
          <w:fldChar w:fldCharType="separate"/>
        </w:r>
        <w:r w:rsidR="00DA230B">
          <w:rPr>
            <w:noProof/>
            <w:webHidden/>
          </w:rPr>
          <w:t>46</w:t>
        </w:r>
        <w:r w:rsidR="00BF15D3">
          <w:rPr>
            <w:noProof/>
            <w:webHidden/>
          </w:rPr>
          <w:fldChar w:fldCharType="end"/>
        </w:r>
      </w:hyperlink>
    </w:p>
    <w:p w14:paraId="2955EED8" w14:textId="72CB4B8F" w:rsidR="00BF15D3" w:rsidRDefault="00482D60">
      <w:pPr>
        <w:pStyle w:val="TableofFigures"/>
        <w:tabs>
          <w:tab w:val="right" w:leader="dot" w:pos="8778"/>
        </w:tabs>
        <w:rPr>
          <w:rFonts w:asciiTheme="minorHAnsi" w:eastAsiaTheme="minorEastAsia" w:hAnsiTheme="minorHAnsi" w:cstheme="minorBidi"/>
          <w:noProof/>
          <w:sz w:val="22"/>
          <w:szCs w:val="22"/>
        </w:rPr>
      </w:pPr>
      <w:hyperlink w:anchor="_Toc505008896" w:history="1">
        <w:r w:rsidR="00BF15D3" w:rsidRPr="00B876CF">
          <w:rPr>
            <w:rStyle w:val="Hyperlink"/>
            <w:noProof/>
          </w:rPr>
          <w:t>Figure 36: SCC2 software update complete</w:t>
        </w:r>
        <w:r w:rsidR="00BF15D3">
          <w:rPr>
            <w:noProof/>
            <w:webHidden/>
          </w:rPr>
          <w:tab/>
        </w:r>
        <w:r w:rsidR="00BF15D3">
          <w:rPr>
            <w:noProof/>
            <w:webHidden/>
          </w:rPr>
          <w:fldChar w:fldCharType="begin"/>
        </w:r>
        <w:r w:rsidR="00BF15D3">
          <w:rPr>
            <w:noProof/>
            <w:webHidden/>
          </w:rPr>
          <w:instrText xml:space="preserve"> PAGEREF _Toc505008896 \h </w:instrText>
        </w:r>
        <w:r w:rsidR="00BF15D3">
          <w:rPr>
            <w:noProof/>
            <w:webHidden/>
          </w:rPr>
        </w:r>
        <w:r w:rsidR="00BF15D3">
          <w:rPr>
            <w:noProof/>
            <w:webHidden/>
          </w:rPr>
          <w:fldChar w:fldCharType="separate"/>
        </w:r>
        <w:r w:rsidR="00DA230B">
          <w:rPr>
            <w:noProof/>
            <w:webHidden/>
          </w:rPr>
          <w:t>46</w:t>
        </w:r>
        <w:r w:rsidR="00BF15D3">
          <w:rPr>
            <w:noProof/>
            <w:webHidden/>
          </w:rPr>
          <w:fldChar w:fldCharType="end"/>
        </w:r>
      </w:hyperlink>
    </w:p>
    <w:p w14:paraId="60B89727" w14:textId="3C78CA6F" w:rsidR="00BF15D3" w:rsidRDefault="00482D60">
      <w:pPr>
        <w:pStyle w:val="TableofFigures"/>
        <w:tabs>
          <w:tab w:val="right" w:leader="dot" w:pos="8778"/>
        </w:tabs>
        <w:rPr>
          <w:rFonts w:asciiTheme="minorHAnsi" w:eastAsiaTheme="minorEastAsia" w:hAnsiTheme="minorHAnsi" w:cstheme="minorBidi"/>
          <w:noProof/>
          <w:sz w:val="22"/>
          <w:szCs w:val="22"/>
        </w:rPr>
      </w:pPr>
      <w:hyperlink w:anchor="_Toc505008897" w:history="1">
        <w:r w:rsidR="00BF15D3" w:rsidRPr="00B876CF">
          <w:rPr>
            <w:rStyle w:val="Hyperlink"/>
            <w:noProof/>
          </w:rPr>
          <w:t>Figure 37: Confirm HMI3 software update</w:t>
        </w:r>
        <w:r w:rsidR="00BF15D3">
          <w:rPr>
            <w:noProof/>
            <w:webHidden/>
          </w:rPr>
          <w:tab/>
        </w:r>
        <w:r w:rsidR="00BF15D3">
          <w:rPr>
            <w:noProof/>
            <w:webHidden/>
          </w:rPr>
          <w:fldChar w:fldCharType="begin"/>
        </w:r>
        <w:r w:rsidR="00BF15D3">
          <w:rPr>
            <w:noProof/>
            <w:webHidden/>
          </w:rPr>
          <w:instrText xml:space="preserve"> PAGEREF _Toc505008897 \h </w:instrText>
        </w:r>
        <w:r w:rsidR="00BF15D3">
          <w:rPr>
            <w:noProof/>
            <w:webHidden/>
          </w:rPr>
        </w:r>
        <w:r w:rsidR="00BF15D3">
          <w:rPr>
            <w:noProof/>
            <w:webHidden/>
          </w:rPr>
          <w:fldChar w:fldCharType="separate"/>
        </w:r>
        <w:r w:rsidR="00DA230B">
          <w:rPr>
            <w:noProof/>
            <w:webHidden/>
          </w:rPr>
          <w:t>47</w:t>
        </w:r>
        <w:r w:rsidR="00BF15D3">
          <w:rPr>
            <w:noProof/>
            <w:webHidden/>
          </w:rPr>
          <w:fldChar w:fldCharType="end"/>
        </w:r>
      </w:hyperlink>
    </w:p>
    <w:p w14:paraId="248BA656" w14:textId="33D63B2C" w:rsidR="00BF15D3" w:rsidRDefault="00482D60">
      <w:pPr>
        <w:pStyle w:val="TableofFigures"/>
        <w:tabs>
          <w:tab w:val="right" w:leader="dot" w:pos="8778"/>
        </w:tabs>
        <w:rPr>
          <w:rFonts w:asciiTheme="minorHAnsi" w:eastAsiaTheme="minorEastAsia" w:hAnsiTheme="minorHAnsi" w:cstheme="minorBidi"/>
          <w:noProof/>
          <w:sz w:val="22"/>
          <w:szCs w:val="22"/>
        </w:rPr>
      </w:pPr>
      <w:hyperlink w:anchor="_Toc505008898" w:history="1">
        <w:r w:rsidR="00BF15D3" w:rsidRPr="00B876CF">
          <w:rPr>
            <w:rStyle w:val="Hyperlink"/>
            <w:noProof/>
          </w:rPr>
          <w:t>Figure 38: HMI3 software update complete</w:t>
        </w:r>
        <w:r w:rsidR="00BF15D3">
          <w:rPr>
            <w:noProof/>
            <w:webHidden/>
          </w:rPr>
          <w:tab/>
        </w:r>
        <w:r w:rsidR="00BF15D3">
          <w:rPr>
            <w:noProof/>
            <w:webHidden/>
          </w:rPr>
          <w:fldChar w:fldCharType="begin"/>
        </w:r>
        <w:r w:rsidR="00BF15D3">
          <w:rPr>
            <w:noProof/>
            <w:webHidden/>
          </w:rPr>
          <w:instrText xml:space="preserve"> PAGEREF _Toc505008898 \h </w:instrText>
        </w:r>
        <w:r w:rsidR="00BF15D3">
          <w:rPr>
            <w:noProof/>
            <w:webHidden/>
          </w:rPr>
        </w:r>
        <w:r w:rsidR="00BF15D3">
          <w:rPr>
            <w:noProof/>
            <w:webHidden/>
          </w:rPr>
          <w:fldChar w:fldCharType="separate"/>
        </w:r>
        <w:r w:rsidR="00DA230B">
          <w:rPr>
            <w:noProof/>
            <w:webHidden/>
          </w:rPr>
          <w:t>47</w:t>
        </w:r>
        <w:r w:rsidR="00BF15D3">
          <w:rPr>
            <w:noProof/>
            <w:webHidden/>
          </w:rPr>
          <w:fldChar w:fldCharType="end"/>
        </w:r>
      </w:hyperlink>
    </w:p>
    <w:p w14:paraId="1C78EBB0" w14:textId="33253A17" w:rsidR="00BF15D3" w:rsidRDefault="00482D60">
      <w:pPr>
        <w:pStyle w:val="TableofFigures"/>
        <w:tabs>
          <w:tab w:val="right" w:leader="dot" w:pos="8778"/>
        </w:tabs>
        <w:rPr>
          <w:rFonts w:asciiTheme="minorHAnsi" w:eastAsiaTheme="minorEastAsia" w:hAnsiTheme="minorHAnsi" w:cstheme="minorBidi"/>
          <w:noProof/>
          <w:sz w:val="22"/>
          <w:szCs w:val="22"/>
        </w:rPr>
      </w:pPr>
      <w:hyperlink w:anchor="_Toc505008899" w:history="1">
        <w:r w:rsidR="00BF15D3" w:rsidRPr="00B876CF">
          <w:rPr>
            <w:rStyle w:val="Hyperlink"/>
            <w:noProof/>
          </w:rPr>
          <w:t>Figure 39: HMI overview</w:t>
        </w:r>
        <w:r w:rsidR="00BF15D3">
          <w:rPr>
            <w:noProof/>
            <w:webHidden/>
          </w:rPr>
          <w:tab/>
        </w:r>
        <w:r w:rsidR="00BF15D3">
          <w:rPr>
            <w:noProof/>
            <w:webHidden/>
          </w:rPr>
          <w:fldChar w:fldCharType="begin"/>
        </w:r>
        <w:r w:rsidR="00BF15D3">
          <w:rPr>
            <w:noProof/>
            <w:webHidden/>
          </w:rPr>
          <w:instrText xml:space="preserve"> PAGEREF _Toc505008899 \h </w:instrText>
        </w:r>
        <w:r w:rsidR="00BF15D3">
          <w:rPr>
            <w:noProof/>
            <w:webHidden/>
          </w:rPr>
        </w:r>
        <w:r w:rsidR="00BF15D3">
          <w:rPr>
            <w:noProof/>
            <w:webHidden/>
          </w:rPr>
          <w:fldChar w:fldCharType="separate"/>
        </w:r>
        <w:r w:rsidR="00DA230B">
          <w:rPr>
            <w:noProof/>
            <w:webHidden/>
          </w:rPr>
          <w:t>48</w:t>
        </w:r>
        <w:r w:rsidR="00BF15D3">
          <w:rPr>
            <w:noProof/>
            <w:webHidden/>
          </w:rPr>
          <w:fldChar w:fldCharType="end"/>
        </w:r>
      </w:hyperlink>
    </w:p>
    <w:p w14:paraId="65F68C7C" w14:textId="427D368E" w:rsidR="00BF15D3" w:rsidRDefault="00482D60">
      <w:pPr>
        <w:pStyle w:val="TableofFigures"/>
        <w:tabs>
          <w:tab w:val="right" w:leader="dot" w:pos="8778"/>
        </w:tabs>
        <w:rPr>
          <w:rFonts w:asciiTheme="minorHAnsi" w:eastAsiaTheme="minorEastAsia" w:hAnsiTheme="minorHAnsi" w:cstheme="minorBidi"/>
          <w:noProof/>
          <w:sz w:val="22"/>
          <w:szCs w:val="22"/>
        </w:rPr>
      </w:pPr>
      <w:hyperlink w:anchor="_Toc505008900" w:history="1">
        <w:r w:rsidR="00BF15D3" w:rsidRPr="00B876CF">
          <w:rPr>
            <w:rStyle w:val="Hyperlink"/>
            <w:noProof/>
          </w:rPr>
          <w:t>Figure 40: System setup in HMI</w:t>
        </w:r>
        <w:r w:rsidR="00BF15D3">
          <w:rPr>
            <w:noProof/>
            <w:webHidden/>
          </w:rPr>
          <w:tab/>
        </w:r>
        <w:r w:rsidR="00BF15D3">
          <w:rPr>
            <w:noProof/>
            <w:webHidden/>
          </w:rPr>
          <w:fldChar w:fldCharType="begin"/>
        </w:r>
        <w:r w:rsidR="00BF15D3">
          <w:rPr>
            <w:noProof/>
            <w:webHidden/>
          </w:rPr>
          <w:instrText xml:space="preserve"> PAGEREF _Toc505008900 \h </w:instrText>
        </w:r>
        <w:r w:rsidR="00BF15D3">
          <w:rPr>
            <w:noProof/>
            <w:webHidden/>
          </w:rPr>
        </w:r>
        <w:r w:rsidR="00BF15D3">
          <w:rPr>
            <w:noProof/>
            <w:webHidden/>
          </w:rPr>
          <w:fldChar w:fldCharType="separate"/>
        </w:r>
        <w:r w:rsidR="00DA230B">
          <w:rPr>
            <w:noProof/>
            <w:webHidden/>
          </w:rPr>
          <w:t>48</w:t>
        </w:r>
        <w:r w:rsidR="00BF15D3">
          <w:rPr>
            <w:noProof/>
            <w:webHidden/>
          </w:rPr>
          <w:fldChar w:fldCharType="end"/>
        </w:r>
      </w:hyperlink>
    </w:p>
    <w:p w14:paraId="3E78712D" w14:textId="778ADF46" w:rsidR="00BF15D3" w:rsidRDefault="00482D60">
      <w:pPr>
        <w:pStyle w:val="TableofFigures"/>
        <w:tabs>
          <w:tab w:val="right" w:leader="dot" w:pos="8778"/>
        </w:tabs>
        <w:rPr>
          <w:rFonts w:asciiTheme="minorHAnsi" w:eastAsiaTheme="minorEastAsia" w:hAnsiTheme="minorHAnsi" w:cstheme="minorBidi"/>
          <w:noProof/>
          <w:sz w:val="22"/>
          <w:szCs w:val="22"/>
        </w:rPr>
      </w:pPr>
      <w:hyperlink w:anchor="_Toc505008901" w:history="1">
        <w:r w:rsidR="00BF15D3" w:rsidRPr="00B876CF">
          <w:rPr>
            <w:rStyle w:val="Hyperlink"/>
            <w:noProof/>
          </w:rPr>
          <w:t>Figure 41: Diagnostics in the HMI</w:t>
        </w:r>
        <w:r w:rsidR="00BF15D3">
          <w:rPr>
            <w:noProof/>
            <w:webHidden/>
          </w:rPr>
          <w:tab/>
        </w:r>
        <w:r w:rsidR="00BF15D3">
          <w:rPr>
            <w:noProof/>
            <w:webHidden/>
          </w:rPr>
          <w:fldChar w:fldCharType="begin"/>
        </w:r>
        <w:r w:rsidR="00BF15D3">
          <w:rPr>
            <w:noProof/>
            <w:webHidden/>
          </w:rPr>
          <w:instrText xml:space="preserve"> PAGEREF _Toc505008901 \h </w:instrText>
        </w:r>
        <w:r w:rsidR="00BF15D3">
          <w:rPr>
            <w:noProof/>
            <w:webHidden/>
          </w:rPr>
        </w:r>
        <w:r w:rsidR="00BF15D3">
          <w:rPr>
            <w:noProof/>
            <w:webHidden/>
          </w:rPr>
          <w:fldChar w:fldCharType="separate"/>
        </w:r>
        <w:r w:rsidR="00DA230B">
          <w:rPr>
            <w:noProof/>
            <w:webHidden/>
          </w:rPr>
          <w:t>50</w:t>
        </w:r>
        <w:r w:rsidR="00BF15D3">
          <w:rPr>
            <w:noProof/>
            <w:webHidden/>
          </w:rPr>
          <w:fldChar w:fldCharType="end"/>
        </w:r>
      </w:hyperlink>
    </w:p>
    <w:p w14:paraId="2D9A960D" w14:textId="3215C21D" w:rsidR="00BF15D3" w:rsidRDefault="00482D60">
      <w:pPr>
        <w:pStyle w:val="TableofFigures"/>
        <w:tabs>
          <w:tab w:val="right" w:leader="dot" w:pos="8778"/>
        </w:tabs>
        <w:rPr>
          <w:rFonts w:asciiTheme="minorHAnsi" w:eastAsiaTheme="minorEastAsia" w:hAnsiTheme="minorHAnsi" w:cstheme="minorBidi"/>
          <w:noProof/>
          <w:sz w:val="22"/>
          <w:szCs w:val="22"/>
        </w:rPr>
      </w:pPr>
      <w:hyperlink w:anchor="_Toc505008902" w:history="1">
        <w:r w:rsidR="00BF15D3" w:rsidRPr="00B876CF">
          <w:rPr>
            <w:rStyle w:val="Hyperlink"/>
            <w:noProof/>
          </w:rPr>
          <w:t>Figure 42: HMI menu structure</w:t>
        </w:r>
        <w:r w:rsidR="00BF15D3">
          <w:rPr>
            <w:noProof/>
            <w:webHidden/>
          </w:rPr>
          <w:tab/>
        </w:r>
        <w:r w:rsidR="00BF15D3">
          <w:rPr>
            <w:noProof/>
            <w:webHidden/>
          </w:rPr>
          <w:fldChar w:fldCharType="begin"/>
        </w:r>
        <w:r w:rsidR="00BF15D3">
          <w:rPr>
            <w:noProof/>
            <w:webHidden/>
          </w:rPr>
          <w:instrText xml:space="preserve"> PAGEREF _Toc505008902 \h </w:instrText>
        </w:r>
        <w:r w:rsidR="00BF15D3">
          <w:rPr>
            <w:noProof/>
            <w:webHidden/>
          </w:rPr>
        </w:r>
        <w:r w:rsidR="00BF15D3">
          <w:rPr>
            <w:noProof/>
            <w:webHidden/>
          </w:rPr>
          <w:fldChar w:fldCharType="separate"/>
        </w:r>
        <w:r w:rsidR="00DA230B">
          <w:rPr>
            <w:noProof/>
            <w:webHidden/>
          </w:rPr>
          <w:t>51</w:t>
        </w:r>
        <w:r w:rsidR="00BF15D3">
          <w:rPr>
            <w:noProof/>
            <w:webHidden/>
          </w:rPr>
          <w:fldChar w:fldCharType="end"/>
        </w:r>
      </w:hyperlink>
    </w:p>
    <w:p w14:paraId="1E7B4E3C" w14:textId="203243BF" w:rsidR="00BF15D3" w:rsidRDefault="00482D60">
      <w:pPr>
        <w:pStyle w:val="TableofFigures"/>
        <w:tabs>
          <w:tab w:val="right" w:leader="dot" w:pos="8778"/>
        </w:tabs>
        <w:rPr>
          <w:rFonts w:asciiTheme="minorHAnsi" w:eastAsiaTheme="minorEastAsia" w:hAnsiTheme="minorHAnsi" w:cstheme="minorBidi"/>
          <w:noProof/>
          <w:sz w:val="22"/>
          <w:szCs w:val="22"/>
        </w:rPr>
      </w:pPr>
      <w:hyperlink w:anchor="_Toc505008903" w:history="1">
        <w:r w:rsidR="00BF15D3" w:rsidRPr="00B876CF">
          <w:rPr>
            <w:rStyle w:val="Hyperlink"/>
            <w:noProof/>
          </w:rPr>
          <w:t>Figure 43: HMI LCD and keys in different operating states</w:t>
        </w:r>
        <w:r w:rsidR="00BF15D3">
          <w:rPr>
            <w:noProof/>
            <w:webHidden/>
          </w:rPr>
          <w:tab/>
        </w:r>
        <w:r w:rsidR="00BF15D3">
          <w:rPr>
            <w:noProof/>
            <w:webHidden/>
          </w:rPr>
          <w:fldChar w:fldCharType="begin"/>
        </w:r>
        <w:r w:rsidR="00BF15D3">
          <w:rPr>
            <w:noProof/>
            <w:webHidden/>
          </w:rPr>
          <w:instrText xml:space="preserve"> PAGEREF _Toc505008903 \h </w:instrText>
        </w:r>
        <w:r w:rsidR="00BF15D3">
          <w:rPr>
            <w:noProof/>
            <w:webHidden/>
          </w:rPr>
        </w:r>
        <w:r w:rsidR="00BF15D3">
          <w:rPr>
            <w:noProof/>
            <w:webHidden/>
          </w:rPr>
          <w:fldChar w:fldCharType="separate"/>
        </w:r>
        <w:r w:rsidR="00DA230B">
          <w:rPr>
            <w:noProof/>
            <w:webHidden/>
          </w:rPr>
          <w:t>56</w:t>
        </w:r>
        <w:r w:rsidR="00BF15D3">
          <w:rPr>
            <w:noProof/>
            <w:webHidden/>
          </w:rPr>
          <w:fldChar w:fldCharType="end"/>
        </w:r>
      </w:hyperlink>
    </w:p>
    <w:p w14:paraId="7B7521A5" w14:textId="7D529D8C" w:rsidR="00BF15D3" w:rsidRDefault="00482D60">
      <w:pPr>
        <w:pStyle w:val="TableofFigures"/>
        <w:tabs>
          <w:tab w:val="right" w:leader="dot" w:pos="8778"/>
        </w:tabs>
        <w:rPr>
          <w:rFonts w:asciiTheme="minorHAnsi" w:eastAsiaTheme="minorEastAsia" w:hAnsiTheme="minorHAnsi" w:cstheme="minorBidi"/>
          <w:noProof/>
          <w:sz w:val="22"/>
          <w:szCs w:val="22"/>
        </w:rPr>
      </w:pPr>
      <w:hyperlink w:anchor="_Toc505008904" w:history="1">
        <w:r w:rsidR="00BF15D3" w:rsidRPr="00B876CF">
          <w:rPr>
            <w:rStyle w:val="Hyperlink"/>
            <w:noProof/>
          </w:rPr>
          <w:t>Figure 44: Display of measurement in HMI</w:t>
        </w:r>
        <w:r w:rsidR="00BF15D3">
          <w:rPr>
            <w:noProof/>
            <w:webHidden/>
          </w:rPr>
          <w:tab/>
        </w:r>
        <w:r w:rsidR="00BF15D3">
          <w:rPr>
            <w:noProof/>
            <w:webHidden/>
          </w:rPr>
          <w:fldChar w:fldCharType="begin"/>
        </w:r>
        <w:r w:rsidR="00BF15D3">
          <w:rPr>
            <w:noProof/>
            <w:webHidden/>
          </w:rPr>
          <w:instrText xml:space="preserve"> PAGEREF _Toc505008904 \h </w:instrText>
        </w:r>
        <w:r w:rsidR="00BF15D3">
          <w:rPr>
            <w:noProof/>
            <w:webHidden/>
          </w:rPr>
        </w:r>
        <w:r w:rsidR="00BF15D3">
          <w:rPr>
            <w:noProof/>
            <w:webHidden/>
          </w:rPr>
          <w:fldChar w:fldCharType="separate"/>
        </w:r>
        <w:r w:rsidR="00DA230B">
          <w:rPr>
            <w:noProof/>
            <w:webHidden/>
          </w:rPr>
          <w:t>56</w:t>
        </w:r>
        <w:r w:rsidR="00BF15D3">
          <w:rPr>
            <w:noProof/>
            <w:webHidden/>
          </w:rPr>
          <w:fldChar w:fldCharType="end"/>
        </w:r>
      </w:hyperlink>
    </w:p>
    <w:p w14:paraId="5798AC94" w14:textId="05D1E9C5" w:rsidR="00BF15D3" w:rsidRDefault="00482D60">
      <w:pPr>
        <w:pStyle w:val="TableofFigures"/>
        <w:tabs>
          <w:tab w:val="right" w:leader="dot" w:pos="8778"/>
        </w:tabs>
        <w:rPr>
          <w:rFonts w:asciiTheme="minorHAnsi" w:eastAsiaTheme="minorEastAsia" w:hAnsiTheme="minorHAnsi" w:cstheme="minorBidi"/>
          <w:noProof/>
          <w:sz w:val="22"/>
          <w:szCs w:val="22"/>
        </w:rPr>
      </w:pPr>
      <w:hyperlink w:anchor="_Toc505008905" w:history="1">
        <w:r w:rsidR="00BF15D3" w:rsidRPr="00B876CF">
          <w:rPr>
            <w:rStyle w:val="Hyperlink"/>
            <w:noProof/>
          </w:rPr>
          <w:t>Figure 45: Alarm shown in HMI</w:t>
        </w:r>
        <w:r w:rsidR="00BF15D3">
          <w:rPr>
            <w:noProof/>
            <w:webHidden/>
          </w:rPr>
          <w:tab/>
        </w:r>
        <w:r w:rsidR="00BF15D3">
          <w:rPr>
            <w:noProof/>
            <w:webHidden/>
          </w:rPr>
          <w:fldChar w:fldCharType="begin"/>
        </w:r>
        <w:r w:rsidR="00BF15D3">
          <w:rPr>
            <w:noProof/>
            <w:webHidden/>
          </w:rPr>
          <w:instrText xml:space="preserve"> PAGEREF _Toc505008905 \h </w:instrText>
        </w:r>
        <w:r w:rsidR="00BF15D3">
          <w:rPr>
            <w:noProof/>
            <w:webHidden/>
          </w:rPr>
        </w:r>
        <w:r w:rsidR="00BF15D3">
          <w:rPr>
            <w:noProof/>
            <w:webHidden/>
          </w:rPr>
          <w:fldChar w:fldCharType="separate"/>
        </w:r>
        <w:r w:rsidR="00DA230B">
          <w:rPr>
            <w:noProof/>
            <w:webHidden/>
          </w:rPr>
          <w:t>57</w:t>
        </w:r>
        <w:r w:rsidR="00BF15D3">
          <w:rPr>
            <w:noProof/>
            <w:webHidden/>
          </w:rPr>
          <w:fldChar w:fldCharType="end"/>
        </w:r>
      </w:hyperlink>
    </w:p>
    <w:p w14:paraId="17218A80" w14:textId="21E0A474" w:rsidR="00BF15D3" w:rsidRDefault="00482D60">
      <w:pPr>
        <w:pStyle w:val="TableofFigures"/>
        <w:tabs>
          <w:tab w:val="right" w:leader="dot" w:pos="8778"/>
        </w:tabs>
        <w:rPr>
          <w:rFonts w:asciiTheme="minorHAnsi" w:eastAsiaTheme="minorEastAsia" w:hAnsiTheme="minorHAnsi" w:cstheme="minorBidi"/>
          <w:noProof/>
          <w:sz w:val="22"/>
          <w:szCs w:val="22"/>
        </w:rPr>
      </w:pPr>
      <w:hyperlink w:anchor="_Toc505008906" w:history="1">
        <w:r w:rsidR="00BF15D3" w:rsidRPr="00B876CF">
          <w:rPr>
            <w:rStyle w:val="Hyperlink"/>
            <w:noProof/>
          </w:rPr>
          <w:t>Figure 46: PIB location</w:t>
        </w:r>
        <w:r w:rsidR="00BF15D3">
          <w:rPr>
            <w:noProof/>
            <w:webHidden/>
          </w:rPr>
          <w:tab/>
        </w:r>
        <w:r w:rsidR="00BF15D3">
          <w:rPr>
            <w:noProof/>
            <w:webHidden/>
          </w:rPr>
          <w:fldChar w:fldCharType="begin"/>
        </w:r>
        <w:r w:rsidR="00BF15D3">
          <w:rPr>
            <w:noProof/>
            <w:webHidden/>
          </w:rPr>
          <w:instrText xml:space="preserve"> PAGEREF _Toc505008906 \h </w:instrText>
        </w:r>
        <w:r w:rsidR="00BF15D3">
          <w:rPr>
            <w:noProof/>
            <w:webHidden/>
          </w:rPr>
        </w:r>
        <w:r w:rsidR="00BF15D3">
          <w:rPr>
            <w:noProof/>
            <w:webHidden/>
          </w:rPr>
          <w:fldChar w:fldCharType="separate"/>
        </w:r>
        <w:r w:rsidR="00DA230B">
          <w:rPr>
            <w:noProof/>
            <w:webHidden/>
          </w:rPr>
          <w:t>59</w:t>
        </w:r>
        <w:r w:rsidR="00BF15D3">
          <w:rPr>
            <w:noProof/>
            <w:webHidden/>
          </w:rPr>
          <w:fldChar w:fldCharType="end"/>
        </w:r>
      </w:hyperlink>
    </w:p>
    <w:p w14:paraId="7CCB1714" w14:textId="3AE1415B" w:rsidR="00BF15D3" w:rsidRDefault="00482D60">
      <w:pPr>
        <w:pStyle w:val="TableofFigures"/>
        <w:tabs>
          <w:tab w:val="right" w:leader="dot" w:pos="8778"/>
        </w:tabs>
        <w:rPr>
          <w:rFonts w:asciiTheme="minorHAnsi" w:eastAsiaTheme="minorEastAsia" w:hAnsiTheme="minorHAnsi" w:cstheme="minorBidi"/>
          <w:noProof/>
          <w:sz w:val="22"/>
          <w:szCs w:val="22"/>
        </w:rPr>
      </w:pPr>
      <w:hyperlink w:anchor="_Toc505008907" w:history="1">
        <w:r w:rsidR="00BF15D3" w:rsidRPr="00B876CF">
          <w:rPr>
            <w:rStyle w:val="Hyperlink"/>
            <w:noProof/>
          </w:rPr>
          <w:t>Figure 47: HMI3 main view</w:t>
        </w:r>
        <w:r w:rsidR="00BF15D3">
          <w:rPr>
            <w:noProof/>
            <w:webHidden/>
          </w:rPr>
          <w:tab/>
        </w:r>
        <w:r w:rsidR="00BF15D3">
          <w:rPr>
            <w:noProof/>
            <w:webHidden/>
          </w:rPr>
          <w:fldChar w:fldCharType="begin"/>
        </w:r>
        <w:r w:rsidR="00BF15D3">
          <w:rPr>
            <w:noProof/>
            <w:webHidden/>
          </w:rPr>
          <w:instrText xml:space="preserve"> PAGEREF _Toc505008907 \h </w:instrText>
        </w:r>
        <w:r w:rsidR="00BF15D3">
          <w:rPr>
            <w:noProof/>
            <w:webHidden/>
          </w:rPr>
        </w:r>
        <w:r w:rsidR="00BF15D3">
          <w:rPr>
            <w:noProof/>
            <w:webHidden/>
          </w:rPr>
          <w:fldChar w:fldCharType="separate"/>
        </w:r>
        <w:r w:rsidR="00DA230B">
          <w:rPr>
            <w:noProof/>
            <w:webHidden/>
          </w:rPr>
          <w:t>60</w:t>
        </w:r>
        <w:r w:rsidR="00BF15D3">
          <w:rPr>
            <w:noProof/>
            <w:webHidden/>
          </w:rPr>
          <w:fldChar w:fldCharType="end"/>
        </w:r>
      </w:hyperlink>
    </w:p>
    <w:p w14:paraId="16415E84" w14:textId="67858FF1" w:rsidR="00BF15D3" w:rsidRDefault="00482D60">
      <w:pPr>
        <w:pStyle w:val="TableofFigures"/>
        <w:tabs>
          <w:tab w:val="right" w:leader="dot" w:pos="8778"/>
        </w:tabs>
        <w:rPr>
          <w:rFonts w:asciiTheme="minorHAnsi" w:eastAsiaTheme="minorEastAsia" w:hAnsiTheme="minorHAnsi" w:cstheme="minorBidi"/>
          <w:noProof/>
          <w:sz w:val="22"/>
          <w:szCs w:val="22"/>
        </w:rPr>
      </w:pPr>
      <w:hyperlink w:anchor="_Toc505008908" w:history="1">
        <w:r w:rsidR="00BF15D3" w:rsidRPr="00B876CF">
          <w:rPr>
            <w:rStyle w:val="Hyperlink"/>
            <w:noProof/>
          </w:rPr>
          <w:t>Figure 48: HMI3 menu overview</w:t>
        </w:r>
        <w:r w:rsidR="00BF15D3">
          <w:rPr>
            <w:noProof/>
            <w:webHidden/>
          </w:rPr>
          <w:tab/>
        </w:r>
        <w:r w:rsidR="00BF15D3">
          <w:rPr>
            <w:noProof/>
            <w:webHidden/>
          </w:rPr>
          <w:fldChar w:fldCharType="begin"/>
        </w:r>
        <w:r w:rsidR="00BF15D3">
          <w:rPr>
            <w:noProof/>
            <w:webHidden/>
          </w:rPr>
          <w:instrText xml:space="preserve"> PAGEREF _Toc505008908 \h </w:instrText>
        </w:r>
        <w:r w:rsidR="00BF15D3">
          <w:rPr>
            <w:noProof/>
            <w:webHidden/>
          </w:rPr>
        </w:r>
        <w:r w:rsidR="00BF15D3">
          <w:rPr>
            <w:noProof/>
            <w:webHidden/>
          </w:rPr>
          <w:fldChar w:fldCharType="separate"/>
        </w:r>
        <w:r w:rsidR="00DA230B">
          <w:rPr>
            <w:noProof/>
            <w:webHidden/>
          </w:rPr>
          <w:t>60</w:t>
        </w:r>
        <w:r w:rsidR="00BF15D3">
          <w:rPr>
            <w:noProof/>
            <w:webHidden/>
          </w:rPr>
          <w:fldChar w:fldCharType="end"/>
        </w:r>
      </w:hyperlink>
    </w:p>
    <w:p w14:paraId="64D3B85B" w14:textId="5810612F" w:rsidR="00BF15D3" w:rsidRDefault="00482D60">
      <w:pPr>
        <w:pStyle w:val="TableofFigures"/>
        <w:tabs>
          <w:tab w:val="right" w:leader="dot" w:pos="8778"/>
        </w:tabs>
        <w:rPr>
          <w:rFonts w:asciiTheme="minorHAnsi" w:eastAsiaTheme="minorEastAsia" w:hAnsiTheme="minorHAnsi" w:cstheme="minorBidi"/>
          <w:noProof/>
          <w:sz w:val="22"/>
          <w:szCs w:val="22"/>
        </w:rPr>
      </w:pPr>
      <w:hyperlink w:anchor="_Toc505008909" w:history="1">
        <w:r w:rsidR="00BF15D3" w:rsidRPr="00B876CF">
          <w:rPr>
            <w:rStyle w:val="Hyperlink"/>
            <w:noProof/>
          </w:rPr>
          <w:t>Figure 49: HMI3 System setup view</w:t>
        </w:r>
        <w:r w:rsidR="00BF15D3">
          <w:rPr>
            <w:noProof/>
            <w:webHidden/>
          </w:rPr>
          <w:tab/>
        </w:r>
        <w:r w:rsidR="00BF15D3">
          <w:rPr>
            <w:noProof/>
            <w:webHidden/>
          </w:rPr>
          <w:fldChar w:fldCharType="begin"/>
        </w:r>
        <w:r w:rsidR="00BF15D3">
          <w:rPr>
            <w:noProof/>
            <w:webHidden/>
          </w:rPr>
          <w:instrText xml:space="preserve"> PAGEREF _Toc505008909 \h </w:instrText>
        </w:r>
        <w:r w:rsidR="00BF15D3">
          <w:rPr>
            <w:noProof/>
            <w:webHidden/>
          </w:rPr>
        </w:r>
        <w:r w:rsidR="00BF15D3">
          <w:rPr>
            <w:noProof/>
            <w:webHidden/>
          </w:rPr>
          <w:fldChar w:fldCharType="separate"/>
        </w:r>
        <w:r w:rsidR="00DA230B">
          <w:rPr>
            <w:noProof/>
            <w:webHidden/>
          </w:rPr>
          <w:t>61</w:t>
        </w:r>
        <w:r w:rsidR="00BF15D3">
          <w:rPr>
            <w:noProof/>
            <w:webHidden/>
          </w:rPr>
          <w:fldChar w:fldCharType="end"/>
        </w:r>
      </w:hyperlink>
    </w:p>
    <w:p w14:paraId="29546310" w14:textId="015058F5" w:rsidR="00BF15D3" w:rsidRDefault="00482D60">
      <w:pPr>
        <w:pStyle w:val="TableofFigures"/>
        <w:tabs>
          <w:tab w:val="right" w:leader="dot" w:pos="8778"/>
        </w:tabs>
        <w:rPr>
          <w:rFonts w:asciiTheme="minorHAnsi" w:eastAsiaTheme="minorEastAsia" w:hAnsiTheme="minorHAnsi" w:cstheme="minorBidi"/>
          <w:noProof/>
          <w:sz w:val="22"/>
          <w:szCs w:val="22"/>
        </w:rPr>
      </w:pPr>
      <w:hyperlink w:anchor="_Toc505008910" w:history="1">
        <w:r w:rsidR="00BF15D3" w:rsidRPr="00B876CF">
          <w:rPr>
            <w:rStyle w:val="Hyperlink"/>
            <w:noProof/>
          </w:rPr>
          <w:t>Figure 50: HMI3 Diagnostics view</w:t>
        </w:r>
        <w:r w:rsidR="00BF15D3">
          <w:rPr>
            <w:noProof/>
            <w:webHidden/>
          </w:rPr>
          <w:tab/>
        </w:r>
        <w:r w:rsidR="00BF15D3">
          <w:rPr>
            <w:noProof/>
            <w:webHidden/>
          </w:rPr>
          <w:fldChar w:fldCharType="begin"/>
        </w:r>
        <w:r w:rsidR="00BF15D3">
          <w:rPr>
            <w:noProof/>
            <w:webHidden/>
          </w:rPr>
          <w:instrText xml:space="preserve"> PAGEREF _Toc505008910 \h </w:instrText>
        </w:r>
        <w:r w:rsidR="00BF15D3">
          <w:rPr>
            <w:noProof/>
            <w:webHidden/>
          </w:rPr>
        </w:r>
        <w:r w:rsidR="00BF15D3">
          <w:rPr>
            <w:noProof/>
            <w:webHidden/>
          </w:rPr>
          <w:fldChar w:fldCharType="separate"/>
        </w:r>
        <w:r w:rsidR="00DA230B">
          <w:rPr>
            <w:noProof/>
            <w:webHidden/>
          </w:rPr>
          <w:t>61</w:t>
        </w:r>
        <w:r w:rsidR="00BF15D3">
          <w:rPr>
            <w:noProof/>
            <w:webHidden/>
          </w:rPr>
          <w:fldChar w:fldCharType="end"/>
        </w:r>
      </w:hyperlink>
    </w:p>
    <w:p w14:paraId="256914C9" w14:textId="552BFFB7" w:rsidR="00BF15D3" w:rsidRDefault="00482D60">
      <w:pPr>
        <w:pStyle w:val="TableofFigures"/>
        <w:tabs>
          <w:tab w:val="right" w:leader="dot" w:pos="8778"/>
        </w:tabs>
        <w:rPr>
          <w:rFonts w:asciiTheme="minorHAnsi" w:eastAsiaTheme="minorEastAsia" w:hAnsiTheme="minorHAnsi" w:cstheme="minorBidi"/>
          <w:noProof/>
          <w:sz w:val="22"/>
          <w:szCs w:val="22"/>
        </w:rPr>
      </w:pPr>
      <w:hyperlink w:anchor="_Toc505008911" w:history="1">
        <w:r w:rsidR="00BF15D3" w:rsidRPr="00B876CF">
          <w:rPr>
            <w:rStyle w:val="Hyperlink"/>
            <w:noProof/>
          </w:rPr>
          <w:t>Figure 51: HMI3 Measurement view</w:t>
        </w:r>
        <w:r w:rsidR="00BF15D3">
          <w:rPr>
            <w:noProof/>
            <w:webHidden/>
          </w:rPr>
          <w:tab/>
        </w:r>
        <w:r w:rsidR="00BF15D3">
          <w:rPr>
            <w:noProof/>
            <w:webHidden/>
          </w:rPr>
          <w:fldChar w:fldCharType="begin"/>
        </w:r>
        <w:r w:rsidR="00BF15D3">
          <w:rPr>
            <w:noProof/>
            <w:webHidden/>
          </w:rPr>
          <w:instrText xml:space="preserve"> PAGEREF _Toc505008911 \h </w:instrText>
        </w:r>
        <w:r w:rsidR="00BF15D3">
          <w:rPr>
            <w:noProof/>
            <w:webHidden/>
          </w:rPr>
        </w:r>
        <w:r w:rsidR="00BF15D3">
          <w:rPr>
            <w:noProof/>
            <w:webHidden/>
          </w:rPr>
          <w:fldChar w:fldCharType="separate"/>
        </w:r>
        <w:r w:rsidR="00DA230B">
          <w:rPr>
            <w:noProof/>
            <w:webHidden/>
          </w:rPr>
          <w:t>61</w:t>
        </w:r>
        <w:r w:rsidR="00BF15D3">
          <w:rPr>
            <w:noProof/>
            <w:webHidden/>
          </w:rPr>
          <w:fldChar w:fldCharType="end"/>
        </w:r>
      </w:hyperlink>
    </w:p>
    <w:p w14:paraId="4B4F30CB" w14:textId="0FD6EEF5" w:rsidR="00BF15D3" w:rsidRDefault="00482D60">
      <w:pPr>
        <w:pStyle w:val="TableofFigures"/>
        <w:tabs>
          <w:tab w:val="right" w:leader="dot" w:pos="8778"/>
        </w:tabs>
        <w:rPr>
          <w:rFonts w:asciiTheme="minorHAnsi" w:eastAsiaTheme="minorEastAsia" w:hAnsiTheme="minorHAnsi" w:cstheme="minorBidi"/>
          <w:noProof/>
          <w:sz w:val="22"/>
          <w:szCs w:val="22"/>
        </w:rPr>
      </w:pPr>
      <w:hyperlink w:anchor="_Toc505008912" w:history="1">
        <w:r w:rsidR="00BF15D3" w:rsidRPr="00B876CF">
          <w:rPr>
            <w:rStyle w:val="Hyperlink"/>
            <w:noProof/>
          </w:rPr>
          <w:t>Figure 52: HMI3 Alert view</w:t>
        </w:r>
        <w:r w:rsidR="00BF15D3">
          <w:rPr>
            <w:noProof/>
            <w:webHidden/>
          </w:rPr>
          <w:tab/>
        </w:r>
        <w:r w:rsidR="00BF15D3">
          <w:rPr>
            <w:noProof/>
            <w:webHidden/>
          </w:rPr>
          <w:fldChar w:fldCharType="begin"/>
        </w:r>
        <w:r w:rsidR="00BF15D3">
          <w:rPr>
            <w:noProof/>
            <w:webHidden/>
          </w:rPr>
          <w:instrText xml:space="preserve"> PAGEREF _Toc505008912 \h </w:instrText>
        </w:r>
        <w:r w:rsidR="00BF15D3">
          <w:rPr>
            <w:noProof/>
            <w:webHidden/>
          </w:rPr>
        </w:r>
        <w:r w:rsidR="00BF15D3">
          <w:rPr>
            <w:noProof/>
            <w:webHidden/>
          </w:rPr>
          <w:fldChar w:fldCharType="separate"/>
        </w:r>
        <w:r w:rsidR="00DA230B">
          <w:rPr>
            <w:noProof/>
            <w:webHidden/>
          </w:rPr>
          <w:t>62</w:t>
        </w:r>
        <w:r w:rsidR="00BF15D3">
          <w:rPr>
            <w:noProof/>
            <w:webHidden/>
          </w:rPr>
          <w:fldChar w:fldCharType="end"/>
        </w:r>
      </w:hyperlink>
    </w:p>
    <w:p w14:paraId="380FCA6A" w14:textId="047E9B3E" w:rsidR="00BF15D3" w:rsidRDefault="00482D60">
      <w:pPr>
        <w:pStyle w:val="TableofFigures"/>
        <w:tabs>
          <w:tab w:val="right" w:leader="dot" w:pos="8778"/>
        </w:tabs>
        <w:rPr>
          <w:rFonts w:asciiTheme="minorHAnsi" w:eastAsiaTheme="minorEastAsia" w:hAnsiTheme="minorHAnsi" w:cstheme="minorBidi"/>
          <w:noProof/>
          <w:sz w:val="22"/>
          <w:szCs w:val="22"/>
        </w:rPr>
      </w:pPr>
      <w:hyperlink w:anchor="_Toc505008913" w:history="1">
        <w:r w:rsidR="00BF15D3" w:rsidRPr="00B876CF">
          <w:rPr>
            <w:rStyle w:val="Hyperlink"/>
            <w:noProof/>
          </w:rPr>
          <w:t>Figure 53: HMI3 Main menu view</w:t>
        </w:r>
        <w:r w:rsidR="00BF15D3">
          <w:rPr>
            <w:noProof/>
            <w:webHidden/>
          </w:rPr>
          <w:tab/>
        </w:r>
        <w:r w:rsidR="00BF15D3">
          <w:rPr>
            <w:noProof/>
            <w:webHidden/>
          </w:rPr>
          <w:fldChar w:fldCharType="begin"/>
        </w:r>
        <w:r w:rsidR="00BF15D3">
          <w:rPr>
            <w:noProof/>
            <w:webHidden/>
          </w:rPr>
          <w:instrText xml:space="preserve"> PAGEREF _Toc505008913 \h </w:instrText>
        </w:r>
        <w:r w:rsidR="00BF15D3">
          <w:rPr>
            <w:noProof/>
            <w:webHidden/>
          </w:rPr>
        </w:r>
        <w:r w:rsidR="00BF15D3">
          <w:rPr>
            <w:noProof/>
            <w:webHidden/>
          </w:rPr>
          <w:fldChar w:fldCharType="separate"/>
        </w:r>
        <w:r w:rsidR="00DA230B">
          <w:rPr>
            <w:noProof/>
            <w:webHidden/>
          </w:rPr>
          <w:t>62</w:t>
        </w:r>
        <w:r w:rsidR="00BF15D3">
          <w:rPr>
            <w:noProof/>
            <w:webHidden/>
          </w:rPr>
          <w:fldChar w:fldCharType="end"/>
        </w:r>
      </w:hyperlink>
    </w:p>
    <w:p w14:paraId="50D52936" w14:textId="5B7DA032" w:rsidR="00BF15D3" w:rsidRDefault="00482D60">
      <w:pPr>
        <w:pStyle w:val="TableofFigures"/>
        <w:tabs>
          <w:tab w:val="right" w:leader="dot" w:pos="8778"/>
        </w:tabs>
        <w:rPr>
          <w:rFonts w:asciiTheme="minorHAnsi" w:eastAsiaTheme="minorEastAsia" w:hAnsiTheme="minorHAnsi" w:cstheme="minorBidi"/>
          <w:noProof/>
          <w:sz w:val="22"/>
          <w:szCs w:val="22"/>
        </w:rPr>
      </w:pPr>
      <w:hyperlink w:anchor="_Toc505008914" w:history="1">
        <w:r w:rsidR="00BF15D3" w:rsidRPr="00B876CF">
          <w:rPr>
            <w:rStyle w:val="Hyperlink"/>
            <w:noProof/>
          </w:rPr>
          <w:t>Figure 54: HMI3 Parameter Edit view</w:t>
        </w:r>
        <w:r w:rsidR="00BF15D3">
          <w:rPr>
            <w:noProof/>
            <w:webHidden/>
          </w:rPr>
          <w:tab/>
        </w:r>
        <w:r w:rsidR="00BF15D3">
          <w:rPr>
            <w:noProof/>
            <w:webHidden/>
          </w:rPr>
          <w:fldChar w:fldCharType="begin"/>
        </w:r>
        <w:r w:rsidR="00BF15D3">
          <w:rPr>
            <w:noProof/>
            <w:webHidden/>
          </w:rPr>
          <w:instrText xml:space="preserve"> PAGEREF _Toc505008914 \h </w:instrText>
        </w:r>
        <w:r w:rsidR="00BF15D3">
          <w:rPr>
            <w:noProof/>
            <w:webHidden/>
          </w:rPr>
        </w:r>
        <w:r w:rsidR="00BF15D3">
          <w:rPr>
            <w:noProof/>
            <w:webHidden/>
          </w:rPr>
          <w:fldChar w:fldCharType="separate"/>
        </w:r>
        <w:r w:rsidR="00DA230B">
          <w:rPr>
            <w:noProof/>
            <w:webHidden/>
          </w:rPr>
          <w:t>63</w:t>
        </w:r>
        <w:r w:rsidR="00BF15D3">
          <w:rPr>
            <w:noProof/>
            <w:webHidden/>
          </w:rPr>
          <w:fldChar w:fldCharType="end"/>
        </w:r>
      </w:hyperlink>
    </w:p>
    <w:p w14:paraId="1C9ADB41" w14:textId="6CEA1D06" w:rsidR="00BF15D3" w:rsidRDefault="00482D60">
      <w:pPr>
        <w:pStyle w:val="TableofFigures"/>
        <w:tabs>
          <w:tab w:val="right" w:leader="dot" w:pos="8778"/>
        </w:tabs>
        <w:rPr>
          <w:rFonts w:asciiTheme="minorHAnsi" w:eastAsiaTheme="minorEastAsia" w:hAnsiTheme="minorHAnsi" w:cstheme="minorBidi"/>
          <w:noProof/>
          <w:sz w:val="22"/>
          <w:szCs w:val="22"/>
        </w:rPr>
      </w:pPr>
      <w:hyperlink w:anchor="_Toc505008915" w:history="1">
        <w:r w:rsidR="00BF15D3" w:rsidRPr="00B876CF">
          <w:rPr>
            <w:rStyle w:val="Hyperlink"/>
            <w:noProof/>
          </w:rPr>
          <w:t>Figure 55: HMI3 Parameter Select view</w:t>
        </w:r>
        <w:r w:rsidR="00BF15D3">
          <w:rPr>
            <w:noProof/>
            <w:webHidden/>
          </w:rPr>
          <w:tab/>
        </w:r>
        <w:r w:rsidR="00BF15D3">
          <w:rPr>
            <w:noProof/>
            <w:webHidden/>
          </w:rPr>
          <w:fldChar w:fldCharType="begin"/>
        </w:r>
        <w:r w:rsidR="00BF15D3">
          <w:rPr>
            <w:noProof/>
            <w:webHidden/>
          </w:rPr>
          <w:instrText xml:space="preserve"> PAGEREF _Toc505008915 \h </w:instrText>
        </w:r>
        <w:r w:rsidR="00BF15D3">
          <w:rPr>
            <w:noProof/>
            <w:webHidden/>
          </w:rPr>
        </w:r>
        <w:r w:rsidR="00BF15D3">
          <w:rPr>
            <w:noProof/>
            <w:webHidden/>
          </w:rPr>
          <w:fldChar w:fldCharType="separate"/>
        </w:r>
        <w:r w:rsidR="00DA230B">
          <w:rPr>
            <w:noProof/>
            <w:webHidden/>
          </w:rPr>
          <w:t>63</w:t>
        </w:r>
        <w:r w:rsidR="00BF15D3">
          <w:rPr>
            <w:noProof/>
            <w:webHidden/>
          </w:rPr>
          <w:fldChar w:fldCharType="end"/>
        </w:r>
      </w:hyperlink>
    </w:p>
    <w:p w14:paraId="7BDA0FE5" w14:textId="78EB495E" w:rsidR="00BF15D3" w:rsidRDefault="00482D60">
      <w:pPr>
        <w:pStyle w:val="TableofFigures"/>
        <w:tabs>
          <w:tab w:val="right" w:leader="dot" w:pos="8778"/>
        </w:tabs>
        <w:rPr>
          <w:rFonts w:asciiTheme="minorHAnsi" w:eastAsiaTheme="minorEastAsia" w:hAnsiTheme="minorHAnsi" w:cstheme="minorBidi"/>
          <w:noProof/>
          <w:sz w:val="22"/>
          <w:szCs w:val="22"/>
        </w:rPr>
      </w:pPr>
      <w:hyperlink w:anchor="_Toc505008916" w:history="1">
        <w:r w:rsidR="00BF15D3" w:rsidRPr="00B876CF">
          <w:rPr>
            <w:rStyle w:val="Hyperlink"/>
            <w:noProof/>
          </w:rPr>
          <w:t>Figure 56: HMI3 About view</w:t>
        </w:r>
        <w:r w:rsidR="00BF15D3">
          <w:rPr>
            <w:noProof/>
            <w:webHidden/>
          </w:rPr>
          <w:tab/>
        </w:r>
        <w:r w:rsidR="00BF15D3">
          <w:rPr>
            <w:noProof/>
            <w:webHidden/>
          </w:rPr>
          <w:fldChar w:fldCharType="begin"/>
        </w:r>
        <w:r w:rsidR="00BF15D3">
          <w:rPr>
            <w:noProof/>
            <w:webHidden/>
          </w:rPr>
          <w:instrText xml:space="preserve"> PAGEREF _Toc505008916 \h </w:instrText>
        </w:r>
        <w:r w:rsidR="00BF15D3">
          <w:rPr>
            <w:noProof/>
            <w:webHidden/>
          </w:rPr>
        </w:r>
        <w:r w:rsidR="00BF15D3">
          <w:rPr>
            <w:noProof/>
            <w:webHidden/>
          </w:rPr>
          <w:fldChar w:fldCharType="separate"/>
        </w:r>
        <w:r w:rsidR="00DA230B">
          <w:rPr>
            <w:noProof/>
            <w:webHidden/>
          </w:rPr>
          <w:t>67</w:t>
        </w:r>
        <w:r w:rsidR="00BF15D3">
          <w:rPr>
            <w:noProof/>
            <w:webHidden/>
          </w:rPr>
          <w:fldChar w:fldCharType="end"/>
        </w:r>
      </w:hyperlink>
    </w:p>
    <w:p w14:paraId="25F6A6A5" w14:textId="6C155BFC" w:rsidR="007A3DC3" w:rsidRPr="004A2DA9" w:rsidRDefault="007A3DC3" w:rsidP="007A3DC3">
      <w:r w:rsidRPr="004A2DA9">
        <w:fldChar w:fldCharType="end"/>
      </w:r>
    </w:p>
    <w:p w14:paraId="0263C47D" w14:textId="77777777" w:rsidR="000B58E6" w:rsidRPr="004A2DA9" w:rsidRDefault="000B58E6" w:rsidP="001E22AE">
      <w:r w:rsidRPr="004A2DA9">
        <w:br w:type="page"/>
      </w:r>
    </w:p>
    <w:p w14:paraId="487599E5" w14:textId="77777777" w:rsidR="00461226" w:rsidRPr="004A2DA9" w:rsidRDefault="00461226" w:rsidP="000B58E6">
      <w:pPr>
        <w:pStyle w:val="Heading2"/>
        <w:numPr>
          <w:ilvl w:val="0"/>
          <w:numId w:val="0"/>
        </w:numPr>
      </w:pPr>
      <w:bookmarkStart w:id="32" w:name="_Toc316636534"/>
      <w:bookmarkStart w:id="33" w:name="_Toc341698044"/>
      <w:bookmarkStart w:id="34" w:name="_Toc505008714"/>
      <w:r w:rsidRPr="004A2DA9">
        <w:lastRenderedPageBreak/>
        <w:t xml:space="preserve">List of </w:t>
      </w:r>
      <w:bookmarkEnd w:id="32"/>
      <w:r w:rsidR="007A3DC3" w:rsidRPr="004A2DA9">
        <w:t>tables</w:t>
      </w:r>
      <w:bookmarkEnd w:id="33"/>
      <w:bookmarkEnd w:id="34"/>
    </w:p>
    <w:p w14:paraId="13C0B285" w14:textId="1712CF38" w:rsidR="00BF15D3" w:rsidRDefault="007A3DC3">
      <w:pPr>
        <w:pStyle w:val="TableofFigures"/>
        <w:tabs>
          <w:tab w:val="right" w:leader="dot" w:pos="8778"/>
        </w:tabs>
        <w:rPr>
          <w:rFonts w:asciiTheme="minorHAnsi" w:eastAsiaTheme="minorEastAsia" w:hAnsiTheme="minorHAnsi" w:cstheme="minorBidi"/>
          <w:noProof/>
          <w:sz w:val="22"/>
          <w:szCs w:val="22"/>
        </w:rPr>
      </w:pPr>
      <w:r w:rsidRPr="004A2DA9">
        <w:fldChar w:fldCharType="begin"/>
      </w:r>
      <w:r w:rsidRPr="004A2DA9">
        <w:instrText xml:space="preserve"> TOC \h \z \c "Table" </w:instrText>
      </w:r>
      <w:r w:rsidRPr="004A2DA9">
        <w:fldChar w:fldCharType="separate"/>
      </w:r>
      <w:hyperlink w:anchor="_Toc505008917" w:history="1">
        <w:r w:rsidR="00BF15D3" w:rsidRPr="00427DA5">
          <w:rPr>
            <w:rStyle w:val="Hyperlink"/>
            <w:noProof/>
          </w:rPr>
          <w:t>Table 1: Applicable ADF products</w:t>
        </w:r>
        <w:r w:rsidR="00BF15D3">
          <w:rPr>
            <w:noProof/>
            <w:webHidden/>
          </w:rPr>
          <w:tab/>
        </w:r>
        <w:r w:rsidR="00BF15D3">
          <w:rPr>
            <w:noProof/>
            <w:webHidden/>
          </w:rPr>
          <w:fldChar w:fldCharType="begin"/>
        </w:r>
        <w:r w:rsidR="00BF15D3">
          <w:rPr>
            <w:noProof/>
            <w:webHidden/>
          </w:rPr>
          <w:instrText xml:space="preserve"> PAGEREF _Toc505008917 \h </w:instrText>
        </w:r>
        <w:r w:rsidR="00BF15D3">
          <w:rPr>
            <w:noProof/>
            <w:webHidden/>
          </w:rPr>
        </w:r>
        <w:r w:rsidR="00BF15D3">
          <w:rPr>
            <w:noProof/>
            <w:webHidden/>
          </w:rPr>
          <w:fldChar w:fldCharType="separate"/>
        </w:r>
        <w:r w:rsidR="00DA230B">
          <w:rPr>
            <w:noProof/>
            <w:webHidden/>
          </w:rPr>
          <w:t>3</w:t>
        </w:r>
        <w:r w:rsidR="00BF15D3">
          <w:rPr>
            <w:noProof/>
            <w:webHidden/>
          </w:rPr>
          <w:fldChar w:fldCharType="end"/>
        </w:r>
      </w:hyperlink>
    </w:p>
    <w:p w14:paraId="628D4D37" w14:textId="06E2546D" w:rsidR="00BF15D3" w:rsidRDefault="00482D60">
      <w:pPr>
        <w:pStyle w:val="TableofFigures"/>
        <w:tabs>
          <w:tab w:val="right" w:leader="dot" w:pos="8778"/>
        </w:tabs>
        <w:rPr>
          <w:rFonts w:asciiTheme="minorHAnsi" w:eastAsiaTheme="minorEastAsia" w:hAnsiTheme="minorHAnsi" w:cstheme="minorBidi"/>
          <w:noProof/>
          <w:sz w:val="22"/>
          <w:szCs w:val="22"/>
        </w:rPr>
      </w:pPr>
      <w:hyperlink w:anchor="_Toc505008918" w:history="1">
        <w:r w:rsidR="00BF15D3" w:rsidRPr="00427DA5">
          <w:rPr>
            <w:rStyle w:val="Hyperlink"/>
            <w:noProof/>
          </w:rPr>
          <w:t>Table 2: Standards</w:t>
        </w:r>
        <w:r w:rsidR="00BF15D3">
          <w:rPr>
            <w:noProof/>
            <w:webHidden/>
          </w:rPr>
          <w:tab/>
        </w:r>
        <w:r w:rsidR="00BF15D3">
          <w:rPr>
            <w:noProof/>
            <w:webHidden/>
          </w:rPr>
          <w:fldChar w:fldCharType="begin"/>
        </w:r>
        <w:r w:rsidR="00BF15D3">
          <w:rPr>
            <w:noProof/>
            <w:webHidden/>
          </w:rPr>
          <w:instrText xml:space="preserve"> PAGEREF _Toc505008918 \h </w:instrText>
        </w:r>
        <w:r w:rsidR="00BF15D3">
          <w:rPr>
            <w:noProof/>
            <w:webHidden/>
          </w:rPr>
        </w:r>
        <w:r w:rsidR="00BF15D3">
          <w:rPr>
            <w:noProof/>
            <w:webHidden/>
          </w:rPr>
          <w:fldChar w:fldCharType="separate"/>
        </w:r>
        <w:r w:rsidR="00DA230B">
          <w:rPr>
            <w:noProof/>
            <w:webHidden/>
          </w:rPr>
          <w:t>4</w:t>
        </w:r>
        <w:r w:rsidR="00BF15D3">
          <w:rPr>
            <w:noProof/>
            <w:webHidden/>
          </w:rPr>
          <w:fldChar w:fldCharType="end"/>
        </w:r>
      </w:hyperlink>
    </w:p>
    <w:p w14:paraId="61D819F6" w14:textId="722DC69A" w:rsidR="00BF15D3" w:rsidRDefault="00482D60">
      <w:pPr>
        <w:pStyle w:val="TableofFigures"/>
        <w:tabs>
          <w:tab w:val="right" w:leader="dot" w:pos="8778"/>
        </w:tabs>
        <w:rPr>
          <w:rFonts w:asciiTheme="minorHAnsi" w:eastAsiaTheme="minorEastAsia" w:hAnsiTheme="minorHAnsi" w:cstheme="minorBidi"/>
          <w:noProof/>
          <w:sz w:val="22"/>
          <w:szCs w:val="22"/>
        </w:rPr>
      </w:pPr>
      <w:hyperlink w:anchor="_Toc505008919" w:history="1">
        <w:r w:rsidR="00BF15D3" w:rsidRPr="00427DA5">
          <w:rPr>
            <w:rStyle w:val="Hyperlink"/>
            <w:noProof/>
          </w:rPr>
          <w:t>Table 3: Document revision</w:t>
        </w:r>
        <w:r w:rsidR="00BF15D3">
          <w:rPr>
            <w:noProof/>
            <w:webHidden/>
          </w:rPr>
          <w:tab/>
        </w:r>
        <w:r w:rsidR="00BF15D3">
          <w:rPr>
            <w:noProof/>
            <w:webHidden/>
          </w:rPr>
          <w:fldChar w:fldCharType="begin"/>
        </w:r>
        <w:r w:rsidR="00BF15D3">
          <w:rPr>
            <w:noProof/>
            <w:webHidden/>
          </w:rPr>
          <w:instrText xml:space="preserve"> PAGEREF _Toc505008919 \h </w:instrText>
        </w:r>
        <w:r w:rsidR="00BF15D3">
          <w:rPr>
            <w:noProof/>
            <w:webHidden/>
          </w:rPr>
        </w:r>
        <w:r w:rsidR="00BF15D3">
          <w:rPr>
            <w:noProof/>
            <w:webHidden/>
          </w:rPr>
          <w:fldChar w:fldCharType="separate"/>
        </w:r>
        <w:r w:rsidR="00DA230B">
          <w:rPr>
            <w:noProof/>
            <w:webHidden/>
          </w:rPr>
          <w:t>4</w:t>
        </w:r>
        <w:r w:rsidR="00BF15D3">
          <w:rPr>
            <w:noProof/>
            <w:webHidden/>
          </w:rPr>
          <w:fldChar w:fldCharType="end"/>
        </w:r>
      </w:hyperlink>
    </w:p>
    <w:p w14:paraId="3A68CA2F" w14:textId="7CD70276" w:rsidR="00BF15D3" w:rsidRDefault="00482D60">
      <w:pPr>
        <w:pStyle w:val="TableofFigures"/>
        <w:tabs>
          <w:tab w:val="right" w:leader="dot" w:pos="8778"/>
        </w:tabs>
        <w:rPr>
          <w:rFonts w:asciiTheme="minorHAnsi" w:eastAsiaTheme="minorEastAsia" w:hAnsiTheme="minorHAnsi" w:cstheme="minorBidi"/>
          <w:noProof/>
          <w:sz w:val="22"/>
          <w:szCs w:val="22"/>
        </w:rPr>
      </w:pPr>
      <w:hyperlink w:anchor="_Toc505008920" w:history="1">
        <w:r w:rsidR="00BF15D3" w:rsidRPr="00427DA5">
          <w:rPr>
            <w:rStyle w:val="Hyperlink"/>
            <w:noProof/>
          </w:rPr>
          <w:t>Table 4: Default IP settings</w:t>
        </w:r>
        <w:r w:rsidR="00BF15D3">
          <w:rPr>
            <w:noProof/>
            <w:webHidden/>
          </w:rPr>
          <w:tab/>
        </w:r>
        <w:r w:rsidR="00BF15D3">
          <w:rPr>
            <w:noProof/>
            <w:webHidden/>
          </w:rPr>
          <w:fldChar w:fldCharType="begin"/>
        </w:r>
        <w:r w:rsidR="00BF15D3">
          <w:rPr>
            <w:noProof/>
            <w:webHidden/>
          </w:rPr>
          <w:instrText xml:space="preserve"> PAGEREF _Toc505008920 \h </w:instrText>
        </w:r>
        <w:r w:rsidR="00BF15D3">
          <w:rPr>
            <w:noProof/>
            <w:webHidden/>
          </w:rPr>
        </w:r>
        <w:r w:rsidR="00BF15D3">
          <w:rPr>
            <w:noProof/>
            <w:webHidden/>
          </w:rPr>
          <w:fldChar w:fldCharType="separate"/>
        </w:r>
        <w:r w:rsidR="00DA230B">
          <w:rPr>
            <w:noProof/>
            <w:webHidden/>
          </w:rPr>
          <w:t>19</w:t>
        </w:r>
        <w:r w:rsidR="00BF15D3">
          <w:rPr>
            <w:noProof/>
            <w:webHidden/>
          </w:rPr>
          <w:fldChar w:fldCharType="end"/>
        </w:r>
      </w:hyperlink>
    </w:p>
    <w:p w14:paraId="6121426A" w14:textId="43EC7887" w:rsidR="00BF15D3" w:rsidRDefault="00482D60">
      <w:pPr>
        <w:pStyle w:val="TableofFigures"/>
        <w:tabs>
          <w:tab w:val="right" w:leader="dot" w:pos="8778"/>
        </w:tabs>
        <w:rPr>
          <w:rFonts w:asciiTheme="minorHAnsi" w:eastAsiaTheme="minorEastAsia" w:hAnsiTheme="minorHAnsi" w:cstheme="minorBidi"/>
          <w:noProof/>
          <w:sz w:val="22"/>
          <w:szCs w:val="22"/>
        </w:rPr>
      </w:pPr>
      <w:hyperlink w:anchor="_Toc505008921" w:history="1">
        <w:r w:rsidR="00BF15D3" w:rsidRPr="00427DA5">
          <w:rPr>
            <w:rStyle w:val="Hyperlink"/>
            <w:noProof/>
          </w:rPr>
          <w:t>Table 5: Toolbar tools</w:t>
        </w:r>
        <w:r w:rsidR="00BF15D3">
          <w:rPr>
            <w:noProof/>
            <w:webHidden/>
          </w:rPr>
          <w:tab/>
        </w:r>
        <w:r w:rsidR="00BF15D3">
          <w:rPr>
            <w:noProof/>
            <w:webHidden/>
          </w:rPr>
          <w:fldChar w:fldCharType="begin"/>
        </w:r>
        <w:r w:rsidR="00BF15D3">
          <w:rPr>
            <w:noProof/>
            <w:webHidden/>
          </w:rPr>
          <w:instrText xml:space="preserve"> PAGEREF _Toc505008921 \h </w:instrText>
        </w:r>
        <w:r w:rsidR="00BF15D3">
          <w:rPr>
            <w:noProof/>
            <w:webHidden/>
          </w:rPr>
        </w:r>
        <w:r w:rsidR="00BF15D3">
          <w:rPr>
            <w:noProof/>
            <w:webHidden/>
          </w:rPr>
          <w:fldChar w:fldCharType="separate"/>
        </w:r>
        <w:r w:rsidR="00DA230B">
          <w:rPr>
            <w:noProof/>
            <w:webHidden/>
          </w:rPr>
          <w:t>19</w:t>
        </w:r>
        <w:r w:rsidR="00BF15D3">
          <w:rPr>
            <w:noProof/>
            <w:webHidden/>
          </w:rPr>
          <w:fldChar w:fldCharType="end"/>
        </w:r>
      </w:hyperlink>
    </w:p>
    <w:p w14:paraId="53FDD870" w14:textId="512DC31C" w:rsidR="00BF15D3" w:rsidRDefault="00482D60">
      <w:pPr>
        <w:pStyle w:val="TableofFigures"/>
        <w:tabs>
          <w:tab w:val="right" w:leader="dot" w:pos="8778"/>
        </w:tabs>
        <w:rPr>
          <w:rFonts w:asciiTheme="minorHAnsi" w:eastAsiaTheme="minorEastAsia" w:hAnsiTheme="minorHAnsi" w:cstheme="minorBidi"/>
          <w:noProof/>
          <w:sz w:val="22"/>
          <w:szCs w:val="22"/>
        </w:rPr>
      </w:pPr>
      <w:hyperlink w:anchor="_Toc505008922" w:history="1">
        <w:r w:rsidR="00BF15D3" w:rsidRPr="00427DA5">
          <w:rPr>
            <w:rStyle w:val="Hyperlink"/>
            <w:noProof/>
          </w:rPr>
          <w:t>Table 6: Managing windows</w:t>
        </w:r>
        <w:r w:rsidR="00BF15D3">
          <w:rPr>
            <w:noProof/>
            <w:webHidden/>
          </w:rPr>
          <w:tab/>
        </w:r>
        <w:r w:rsidR="00BF15D3">
          <w:rPr>
            <w:noProof/>
            <w:webHidden/>
          </w:rPr>
          <w:fldChar w:fldCharType="begin"/>
        </w:r>
        <w:r w:rsidR="00BF15D3">
          <w:rPr>
            <w:noProof/>
            <w:webHidden/>
          </w:rPr>
          <w:instrText xml:space="preserve"> PAGEREF _Toc505008922 \h </w:instrText>
        </w:r>
        <w:r w:rsidR="00BF15D3">
          <w:rPr>
            <w:noProof/>
            <w:webHidden/>
          </w:rPr>
        </w:r>
        <w:r w:rsidR="00BF15D3">
          <w:rPr>
            <w:noProof/>
            <w:webHidden/>
          </w:rPr>
          <w:fldChar w:fldCharType="separate"/>
        </w:r>
        <w:r w:rsidR="00DA230B">
          <w:rPr>
            <w:noProof/>
            <w:webHidden/>
          </w:rPr>
          <w:t>21</w:t>
        </w:r>
        <w:r w:rsidR="00BF15D3">
          <w:rPr>
            <w:noProof/>
            <w:webHidden/>
          </w:rPr>
          <w:fldChar w:fldCharType="end"/>
        </w:r>
      </w:hyperlink>
    </w:p>
    <w:p w14:paraId="4C652B29" w14:textId="79B82999" w:rsidR="00BF15D3" w:rsidRDefault="00482D60">
      <w:pPr>
        <w:pStyle w:val="TableofFigures"/>
        <w:tabs>
          <w:tab w:val="right" w:leader="dot" w:pos="8778"/>
        </w:tabs>
        <w:rPr>
          <w:rFonts w:asciiTheme="minorHAnsi" w:eastAsiaTheme="minorEastAsia" w:hAnsiTheme="minorHAnsi" w:cstheme="minorBidi"/>
          <w:noProof/>
          <w:sz w:val="22"/>
          <w:szCs w:val="22"/>
        </w:rPr>
      </w:pPr>
      <w:hyperlink w:anchor="_Toc505008923" w:history="1">
        <w:r w:rsidR="00BF15D3" w:rsidRPr="00427DA5">
          <w:rPr>
            <w:rStyle w:val="Hyperlink"/>
            <w:noProof/>
          </w:rPr>
          <w:t>Table 7: Power module types</w:t>
        </w:r>
        <w:r w:rsidR="00BF15D3">
          <w:rPr>
            <w:noProof/>
            <w:webHidden/>
          </w:rPr>
          <w:tab/>
        </w:r>
        <w:r w:rsidR="00BF15D3">
          <w:rPr>
            <w:noProof/>
            <w:webHidden/>
          </w:rPr>
          <w:fldChar w:fldCharType="begin"/>
        </w:r>
        <w:r w:rsidR="00BF15D3">
          <w:rPr>
            <w:noProof/>
            <w:webHidden/>
          </w:rPr>
          <w:instrText xml:space="preserve"> PAGEREF _Toc505008923 \h </w:instrText>
        </w:r>
        <w:r w:rsidR="00BF15D3">
          <w:rPr>
            <w:noProof/>
            <w:webHidden/>
          </w:rPr>
        </w:r>
        <w:r w:rsidR="00BF15D3">
          <w:rPr>
            <w:noProof/>
            <w:webHidden/>
          </w:rPr>
          <w:fldChar w:fldCharType="separate"/>
        </w:r>
        <w:r w:rsidR="00DA230B">
          <w:rPr>
            <w:noProof/>
            <w:webHidden/>
          </w:rPr>
          <w:t>23</w:t>
        </w:r>
        <w:r w:rsidR="00BF15D3">
          <w:rPr>
            <w:noProof/>
            <w:webHidden/>
          </w:rPr>
          <w:fldChar w:fldCharType="end"/>
        </w:r>
      </w:hyperlink>
    </w:p>
    <w:p w14:paraId="6035A201" w14:textId="68497D1C" w:rsidR="00BF15D3" w:rsidRDefault="00482D60">
      <w:pPr>
        <w:pStyle w:val="TableofFigures"/>
        <w:tabs>
          <w:tab w:val="right" w:leader="dot" w:pos="8778"/>
        </w:tabs>
        <w:rPr>
          <w:rFonts w:asciiTheme="minorHAnsi" w:eastAsiaTheme="minorEastAsia" w:hAnsiTheme="minorHAnsi" w:cstheme="minorBidi"/>
          <w:noProof/>
          <w:sz w:val="22"/>
          <w:szCs w:val="22"/>
        </w:rPr>
      </w:pPr>
      <w:hyperlink w:anchor="_Toc505008924" w:history="1">
        <w:r w:rsidR="00BF15D3" w:rsidRPr="00427DA5">
          <w:rPr>
            <w:rStyle w:val="Hyperlink"/>
            <w:noProof/>
          </w:rPr>
          <w:t>Table 8: Overview of measurement window functionality</w:t>
        </w:r>
        <w:r w:rsidR="00BF15D3">
          <w:rPr>
            <w:noProof/>
            <w:webHidden/>
          </w:rPr>
          <w:tab/>
        </w:r>
        <w:r w:rsidR="00BF15D3">
          <w:rPr>
            <w:noProof/>
            <w:webHidden/>
          </w:rPr>
          <w:fldChar w:fldCharType="begin"/>
        </w:r>
        <w:r w:rsidR="00BF15D3">
          <w:rPr>
            <w:noProof/>
            <w:webHidden/>
          </w:rPr>
          <w:instrText xml:space="preserve"> PAGEREF _Toc505008924 \h </w:instrText>
        </w:r>
        <w:r w:rsidR="00BF15D3">
          <w:rPr>
            <w:noProof/>
            <w:webHidden/>
          </w:rPr>
        </w:r>
        <w:r w:rsidR="00BF15D3">
          <w:rPr>
            <w:noProof/>
            <w:webHidden/>
          </w:rPr>
          <w:fldChar w:fldCharType="separate"/>
        </w:r>
        <w:r w:rsidR="00DA230B">
          <w:rPr>
            <w:noProof/>
            <w:webHidden/>
          </w:rPr>
          <w:t>41</w:t>
        </w:r>
        <w:r w:rsidR="00BF15D3">
          <w:rPr>
            <w:noProof/>
            <w:webHidden/>
          </w:rPr>
          <w:fldChar w:fldCharType="end"/>
        </w:r>
      </w:hyperlink>
    </w:p>
    <w:p w14:paraId="0494DF9A" w14:textId="62B72F93" w:rsidR="00BF15D3" w:rsidRDefault="00482D60">
      <w:pPr>
        <w:pStyle w:val="TableofFigures"/>
        <w:tabs>
          <w:tab w:val="right" w:leader="dot" w:pos="8778"/>
        </w:tabs>
        <w:rPr>
          <w:rFonts w:asciiTheme="minorHAnsi" w:eastAsiaTheme="minorEastAsia" w:hAnsiTheme="minorHAnsi" w:cstheme="minorBidi"/>
          <w:noProof/>
          <w:sz w:val="22"/>
          <w:szCs w:val="22"/>
        </w:rPr>
      </w:pPr>
      <w:hyperlink w:anchor="_Toc505008925" w:history="1">
        <w:r w:rsidR="00BF15D3" w:rsidRPr="00427DA5">
          <w:rPr>
            <w:rStyle w:val="Hyperlink"/>
            <w:noProof/>
          </w:rPr>
          <w:t>Table 9: HMI description</w:t>
        </w:r>
        <w:r w:rsidR="00BF15D3">
          <w:rPr>
            <w:noProof/>
            <w:webHidden/>
          </w:rPr>
          <w:tab/>
        </w:r>
        <w:r w:rsidR="00BF15D3">
          <w:rPr>
            <w:noProof/>
            <w:webHidden/>
          </w:rPr>
          <w:fldChar w:fldCharType="begin"/>
        </w:r>
        <w:r w:rsidR="00BF15D3">
          <w:rPr>
            <w:noProof/>
            <w:webHidden/>
          </w:rPr>
          <w:instrText xml:space="preserve"> PAGEREF _Toc505008925 \h </w:instrText>
        </w:r>
        <w:r w:rsidR="00BF15D3">
          <w:rPr>
            <w:noProof/>
            <w:webHidden/>
          </w:rPr>
        </w:r>
        <w:r w:rsidR="00BF15D3">
          <w:rPr>
            <w:noProof/>
            <w:webHidden/>
          </w:rPr>
          <w:fldChar w:fldCharType="separate"/>
        </w:r>
        <w:r w:rsidR="00DA230B">
          <w:rPr>
            <w:noProof/>
            <w:webHidden/>
          </w:rPr>
          <w:t>48</w:t>
        </w:r>
        <w:r w:rsidR="00BF15D3">
          <w:rPr>
            <w:noProof/>
            <w:webHidden/>
          </w:rPr>
          <w:fldChar w:fldCharType="end"/>
        </w:r>
      </w:hyperlink>
    </w:p>
    <w:p w14:paraId="5E52C540" w14:textId="748F219D" w:rsidR="00BF15D3" w:rsidRDefault="00482D60">
      <w:pPr>
        <w:pStyle w:val="TableofFigures"/>
        <w:tabs>
          <w:tab w:val="right" w:leader="dot" w:pos="8778"/>
        </w:tabs>
        <w:rPr>
          <w:rFonts w:asciiTheme="minorHAnsi" w:eastAsiaTheme="minorEastAsia" w:hAnsiTheme="minorHAnsi" w:cstheme="minorBidi"/>
          <w:noProof/>
          <w:sz w:val="22"/>
          <w:szCs w:val="22"/>
        </w:rPr>
      </w:pPr>
      <w:hyperlink w:anchor="_Toc505008926" w:history="1">
        <w:r w:rsidR="00BF15D3" w:rsidRPr="00427DA5">
          <w:rPr>
            <w:rStyle w:val="Hyperlink"/>
            <w:noProof/>
          </w:rPr>
          <w:t>Table 10: Setup menu</w:t>
        </w:r>
        <w:r w:rsidR="00BF15D3">
          <w:rPr>
            <w:noProof/>
            <w:webHidden/>
          </w:rPr>
          <w:tab/>
        </w:r>
        <w:r w:rsidR="00BF15D3">
          <w:rPr>
            <w:noProof/>
            <w:webHidden/>
          </w:rPr>
          <w:fldChar w:fldCharType="begin"/>
        </w:r>
        <w:r w:rsidR="00BF15D3">
          <w:rPr>
            <w:noProof/>
            <w:webHidden/>
          </w:rPr>
          <w:instrText xml:space="preserve"> PAGEREF _Toc505008926 \h </w:instrText>
        </w:r>
        <w:r w:rsidR="00BF15D3">
          <w:rPr>
            <w:noProof/>
            <w:webHidden/>
          </w:rPr>
        </w:r>
        <w:r w:rsidR="00BF15D3">
          <w:rPr>
            <w:noProof/>
            <w:webHidden/>
          </w:rPr>
          <w:fldChar w:fldCharType="separate"/>
        </w:r>
        <w:r w:rsidR="00DA230B">
          <w:rPr>
            <w:noProof/>
            <w:webHidden/>
          </w:rPr>
          <w:t>49</w:t>
        </w:r>
        <w:r w:rsidR="00BF15D3">
          <w:rPr>
            <w:noProof/>
            <w:webHidden/>
          </w:rPr>
          <w:fldChar w:fldCharType="end"/>
        </w:r>
      </w:hyperlink>
    </w:p>
    <w:p w14:paraId="28660BD5" w14:textId="331CFEBB" w:rsidR="00BF15D3" w:rsidRDefault="00482D60">
      <w:pPr>
        <w:pStyle w:val="TableofFigures"/>
        <w:tabs>
          <w:tab w:val="right" w:leader="dot" w:pos="8778"/>
        </w:tabs>
        <w:rPr>
          <w:rFonts w:asciiTheme="minorHAnsi" w:eastAsiaTheme="minorEastAsia" w:hAnsiTheme="minorHAnsi" w:cstheme="minorBidi"/>
          <w:noProof/>
          <w:sz w:val="22"/>
          <w:szCs w:val="22"/>
        </w:rPr>
      </w:pPr>
      <w:hyperlink w:anchor="_Toc505008927" w:history="1">
        <w:r w:rsidR="00BF15D3" w:rsidRPr="00427DA5">
          <w:rPr>
            <w:rStyle w:val="Hyperlink"/>
            <w:noProof/>
          </w:rPr>
          <w:t>Table 11: Diagnostic codes</w:t>
        </w:r>
        <w:r w:rsidR="00BF15D3">
          <w:rPr>
            <w:noProof/>
            <w:webHidden/>
          </w:rPr>
          <w:tab/>
        </w:r>
        <w:r w:rsidR="00BF15D3">
          <w:rPr>
            <w:noProof/>
            <w:webHidden/>
          </w:rPr>
          <w:fldChar w:fldCharType="begin"/>
        </w:r>
        <w:r w:rsidR="00BF15D3">
          <w:rPr>
            <w:noProof/>
            <w:webHidden/>
          </w:rPr>
          <w:instrText xml:space="preserve"> PAGEREF _Toc505008927 \h </w:instrText>
        </w:r>
        <w:r w:rsidR="00BF15D3">
          <w:rPr>
            <w:noProof/>
            <w:webHidden/>
          </w:rPr>
        </w:r>
        <w:r w:rsidR="00BF15D3">
          <w:rPr>
            <w:noProof/>
            <w:webHidden/>
          </w:rPr>
          <w:fldChar w:fldCharType="separate"/>
        </w:r>
        <w:r w:rsidR="00DA230B">
          <w:rPr>
            <w:noProof/>
            <w:webHidden/>
          </w:rPr>
          <w:t>50</w:t>
        </w:r>
        <w:r w:rsidR="00BF15D3">
          <w:rPr>
            <w:noProof/>
            <w:webHidden/>
          </w:rPr>
          <w:fldChar w:fldCharType="end"/>
        </w:r>
      </w:hyperlink>
    </w:p>
    <w:p w14:paraId="6DE0AD36" w14:textId="156F8E37" w:rsidR="00BF15D3" w:rsidRDefault="00482D60">
      <w:pPr>
        <w:pStyle w:val="TableofFigures"/>
        <w:tabs>
          <w:tab w:val="right" w:leader="dot" w:pos="8778"/>
        </w:tabs>
        <w:rPr>
          <w:rFonts w:asciiTheme="minorHAnsi" w:eastAsiaTheme="minorEastAsia" w:hAnsiTheme="minorHAnsi" w:cstheme="minorBidi"/>
          <w:noProof/>
          <w:sz w:val="22"/>
          <w:szCs w:val="22"/>
        </w:rPr>
      </w:pPr>
      <w:hyperlink w:anchor="_Toc505008928" w:history="1">
        <w:r w:rsidR="00BF15D3" w:rsidRPr="00427DA5">
          <w:rPr>
            <w:rStyle w:val="Hyperlink"/>
            <w:noProof/>
          </w:rPr>
          <w:t>Table 12: Compensation setup menu</w:t>
        </w:r>
        <w:r w:rsidR="00BF15D3">
          <w:rPr>
            <w:noProof/>
            <w:webHidden/>
          </w:rPr>
          <w:tab/>
        </w:r>
        <w:r w:rsidR="00BF15D3">
          <w:rPr>
            <w:noProof/>
            <w:webHidden/>
          </w:rPr>
          <w:fldChar w:fldCharType="begin"/>
        </w:r>
        <w:r w:rsidR="00BF15D3">
          <w:rPr>
            <w:noProof/>
            <w:webHidden/>
          </w:rPr>
          <w:instrText xml:space="preserve"> PAGEREF _Toc505008928 \h </w:instrText>
        </w:r>
        <w:r w:rsidR="00BF15D3">
          <w:rPr>
            <w:noProof/>
            <w:webHidden/>
          </w:rPr>
        </w:r>
        <w:r w:rsidR="00BF15D3">
          <w:rPr>
            <w:noProof/>
            <w:webHidden/>
          </w:rPr>
          <w:fldChar w:fldCharType="separate"/>
        </w:r>
        <w:r w:rsidR="00DA230B">
          <w:rPr>
            <w:noProof/>
            <w:webHidden/>
          </w:rPr>
          <w:t>52</w:t>
        </w:r>
        <w:r w:rsidR="00BF15D3">
          <w:rPr>
            <w:noProof/>
            <w:webHidden/>
          </w:rPr>
          <w:fldChar w:fldCharType="end"/>
        </w:r>
      </w:hyperlink>
    </w:p>
    <w:p w14:paraId="5F61F1B8" w14:textId="33C378F3" w:rsidR="00BF15D3" w:rsidRDefault="00482D60">
      <w:pPr>
        <w:pStyle w:val="TableofFigures"/>
        <w:tabs>
          <w:tab w:val="right" w:leader="dot" w:pos="8778"/>
        </w:tabs>
        <w:rPr>
          <w:rFonts w:asciiTheme="minorHAnsi" w:eastAsiaTheme="minorEastAsia" w:hAnsiTheme="minorHAnsi" w:cstheme="minorBidi"/>
          <w:noProof/>
          <w:sz w:val="22"/>
          <w:szCs w:val="22"/>
        </w:rPr>
      </w:pPr>
      <w:hyperlink w:anchor="_Toc505008929" w:history="1">
        <w:r w:rsidR="00BF15D3" w:rsidRPr="00427DA5">
          <w:rPr>
            <w:rStyle w:val="Hyperlink"/>
            <w:noProof/>
          </w:rPr>
          <w:t>Table 13: Config settings menu</w:t>
        </w:r>
        <w:r w:rsidR="00BF15D3">
          <w:rPr>
            <w:noProof/>
            <w:webHidden/>
          </w:rPr>
          <w:tab/>
        </w:r>
        <w:r w:rsidR="00BF15D3">
          <w:rPr>
            <w:noProof/>
            <w:webHidden/>
          </w:rPr>
          <w:fldChar w:fldCharType="begin"/>
        </w:r>
        <w:r w:rsidR="00BF15D3">
          <w:rPr>
            <w:noProof/>
            <w:webHidden/>
          </w:rPr>
          <w:instrText xml:space="preserve"> PAGEREF _Toc505008929 \h </w:instrText>
        </w:r>
        <w:r w:rsidR="00BF15D3">
          <w:rPr>
            <w:noProof/>
            <w:webHidden/>
          </w:rPr>
        </w:r>
        <w:r w:rsidR="00BF15D3">
          <w:rPr>
            <w:noProof/>
            <w:webHidden/>
          </w:rPr>
          <w:fldChar w:fldCharType="separate"/>
        </w:r>
        <w:r w:rsidR="00DA230B">
          <w:rPr>
            <w:noProof/>
            <w:webHidden/>
          </w:rPr>
          <w:t>53</w:t>
        </w:r>
        <w:r w:rsidR="00BF15D3">
          <w:rPr>
            <w:noProof/>
            <w:webHidden/>
          </w:rPr>
          <w:fldChar w:fldCharType="end"/>
        </w:r>
      </w:hyperlink>
    </w:p>
    <w:p w14:paraId="4B82F87C" w14:textId="43D06E3B" w:rsidR="00BF15D3" w:rsidRDefault="00482D60">
      <w:pPr>
        <w:pStyle w:val="TableofFigures"/>
        <w:tabs>
          <w:tab w:val="right" w:leader="dot" w:pos="8778"/>
        </w:tabs>
        <w:rPr>
          <w:rFonts w:asciiTheme="minorHAnsi" w:eastAsiaTheme="minorEastAsia" w:hAnsiTheme="minorHAnsi" w:cstheme="minorBidi"/>
          <w:noProof/>
          <w:sz w:val="22"/>
          <w:szCs w:val="22"/>
        </w:rPr>
      </w:pPr>
      <w:hyperlink w:anchor="_Toc505008930" w:history="1">
        <w:r w:rsidR="00BF15D3" w:rsidRPr="00427DA5">
          <w:rPr>
            <w:rStyle w:val="Hyperlink"/>
            <w:noProof/>
          </w:rPr>
          <w:t>Table 14: Alarms settings menu</w:t>
        </w:r>
        <w:r w:rsidR="00BF15D3">
          <w:rPr>
            <w:noProof/>
            <w:webHidden/>
          </w:rPr>
          <w:tab/>
        </w:r>
        <w:r w:rsidR="00BF15D3">
          <w:rPr>
            <w:noProof/>
            <w:webHidden/>
          </w:rPr>
          <w:fldChar w:fldCharType="begin"/>
        </w:r>
        <w:r w:rsidR="00BF15D3">
          <w:rPr>
            <w:noProof/>
            <w:webHidden/>
          </w:rPr>
          <w:instrText xml:space="preserve"> PAGEREF _Toc505008930 \h </w:instrText>
        </w:r>
        <w:r w:rsidR="00BF15D3">
          <w:rPr>
            <w:noProof/>
            <w:webHidden/>
          </w:rPr>
        </w:r>
        <w:r w:rsidR="00BF15D3">
          <w:rPr>
            <w:noProof/>
            <w:webHidden/>
          </w:rPr>
          <w:fldChar w:fldCharType="separate"/>
        </w:r>
        <w:r w:rsidR="00DA230B">
          <w:rPr>
            <w:noProof/>
            <w:webHidden/>
          </w:rPr>
          <w:t>54</w:t>
        </w:r>
        <w:r w:rsidR="00BF15D3">
          <w:rPr>
            <w:noProof/>
            <w:webHidden/>
          </w:rPr>
          <w:fldChar w:fldCharType="end"/>
        </w:r>
      </w:hyperlink>
    </w:p>
    <w:p w14:paraId="7A838250" w14:textId="5D7F6A10" w:rsidR="00BF15D3" w:rsidRDefault="00482D60">
      <w:pPr>
        <w:pStyle w:val="TableofFigures"/>
        <w:tabs>
          <w:tab w:val="right" w:leader="dot" w:pos="8778"/>
        </w:tabs>
        <w:rPr>
          <w:rFonts w:asciiTheme="minorHAnsi" w:eastAsiaTheme="minorEastAsia" w:hAnsiTheme="minorHAnsi" w:cstheme="minorBidi"/>
          <w:noProof/>
          <w:sz w:val="22"/>
          <w:szCs w:val="22"/>
        </w:rPr>
      </w:pPr>
      <w:hyperlink w:anchor="_Toc505008931" w:history="1">
        <w:r w:rsidR="00BF15D3" w:rsidRPr="00427DA5">
          <w:rPr>
            <w:rStyle w:val="Hyperlink"/>
            <w:noProof/>
          </w:rPr>
          <w:t>Table 15: Config settings menu</w:t>
        </w:r>
        <w:r w:rsidR="00BF15D3">
          <w:rPr>
            <w:noProof/>
            <w:webHidden/>
          </w:rPr>
          <w:tab/>
        </w:r>
        <w:r w:rsidR="00BF15D3">
          <w:rPr>
            <w:noProof/>
            <w:webHidden/>
          </w:rPr>
          <w:fldChar w:fldCharType="begin"/>
        </w:r>
        <w:r w:rsidR="00BF15D3">
          <w:rPr>
            <w:noProof/>
            <w:webHidden/>
          </w:rPr>
          <w:instrText xml:space="preserve"> PAGEREF _Toc505008931 \h </w:instrText>
        </w:r>
        <w:r w:rsidR="00BF15D3">
          <w:rPr>
            <w:noProof/>
            <w:webHidden/>
          </w:rPr>
        </w:r>
        <w:r w:rsidR="00BF15D3">
          <w:rPr>
            <w:noProof/>
            <w:webHidden/>
          </w:rPr>
          <w:fldChar w:fldCharType="separate"/>
        </w:r>
        <w:r w:rsidR="00DA230B">
          <w:rPr>
            <w:noProof/>
            <w:webHidden/>
          </w:rPr>
          <w:t>54</w:t>
        </w:r>
        <w:r w:rsidR="00BF15D3">
          <w:rPr>
            <w:noProof/>
            <w:webHidden/>
          </w:rPr>
          <w:fldChar w:fldCharType="end"/>
        </w:r>
      </w:hyperlink>
    </w:p>
    <w:p w14:paraId="222B2C07" w14:textId="472D091C" w:rsidR="00BF15D3" w:rsidRDefault="00482D60">
      <w:pPr>
        <w:pStyle w:val="TableofFigures"/>
        <w:tabs>
          <w:tab w:val="right" w:leader="dot" w:pos="8778"/>
        </w:tabs>
        <w:rPr>
          <w:rFonts w:asciiTheme="minorHAnsi" w:eastAsiaTheme="minorEastAsia" w:hAnsiTheme="minorHAnsi" w:cstheme="minorBidi"/>
          <w:noProof/>
          <w:sz w:val="22"/>
          <w:szCs w:val="22"/>
        </w:rPr>
      </w:pPr>
      <w:hyperlink w:anchor="_Toc505008932" w:history="1">
        <w:r w:rsidR="00BF15D3" w:rsidRPr="00427DA5">
          <w:rPr>
            <w:rStyle w:val="Hyperlink"/>
            <w:noProof/>
          </w:rPr>
          <w:t>Table 16: Spectrum Ict menu</w:t>
        </w:r>
        <w:r w:rsidR="00BF15D3">
          <w:rPr>
            <w:noProof/>
            <w:webHidden/>
          </w:rPr>
          <w:tab/>
        </w:r>
        <w:r w:rsidR="00BF15D3">
          <w:rPr>
            <w:noProof/>
            <w:webHidden/>
          </w:rPr>
          <w:fldChar w:fldCharType="begin"/>
        </w:r>
        <w:r w:rsidR="00BF15D3">
          <w:rPr>
            <w:noProof/>
            <w:webHidden/>
          </w:rPr>
          <w:instrText xml:space="preserve"> PAGEREF _Toc505008932 \h </w:instrText>
        </w:r>
        <w:r w:rsidR="00BF15D3">
          <w:rPr>
            <w:noProof/>
            <w:webHidden/>
          </w:rPr>
        </w:r>
        <w:r w:rsidR="00BF15D3">
          <w:rPr>
            <w:noProof/>
            <w:webHidden/>
          </w:rPr>
          <w:fldChar w:fldCharType="separate"/>
        </w:r>
        <w:r w:rsidR="00DA230B">
          <w:rPr>
            <w:noProof/>
            <w:webHidden/>
          </w:rPr>
          <w:t>55</w:t>
        </w:r>
        <w:r w:rsidR="00BF15D3">
          <w:rPr>
            <w:noProof/>
            <w:webHidden/>
          </w:rPr>
          <w:fldChar w:fldCharType="end"/>
        </w:r>
      </w:hyperlink>
    </w:p>
    <w:p w14:paraId="6D44D0D9" w14:textId="5277A135" w:rsidR="00BF15D3" w:rsidRDefault="00482D60">
      <w:pPr>
        <w:pStyle w:val="TableofFigures"/>
        <w:tabs>
          <w:tab w:val="right" w:leader="dot" w:pos="8778"/>
        </w:tabs>
        <w:rPr>
          <w:rFonts w:asciiTheme="minorHAnsi" w:eastAsiaTheme="minorEastAsia" w:hAnsiTheme="minorHAnsi" w:cstheme="minorBidi"/>
          <w:noProof/>
          <w:sz w:val="22"/>
          <w:szCs w:val="22"/>
        </w:rPr>
      </w:pPr>
      <w:hyperlink w:anchor="_Toc505008933" w:history="1">
        <w:r w:rsidR="00BF15D3" w:rsidRPr="00427DA5">
          <w:rPr>
            <w:rStyle w:val="Hyperlink"/>
            <w:noProof/>
          </w:rPr>
          <w:t>Table 17: Spectrum Iout menu</w:t>
        </w:r>
        <w:r w:rsidR="00BF15D3">
          <w:rPr>
            <w:noProof/>
            <w:webHidden/>
          </w:rPr>
          <w:tab/>
        </w:r>
        <w:r w:rsidR="00BF15D3">
          <w:rPr>
            <w:noProof/>
            <w:webHidden/>
          </w:rPr>
          <w:fldChar w:fldCharType="begin"/>
        </w:r>
        <w:r w:rsidR="00BF15D3">
          <w:rPr>
            <w:noProof/>
            <w:webHidden/>
          </w:rPr>
          <w:instrText xml:space="preserve"> PAGEREF _Toc505008933 \h </w:instrText>
        </w:r>
        <w:r w:rsidR="00BF15D3">
          <w:rPr>
            <w:noProof/>
            <w:webHidden/>
          </w:rPr>
        </w:r>
        <w:r w:rsidR="00BF15D3">
          <w:rPr>
            <w:noProof/>
            <w:webHidden/>
          </w:rPr>
          <w:fldChar w:fldCharType="separate"/>
        </w:r>
        <w:r w:rsidR="00DA230B">
          <w:rPr>
            <w:noProof/>
            <w:webHidden/>
          </w:rPr>
          <w:t>55</w:t>
        </w:r>
        <w:r w:rsidR="00BF15D3">
          <w:rPr>
            <w:noProof/>
            <w:webHidden/>
          </w:rPr>
          <w:fldChar w:fldCharType="end"/>
        </w:r>
      </w:hyperlink>
    </w:p>
    <w:p w14:paraId="040CF98A" w14:textId="39E9429D" w:rsidR="00BF15D3" w:rsidRDefault="00482D60">
      <w:pPr>
        <w:pStyle w:val="TableofFigures"/>
        <w:tabs>
          <w:tab w:val="right" w:leader="dot" w:pos="8778"/>
        </w:tabs>
        <w:rPr>
          <w:rFonts w:asciiTheme="minorHAnsi" w:eastAsiaTheme="minorEastAsia" w:hAnsiTheme="minorHAnsi" w:cstheme="minorBidi"/>
          <w:noProof/>
          <w:sz w:val="22"/>
          <w:szCs w:val="22"/>
        </w:rPr>
      </w:pPr>
      <w:hyperlink w:anchor="_Toc505008934" w:history="1">
        <w:r w:rsidR="00BF15D3" w:rsidRPr="00427DA5">
          <w:rPr>
            <w:rStyle w:val="Hyperlink"/>
            <w:noProof/>
          </w:rPr>
          <w:t>Table 18: Spectrum U menu</w:t>
        </w:r>
        <w:r w:rsidR="00BF15D3">
          <w:rPr>
            <w:noProof/>
            <w:webHidden/>
          </w:rPr>
          <w:tab/>
        </w:r>
        <w:r w:rsidR="00BF15D3">
          <w:rPr>
            <w:noProof/>
            <w:webHidden/>
          </w:rPr>
          <w:fldChar w:fldCharType="begin"/>
        </w:r>
        <w:r w:rsidR="00BF15D3">
          <w:rPr>
            <w:noProof/>
            <w:webHidden/>
          </w:rPr>
          <w:instrText xml:space="preserve"> PAGEREF _Toc505008934 \h </w:instrText>
        </w:r>
        <w:r w:rsidR="00BF15D3">
          <w:rPr>
            <w:noProof/>
            <w:webHidden/>
          </w:rPr>
        </w:r>
        <w:r w:rsidR="00BF15D3">
          <w:rPr>
            <w:noProof/>
            <w:webHidden/>
          </w:rPr>
          <w:fldChar w:fldCharType="separate"/>
        </w:r>
        <w:r w:rsidR="00DA230B">
          <w:rPr>
            <w:noProof/>
            <w:webHidden/>
          </w:rPr>
          <w:t>55</w:t>
        </w:r>
        <w:r w:rsidR="00BF15D3">
          <w:rPr>
            <w:noProof/>
            <w:webHidden/>
          </w:rPr>
          <w:fldChar w:fldCharType="end"/>
        </w:r>
      </w:hyperlink>
    </w:p>
    <w:p w14:paraId="00CDDB68" w14:textId="48D79CCE" w:rsidR="00BF15D3" w:rsidRDefault="00482D60">
      <w:pPr>
        <w:pStyle w:val="TableofFigures"/>
        <w:tabs>
          <w:tab w:val="right" w:leader="dot" w:pos="8778"/>
        </w:tabs>
        <w:rPr>
          <w:rFonts w:asciiTheme="minorHAnsi" w:eastAsiaTheme="minorEastAsia" w:hAnsiTheme="minorHAnsi" w:cstheme="minorBidi"/>
          <w:noProof/>
          <w:sz w:val="22"/>
          <w:szCs w:val="22"/>
        </w:rPr>
      </w:pPr>
      <w:hyperlink w:anchor="_Toc505008935" w:history="1">
        <w:r w:rsidR="00BF15D3" w:rsidRPr="00427DA5">
          <w:rPr>
            <w:rStyle w:val="Hyperlink"/>
            <w:noProof/>
          </w:rPr>
          <w:t>Table 19: About menu</w:t>
        </w:r>
        <w:r w:rsidR="00BF15D3">
          <w:rPr>
            <w:noProof/>
            <w:webHidden/>
          </w:rPr>
          <w:tab/>
        </w:r>
        <w:r w:rsidR="00BF15D3">
          <w:rPr>
            <w:noProof/>
            <w:webHidden/>
          </w:rPr>
          <w:fldChar w:fldCharType="begin"/>
        </w:r>
        <w:r w:rsidR="00BF15D3">
          <w:rPr>
            <w:noProof/>
            <w:webHidden/>
          </w:rPr>
          <w:instrText xml:space="preserve"> PAGEREF _Toc505008935 \h </w:instrText>
        </w:r>
        <w:r w:rsidR="00BF15D3">
          <w:rPr>
            <w:noProof/>
            <w:webHidden/>
          </w:rPr>
        </w:r>
        <w:r w:rsidR="00BF15D3">
          <w:rPr>
            <w:noProof/>
            <w:webHidden/>
          </w:rPr>
          <w:fldChar w:fldCharType="separate"/>
        </w:r>
        <w:r w:rsidR="00DA230B">
          <w:rPr>
            <w:noProof/>
            <w:webHidden/>
          </w:rPr>
          <w:t>55</w:t>
        </w:r>
        <w:r w:rsidR="00BF15D3">
          <w:rPr>
            <w:noProof/>
            <w:webHidden/>
          </w:rPr>
          <w:fldChar w:fldCharType="end"/>
        </w:r>
      </w:hyperlink>
    </w:p>
    <w:p w14:paraId="7466E810" w14:textId="3D4C35CF" w:rsidR="00BF15D3" w:rsidRDefault="00482D60">
      <w:pPr>
        <w:pStyle w:val="TableofFigures"/>
        <w:tabs>
          <w:tab w:val="right" w:leader="dot" w:pos="8778"/>
        </w:tabs>
        <w:rPr>
          <w:rFonts w:asciiTheme="minorHAnsi" w:eastAsiaTheme="minorEastAsia" w:hAnsiTheme="minorHAnsi" w:cstheme="minorBidi"/>
          <w:noProof/>
          <w:sz w:val="22"/>
          <w:szCs w:val="22"/>
        </w:rPr>
      </w:pPr>
      <w:hyperlink w:anchor="_Toc505008936" w:history="1">
        <w:r w:rsidR="00BF15D3" w:rsidRPr="00427DA5">
          <w:rPr>
            <w:rStyle w:val="Hyperlink"/>
            <w:noProof/>
          </w:rPr>
          <w:t>Table 20: Measurements views</w:t>
        </w:r>
        <w:r w:rsidR="00BF15D3">
          <w:rPr>
            <w:noProof/>
            <w:webHidden/>
          </w:rPr>
          <w:tab/>
        </w:r>
        <w:r w:rsidR="00BF15D3">
          <w:rPr>
            <w:noProof/>
            <w:webHidden/>
          </w:rPr>
          <w:fldChar w:fldCharType="begin"/>
        </w:r>
        <w:r w:rsidR="00BF15D3">
          <w:rPr>
            <w:noProof/>
            <w:webHidden/>
          </w:rPr>
          <w:instrText xml:space="preserve"> PAGEREF _Toc505008936 \h </w:instrText>
        </w:r>
        <w:r w:rsidR="00BF15D3">
          <w:rPr>
            <w:noProof/>
            <w:webHidden/>
          </w:rPr>
        </w:r>
        <w:r w:rsidR="00BF15D3">
          <w:rPr>
            <w:noProof/>
            <w:webHidden/>
          </w:rPr>
          <w:fldChar w:fldCharType="separate"/>
        </w:r>
        <w:r w:rsidR="00DA230B">
          <w:rPr>
            <w:noProof/>
            <w:webHidden/>
          </w:rPr>
          <w:t>56</w:t>
        </w:r>
        <w:r w:rsidR="00BF15D3">
          <w:rPr>
            <w:noProof/>
            <w:webHidden/>
          </w:rPr>
          <w:fldChar w:fldCharType="end"/>
        </w:r>
      </w:hyperlink>
    </w:p>
    <w:p w14:paraId="2AE1B25D" w14:textId="6CDDE7FE" w:rsidR="00BF15D3" w:rsidRDefault="00482D60">
      <w:pPr>
        <w:pStyle w:val="TableofFigures"/>
        <w:tabs>
          <w:tab w:val="right" w:leader="dot" w:pos="8778"/>
        </w:tabs>
        <w:rPr>
          <w:rFonts w:asciiTheme="minorHAnsi" w:eastAsiaTheme="minorEastAsia" w:hAnsiTheme="minorHAnsi" w:cstheme="minorBidi"/>
          <w:noProof/>
          <w:sz w:val="22"/>
          <w:szCs w:val="22"/>
        </w:rPr>
      </w:pPr>
      <w:hyperlink w:anchor="_Toc505008937" w:history="1">
        <w:r w:rsidR="00BF15D3" w:rsidRPr="00427DA5">
          <w:rPr>
            <w:rStyle w:val="Hyperlink"/>
            <w:noProof/>
          </w:rPr>
          <w:t>Table 21: Alarms, Warnings and States</w:t>
        </w:r>
        <w:r w:rsidR="00BF15D3">
          <w:rPr>
            <w:noProof/>
            <w:webHidden/>
          </w:rPr>
          <w:tab/>
        </w:r>
        <w:r w:rsidR="00BF15D3">
          <w:rPr>
            <w:noProof/>
            <w:webHidden/>
          </w:rPr>
          <w:fldChar w:fldCharType="begin"/>
        </w:r>
        <w:r w:rsidR="00BF15D3">
          <w:rPr>
            <w:noProof/>
            <w:webHidden/>
          </w:rPr>
          <w:instrText xml:space="preserve"> PAGEREF _Toc505008937 \h </w:instrText>
        </w:r>
        <w:r w:rsidR="00BF15D3">
          <w:rPr>
            <w:noProof/>
            <w:webHidden/>
          </w:rPr>
        </w:r>
        <w:r w:rsidR="00BF15D3">
          <w:rPr>
            <w:noProof/>
            <w:webHidden/>
          </w:rPr>
          <w:fldChar w:fldCharType="separate"/>
        </w:r>
        <w:r w:rsidR="00DA230B">
          <w:rPr>
            <w:noProof/>
            <w:webHidden/>
          </w:rPr>
          <w:t>57</w:t>
        </w:r>
        <w:r w:rsidR="00BF15D3">
          <w:rPr>
            <w:noProof/>
            <w:webHidden/>
          </w:rPr>
          <w:fldChar w:fldCharType="end"/>
        </w:r>
      </w:hyperlink>
    </w:p>
    <w:p w14:paraId="2F84653D" w14:textId="33873A78" w:rsidR="00BF15D3" w:rsidRDefault="00482D60">
      <w:pPr>
        <w:pStyle w:val="TableofFigures"/>
        <w:tabs>
          <w:tab w:val="right" w:leader="dot" w:pos="8778"/>
        </w:tabs>
        <w:rPr>
          <w:rFonts w:asciiTheme="minorHAnsi" w:eastAsiaTheme="minorEastAsia" w:hAnsiTheme="minorHAnsi" w:cstheme="minorBidi"/>
          <w:noProof/>
          <w:sz w:val="22"/>
          <w:szCs w:val="22"/>
        </w:rPr>
      </w:pPr>
      <w:hyperlink w:anchor="_Toc505008938" w:history="1">
        <w:r w:rsidR="00BF15D3" w:rsidRPr="00427DA5">
          <w:rPr>
            <w:rStyle w:val="Hyperlink"/>
            <w:noProof/>
          </w:rPr>
          <w:t>Table 22: Power Indicator Button modes</w:t>
        </w:r>
        <w:r w:rsidR="00BF15D3">
          <w:rPr>
            <w:noProof/>
            <w:webHidden/>
          </w:rPr>
          <w:tab/>
        </w:r>
        <w:r w:rsidR="00BF15D3">
          <w:rPr>
            <w:noProof/>
            <w:webHidden/>
          </w:rPr>
          <w:fldChar w:fldCharType="begin"/>
        </w:r>
        <w:r w:rsidR="00BF15D3">
          <w:rPr>
            <w:noProof/>
            <w:webHidden/>
          </w:rPr>
          <w:instrText xml:space="preserve"> PAGEREF _Toc505008938 \h </w:instrText>
        </w:r>
        <w:r w:rsidR="00BF15D3">
          <w:rPr>
            <w:noProof/>
            <w:webHidden/>
          </w:rPr>
        </w:r>
        <w:r w:rsidR="00BF15D3">
          <w:rPr>
            <w:noProof/>
            <w:webHidden/>
          </w:rPr>
          <w:fldChar w:fldCharType="separate"/>
        </w:r>
        <w:r w:rsidR="00DA230B">
          <w:rPr>
            <w:noProof/>
            <w:webHidden/>
          </w:rPr>
          <w:t>59</w:t>
        </w:r>
        <w:r w:rsidR="00BF15D3">
          <w:rPr>
            <w:noProof/>
            <w:webHidden/>
          </w:rPr>
          <w:fldChar w:fldCharType="end"/>
        </w:r>
      </w:hyperlink>
    </w:p>
    <w:p w14:paraId="052CABA2" w14:textId="1B1B316B" w:rsidR="00BF15D3" w:rsidRDefault="00482D60">
      <w:pPr>
        <w:pStyle w:val="TableofFigures"/>
        <w:tabs>
          <w:tab w:val="right" w:leader="dot" w:pos="8778"/>
        </w:tabs>
        <w:rPr>
          <w:rFonts w:asciiTheme="minorHAnsi" w:eastAsiaTheme="minorEastAsia" w:hAnsiTheme="minorHAnsi" w:cstheme="minorBidi"/>
          <w:noProof/>
          <w:sz w:val="22"/>
          <w:szCs w:val="22"/>
        </w:rPr>
      </w:pPr>
      <w:hyperlink w:anchor="_Toc505008939" w:history="1">
        <w:r w:rsidR="00BF15D3" w:rsidRPr="00427DA5">
          <w:rPr>
            <w:rStyle w:val="Hyperlink"/>
            <w:noProof/>
          </w:rPr>
          <w:t>Table 23: HMI3 Measurement table</w:t>
        </w:r>
        <w:r w:rsidR="00BF15D3">
          <w:rPr>
            <w:noProof/>
            <w:webHidden/>
          </w:rPr>
          <w:tab/>
        </w:r>
        <w:r w:rsidR="00BF15D3">
          <w:rPr>
            <w:noProof/>
            <w:webHidden/>
          </w:rPr>
          <w:fldChar w:fldCharType="begin"/>
        </w:r>
        <w:r w:rsidR="00BF15D3">
          <w:rPr>
            <w:noProof/>
            <w:webHidden/>
          </w:rPr>
          <w:instrText xml:space="preserve"> PAGEREF _Toc505008939 \h </w:instrText>
        </w:r>
        <w:r w:rsidR="00BF15D3">
          <w:rPr>
            <w:noProof/>
            <w:webHidden/>
          </w:rPr>
        </w:r>
        <w:r w:rsidR="00BF15D3">
          <w:rPr>
            <w:noProof/>
            <w:webHidden/>
          </w:rPr>
          <w:fldChar w:fldCharType="separate"/>
        </w:r>
        <w:r w:rsidR="00DA230B">
          <w:rPr>
            <w:noProof/>
            <w:webHidden/>
          </w:rPr>
          <w:t>62</w:t>
        </w:r>
        <w:r w:rsidR="00BF15D3">
          <w:rPr>
            <w:noProof/>
            <w:webHidden/>
          </w:rPr>
          <w:fldChar w:fldCharType="end"/>
        </w:r>
      </w:hyperlink>
    </w:p>
    <w:p w14:paraId="1DC10A7E" w14:textId="270C5E0F" w:rsidR="00BF15D3" w:rsidRDefault="00482D60">
      <w:pPr>
        <w:pStyle w:val="TableofFigures"/>
        <w:tabs>
          <w:tab w:val="right" w:leader="dot" w:pos="8778"/>
        </w:tabs>
        <w:rPr>
          <w:rFonts w:asciiTheme="minorHAnsi" w:eastAsiaTheme="minorEastAsia" w:hAnsiTheme="minorHAnsi" w:cstheme="minorBidi"/>
          <w:noProof/>
          <w:sz w:val="22"/>
          <w:szCs w:val="22"/>
        </w:rPr>
      </w:pPr>
      <w:hyperlink w:anchor="_Toc505008940" w:history="1">
        <w:r w:rsidR="00BF15D3" w:rsidRPr="00427DA5">
          <w:rPr>
            <w:rStyle w:val="Hyperlink"/>
            <w:noProof/>
          </w:rPr>
          <w:t>Table 24: HMI3 Setup menu table</w:t>
        </w:r>
        <w:r w:rsidR="00BF15D3">
          <w:rPr>
            <w:noProof/>
            <w:webHidden/>
          </w:rPr>
          <w:tab/>
        </w:r>
        <w:r w:rsidR="00BF15D3">
          <w:rPr>
            <w:noProof/>
            <w:webHidden/>
          </w:rPr>
          <w:fldChar w:fldCharType="begin"/>
        </w:r>
        <w:r w:rsidR="00BF15D3">
          <w:rPr>
            <w:noProof/>
            <w:webHidden/>
          </w:rPr>
          <w:instrText xml:space="preserve"> PAGEREF _Toc505008940 \h </w:instrText>
        </w:r>
        <w:r w:rsidR="00BF15D3">
          <w:rPr>
            <w:noProof/>
            <w:webHidden/>
          </w:rPr>
        </w:r>
        <w:r w:rsidR="00BF15D3">
          <w:rPr>
            <w:noProof/>
            <w:webHidden/>
          </w:rPr>
          <w:fldChar w:fldCharType="separate"/>
        </w:r>
        <w:r w:rsidR="00DA230B">
          <w:rPr>
            <w:noProof/>
            <w:webHidden/>
          </w:rPr>
          <w:t>64</w:t>
        </w:r>
        <w:r w:rsidR="00BF15D3">
          <w:rPr>
            <w:noProof/>
            <w:webHidden/>
          </w:rPr>
          <w:fldChar w:fldCharType="end"/>
        </w:r>
      </w:hyperlink>
    </w:p>
    <w:p w14:paraId="11BC56CC" w14:textId="19600BD1" w:rsidR="00BF15D3" w:rsidRDefault="00482D60">
      <w:pPr>
        <w:pStyle w:val="TableofFigures"/>
        <w:tabs>
          <w:tab w:val="right" w:leader="dot" w:pos="8778"/>
        </w:tabs>
        <w:rPr>
          <w:rFonts w:asciiTheme="minorHAnsi" w:eastAsiaTheme="minorEastAsia" w:hAnsiTheme="minorHAnsi" w:cstheme="minorBidi"/>
          <w:noProof/>
          <w:sz w:val="22"/>
          <w:szCs w:val="22"/>
        </w:rPr>
      </w:pPr>
      <w:hyperlink w:anchor="_Toc505008941" w:history="1">
        <w:r w:rsidR="00BF15D3" w:rsidRPr="00427DA5">
          <w:rPr>
            <w:rStyle w:val="Hyperlink"/>
            <w:noProof/>
          </w:rPr>
          <w:t>Table 25: HMI3 Configuration menu table</w:t>
        </w:r>
        <w:r w:rsidR="00BF15D3">
          <w:rPr>
            <w:noProof/>
            <w:webHidden/>
          </w:rPr>
          <w:tab/>
        </w:r>
        <w:r w:rsidR="00BF15D3">
          <w:rPr>
            <w:noProof/>
            <w:webHidden/>
          </w:rPr>
          <w:fldChar w:fldCharType="begin"/>
        </w:r>
        <w:r w:rsidR="00BF15D3">
          <w:rPr>
            <w:noProof/>
            <w:webHidden/>
          </w:rPr>
          <w:instrText xml:space="preserve"> PAGEREF _Toc505008941 \h </w:instrText>
        </w:r>
        <w:r w:rsidR="00BF15D3">
          <w:rPr>
            <w:noProof/>
            <w:webHidden/>
          </w:rPr>
        </w:r>
        <w:r w:rsidR="00BF15D3">
          <w:rPr>
            <w:noProof/>
            <w:webHidden/>
          </w:rPr>
          <w:fldChar w:fldCharType="separate"/>
        </w:r>
        <w:r w:rsidR="00DA230B">
          <w:rPr>
            <w:noProof/>
            <w:webHidden/>
          </w:rPr>
          <w:t>65</w:t>
        </w:r>
        <w:r w:rsidR="00BF15D3">
          <w:rPr>
            <w:noProof/>
            <w:webHidden/>
          </w:rPr>
          <w:fldChar w:fldCharType="end"/>
        </w:r>
      </w:hyperlink>
    </w:p>
    <w:p w14:paraId="015A8D7B" w14:textId="0D8AA7A5" w:rsidR="00BF15D3" w:rsidRDefault="00482D60">
      <w:pPr>
        <w:pStyle w:val="TableofFigures"/>
        <w:tabs>
          <w:tab w:val="right" w:leader="dot" w:pos="8778"/>
        </w:tabs>
        <w:rPr>
          <w:rFonts w:asciiTheme="minorHAnsi" w:eastAsiaTheme="minorEastAsia" w:hAnsiTheme="minorHAnsi" w:cstheme="minorBidi"/>
          <w:noProof/>
          <w:sz w:val="22"/>
          <w:szCs w:val="22"/>
        </w:rPr>
      </w:pPr>
      <w:hyperlink w:anchor="_Toc505008942" w:history="1">
        <w:r w:rsidR="00BF15D3" w:rsidRPr="00427DA5">
          <w:rPr>
            <w:rStyle w:val="Hyperlink"/>
            <w:noProof/>
          </w:rPr>
          <w:t>Table 26: HMI3 Compensation menu table</w:t>
        </w:r>
        <w:r w:rsidR="00BF15D3">
          <w:rPr>
            <w:noProof/>
            <w:webHidden/>
          </w:rPr>
          <w:tab/>
        </w:r>
        <w:r w:rsidR="00BF15D3">
          <w:rPr>
            <w:noProof/>
            <w:webHidden/>
          </w:rPr>
          <w:fldChar w:fldCharType="begin"/>
        </w:r>
        <w:r w:rsidR="00BF15D3">
          <w:rPr>
            <w:noProof/>
            <w:webHidden/>
          </w:rPr>
          <w:instrText xml:space="preserve"> PAGEREF _Toc505008942 \h </w:instrText>
        </w:r>
        <w:r w:rsidR="00BF15D3">
          <w:rPr>
            <w:noProof/>
            <w:webHidden/>
          </w:rPr>
        </w:r>
        <w:r w:rsidR="00BF15D3">
          <w:rPr>
            <w:noProof/>
            <w:webHidden/>
          </w:rPr>
          <w:fldChar w:fldCharType="separate"/>
        </w:r>
        <w:r w:rsidR="00DA230B">
          <w:rPr>
            <w:noProof/>
            <w:webHidden/>
          </w:rPr>
          <w:t>66</w:t>
        </w:r>
        <w:r w:rsidR="00BF15D3">
          <w:rPr>
            <w:noProof/>
            <w:webHidden/>
          </w:rPr>
          <w:fldChar w:fldCharType="end"/>
        </w:r>
      </w:hyperlink>
    </w:p>
    <w:p w14:paraId="09F25219" w14:textId="1CFD5EB4" w:rsidR="00BF15D3" w:rsidRDefault="00482D60">
      <w:pPr>
        <w:pStyle w:val="TableofFigures"/>
        <w:tabs>
          <w:tab w:val="right" w:leader="dot" w:pos="8778"/>
        </w:tabs>
        <w:rPr>
          <w:rFonts w:asciiTheme="minorHAnsi" w:eastAsiaTheme="minorEastAsia" w:hAnsiTheme="minorHAnsi" w:cstheme="minorBidi"/>
          <w:noProof/>
          <w:sz w:val="22"/>
          <w:szCs w:val="22"/>
        </w:rPr>
      </w:pPr>
      <w:hyperlink w:anchor="_Toc505008943" w:history="1">
        <w:r w:rsidR="00BF15D3" w:rsidRPr="00427DA5">
          <w:rPr>
            <w:rStyle w:val="Hyperlink"/>
            <w:noProof/>
          </w:rPr>
          <w:t>Table 27: HMI3 System admin menu table</w:t>
        </w:r>
        <w:r w:rsidR="00BF15D3">
          <w:rPr>
            <w:noProof/>
            <w:webHidden/>
          </w:rPr>
          <w:tab/>
        </w:r>
        <w:r w:rsidR="00BF15D3">
          <w:rPr>
            <w:noProof/>
            <w:webHidden/>
          </w:rPr>
          <w:fldChar w:fldCharType="begin"/>
        </w:r>
        <w:r w:rsidR="00BF15D3">
          <w:rPr>
            <w:noProof/>
            <w:webHidden/>
          </w:rPr>
          <w:instrText xml:space="preserve"> PAGEREF _Toc505008943 \h </w:instrText>
        </w:r>
        <w:r w:rsidR="00BF15D3">
          <w:rPr>
            <w:noProof/>
            <w:webHidden/>
          </w:rPr>
        </w:r>
        <w:r w:rsidR="00BF15D3">
          <w:rPr>
            <w:noProof/>
            <w:webHidden/>
          </w:rPr>
          <w:fldChar w:fldCharType="separate"/>
        </w:r>
        <w:r w:rsidR="00DA230B">
          <w:rPr>
            <w:noProof/>
            <w:webHidden/>
          </w:rPr>
          <w:t>67</w:t>
        </w:r>
        <w:r w:rsidR="00BF15D3">
          <w:rPr>
            <w:noProof/>
            <w:webHidden/>
          </w:rPr>
          <w:fldChar w:fldCharType="end"/>
        </w:r>
      </w:hyperlink>
    </w:p>
    <w:p w14:paraId="20166EA4" w14:textId="62312E0E" w:rsidR="000B58E6" w:rsidRPr="004A2DA9" w:rsidRDefault="007A3DC3" w:rsidP="000B58E6">
      <w:r w:rsidRPr="004A2DA9">
        <w:fldChar w:fldCharType="end"/>
      </w:r>
    </w:p>
    <w:p w14:paraId="179F5675" w14:textId="77777777" w:rsidR="00461226" w:rsidRPr="004A2DA9" w:rsidRDefault="00461226" w:rsidP="000B58E6">
      <w:pPr>
        <w:pStyle w:val="Heading1"/>
      </w:pPr>
      <w:bookmarkStart w:id="35" w:name="_Toc316636535"/>
      <w:bookmarkStart w:id="36" w:name="_Toc341698045"/>
      <w:bookmarkStart w:id="37" w:name="_Toc505008715"/>
      <w:r w:rsidRPr="004A2DA9">
        <w:lastRenderedPageBreak/>
        <w:t>Overview</w:t>
      </w:r>
      <w:bookmarkEnd w:id="35"/>
      <w:bookmarkEnd w:id="36"/>
      <w:bookmarkEnd w:id="37"/>
    </w:p>
    <w:p w14:paraId="56C487EA" w14:textId="77777777" w:rsidR="00461226" w:rsidRPr="004A2DA9" w:rsidRDefault="00461226" w:rsidP="000B58E6">
      <w:pPr>
        <w:pStyle w:val="Heading2"/>
      </w:pPr>
      <w:bookmarkStart w:id="38" w:name="_Toc316636536"/>
      <w:bookmarkStart w:id="39" w:name="_Toc341698046"/>
      <w:bookmarkStart w:id="40" w:name="_Toc505008716"/>
      <w:r w:rsidRPr="004A2DA9">
        <w:t>Content</w:t>
      </w:r>
      <w:bookmarkEnd w:id="38"/>
      <w:bookmarkEnd w:id="39"/>
      <w:bookmarkEnd w:id="40"/>
    </w:p>
    <w:p w14:paraId="4C9F0BCD" w14:textId="7808A3FA" w:rsidR="00461226" w:rsidRPr="004A2DA9" w:rsidRDefault="00461226" w:rsidP="00461226">
      <w:r w:rsidRPr="004A2DA9">
        <w:t xml:space="preserve">This manual describes the user interface and operation modes of the Comsys </w:t>
      </w:r>
      <w:r w:rsidR="00DD6DED" w:rsidRPr="004A2DA9">
        <w:t>ADF </w:t>
      </w:r>
      <w:r w:rsidR="00A908E2">
        <w:t>P100/</w:t>
      </w:r>
      <w:r w:rsidR="00DD6DED" w:rsidRPr="004A2DA9">
        <w:t>P300</w:t>
      </w:r>
      <w:r w:rsidRPr="004A2DA9">
        <w:t xml:space="preserve"> series of Active Filters. The user can choose to use either the Human Machine Interface (HMI</w:t>
      </w:r>
      <w:r w:rsidR="0081738A">
        <w:t>/HMI3</w:t>
      </w:r>
      <w:r w:rsidRPr="004A2DA9">
        <w:t>) interface found at the cabinet door or the Web User Interface (WUI).</w:t>
      </w:r>
    </w:p>
    <w:p w14:paraId="0C94919D" w14:textId="15160C5F" w:rsidR="0024289A" w:rsidRPr="004A2DA9" w:rsidRDefault="00461226" w:rsidP="00461226">
      <w:r w:rsidRPr="004A2DA9">
        <w:t xml:space="preserve">The manual assumes knowledge of the </w:t>
      </w:r>
      <w:r w:rsidR="00DD6DED" w:rsidRPr="004A2DA9">
        <w:t>ADF </w:t>
      </w:r>
      <w:r w:rsidR="00A908E2">
        <w:t>P100/</w:t>
      </w:r>
      <w:r w:rsidR="00DD6DED" w:rsidRPr="004A2DA9">
        <w:t>P300</w:t>
      </w:r>
      <w:r w:rsidRPr="004A2DA9">
        <w:t xml:space="preserve"> product</w:t>
      </w:r>
      <w:r w:rsidR="00A908E2">
        <w:t>s</w:t>
      </w:r>
      <w:r w:rsidRPr="004A2DA9">
        <w:t xml:space="preserve"> from reading the </w:t>
      </w:r>
      <w:r w:rsidR="00DD6DED" w:rsidRPr="004A2DA9">
        <w:t>ADF </w:t>
      </w:r>
      <w:r w:rsidR="00A908E2">
        <w:t>P100/</w:t>
      </w:r>
      <w:r w:rsidR="00DD6DED" w:rsidRPr="004A2DA9">
        <w:t>P300</w:t>
      </w:r>
      <w:r w:rsidRPr="004A2DA9">
        <w:t xml:space="preserve"> Hardware Manual</w:t>
      </w:r>
      <w:r w:rsidR="00A908E2">
        <w:t>s</w:t>
      </w:r>
      <w:r w:rsidRPr="004A2DA9">
        <w:t>.</w:t>
      </w:r>
    </w:p>
    <w:tbl>
      <w:tblPr>
        <w:tblStyle w:val="Formatvorlage11"/>
        <w:tblW w:w="0" w:type="auto"/>
        <w:tblLook w:val="05A0" w:firstRow="1" w:lastRow="0" w:firstColumn="1" w:lastColumn="1" w:noHBand="0" w:noVBand="1"/>
      </w:tblPr>
      <w:tblGrid>
        <w:gridCol w:w="1144"/>
        <w:gridCol w:w="7654"/>
      </w:tblGrid>
      <w:tr w:rsidR="002404CE" w:rsidRPr="004A2DA9" w14:paraId="38BBD2F9" w14:textId="77777777" w:rsidTr="0010735F">
        <w:tc>
          <w:tcPr>
            <w:cnfStyle w:val="001000000000" w:firstRow="0" w:lastRow="0" w:firstColumn="1" w:lastColumn="0" w:oddVBand="0" w:evenVBand="0" w:oddHBand="0" w:evenHBand="0" w:firstRowFirstColumn="0" w:firstRowLastColumn="0" w:lastRowFirstColumn="0" w:lastRowLastColumn="0"/>
            <w:tcW w:w="1144" w:type="dxa"/>
          </w:tcPr>
          <w:p w14:paraId="3AA2FB38" w14:textId="72AC93F3" w:rsidR="002404CE" w:rsidRPr="0010735F" w:rsidRDefault="005C677C" w:rsidP="0010735F">
            <w:pPr>
              <w:rPr>
                <w:sz w:val="72"/>
                <w:szCs w:val="72"/>
              </w:rPr>
            </w:pPr>
            <w:r w:rsidRPr="0010735F">
              <w:rPr>
                <w:rFonts w:ascii="Segoe UI Symbol" w:hAnsi="Segoe UI Symbol" w:cs="Segoe UI Symbol"/>
                <w:bCs/>
                <w:sz w:val="72"/>
                <w:szCs w:val="72"/>
              </w:rPr>
              <w:t xml:space="preserve"> ⚠</w:t>
            </w:r>
          </w:p>
        </w:tc>
        <w:tc>
          <w:tcPr>
            <w:cnfStyle w:val="000100000000" w:firstRow="0" w:lastRow="0" w:firstColumn="0" w:lastColumn="1" w:oddVBand="0" w:evenVBand="0" w:oddHBand="0" w:evenHBand="0" w:firstRowFirstColumn="0" w:firstRowLastColumn="0" w:lastRowFirstColumn="0" w:lastRowLastColumn="0"/>
            <w:tcW w:w="7654" w:type="dxa"/>
          </w:tcPr>
          <w:p w14:paraId="198C5C40" w14:textId="2DCAC7BC" w:rsidR="002404CE" w:rsidRPr="004A2DA9" w:rsidRDefault="002404CE" w:rsidP="0010735F">
            <w:r w:rsidRPr="004A2DA9">
              <w:rPr>
                <w:b/>
                <w:bCs/>
              </w:rPr>
              <w:t>ATTENTION:</w:t>
            </w:r>
            <w:r w:rsidRPr="004A2DA9">
              <w:rPr>
                <w:bCs/>
              </w:rPr>
              <w:t xml:space="preserve"> </w:t>
            </w:r>
            <w:r w:rsidRPr="004A2DA9">
              <w:t xml:space="preserve">The Hardware Manual must be studied carefully before following the commissioning procedure. It describes the physical installation of the system </w:t>
            </w:r>
            <w:r w:rsidR="00F17477" w:rsidRPr="004A2DA9">
              <w:t>and</w:t>
            </w:r>
            <w:r w:rsidRPr="004A2DA9">
              <w:t xml:space="preserve"> how it should be inspected prior to the first start-up.</w:t>
            </w:r>
          </w:p>
        </w:tc>
      </w:tr>
    </w:tbl>
    <w:p w14:paraId="18997E7D" w14:textId="77777777" w:rsidR="00461226" w:rsidRPr="004A2DA9" w:rsidRDefault="00461226" w:rsidP="000B58E6">
      <w:pPr>
        <w:pStyle w:val="Heading2"/>
      </w:pPr>
      <w:bookmarkStart w:id="41" w:name="_Toc316636537"/>
      <w:bookmarkStart w:id="42" w:name="_Toc341698047"/>
      <w:bookmarkStart w:id="43" w:name="_Toc505008717"/>
      <w:r w:rsidRPr="004A2DA9">
        <w:t>Organization of manual</w:t>
      </w:r>
      <w:r w:rsidR="00DD6DED" w:rsidRPr="004A2DA9">
        <w:t>s</w:t>
      </w:r>
      <w:bookmarkEnd w:id="41"/>
      <w:bookmarkEnd w:id="42"/>
      <w:bookmarkEnd w:id="43"/>
    </w:p>
    <w:p w14:paraId="539647B1" w14:textId="77777777" w:rsidR="00461226" w:rsidRPr="004A2DA9" w:rsidRDefault="00461226" w:rsidP="00461226">
      <w:r w:rsidRPr="004A2DA9">
        <w:t xml:space="preserve">The </w:t>
      </w:r>
      <w:r w:rsidR="00DD6DED" w:rsidRPr="004A2DA9">
        <w:t>ADF P300</w:t>
      </w:r>
      <w:r w:rsidRPr="004A2DA9">
        <w:t xml:space="preserve"> manual is organized in two parts, namely;</w:t>
      </w:r>
    </w:p>
    <w:p w14:paraId="474939AD" w14:textId="77777777" w:rsidR="0024289A" w:rsidRPr="004A2DA9" w:rsidRDefault="00DD6DED" w:rsidP="002E0EDF">
      <w:pPr>
        <w:pStyle w:val="ListParagraph"/>
        <w:numPr>
          <w:ilvl w:val="0"/>
          <w:numId w:val="4"/>
        </w:numPr>
      </w:pPr>
      <w:r w:rsidRPr="004A2DA9">
        <w:t>ADF </w:t>
      </w:r>
      <w:r w:rsidR="00461226" w:rsidRPr="004A2DA9">
        <w:t>P300 Hardware Manual, doc no 1</w:t>
      </w:r>
      <w:r w:rsidRPr="004A2DA9">
        <w:t> </w:t>
      </w:r>
      <w:r w:rsidR="00461226" w:rsidRPr="004A2DA9">
        <w:t>199</w:t>
      </w:r>
      <w:r w:rsidRPr="004A2DA9">
        <w:t> </w:t>
      </w:r>
      <w:r w:rsidR="00461226" w:rsidRPr="004A2DA9">
        <w:t>171</w:t>
      </w:r>
    </w:p>
    <w:p w14:paraId="5F367CA9" w14:textId="77777777" w:rsidR="00461226" w:rsidRPr="004A2DA9" w:rsidRDefault="00DD6DED" w:rsidP="002E0EDF">
      <w:pPr>
        <w:pStyle w:val="ListParagraph"/>
        <w:numPr>
          <w:ilvl w:val="0"/>
          <w:numId w:val="4"/>
        </w:numPr>
      </w:pPr>
      <w:r w:rsidRPr="004A2DA9">
        <w:t>ADF </w:t>
      </w:r>
      <w:r w:rsidR="00255AD8" w:rsidRPr="004A2DA9">
        <w:t>P100/</w:t>
      </w:r>
      <w:r w:rsidR="00461226" w:rsidRPr="004A2DA9">
        <w:t>P300 User Manual, doc no 1</w:t>
      </w:r>
      <w:r w:rsidRPr="004A2DA9">
        <w:t> </w:t>
      </w:r>
      <w:r w:rsidR="00461226" w:rsidRPr="004A2DA9">
        <w:t>199</w:t>
      </w:r>
      <w:r w:rsidRPr="004A2DA9">
        <w:t> </w:t>
      </w:r>
      <w:r w:rsidR="00461226" w:rsidRPr="004A2DA9">
        <w:t>172 (this document)</w:t>
      </w:r>
    </w:p>
    <w:p w14:paraId="48593EEE" w14:textId="77777777" w:rsidR="00255AD8" w:rsidRPr="004A2DA9" w:rsidRDefault="00255AD8" w:rsidP="00255AD8">
      <w:r w:rsidRPr="004A2DA9">
        <w:t>The ADF P100 manual is organized in two parts, namely;</w:t>
      </w:r>
    </w:p>
    <w:p w14:paraId="22CFFAA4" w14:textId="7CA5D27A" w:rsidR="00255AD8" w:rsidRPr="004A2DA9" w:rsidRDefault="00255AD8" w:rsidP="003707E3">
      <w:pPr>
        <w:pStyle w:val="ListParagraph"/>
        <w:numPr>
          <w:ilvl w:val="0"/>
          <w:numId w:val="14"/>
        </w:numPr>
      </w:pPr>
      <w:r w:rsidRPr="004A2DA9">
        <w:t>ADF P100</w:t>
      </w:r>
      <w:r w:rsidR="00EE4EB3">
        <w:t>/P100N</w:t>
      </w:r>
      <w:r w:rsidRPr="004A2DA9">
        <w:t xml:space="preserve"> Hardware Manual, doc no 1 199 273</w:t>
      </w:r>
    </w:p>
    <w:p w14:paraId="1FCF38AD" w14:textId="6A22B69E" w:rsidR="00255AD8" w:rsidRDefault="00255AD8" w:rsidP="003707E3">
      <w:pPr>
        <w:pStyle w:val="ListParagraph"/>
        <w:numPr>
          <w:ilvl w:val="0"/>
          <w:numId w:val="14"/>
        </w:numPr>
      </w:pPr>
      <w:r w:rsidRPr="004A2DA9">
        <w:t>ADF P100/P300 User Manual, doc no 1 199 172 (this document)</w:t>
      </w:r>
    </w:p>
    <w:p w14:paraId="50C4C9CD" w14:textId="4D41B8CD" w:rsidR="00801DE4" w:rsidRPr="004A2DA9" w:rsidRDefault="003D029C" w:rsidP="00801DE4">
      <w:r>
        <w:t xml:space="preserve">In case of system integration, a modified Hardware Manual by the integrator might exist. Otherwise the </w:t>
      </w:r>
      <w:r w:rsidRPr="003D029C">
        <w:t>ADF P100/P100N Hardware Manual</w:t>
      </w:r>
      <w:r>
        <w:t xml:space="preserve"> (</w:t>
      </w:r>
      <w:r w:rsidRPr="003D029C">
        <w:t>doc no 1 199 273</w:t>
      </w:r>
      <w:r>
        <w:t xml:space="preserve">) can be used in combination with this </w:t>
      </w:r>
      <w:r w:rsidRPr="004A2DA9">
        <w:t>ADF P100/P300 User Manual</w:t>
      </w:r>
      <w:r>
        <w:t>.</w:t>
      </w:r>
    </w:p>
    <w:p w14:paraId="6BBE092E" w14:textId="77777777" w:rsidR="0024289A" w:rsidRPr="004A2DA9" w:rsidRDefault="00461226" w:rsidP="00461226">
      <w:r w:rsidRPr="004A2DA9">
        <w:t>The Hardware Manual covers hardware related issues, such as installation, cable selection, CT configuration, preventive maintenance, and troubleshooting.</w:t>
      </w:r>
    </w:p>
    <w:p w14:paraId="74731CB9" w14:textId="77777777" w:rsidR="00461226" w:rsidRPr="004A2DA9" w:rsidRDefault="00461226" w:rsidP="00461226">
      <w:r w:rsidRPr="004A2DA9">
        <w:t>The user manual covers issues which are governed by the installed software in the system such as operation, initial configuration and commissioning. Hence, when the system is updated, a new User Manual is supplied.</w:t>
      </w:r>
    </w:p>
    <w:p w14:paraId="7F21DE83" w14:textId="77777777" w:rsidR="00461226" w:rsidRPr="004A2DA9" w:rsidRDefault="00461226" w:rsidP="000B58E6">
      <w:pPr>
        <w:pStyle w:val="Heading2"/>
      </w:pPr>
      <w:bookmarkStart w:id="44" w:name="_Toc316636538"/>
      <w:bookmarkStart w:id="45" w:name="_Toc341698048"/>
      <w:bookmarkStart w:id="46" w:name="_Ref371931565"/>
      <w:bookmarkStart w:id="47" w:name="_Ref371931627"/>
      <w:bookmarkStart w:id="48" w:name="_Toc505008718"/>
      <w:r w:rsidRPr="004A2DA9">
        <w:t>Related documentation</w:t>
      </w:r>
      <w:bookmarkEnd w:id="44"/>
      <w:bookmarkEnd w:id="45"/>
      <w:bookmarkEnd w:id="46"/>
      <w:bookmarkEnd w:id="47"/>
      <w:bookmarkEnd w:id="48"/>
    </w:p>
    <w:p w14:paraId="51624ACA" w14:textId="74029189" w:rsidR="00255AD8" w:rsidRPr="004A2DA9" w:rsidRDefault="00255AD8" w:rsidP="002E0EDF">
      <w:pPr>
        <w:pStyle w:val="ListParagraph"/>
        <w:numPr>
          <w:ilvl w:val="0"/>
          <w:numId w:val="5"/>
        </w:numPr>
      </w:pPr>
      <w:r w:rsidRPr="004A2DA9">
        <w:t>ADF P100</w:t>
      </w:r>
      <w:r w:rsidR="0042312E">
        <w:t>/P100N</w:t>
      </w:r>
      <w:r w:rsidRPr="004A2DA9">
        <w:t xml:space="preserve"> Hardware Manual, doc no 1 199 273</w:t>
      </w:r>
    </w:p>
    <w:p w14:paraId="42DC0352" w14:textId="2BB3E37A" w:rsidR="00461226" w:rsidRDefault="00DD6DED" w:rsidP="002E0EDF">
      <w:pPr>
        <w:pStyle w:val="ListParagraph"/>
        <w:numPr>
          <w:ilvl w:val="0"/>
          <w:numId w:val="5"/>
        </w:numPr>
      </w:pPr>
      <w:r w:rsidRPr="004A2DA9">
        <w:t>ADF P300</w:t>
      </w:r>
      <w:r w:rsidR="00461226" w:rsidRPr="004A2DA9">
        <w:t xml:space="preserve"> Hardware Manual, doc no 1</w:t>
      </w:r>
      <w:r w:rsidRPr="004A2DA9">
        <w:t> </w:t>
      </w:r>
      <w:r w:rsidR="00461226" w:rsidRPr="004A2DA9">
        <w:t>199</w:t>
      </w:r>
      <w:r w:rsidR="00746A01" w:rsidRPr="004A2DA9">
        <w:t> </w:t>
      </w:r>
      <w:r w:rsidR="00461226" w:rsidRPr="004A2DA9">
        <w:t>171</w:t>
      </w:r>
    </w:p>
    <w:p w14:paraId="73C43ABC" w14:textId="34CACD36" w:rsidR="003D029C" w:rsidRDefault="003D029C" w:rsidP="003D029C">
      <w:pPr>
        <w:pStyle w:val="ListParagraph"/>
        <w:numPr>
          <w:ilvl w:val="0"/>
          <w:numId w:val="5"/>
        </w:numPr>
        <w:spacing w:before="120"/>
      </w:pPr>
      <w:r>
        <w:t>ADF P100 Circuit diagram</w:t>
      </w:r>
    </w:p>
    <w:p w14:paraId="632F6642" w14:textId="3277A845" w:rsidR="003D029C" w:rsidRDefault="003D029C" w:rsidP="003D029C">
      <w:pPr>
        <w:pStyle w:val="ListParagraph"/>
        <w:numPr>
          <w:ilvl w:val="0"/>
          <w:numId w:val="5"/>
        </w:numPr>
        <w:spacing w:before="120"/>
      </w:pPr>
      <w:r>
        <w:t>ADF P300 Circuit diagram</w:t>
      </w:r>
    </w:p>
    <w:p w14:paraId="2F2A8EAC" w14:textId="0530978B" w:rsidR="003D029C" w:rsidRPr="004A2DA9" w:rsidRDefault="003D029C" w:rsidP="003D029C">
      <w:pPr>
        <w:pStyle w:val="ListParagraph"/>
        <w:numPr>
          <w:ilvl w:val="0"/>
          <w:numId w:val="5"/>
        </w:numPr>
        <w:spacing w:before="120"/>
      </w:pPr>
      <w:r>
        <w:t>ADF P100/P300 Service Manual</w:t>
      </w:r>
    </w:p>
    <w:p w14:paraId="0D7835C3" w14:textId="77777777" w:rsidR="00746A01" w:rsidRPr="004A2DA9" w:rsidRDefault="00746A01" w:rsidP="00746A01">
      <w:pPr>
        <w:pStyle w:val="Heading2"/>
      </w:pPr>
      <w:bookmarkStart w:id="49" w:name="_Toc341698049"/>
      <w:bookmarkStart w:id="50" w:name="_Toc505008719"/>
      <w:r w:rsidRPr="004A2DA9">
        <w:t>Manual structure</w:t>
      </w:r>
      <w:bookmarkEnd w:id="49"/>
      <w:bookmarkEnd w:id="50"/>
    </w:p>
    <w:p w14:paraId="57B32C91" w14:textId="77777777" w:rsidR="00746A01" w:rsidRPr="004A2DA9" w:rsidRDefault="00746A01" w:rsidP="00746A01">
      <w:r w:rsidRPr="004A2DA9">
        <w:t xml:space="preserve">This manual starts out with a </w:t>
      </w:r>
      <w:r w:rsidR="0060689D" w:rsidRPr="004A2DA9">
        <w:t xml:space="preserve">brief </w:t>
      </w:r>
      <w:r w:rsidRPr="004A2DA9">
        <w:t>feature overview of the system described in general terms.</w:t>
      </w:r>
    </w:p>
    <w:p w14:paraId="0FC18F65" w14:textId="77777777" w:rsidR="00746A01" w:rsidRPr="004A2DA9" w:rsidRDefault="00746A01" w:rsidP="00746A01">
      <w:r w:rsidRPr="004A2DA9">
        <w:t xml:space="preserve">The </w:t>
      </w:r>
      <w:r w:rsidRPr="004A2DA9">
        <w:rPr>
          <w:i/>
        </w:rPr>
        <w:t>Web User Interface</w:t>
      </w:r>
      <w:r w:rsidRPr="004A2DA9">
        <w:t xml:space="preserve"> (WUI), also referred to as the </w:t>
      </w:r>
      <w:r w:rsidRPr="004A2DA9">
        <w:rPr>
          <w:i/>
        </w:rPr>
        <w:t>ADF Dashboard</w:t>
      </w:r>
      <w:r w:rsidRPr="004A2DA9">
        <w:t>, is then introduced</w:t>
      </w:r>
      <w:r w:rsidR="00D04CB5" w:rsidRPr="004A2DA9">
        <w:t>.</w:t>
      </w:r>
      <w:r w:rsidRPr="004A2DA9">
        <w:t xml:space="preserve"> </w:t>
      </w:r>
      <w:r w:rsidR="00D04CB5" w:rsidRPr="004A2DA9">
        <w:t xml:space="preserve">This is </w:t>
      </w:r>
      <w:r w:rsidRPr="004A2DA9">
        <w:t>the recommended interface for</w:t>
      </w:r>
      <w:r w:rsidR="00AB1EAF" w:rsidRPr="004A2DA9">
        <w:t xml:space="preserve"> commissioning, </w:t>
      </w:r>
      <w:r w:rsidR="00DE4715" w:rsidRPr="004A2DA9">
        <w:t>configuration</w:t>
      </w:r>
      <w:r w:rsidR="00AB1EAF" w:rsidRPr="004A2DA9">
        <w:t xml:space="preserve"> and troubleshooting</w:t>
      </w:r>
      <w:r w:rsidRPr="004A2DA9">
        <w:t>.</w:t>
      </w:r>
    </w:p>
    <w:p w14:paraId="0B9D320A" w14:textId="77777777" w:rsidR="008C3E25" w:rsidRDefault="00D04CB5" w:rsidP="00746A01">
      <w:r w:rsidRPr="004A2DA9">
        <w:t xml:space="preserve">What follows next is a description of the commissioning procedure, consisting of </w:t>
      </w:r>
      <w:r w:rsidR="00337F45" w:rsidRPr="004A2DA9">
        <w:t xml:space="preserve">an </w:t>
      </w:r>
      <w:r w:rsidRPr="004A2DA9">
        <w:t>installation inspection, system setup and automated diagnostic tests.</w:t>
      </w:r>
    </w:p>
    <w:p w14:paraId="0CDC4428" w14:textId="6C03B9DF" w:rsidR="00DE4715" w:rsidRPr="004A2DA9" w:rsidRDefault="004310D0" w:rsidP="00746A01">
      <w:r w:rsidRPr="004A2DA9">
        <w:t xml:space="preserve">After that, the configuration </w:t>
      </w:r>
      <w:r w:rsidR="0009399B" w:rsidRPr="004A2DA9">
        <w:t xml:space="preserve">of </w:t>
      </w:r>
      <w:r w:rsidRPr="004A2DA9">
        <w:t xml:space="preserve">other settings such as digital input and output, compensation settings and network settings </w:t>
      </w:r>
      <w:r w:rsidR="003D029C" w:rsidRPr="004A2DA9">
        <w:t>are</w:t>
      </w:r>
      <w:r w:rsidR="0009399B" w:rsidRPr="004A2DA9">
        <w:t xml:space="preserve"> </w:t>
      </w:r>
      <w:r w:rsidRPr="004A2DA9">
        <w:t>described.</w:t>
      </w:r>
    </w:p>
    <w:p w14:paraId="792F7B22" w14:textId="77777777" w:rsidR="00B41B74" w:rsidRPr="004A2DA9" w:rsidRDefault="00B41B74" w:rsidP="00746A01">
      <w:r w:rsidRPr="004A2DA9">
        <w:lastRenderedPageBreak/>
        <w:t xml:space="preserve">The </w:t>
      </w:r>
      <w:r w:rsidR="00F53ED0" w:rsidRPr="004A2DA9">
        <w:t xml:space="preserve">next </w:t>
      </w:r>
      <w:r w:rsidRPr="004A2DA9">
        <w:t>section covers operation; starting and stopping the system, monitoring of the system alarms and events, displaying measurement data and updating the software.</w:t>
      </w:r>
    </w:p>
    <w:p w14:paraId="2D93C7EE" w14:textId="1CFA17E0" w:rsidR="00B41B74" w:rsidRDefault="0081738A" w:rsidP="00746A01">
      <w:r>
        <w:t xml:space="preserve">Then follows a </w:t>
      </w:r>
      <w:r w:rsidR="00B41B74" w:rsidRPr="004A2DA9">
        <w:t xml:space="preserve">section </w:t>
      </w:r>
      <w:r>
        <w:t xml:space="preserve">covering </w:t>
      </w:r>
      <w:r w:rsidR="00B41B74" w:rsidRPr="004A2DA9">
        <w:t>the</w:t>
      </w:r>
      <w:r>
        <w:t xml:space="preserve"> old</w:t>
      </w:r>
      <w:r w:rsidR="00B41B74" w:rsidRPr="004A2DA9">
        <w:t xml:space="preserve"> </w:t>
      </w:r>
      <w:r w:rsidR="00B41B74" w:rsidRPr="004A2DA9">
        <w:rPr>
          <w:i/>
        </w:rPr>
        <w:t>Human Machine Interface</w:t>
      </w:r>
      <w:r w:rsidR="00B41B74" w:rsidRPr="004A2DA9">
        <w:t xml:space="preserve"> (HMI</w:t>
      </w:r>
      <w:r w:rsidR="002A6B57">
        <w:t>2</w:t>
      </w:r>
      <w:r w:rsidR="00B41B74" w:rsidRPr="004A2DA9">
        <w:t>)</w:t>
      </w:r>
      <w:r w:rsidR="008C3E25">
        <w:t xml:space="preserve"> and its features.</w:t>
      </w:r>
    </w:p>
    <w:p w14:paraId="0635C06F" w14:textId="5724095C" w:rsidR="008C3E25" w:rsidRDefault="0081738A" w:rsidP="00746A01">
      <w:r>
        <w:t xml:space="preserve">The section after that covers the </w:t>
      </w:r>
      <w:r w:rsidRPr="008C3E25">
        <w:rPr>
          <w:i/>
        </w:rPr>
        <w:t>Power Indicator Button</w:t>
      </w:r>
      <w:r>
        <w:t xml:space="preserve"> (PIB) and how the most basic maneuvering and monitoring of the system can be performed using it. </w:t>
      </w:r>
    </w:p>
    <w:p w14:paraId="73FFC5B0" w14:textId="00888E42" w:rsidR="0081738A" w:rsidRPr="004A2DA9" w:rsidRDefault="0081738A" w:rsidP="00746A01">
      <w:r>
        <w:t xml:space="preserve">The final section </w:t>
      </w:r>
      <w:r w:rsidR="008C3E25">
        <w:t xml:space="preserve">describes the </w:t>
      </w:r>
      <w:r w:rsidR="006E150F">
        <w:t xml:space="preserve">touchscreen </w:t>
      </w:r>
      <w:r w:rsidRPr="00420546">
        <w:rPr>
          <w:i/>
        </w:rPr>
        <w:t>Hum</w:t>
      </w:r>
      <w:r w:rsidR="006E150F" w:rsidRPr="00420546">
        <w:rPr>
          <w:i/>
        </w:rPr>
        <w:t xml:space="preserve">an Machine Interface </w:t>
      </w:r>
      <w:r w:rsidR="00CF5617" w:rsidRPr="00420546">
        <w:rPr>
          <w:i/>
        </w:rPr>
        <w:t>3</w:t>
      </w:r>
      <w:r w:rsidR="00CF5617">
        <w:t xml:space="preserve"> </w:t>
      </w:r>
      <w:r w:rsidR="006E150F">
        <w:t>(HMI3).</w:t>
      </w:r>
    </w:p>
    <w:p w14:paraId="1969C39D" w14:textId="77777777" w:rsidR="00CE1A9D" w:rsidRPr="004A2DA9" w:rsidRDefault="00CE1A9D" w:rsidP="00CE1A9D">
      <w:pPr>
        <w:pStyle w:val="Heading1"/>
      </w:pPr>
      <w:bookmarkStart w:id="51" w:name="_Toc341698050"/>
      <w:bookmarkStart w:id="52" w:name="_Toc505008720"/>
      <w:bookmarkStart w:id="53" w:name="_Toc316636545"/>
      <w:bookmarkStart w:id="54" w:name="_Toc316636539"/>
      <w:r w:rsidRPr="004A2DA9">
        <w:lastRenderedPageBreak/>
        <w:t>Feature overview</w:t>
      </w:r>
      <w:bookmarkEnd w:id="51"/>
      <w:bookmarkEnd w:id="52"/>
    </w:p>
    <w:p w14:paraId="098222D3" w14:textId="1DD551BC" w:rsidR="00CE1A9D" w:rsidRPr="004A2DA9" w:rsidRDefault="00CE1A9D" w:rsidP="00CE1A9D">
      <w:r w:rsidRPr="004A2DA9">
        <w:t>This section gives an overview of the ADF </w:t>
      </w:r>
      <w:r w:rsidR="007F2014">
        <w:t>P100/</w:t>
      </w:r>
      <w:r w:rsidRPr="004A2DA9">
        <w:t>P300 compensation settings. The settings can be changed both using the HMI and WUI interfaces described in later sections of this manual. For an overview of the power principles of the ADF </w:t>
      </w:r>
      <w:r w:rsidR="00255AD8" w:rsidRPr="004A2DA9">
        <w:t>P100/P300</w:t>
      </w:r>
      <w:r w:rsidRPr="004A2DA9">
        <w:t xml:space="preserve"> unit, please refer to the overview section in the Hardware Manual.</w:t>
      </w:r>
    </w:p>
    <w:p w14:paraId="607EA263" w14:textId="77777777" w:rsidR="00CE1A9D" w:rsidRPr="004A2DA9" w:rsidRDefault="00CE1A9D" w:rsidP="00CE1A9D">
      <w:pPr>
        <w:pStyle w:val="Heading2"/>
      </w:pPr>
      <w:bookmarkStart w:id="55" w:name="_Toc316636540"/>
      <w:bookmarkStart w:id="56" w:name="_Toc341698051"/>
      <w:bookmarkStart w:id="57" w:name="_Toc505008721"/>
      <w:r w:rsidRPr="004A2DA9">
        <w:t>General</w:t>
      </w:r>
      <w:bookmarkEnd w:id="55"/>
      <w:bookmarkEnd w:id="56"/>
      <w:bookmarkEnd w:id="57"/>
    </w:p>
    <w:p w14:paraId="75289078" w14:textId="03B39C28" w:rsidR="00CE1A9D" w:rsidRPr="004A2DA9" w:rsidRDefault="00CE1A9D" w:rsidP="00CE1A9D">
      <w:r w:rsidRPr="004A2DA9">
        <w:t>The ADF </w:t>
      </w:r>
      <w:r w:rsidR="00255AD8" w:rsidRPr="004A2DA9">
        <w:t>P100/P300</w:t>
      </w:r>
      <w:r w:rsidRPr="004A2DA9">
        <w:t xml:space="preserve"> has two sets of compensation settings. One primary set and one secondary set. The system may be configured to switch between them using one of the digital inputs</w:t>
      </w:r>
      <w:r w:rsidR="003D029C">
        <w:t xml:space="preserve"> or Modbus TCP.</w:t>
      </w:r>
    </w:p>
    <w:p w14:paraId="303B4A00" w14:textId="51A7494D" w:rsidR="00CE1A9D" w:rsidRPr="004A2DA9" w:rsidRDefault="00CE1A9D" w:rsidP="00CE1A9D">
      <w:r w:rsidRPr="004A2DA9">
        <w:t>If the compensation power of the system is not enough to fulfill the requested settings</w:t>
      </w:r>
      <w:r w:rsidR="002A6B57">
        <w:t>,</w:t>
      </w:r>
      <w:r w:rsidRPr="004A2DA9">
        <w:t xml:space="preserve"> the system will scale down power factor correction, harmonics and load balancing </w:t>
      </w:r>
      <w:r w:rsidR="002A6B57">
        <w:t>in</w:t>
      </w:r>
      <w:r w:rsidRPr="004A2DA9">
        <w:t xml:space="preserve"> equal amount</w:t>
      </w:r>
      <w:r w:rsidR="002A6B57">
        <w:t>s</w:t>
      </w:r>
      <w:r w:rsidRPr="004A2DA9">
        <w:t>.</w:t>
      </w:r>
    </w:p>
    <w:p w14:paraId="6D92A5F5" w14:textId="40FBFE87" w:rsidR="00CE1A9D" w:rsidRPr="004A2DA9" w:rsidRDefault="00CE1A9D" w:rsidP="00CE1A9D">
      <w:r w:rsidRPr="004A2DA9">
        <w:t xml:space="preserve">By </w:t>
      </w:r>
      <w:r w:rsidR="009121E2" w:rsidRPr="004A2DA9">
        <w:t>default,</w:t>
      </w:r>
      <w:r w:rsidRPr="004A2DA9">
        <w:t xml:space="preserve"> all compensation settings are disabled and should be configured as a part of system commissioning.</w:t>
      </w:r>
    </w:p>
    <w:p w14:paraId="2DF59E8B" w14:textId="77777777" w:rsidR="00CE1A9D" w:rsidRPr="004A2DA9" w:rsidRDefault="00CE1A9D" w:rsidP="00CE1A9D">
      <w:pPr>
        <w:pStyle w:val="Heading2"/>
      </w:pPr>
      <w:bookmarkStart w:id="58" w:name="_Toc316636541"/>
      <w:bookmarkStart w:id="59" w:name="_Toc341698052"/>
      <w:bookmarkStart w:id="60" w:name="_Toc505008722"/>
      <w:r w:rsidRPr="004A2DA9">
        <w:t>Power Factor Compensation – PFC</w:t>
      </w:r>
      <w:bookmarkEnd w:id="58"/>
      <w:bookmarkEnd w:id="59"/>
      <w:bookmarkEnd w:id="60"/>
    </w:p>
    <w:p w14:paraId="66F24FE7" w14:textId="77777777" w:rsidR="00881BDA" w:rsidRDefault="00CE1A9D" w:rsidP="00CE1A9D">
      <w:r w:rsidRPr="004A2DA9">
        <w:t>The ADF </w:t>
      </w:r>
      <w:r w:rsidR="00255AD8" w:rsidRPr="004A2DA9">
        <w:t>P100/P300</w:t>
      </w:r>
      <w:r w:rsidRPr="004A2DA9">
        <w:t xml:space="preserve"> can be configured in static</w:t>
      </w:r>
      <w:r w:rsidR="00881BDA">
        <w:t>,</w:t>
      </w:r>
      <w:r w:rsidRPr="004A2DA9">
        <w:t xml:space="preserve"> dynamic</w:t>
      </w:r>
      <w:r w:rsidR="00881BDA">
        <w:t>, dynamic (inductive direction) or dynamic (capacitive direction)</w:t>
      </w:r>
      <w:r w:rsidRPr="004A2DA9">
        <w:t xml:space="preserve"> PFC mode.</w:t>
      </w:r>
    </w:p>
    <w:p w14:paraId="42CFFBC2" w14:textId="7670F84B" w:rsidR="00CE1A9D" w:rsidRPr="004A2DA9" w:rsidRDefault="00CE1A9D" w:rsidP="00CE1A9D">
      <w:r w:rsidRPr="004A2DA9">
        <w:t xml:space="preserve">In static </w:t>
      </w:r>
      <w:r w:rsidR="00F77DEE" w:rsidRPr="004A2DA9">
        <w:t>mode,</w:t>
      </w:r>
      <w:r w:rsidRPr="004A2DA9">
        <w:t xml:space="preserve"> the system will produce a fixed amount of reactive power.</w:t>
      </w:r>
    </w:p>
    <w:p w14:paraId="3FFA2355" w14:textId="5BD204AF" w:rsidR="00CE1A9D" w:rsidRDefault="00CE1A9D" w:rsidP="00CE1A9D">
      <w:r w:rsidRPr="004A2DA9">
        <w:t xml:space="preserve">In dynamic </w:t>
      </w:r>
      <w:r w:rsidR="00087180" w:rsidRPr="004A2DA9">
        <w:t>mode,</w:t>
      </w:r>
      <w:r w:rsidRPr="004A2DA9">
        <w:t xml:space="preserve"> the system will try to maintain a fixed power factor in the grid. If the load changes, the ADF </w:t>
      </w:r>
      <w:r w:rsidR="00255AD8" w:rsidRPr="004A2DA9">
        <w:t>P100/P300</w:t>
      </w:r>
      <w:r w:rsidRPr="004A2DA9">
        <w:t xml:space="preserve"> output will also change to maintain a fixed power factor. It is possible to choose a power factor between 0.</w:t>
      </w:r>
      <w:r w:rsidR="00EA1C2D" w:rsidRPr="004A2DA9">
        <w:t>5 capacitive and 0.5 inductive.</w:t>
      </w:r>
    </w:p>
    <w:p w14:paraId="4EEC6FF9" w14:textId="7010B919" w:rsidR="00881BDA" w:rsidRPr="004A2DA9" w:rsidRDefault="00881BDA" w:rsidP="00CE1A9D">
      <w:r w:rsidRPr="004A2DA9">
        <w:t>In dynamic</w:t>
      </w:r>
      <w:r>
        <w:t xml:space="preserve"> inductive or capacitive</w:t>
      </w:r>
      <w:r w:rsidRPr="004A2DA9">
        <w:t xml:space="preserve"> mode, the system will try to maintain a fixed power factor in the grid. If the load changes, the ADF P100/P300 output will also change to maintain a fixed power factor.</w:t>
      </w:r>
      <w:r>
        <w:t xml:space="preserve"> The system will however only output inductive current or capacitive current.</w:t>
      </w:r>
      <w:r w:rsidRPr="004A2DA9">
        <w:t xml:space="preserve"> It is possible to choose a power factor between 0.5 capacitive and 0.5 inductive.</w:t>
      </w:r>
    </w:p>
    <w:p w14:paraId="7A2A5642" w14:textId="77777777" w:rsidR="00CE1A9D" w:rsidRPr="004A2DA9" w:rsidRDefault="00CE1A9D" w:rsidP="00CE1A9D">
      <w:pPr>
        <w:pStyle w:val="Heading2"/>
      </w:pPr>
      <w:bookmarkStart w:id="61" w:name="_Toc316636542"/>
      <w:bookmarkStart w:id="62" w:name="_Toc341698053"/>
      <w:bookmarkStart w:id="63" w:name="_Toc505008723"/>
      <w:r w:rsidRPr="004A2DA9">
        <w:t>Flicker</w:t>
      </w:r>
      <w:bookmarkEnd w:id="61"/>
      <w:bookmarkEnd w:id="62"/>
      <w:bookmarkEnd w:id="63"/>
    </w:p>
    <w:p w14:paraId="453C0EC6" w14:textId="39A48519" w:rsidR="00CE1A9D" w:rsidRPr="004A2DA9" w:rsidRDefault="00CE1A9D" w:rsidP="00CE1A9D">
      <w:r w:rsidRPr="004A2DA9">
        <w:t>The ADF </w:t>
      </w:r>
      <w:r w:rsidR="00255AD8" w:rsidRPr="004A2DA9">
        <w:t>P100/P300</w:t>
      </w:r>
      <w:r w:rsidRPr="004A2DA9">
        <w:t xml:space="preserve"> is capable of flicker </w:t>
      </w:r>
      <w:r w:rsidR="00E37E5A" w:rsidRPr="004A2DA9">
        <w:t>compensation but</w:t>
      </w:r>
      <w:r w:rsidRPr="004A2DA9">
        <w:t xml:space="preserve"> must be commissioned by Comsys using special software. Please contact Comsys AB for more information.</w:t>
      </w:r>
    </w:p>
    <w:p w14:paraId="2C0F91E1" w14:textId="77777777" w:rsidR="00CE1A9D" w:rsidRPr="004A2DA9" w:rsidRDefault="00CE1A9D" w:rsidP="00CE1A9D">
      <w:pPr>
        <w:pStyle w:val="Heading2"/>
      </w:pPr>
      <w:bookmarkStart w:id="64" w:name="_Toc316636543"/>
      <w:bookmarkStart w:id="65" w:name="_Toc341698054"/>
      <w:bookmarkStart w:id="66" w:name="_Toc505008724"/>
      <w:r w:rsidRPr="004A2DA9">
        <w:t>Load balancing</w:t>
      </w:r>
      <w:bookmarkEnd w:id="64"/>
      <w:bookmarkEnd w:id="65"/>
      <w:bookmarkEnd w:id="66"/>
    </w:p>
    <w:p w14:paraId="6C5C374F" w14:textId="77777777" w:rsidR="00CE1A9D" w:rsidRPr="004A2DA9" w:rsidRDefault="00CE1A9D" w:rsidP="00CE1A9D">
      <w:r w:rsidRPr="004A2DA9">
        <w:t>The load balancing function can be used to even out the current drawn from a load as seen from the network. The ADF will draw balanced three-phase current from the network and provide the load with the unbalanced power it requires. This can be useful to prevent harmful voltage unbalance in the feeding gear when for example two-phase loads are connected to the network.</w:t>
      </w:r>
    </w:p>
    <w:p w14:paraId="28C2B1FC" w14:textId="5A4130CE" w:rsidR="00CE1A9D" w:rsidRPr="004A2DA9" w:rsidRDefault="00CE1A9D" w:rsidP="00CE1A9D">
      <w:r w:rsidRPr="004A2DA9">
        <w:t xml:space="preserve">The function can compensate line to line in </w:t>
      </w:r>
      <w:r w:rsidR="00EE4EB3">
        <w:t>3-phase 3</w:t>
      </w:r>
      <w:r w:rsidRPr="004A2DA9">
        <w:t xml:space="preserve">-wire systems and line to neutral in </w:t>
      </w:r>
      <w:r w:rsidR="00EE4EB3">
        <w:t xml:space="preserve">3-phase </w:t>
      </w:r>
      <w:r w:rsidRPr="004A2DA9">
        <w:t>4-wire systems.</w:t>
      </w:r>
    </w:p>
    <w:p w14:paraId="5032D3C2" w14:textId="77777777" w:rsidR="00CE1A9D" w:rsidRPr="004A2DA9" w:rsidRDefault="00CE1A9D" w:rsidP="00CE1A9D">
      <w:pPr>
        <w:pStyle w:val="Heading2"/>
      </w:pPr>
      <w:bookmarkStart w:id="67" w:name="_Toc316636544"/>
      <w:bookmarkStart w:id="68" w:name="_Toc341698055"/>
      <w:bookmarkStart w:id="69" w:name="_Toc505008725"/>
      <w:r w:rsidRPr="004A2DA9">
        <w:t>Harmonics</w:t>
      </w:r>
      <w:bookmarkEnd w:id="67"/>
      <w:bookmarkEnd w:id="68"/>
      <w:bookmarkEnd w:id="69"/>
    </w:p>
    <w:p w14:paraId="48F290B1" w14:textId="77777777" w:rsidR="00CE1A9D" w:rsidRPr="004A2DA9" w:rsidRDefault="00CE1A9D" w:rsidP="00CE1A9D">
      <w:r w:rsidRPr="004A2DA9">
        <w:t>This function can dampen or eliminate harmonics up to the 49</w:t>
      </w:r>
      <w:r w:rsidRPr="00EE4EB3">
        <w:rPr>
          <w:vertAlign w:val="superscript"/>
        </w:rPr>
        <w:t>th</w:t>
      </w:r>
      <w:r w:rsidRPr="004A2DA9">
        <w:t xml:space="preserve"> harmonic of the fundamental network frequency in a three-phase system.</w:t>
      </w:r>
    </w:p>
    <w:p w14:paraId="1CA5C0A0" w14:textId="77777777" w:rsidR="00CE1A9D" w:rsidRPr="004A2DA9" w:rsidRDefault="00CE1A9D" w:rsidP="00CE1A9D">
      <w:r w:rsidRPr="004A2DA9">
        <w:t>The degree of compensation is configurable in percent for each harmonic with 0% being equal to no compensation and 100% being complete elimination of the harmonic.</w:t>
      </w:r>
    </w:p>
    <w:p w14:paraId="1DDB8A4D" w14:textId="3851CBF1" w:rsidR="00CE1A9D" w:rsidRPr="004A2DA9" w:rsidRDefault="00CE1A9D" w:rsidP="00CE1A9D">
      <w:r w:rsidRPr="004A2DA9">
        <w:t>In cases where a harmonic is unevenly distributed across the phases, support for unbal</w:t>
      </w:r>
      <w:r w:rsidR="00EE4EB3">
        <w:t>anced harmonics can be enabled.</w:t>
      </w:r>
    </w:p>
    <w:p w14:paraId="0A556D17" w14:textId="04550FBB" w:rsidR="00A759DB" w:rsidRDefault="00CE1A9D" w:rsidP="00CE1A9D">
      <w:r w:rsidRPr="004A2DA9">
        <w:t>In 4-wire systems, harmonics up to the 19</w:t>
      </w:r>
      <w:r w:rsidRPr="00EE4EB3">
        <w:rPr>
          <w:vertAlign w:val="superscript"/>
        </w:rPr>
        <w:t>th</w:t>
      </w:r>
      <w:r w:rsidRPr="004A2DA9">
        <w:t xml:space="preserve"> can be compensated on the neutral connection.</w:t>
      </w:r>
    </w:p>
    <w:p w14:paraId="4E491E06" w14:textId="5C150C11" w:rsidR="00A759DB" w:rsidRDefault="00D26986" w:rsidP="00127DBF">
      <w:proofErr w:type="spellStart"/>
      <w:r>
        <w:lastRenderedPageBreak/>
        <w:t>S</w:t>
      </w:r>
      <w:r w:rsidR="00CF6DF5">
        <w:t>ensorless</w:t>
      </w:r>
      <w:proofErr w:type="spellEnd"/>
      <w:r w:rsidR="001330F1">
        <w:t xml:space="preserve"> </w:t>
      </w:r>
      <w:r w:rsidR="003D029C">
        <w:t>C</w:t>
      </w:r>
      <w:r w:rsidR="001330F1">
        <w:t>ontrol of harmonics is supported</w:t>
      </w:r>
      <w:r w:rsidR="003D029C">
        <w:t xml:space="preserve"> with an option license key</w:t>
      </w:r>
      <w:r w:rsidR="001330F1">
        <w:t xml:space="preserve">. </w:t>
      </w:r>
      <w:r w:rsidR="00CF6DF5">
        <w:t>In this mode, compensation takes place without the need for external sensors, i.e. without CTs.</w:t>
      </w:r>
    </w:p>
    <w:tbl>
      <w:tblPr>
        <w:tblStyle w:val="Formatvorlage1"/>
        <w:tblW w:w="0" w:type="auto"/>
        <w:tblLook w:val="01E0" w:firstRow="1" w:lastRow="1" w:firstColumn="1" w:lastColumn="1" w:noHBand="0" w:noVBand="0"/>
      </w:tblPr>
      <w:tblGrid>
        <w:gridCol w:w="1428"/>
        <w:gridCol w:w="7371"/>
      </w:tblGrid>
      <w:tr w:rsidR="003D029C" w:rsidRPr="004A2DA9" w14:paraId="10647FA3" w14:textId="77777777" w:rsidTr="0010735F">
        <w:tc>
          <w:tcPr>
            <w:cnfStyle w:val="001000000000" w:firstRow="0" w:lastRow="0" w:firstColumn="1" w:lastColumn="0" w:oddVBand="0" w:evenVBand="0" w:oddHBand="0" w:evenHBand="0" w:firstRowFirstColumn="0" w:firstRowLastColumn="0" w:lastRowFirstColumn="0" w:lastRowLastColumn="0"/>
            <w:tcW w:w="1428" w:type="dxa"/>
          </w:tcPr>
          <w:p w14:paraId="66241F8F" w14:textId="77777777" w:rsidR="003D029C" w:rsidRPr="0010735F" w:rsidRDefault="003D029C" w:rsidP="0010735F">
            <w:pPr>
              <w:rPr>
                <w:sz w:val="44"/>
                <w:szCs w:val="44"/>
              </w:rPr>
            </w:pPr>
            <w:r w:rsidRPr="0010735F">
              <w:rPr>
                <w:bCs/>
                <w:sz w:val="44"/>
                <w:szCs w:val="44"/>
              </w:rPr>
              <w:t>NOTE</w:t>
            </w:r>
          </w:p>
        </w:tc>
        <w:tc>
          <w:tcPr>
            <w:cnfStyle w:val="000100000000" w:firstRow="0" w:lastRow="0" w:firstColumn="0" w:lastColumn="1" w:oddVBand="0" w:evenVBand="0" w:oddHBand="0" w:evenHBand="0" w:firstRowFirstColumn="0" w:firstRowLastColumn="0" w:lastRowFirstColumn="0" w:lastRowLastColumn="0"/>
            <w:tcW w:w="7371" w:type="dxa"/>
          </w:tcPr>
          <w:p w14:paraId="12DBAC0F" w14:textId="59592ECA" w:rsidR="003D029C" w:rsidRPr="004A2DA9" w:rsidRDefault="003D029C" w:rsidP="00B337CB">
            <w:proofErr w:type="spellStart"/>
            <w:r>
              <w:t>Sensorless</w:t>
            </w:r>
            <w:proofErr w:type="spellEnd"/>
            <w:r>
              <w:t xml:space="preserve"> Control support is a license key activated option. If you wish to use this feature, please contact Comsys.</w:t>
            </w:r>
          </w:p>
        </w:tc>
      </w:tr>
    </w:tbl>
    <w:p w14:paraId="25D7709F" w14:textId="7D56E90F" w:rsidR="00F656D4" w:rsidRDefault="00F656D4" w:rsidP="00F656D4">
      <w:pPr>
        <w:pStyle w:val="Heading2"/>
      </w:pPr>
      <w:bookmarkStart w:id="70" w:name="_Toc505008726"/>
      <w:r>
        <w:t>Multi-master parallel system support</w:t>
      </w:r>
      <w:bookmarkEnd w:id="70"/>
    </w:p>
    <w:p w14:paraId="49676F3E" w14:textId="5BC08BFD" w:rsidR="00F656D4" w:rsidRDefault="00FF62D8" w:rsidP="00F656D4">
      <w:r>
        <w:t xml:space="preserve">The </w:t>
      </w:r>
      <w:r w:rsidR="00A759DB">
        <w:t>ADF P100/P300 product line supports intelligent multi-master parallel system support. The multi-master type of parallel operation is a way of running the system with the following benefits:</w:t>
      </w:r>
    </w:p>
    <w:p w14:paraId="15046CE3" w14:textId="739781CA" w:rsidR="00A759DB" w:rsidRDefault="00A759DB" w:rsidP="003707E3">
      <w:pPr>
        <w:pStyle w:val="ListParagraph"/>
        <w:numPr>
          <w:ilvl w:val="0"/>
          <w:numId w:val="15"/>
        </w:numPr>
      </w:pPr>
      <w:r>
        <w:t>Automatic selection and migration of the ‘Master’ system. When two or more system</w:t>
      </w:r>
      <w:r w:rsidR="000D1A07">
        <w:t>s</w:t>
      </w:r>
      <w:r>
        <w:t xml:space="preserve"> are started up in this mode, they will auto-negotiate which one will become the master. If one of the systems trip or is shut down for maintenance, the remaining systems – automatically and on the fly – will renegotiate the new master. When the </w:t>
      </w:r>
      <w:r w:rsidR="00DA5586">
        <w:t>shutdown</w:t>
      </w:r>
      <w:r>
        <w:t xml:space="preserve"> system i</w:t>
      </w:r>
      <w:r w:rsidR="00DA5586">
        <w:t>s again restarted, renegotiation</w:t>
      </w:r>
      <w:r>
        <w:t xml:space="preserve"> happens again on the fly.</w:t>
      </w:r>
    </w:p>
    <w:p w14:paraId="61933356" w14:textId="03D883FE" w:rsidR="00A759DB" w:rsidRDefault="00A759DB" w:rsidP="003707E3">
      <w:pPr>
        <w:pStyle w:val="ListParagraph"/>
        <w:numPr>
          <w:ilvl w:val="0"/>
          <w:numId w:val="15"/>
        </w:numPr>
        <w:spacing w:before="0"/>
      </w:pPr>
      <w:r>
        <w:t xml:space="preserve">Load sharing between heterogeneous systems is automatic. For example, one </w:t>
      </w:r>
      <w:r w:rsidR="008B13F0">
        <w:t>ADF </w:t>
      </w:r>
      <w:r w:rsidR="008B13F0" w:rsidRPr="008B13F0">
        <w:t>P300-360/480</w:t>
      </w:r>
      <w:r w:rsidR="008B13F0">
        <w:t xml:space="preserve"> </w:t>
      </w:r>
      <w:r>
        <w:t xml:space="preserve">and one </w:t>
      </w:r>
      <w:r w:rsidR="008B13F0">
        <w:t>ADF </w:t>
      </w:r>
      <w:r w:rsidR="008B13F0" w:rsidRPr="008B13F0">
        <w:t>P300-240/480</w:t>
      </w:r>
      <w:r w:rsidR="008B13F0">
        <w:t xml:space="preserve"> </w:t>
      </w:r>
      <w:r>
        <w:t>can share the load evenly between its total of five modules.</w:t>
      </w:r>
    </w:p>
    <w:p w14:paraId="2EEAB9E3" w14:textId="340A90D8" w:rsidR="00A759DB" w:rsidRDefault="009B1BEE" w:rsidP="003707E3">
      <w:pPr>
        <w:pStyle w:val="ListParagraph"/>
        <w:numPr>
          <w:ilvl w:val="0"/>
          <w:numId w:val="15"/>
        </w:numPr>
      </w:pPr>
      <w:r>
        <w:t>Robust operation of several ADF units in parallel even in closed loop configuration.</w:t>
      </w:r>
    </w:p>
    <w:p w14:paraId="7204AFE7" w14:textId="7CD59EFD" w:rsidR="009B1BEE" w:rsidRDefault="009B1BEE" w:rsidP="003707E3">
      <w:pPr>
        <w:pStyle w:val="ListParagraph"/>
        <w:numPr>
          <w:ilvl w:val="0"/>
          <w:numId w:val="15"/>
        </w:numPr>
      </w:pPr>
      <w:r>
        <w:t>When setting up several systems, settings are automatically migrated from the master to the slaves with zero use</w:t>
      </w:r>
      <w:r w:rsidR="00AB51A1">
        <w:t>r</w:t>
      </w:r>
      <w:r>
        <w:t xml:space="preserve"> intervention. </w:t>
      </w:r>
    </w:p>
    <w:p w14:paraId="4104A0AC" w14:textId="121FB8C4" w:rsidR="00E3551C" w:rsidRDefault="00E3551C" w:rsidP="00E3551C">
      <w:r>
        <w:t>Please refer to the correspondi</w:t>
      </w:r>
      <w:r w:rsidR="00EC3A71">
        <w:t>ng Hardware Manual</w:t>
      </w:r>
      <w:r>
        <w:t xml:space="preserve"> for details on how to properly connect and configure the </w:t>
      </w:r>
      <w:r w:rsidR="00FF2F3E">
        <w:t>multi-master bus</w:t>
      </w:r>
      <w:r w:rsidR="00847FD0">
        <w:t>.</w:t>
      </w:r>
    </w:p>
    <w:tbl>
      <w:tblPr>
        <w:tblStyle w:val="Formatvorlage11"/>
        <w:tblW w:w="0" w:type="auto"/>
        <w:tblLook w:val="05A0" w:firstRow="1" w:lastRow="0" w:firstColumn="1" w:lastColumn="1" w:noHBand="0" w:noVBand="1"/>
      </w:tblPr>
      <w:tblGrid>
        <w:gridCol w:w="1422"/>
        <w:gridCol w:w="7346"/>
      </w:tblGrid>
      <w:tr w:rsidR="009B1BEE" w:rsidRPr="004A2DA9" w14:paraId="6C5FC606" w14:textId="77777777" w:rsidTr="00B337CB">
        <w:tc>
          <w:tcPr>
            <w:cnfStyle w:val="001000000000" w:firstRow="0" w:lastRow="0" w:firstColumn="1" w:lastColumn="0" w:oddVBand="0" w:evenVBand="0" w:oddHBand="0" w:evenHBand="0" w:firstRowFirstColumn="0" w:firstRowLastColumn="0" w:lastRowFirstColumn="0" w:lastRowLastColumn="0"/>
            <w:tcW w:w="1422" w:type="dxa"/>
          </w:tcPr>
          <w:p w14:paraId="77BB3A19" w14:textId="77777777" w:rsidR="009B1BEE" w:rsidRPr="00B337CB" w:rsidRDefault="009B1BEE" w:rsidP="00B337CB">
            <w:pPr>
              <w:rPr>
                <w:sz w:val="44"/>
                <w:szCs w:val="44"/>
              </w:rPr>
            </w:pPr>
            <w:r w:rsidRPr="00B337CB">
              <w:rPr>
                <w:bCs/>
                <w:sz w:val="44"/>
                <w:szCs w:val="44"/>
              </w:rPr>
              <w:t>NOTE</w:t>
            </w:r>
          </w:p>
        </w:tc>
        <w:tc>
          <w:tcPr>
            <w:cnfStyle w:val="000100000000" w:firstRow="0" w:lastRow="0" w:firstColumn="0" w:lastColumn="1" w:oddVBand="0" w:evenVBand="0" w:oddHBand="0" w:evenHBand="0" w:firstRowFirstColumn="0" w:firstRowLastColumn="0" w:lastRowFirstColumn="0" w:lastRowLastColumn="0"/>
            <w:tcW w:w="7346" w:type="dxa"/>
          </w:tcPr>
          <w:p w14:paraId="64B0C418" w14:textId="63C59FAD" w:rsidR="009B1BEE" w:rsidRPr="004A2DA9" w:rsidRDefault="009B1BEE" w:rsidP="00B337CB">
            <w:r>
              <w:t>Multi-master operation</w:t>
            </w:r>
            <w:r w:rsidR="00881BDA">
              <w:t xml:space="preserve"> is an option that need to be ordered together with the system. The additional</w:t>
            </w:r>
            <w:r>
              <w:t xml:space="preserve"> require</w:t>
            </w:r>
            <w:r w:rsidR="00881BDA">
              <w:t>d</w:t>
            </w:r>
            <w:r>
              <w:t xml:space="preserve"> hardware </w:t>
            </w:r>
            <w:r w:rsidR="00FF2F3E">
              <w:t xml:space="preserve">bus </w:t>
            </w:r>
            <w:r>
              <w:t xml:space="preserve">adapter </w:t>
            </w:r>
            <w:r w:rsidR="00103BDB">
              <w:t>that is</w:t>
            </w:r>
            <w:r w:rsidR="00881BDA">
              <w:t xml:space="preserve"> also</w:t>
            </w:r>
            <w:r w:rsidR="00103BDB">
              <w:t xml:space="preserve"> </w:t>
            </w:r>
            <w:r w:rsidR="00EE4EB3">
              <w:t xml:space="preserve">sold as </w:t>
            </w:r>
            <w:r w:rsidR="00C853E5">
              <w:t>a</w:t>
            </w:r>
            <w:r w:rsidR="00EE4EB3">
              <w:t xml:space="preserve"> </w:t>
            </w:r>
            <w:r w:rsidR="00881BDA">
              <w:t xml:space="preserve">retrofit </w:t>
            </w:r>
            <w:r w:rsidR="00EE4EB3">
              <w:t>option</w:t>
            </w:r>
            <w:r w:rsidR="00E3551C">
              <w:t xml:space="preserve">. </w:t>
            </w:r>
            <w:r w:rsidR="00085078">
              <w:t>Please contact Comsys for more information.</w:t>
            </w:r>
          </w:p>
        </w:tc>
      </w:tr>
    </w:tbl>
    <w:p w14:paraId="3A7D8B54" w14:textId="21CF220F" w:rsidR="00F656D4" w:rsidRDefault="00F656D4" w:rsidP="00F656D4">
      <w:pPr>
        <w:pStyle w:val="Heading2"/>
      </w:pPr>
      <w:bookmarkStart w:id="71" w:name="_Toc505008727"/>
      <w:r>
        <w:t>M</w:t>
      </w:r>
      <w:r w:rsidR="00847FD0">
        <w:t>odb</w:t>
      </w:r>
      <w:r>
        <w:t>us</w:t>
      </w:r>
      <w:r w:rsidR="00847FD0">
        <w:t xml:space="preserve"> TCP</w:t>
      </w:r>
      <w:r w:rsidR="004C6EC6">
        <w:t xml:space="preserve"> </w:t>
      </w:r>
      <w:r w:rsidR="008C3558">
        <w:t>server</w:t>
      </w:r>
      <w:bookmarkEnd w:id="71"/>
    </w:p>
    <w:p w14:paraId="7BEA6413" w14:textId="2A170291" w:rsidR="004C6EC6" w:rsidRDefault="00FF62D8" w:rsidP="004C6EC6">
      <w:r>
        <w:t xml:space="preserve">The </w:t>
      </w:r>
      <w:r w:rsidR="003A673E">
        <w:t>ADF P100/</w:t>
      </w:r>
      <w:r w:rsidR="00847FD0">
        <w:t>P300 supports Modb</w:t>
      </w:r>
      <w:r w:rsidR="004C6EC6">
        <w:t>us</w:t>
      </w:r>
      <w:r w:rsidR="00847FD0">
        <w:t xml:space="preserve"> </w:t>
      </w:r>
      <w:r w:rsidR="004C6EC6">
        <w:t>TCP</w:t>
      </w:r>
      <w:r w:rsidR="00847FD0">
        <w:t xml:space="preserve"> (and UDP)</w:t>
      </w:r>
      <w:r w:rsidR="004C6EC6">
        <w:t xml:space="preserve">. </w:t>
      </w:r>
      <w:r w:rsidR="00E07AF8">
        <w:t xml:space="preserve">The standard Ethernet connection is used. </w:t>
      </w:r>
      <w:r w:rsidR="00B96586">
        <w:t xml:space="preserve">The protocol supports basic operations like starting and stopping, </w:t>
      </w:r>
      <w:r w:rsidR="007A0314">
        <w:t>and</w:t>
      </w:r>
      <w:r w:rsidR="00B96586">
        <w:t xml:space="preserve"> features registers for </w:t>
      </w:r>
      <w:r w:rsidR="00864AB6">
        <w:t xml:space="preserve">status, </w:t>
      </w:r>
      <w:r w:rsidR="00B96586">
        <w:t>alarms</w:t>
      </w:r>
      <w:r w:rsidR="00864AB6">
        <w:t>, measurements</w:t>
      </w:r>
      <w:r w:rsidR="00B96586">
        <w:t xml:space="preserve"> etc. Compensation settings can also be adjusted via Modbus.</w:t>
      </w:r>
    </w:p>
    <w:p w14:paraId="2B8BD2D4" w14:textId="32BA365E" w:rsidR="006E60A2" w:rsidRDefault="006E60A2" w:rsidP="004C6EC6">
      <w:r>
        <w:t>Please see</w:t>
      </w:r>
      <w:r w:rsidR="001548CB">
        <w:t xml:space="preserve"> </w:t>
      </w:r>
      <w:r w:rsidR="003B075C">
        <w:t>‘</w:t>
      </w:r>
      <w:r w:rsidR="00FE3438">
        <w:fldChar w:fldCharType="begin"/>
      </w:r>
      <w:r w:rsidR="00FE3438">
        <w:instrText xml:space="preserve"> REF _Ref434928833 \h </w:instrText>
      </w:r>
      <w:r w:rsidR="00FE3438">
        <w:fldChar w:fldCharType="separate"/>
      </w:r>
      <w:r w:rsidR="00DA230B">
        <w:t xml:space="preserve">Appendix A Modbus </w:t>
      </w:r>
      <w:r w:rsidR="00DA230B" w:rsidRPr="00A16A14">
        <w:t>TCP</w:t>
      </w:r>
      <w:r w:rsidR="00DA230B">
        <w:t xml:space="preserve"> </w:t>
      </w:r>
      <w:r w:rsidR="00DA230B" w:rsidRPr="000F3D3F">
        <w:t>server</w:t>
      </w:r>
      <w:r w:rsidR="00FE3438">
        <w:fldChar w:fldCharType="end"/>
      </w:r>
      <w:r w:rsidR="003B075C">
        <w:t>’</w:t>
      </w:r>
      <w:r w:rsidR="00103BDB">
        <w:t xml:space="preserve"> </w:t>
      </w:r>
      <w:r>
        <w:t>for more information.</w:t>
      </w:r>
    </w:p>
    <w:tbl>
      <w:tblPr>
        <w:tblStyle w:val="Formatvorlage1"/>
        <w:tblW w:w="0" w:type="auto"/>
        <w:tblLook w:val="01E0" w:firstRow="1" w:lastRow="1" w:firstColumn="1" w:lastColumn="1" w:noHBand="0" w:noVBand="0"/>
      </w:tblPr>
      <w:tblGrid>
        <w:gridCol w:w="1428"/>
        <w:gridCol w:w="7371"/>
      </w:tblGrid>
      <w:tr w:rsidR="006E60A2" w:rsidRPr="004A2DA9" w14:paraId="48C151E9" w14:textId="77777777" w:rsidTr="00B337CB">
        <w:tc>
          <w:tcPr>
            <w:cnfStyle w:val="001000000000" w:firstRow="0" w:lastRow="0" w:firstColumn="1" w:lastColumn="0" w:oddVBand="0" w:evenVBand="0" w:oddHBand="0" w:evenHBand="0" w:firstRowFirstColumn="0" w:firstRowLastColumn="0" w:lastRowFirstColumn="0" w:lastRowLastColumn="0"/>
            <w:tcW w:w="1428" w:type="dxa"/>
          </w:tcPr>
          <w:p w14:paraId="53764026" w14:textId="77777777" w:rsidR="006E60A2" w:rsidRPr="00B337CB" w:rsidRDefault="006E60A2" w:rsidP="00B337CB">
            <w:pPr>
              <w:rPr>
                <w:sz w:val="44"/>
                <w:szCs w:val="44"/>
              </w:rPr>
            </w:pPr>
            <w:r w:rsidRPr="00B337CB">
              <w:rPr>
                <w:bCs/>
                <w:sz w:val="44"/>
                <w:szCs w:val="44"/>
              </w:rPr>
              <w:t>NOTE</w:t>
            </w:r>
          </w:p>
        </w:tc>
        <w:tc>
          <w:tcPr>
            <w:cnfStyle w:val="000100000000" w:firstRow="0" w:lastRow="0" w:firstColumn="0" w:lastColumn="1" w:oddVBand="0" w:evenVBand="0" w:oddHBand="0" w:evenHBand="0" w:firstRowFirstColumn="0" w:firstRowLastColumn="0" w:lastRowFirstColumn="0" w:lastRowLastColumn="0"/>
            <w:tcW w:w="7371" w:type="dxa"/>
          </w:tcPr>
          <w:p w14:paraId="7A87D9F4" w14:textId="77777777" w:rsidR="006E60A2" w:rsidRPr="004A2DA9" w:rsidRDefault="006E60A2" w:rsidP="004D1B82">
            <w:r>
              <w:t>Modbus TCP server support is a license key activated option. If you wish to use this feature, please contact Comsys.</w:t>
            </w:r>
          </w:p>
        </w:tc>
      </w:tr>
    </w:tbl>
    <w:p w14:paraId="0642BBB9" w14:textId="77777777" w:rsidR="006E60A2" w:rsidRPr="004C6EC6" w:rsidRDefault="006E60A2" w:rsidP="004C6EC6"/>
    <w:p w14:paraId="0A46B8EA" w14:textId="77777777" w:rsidR="00F81291" w:rsidRPr="004A2DA9" w:rsidRDefault="00F81291" w:rsidP="00F81291">
      <w:pPr>
        <w:pStyle w:val="Heading1"/>
      </w:pPr>
      <w:bookmarkStart w:id="72" w:name="_Toc316636586"/>
      <w:bookmarkStart w:id="73" w:name="_Ref316647417"/>
      <w:bookmarkStart w:id="74" w:name="_Ref325120653"/>
      <w:bookmarkStart w:id="75" w:name="_Toc341698056"/>
      <w:bookmarkStart w:id="76" w:name="_Toc505008728"/>
      <w:r w:rsidRPr="004A2DA9">
        <w:lastRenderedPageBreak/>
        <w:t>ADF Dashboard (Web User Interface)</w:t>
      </w:r>
      <w:bookmarkEnd w:id="72"/>
      <w:bookmarkEnd w:id="73"/>
      <w:bookmarkEnd w:id="74"/>
      <w:bookmarkEnd w:id="75"/>
      <w:bookmarkEnd w:id="76"/>
    </w:p>
    <w:p w14:paraId="5630AD44" w14:textId="77777777" w:rsidR="00F81291" w:rsidRPr="004A2DA9" w:rsidRDefault="00F81291" w:rsidP="00F81291">
      <w:pPr>
        <w:pStyle w:val="Heading2"/>
      </w:pPr>
      <w:bookmarkStart w:id="77" w:name="_Toc316636588"/>
      <w:bookmarkStart w:id="78" w:name="_Toc341698057"/>
      <w:bookmarkStart w:id="79" w:name="_Toc505008729"/>
      <w:r w:rsidRPr="004A2DA9">
        <w:t>Introduction</w:t>
      </w:r>
      <w:bookmarkEnd w:id="77"/>
      <w:bookmarkEnd w:id="78"/>
      <w:bookmarkEnd w:id="79"/>
    </w:p>
    <w:p w14:paraId="2473F5C0" w14:textId="77777777" w:rsidR="00F81291" w:rsidRPr="004A2DA9" w:rsidRDefault="00F81291" w:rsidP="00F81291">
      <w:r w:rsidRPr="004A2DA9">
        <w:t xml:space="preserve">The </w:t>
      </w:r>
      <w:r w:rsidRPr="004A2DA9">
        <w:rPr>
          <w:i/>
        </w:rPr>
        <w:t>ADF Dashboard</w:t>
      </w:r>
      <w:r w:rsidRPr="004A2DA9">
        <w:t xml:space="preserve"> is the </w:t>
      </w:r>
      <w:r w:rsidRPr="004A2DA9">
        <w:rPr>
          <w:i/>
        </w:rPr>
        <w:t>Web User Interface</w:t>
      </w:r>
      <w:r w:rsidRPr="004A2DA9">
        <w:t xml:space="preserve"> (WUI) of the ADF </w:t>
      </w:r>
      <w:r w:rsidR="00255AD8" w:rsidRPr="004A2DA9">
        <w:t>P100/P300</w:t>
      </w:r>
      <w:r w:rsidRPr="004A2DA9">
        <w:t xml:space="preserve"> series.</w:t>
      </w:r>
    </w:p>
    <w:p w14:paraId="0FA79DBF" w14:textId="77777777" w:rsidR="00F81291" w:rsidRPr="004A2DA9" w:rsidRDefault="00F81291" w:rsidP="00F81291">
      <w:r w:rsidRPr="004A2DA9">
        <w:t>Through the dashboard it is possible to:</w:t>
      </w:r>
    </w:p>
    <w:p w14:paraId="2C5B5771" w14:textId="77777777" w:rsidR="00F81291" w:rsidRPr="004A2DA9" w:rsidRDefault="0071310B" w:rsidP="003707E3">
      <w:pPr>
        <w:pStyle w:val="ListParagraph"/>
        <w:numPr>
          <w:ilvl w:val="0"/>
          <w:numId w:val="8"/>
        </w:numPr>
      </w:pPr>
      <w:r w:rsidRPr="004A2DA9">
        <w:t xml:space="preserve">Start and </w:t>
      </w:r>
      <w:r w:rsidR="00F81291" w:rsidRPr="004A2DA9">
        <w:t>stop the system</w:t>
      </w:r>
    </w:p>
    <w:p w14:paraId="47366696" w14:textId="77777777" w:rsidR="00F81291" w:rsidRPr="004A2DA9" w:rsidRDefault="00F81291" w:rsidP="003707E3">
      <w:pPr>
        <w:pStyle w:val="ListParagraph"/>
        <w:numPr>
          <w:ilvl w:val="0"/>
          <w:numId w:val="8"/>
        </w:numPr>
      </w:pPr>
      <w:r w:rsidRPr="004A2DA9">
        <w:t>Commission the system (e.g., changing system setup parameters and running diagnostics)</w:t>
      </w:r>
    </w:p>
    <w:p w14:paraId="0D0A6ED9" w14:textId="03FB554F" w:rsidR="00F81291" w:rsidRPr="004A2DA9" w:rsidRDefault="00F81291" w:rsidP="003707E3">
      <w:pPr>
        <w:pStyle w:val="ListParagraph"/>
        <w:numPr>
          <w:ilvl w:val="0"/>
          <w:numId w:val="8"/>
        </w:numPr>
      </w:pPr>
      <w:r w:rsidRPr="004A2DA9">
        <w:t xml:space="preserve">Change compensation settings (e.g., harmonic compensation, reactive compensation, load balancing, </w:t>
      </w:r>
      <w:r w:rsidR="00EA1C2D" w:rsidRPr="004A2DA9">
        <w:t>etc.</w:t>
      </w:r>
      <w:r w:rsidRPr="004A2DA9">
        <w:t>)</w:t>
      </w:r>
    </w:p>
    <w:p w14:paraId="644B32F4" w14:textId="42ADCE79" w:rsidR="00F81291" w:rsidRPr="004A2DA9" w:rsidRDefault="00F81291" w:rsidP="003707E3">
      <w:pPr>
        <w:pStyle w:val="ListParagraph"/>
        <w:numPr>
          <w:ilvl w:val="0"/>
          <w:numId w:val="8"/>
        </w:numPr>
      </w:pPr>
      <w:r w:rsidRPr="004A2DA9">
        <w:t>Change system settings</w:t>
      </w:r>
      <w:r w:rsidR="00A048A1">
        <w:t xml:space="preserve"> (e.g. digital in and out, time/</w:t>
      </w:r>
      <w:r w:rsidRPr="004A2DA9">
        <w:t>date, TCP/IP networking</w:t>
      </w:r>
      <w:r w:rsidR="00A048A1">
        <w:t xml:space="preserve">, </w:t>
      </w:r>
      <w:r w:rsidR="00FF2F3E">
        <w:t>multi-master</w:t>
      </w:r>
      <w:r w:rsidRPr="004A2DA9">
        <w:t xml:space="preserve">, </w:t>
      </w:r>
      <w:r w:rsidR="00EA1C2D" w:rsidRPr="004A2DA9">
        <w:t>etc.</w:t>
      </w:r>
      <w:r w:rsidRPr="004A2DA9">
        <w:t>)</w:t>
      </w:r>
    </w:p>
    <w:p w14:paraId="33EE965B" w14:textId="3CE8E9CF" w:rsidR="00F81291" w:rsidRDefault="00F81291" w:rsidP="003707E3">
      <w:pPr>
        <w:pStyle w:val="ListParagraph"/>
        <w:numPr>
          <w:ilvl w:val="0"/>
          <w:numId w:val="8"/>
        </w:numPr>
      </w:pPr>
      <w:r w:rsidRPr="004A2DA9">
        <w:t xml:space="preserve">Display waveforms of compensation currents, </w:t>
      </w:r>
      <w:r w:rsidR="00EF2F08">
        <w:t>CT</w:t>
      </w:r>
      <w:r w:rsidRPr="004A2DA9">
        <w:t xml:space="preserve"> currents and voltages</w:t>
      </w:r>
    </w:p>
    <w:p w14:paraId="66BC585B" w14:textId="3E12C4BA" w:rsidR="00EF2F08" w:rsidRPr="004A2DA9" w:rsidRDefault="00EF2F08" w:rsidP="003707E3">
      <w:pPr>
        <w:pStyle w:val="ListParagraph"/>
        <w:numPr>
          <w:ilvl w:val="0"/>
          <w:numId w:val="8"/>
        </w:numPr>
      </w:pPr>
      <w:r>
        <w:t>Display frequency spectrum of compensation current, CT current and voltages</w:t>
      </w:r>
    </w:p>
    <w:p w14:paraId="630AE11F" w14:textId="7DA2B9BC" w:rsidR="00F81291" w:rsidRPr="004A2DA9" w:rsidRDefault="00F81291" w:rsidP="003707E3">
      <w:pPr>
        <w:pStyle w:val="ListParagraph"/>
        <w:numPr>
          <w:ilvl w:val="0"/>
          <w:numId w:val="8"/>
        </w:numPr>
      </w:pPr>
      <w:r w:rsidRPr="004A2DA9">
        <w:t>Display a v</w:t>
      </w:r>
      <w:r w:rsidR="00EF2F08">
        <w:t xml:space="preserve">ector diagram with phase angles, </w:t>
      </w:r>
      <w:r w:rsidRPr="004A2DA9">
        <w:t>RMS values</w:t>
      </w:r>
      <w:r w:rsidR="00EF2F08">
        <w:t xml:space="preserve"> and THD</w:t>
      </w:r>
      <w:r w:rsidRPr="004A2DA9">
        <w:t xml:space="preserve"> of line voltages and line currents</w:t>
      </w:r>
    </w:p>
    <w:p w14:paraId="336B47B7" w14:textId="10E47434" w:rsidR="00F81291" w:rsidRDefault="00F81291" w:rsidP="003707E3">
      <w:pPr>
        <w:pStyle w:val="ListParagraph"/>
        <w:numPr>
          <w:ilvl w:val="0"/>
          <w:numId w:val="8"/>
        </w:numPr>
      </w:pPr>
      <w:r w:rsidRPr="004A2DA9">
        <w:t>Update the software image on the SCC2 control computer</w:t>
      </w:r>
    </w:p>
    <w:p w14:paraId="274AB015" w14:textId="4F3A74A1" w:rsidR="00F6106B" w:rsidRPr="004A2DA9" w:rsidRDefault="00F6106B" w:rsidP="003707E3">
      <w:pPr>
        <w:pStyle w:val="ListParagraph"/>
        <w:numPr>
          <w:ilvl w:val="0"/>
          <w:numId w:val="8"/>
        </w:numPr>
      </w:pPr>
      <w:r>
        <w:t>Import and export settings</w:t>
      </w:r>
    </w:p>
    <w:p w14:paraId="35AB0F13" w14:textId="77777777" w:rsidR="00F81291" w:rsidRPr="004A2DA9" w:rsidRDefault="00F81291" w:rsidP="00F81291">
      <w:pPr>
        <w:pStyle w:val="Heading3"/>
      </w:pPr>
      <w:bookmarkStart w:id="80" w:name="_Toc316636589"/>
      <w:bookmarkStart w:id="81" w:name="_Ref325302630"/>
      <w:bookmarkStart w:id="82" w:name="_Toc341698058"/>
      <w:bookmarkStart w:id="83" w:name="_Toc505008730"/>
      <w:r w:rsidRPr="004A2DA9">
        <w:t>ADF Dashboard versions</w:t>
      </w:r>
      <w:bookmarkEnd w:id="80"/>
      <w:bookmarkEnd w:id="81"/>
      <w:bookmarkEnd w:id="82"/>
      <w:bookmarkEnd w:id="83"/>
    </w:p>
    <w:p w14:paraId="7E6E0C56" w14:textId="7FAB3253" w:rsidR="00F81291" w:rsidRPr="004A2DA9" w:rsidRDefault="00F81291" w:rsidP="00F81291">
      <w:r w:rsidRPr="004A2DA9">
        <w:t>This manua</w:t>
      </w:r>
      <w:r w:rsidR="00B81958" w:rsidRPr="004A2DA9">
        <w:t xml:space="preserve">l covers </w:t>
      </w:r>
      <w:r w:rsidR="005F3AC2" w:rsidRPr="004A2DA9">
        <w:t>SCC2 s</w:t>
      </w:r>
      <w:r w:rsidR="00B81958" w:rsidRPr="004A2DA9">
        <w:t>oftware revision</w:t>
      </w:r>
      <w:r w:rsidR="00423AC9">
        <w:t xml:space="preserve"> 2.0.0</w:t>
      </w:r>
      <w:r w:rsidRPr="004A2DA9">
        <w:t>. The software revision</w:t>
      </w:r>
      <w:r w:rsidR="00FA61F5" w:rsidRPr="004A2DA9">
        <w:t xml:space="preserve"> and build date</w:t>
      </w:r>
      <w:r w:rsidRPr="004A2DA9">
        <w:t xml:space="preserve"> can be displayed by opening the </w:t>
      </w:r>
      <w:r w:rsidRPr="004A2DA9">
        <w:rPr>
          <w:i/>
        </w:rPr>
        <w:t>About window</w:t>
      </w:r>
      <w:r w:rsidRPr="004A2DA9">
        <w:t>.</w:t>
      </w:r>
      <w:r w:rsidR="00A17CC8" w:rsidRPr="004A2DA9">
        <w:t xml:space="preserve"> Also shown here </w:t>
      </w:r>
      <w:r w:rsidR="002A6B57">
        <w:t>is</w:t>
      </w:r>
      <w:r w:rsidR="00A17CC8" w:rsidRPr="004A2DA9">
        <w:t xml:space="preserve"> the </w:t>
      </w:r>
      <w:r w:rsidR="00BE73AE" w:rsidRPr="00BE73AE">
        <w:rPr>
          <w:i/>
        </w:rPr>
        <w:t>SCC2 serial number</w:t>
      </w:r>
      <w:r w:rsidR="00BE73AE">
        <w:t xml:space="preserve"> and the </w:t>
      </w:r>
      <w:r w:rsidR="00F2659C" w:rsidRPr="004A2DA9">
        <w:rPr>
          <w:i/>
        </w:rPr>
        <w:t xml:space="preserve">SCC2 </w:t>
      </w:r>
      <w:r w:rsidR="00A17CC8" w:rsidRPr="004A2DA9">
        <w:rPr>
          <w:i/>
        </w:rPr>
        <w:t>identifier</w:t>
      </w:r>
      <w:r w:rsidR="00A17CC8" w:rsidRPr="004A2DA9">
        <w:t xml:space="preserve"> which is used in conjunction with entered license keys to unlock optional features of the SCC2.</w:t>
      </w:r>
    </w:p>
    <w:p w14:paraId="5EDC4789" w14:textId="7B418D68" w:rsidR="00F81291" w:rsidRPr="004A2DA9" w:rsidRDefault="00423AC9" w:rsidP="00564CDD">
      <w:pPr>
        <w:keepNext/>
        <w:jc w:val="center"/>
      </w:pPr>
      <w:r>
        <w:rPr>
          <w:noProof/>
        </w:rPr>
        <w:drawing>
          <wp:inline distT="0" distB="0" distL="0" distR="0" wp14:anchorId="1CDAC9BE" wp14:editId="3EAC68E7">
            <wp:extent cx="5580043" cy="2665095"/>
            <wp:effectExtent l="0" t="0" r="190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580043" cy="2665095"/>
                    </a:xfrm>
                    <a:prstGeom prst="rect">
                      <a:avLst/>
                    </a:prstGeom>
                  </pic:spPr>
                </pic:pic>
              </a:graphicData>
            </a:graphic>
          </wp:inline>
        </w:drawing>
      </w:r>
    </w:p>
    <w:p w14:paraId="43B13C32" w14:textId="7ED906B8" w:rsidR="00F81291" w:rsidRPr="004A2DA9" w:rsidRDefault="00F81291" w:rsidP="00564CDD">
      <w:pPr>
        <w:pStyle w:val="Caption"/>
        <w:jc w:val="center"/>
      </w:pPr>
      <w:bookmarkStart w:id="84" w:name="_Toc316636640"/>
      <w:bookmarkStart w:id="85" w:name="_Toc505008861"/>
      <w:r w:rsidRPr="004A2DA9">
        <w:t xml:space="preserve">Figure </w:t>
      </w:r>
      <w:r w:rsidR="00482D60">
        <w:rPr>
          <w:noProof/>
        </w:rPr>
        <w:fldChar w:fldCharType="begin"/>
      </w:r>
      <w:r w:rsidR="00482D60">
        <w:rPr>
          <w:noProof/>
        </w:rPr>
        <w:instrText xml:space="preserve"> SEQ Figure \* ARABIC </w:instrText>
      </w:r>
      <w:r w:rsidR="00482D60">
        <w:rPr>
          <w:noProof/>
        </w:rPr>
        <w:fldChar w:fldCharType="separate"/>
      </w:r>
      <w:r w:rsidR="00DA230B">
        <w:rPr>
          <w:noProof/>
        </w:rPr>
        <w:t>1</w:t>
      </w:r>
      <w:r w:rsidR="00482D60">
        <w:rPr>
          <w:noProof/>
        </w:rPr>
        <w:fldChar w:fldCharType="end"/>
      </w:r>
      <w:r w:rsidRPr="004A2DA9">
        <w:t>: Overview of the ADF Dashboard showing the About window</w:t>
      </w:r>
      <w:bookmarkEnd w:id="84"/>
      <w:bookmarkEnd w:id="85"/>
    </w:p>
    <w:tbl>
      <w:tblPr>
        <w:tblStyle w:val="Formatvorlage12"/>
        <w:tblW w:w="0" w:type="auto"/>
        <w:tblLook w:val="04A0" w:firstRow="1" w:lastRow="0" w:firstColumn="1" w:lastColumn="0" w:noHBand="0" w:noVBand="1"/>
      </w:tblPr>
      <w:tblGrid>
        <w:gridCol w:w="1428"/>
        <w:gridCol w:w="7371"/>
      </w:tblGrid>
      <w:tr w:rsidR="00F81291" w:rsidRPr="004A2DA9" w14:paraId="561224D3" w14:textId="77777777" w:rsidTr="00B337CB">
        <w:tc>
          <w:tcPr>
            <w:cnfStyle w:val="001000000000" w:firstRow="0" w:lastRow="0" w:firstColumn="1" w:lastColumn="0" w:oddVBand="0" w:evenVBand="0" w:oddHBand="0" w:evenHBand="0" w:firstRowFirstColumn="0" w:firstRowLastColumn="0" w:lastRowFirstColumn="0" w:lastRowLastColumn="0"/>
            <w:tcW w:w="1428" w:type="dxa"/>
            <w:vAlign w:val="center"/>
          </w:tcPr>
          <w:p w14:paraId="015F1373" w14:textId="77777777" w:rsidR="00F81291" w:rsidRPr="0010735F" w:rsidRDefault="00F81291" w:rsidP="00B337CB">
            <w:pPr>
              <w:rPr>
                <w:sz w:val="44"/>
                <w:szCs w:val="44"/>
              </w:rPr>
            </w:pPr>
            <w:r w:rsidRPr="0010735F">
              <w:rPr>
                <w:bCs/>
                <w:sz w:val="44"/>
                <w:szCs w:val="44"/>
              </w:rPr>
              <w:t>NOTE</w:t>
            </w:r>
          </w:p>
        </w:tc>
        <w:tc>
          <w:tcPr>
            <w:tcW w:w="7371" w:type="dxa"/>
            <w:vAlign w:val="center"/>
          </w:tcPr>
          <w:p w14:paraId="3779C89E" w14:textId="77777777" w:rsidR="00F81291" w:rsidRPr="004A2DA9" w:rsidRDefault="00F81291" w:rsidP="00B337CB">
            <w:pPr>
              <w:cnfStyle w:val="000000000000" w:firstRow="0" w:lastRow="0" w:firstColumn="0" w:lastColumn="0" w:oddVBand="0" w:evenVBand="0" w:oddHBand="0" w:evenHBand="0" w:firstRowFirstColumn="0" w:firstRowLastColumn="0" w:lastRowFirstColumn="0" w:lastRowLastColumn="0"/>
            </w:pPr>
            <w:r w:rsidRPr="004A2DA9">
              <w:t>When contacting customer support, please note the SCC2 software revision.</w:t>
            </w:r>
          </w:p>
        </w:tc>
      </w:tr>
    </w:tbl>
    <w:p w14:paraId="111B8647" w14:textId="77777777" w:rsidR="00F81291" w:rsidRPr="004A2DA9" w:rsidRDefault="00F81291" w:rsidP="00F81291">
      <w:pPr>
        <w:pStyle w:val="Heading3"/>
      </w:pPr>
      <w:bookmarkStart w:id="86" w:name="_Toc316636590"/>
      <w:bookmarkStart w:id="87" w:name="_Toc341698059"/>
      <w:bookmarkStart w:id="88" w:name="_Toc505008731"/>
      <w:r w:rsidRPr="004A2DA9">
        <w:t>Web browser compatibility</w:t>
      </w:r>
      <w:bookmarkEnd w:id="86"/>
      <w:bookmarkEnd w:id="87"/>
      <w:bookmarkEnd w:id="88"/>
    </w:p>
    <w:p w14:paraId="3765D3BB" w14:textId="31006BF3" w:rsidR="00F81291" w:rsidRDefault="00F81291" w:rsidP="00927522">
      <w:r w:rsidRPr="004A2DA9">
        <w:t>The ADF Dashboard uses advanced functionality and therefore requires a recent web browser</w:t>
      </w:r>
      <w:r w:rsidR="00927522">
        <w:t xml:space="preserve"> such as Google Chrome, Mozilla Firefox or Microsoft Edge.</w:t>
      </w:r>
    </w:p>
    <w:p w14:paraId="58788546" w14:textId="77777777" w:rsidR="00F81291" w:rsidRPr="004A2DA9" w:rsidRDefault="008F4971" w:rsidP="00F81291">
      <w:pPr>
        <w:pStyle w:val="Heading3"/>
      </w:pPr>
      <w:bookmarkStart w:id="89" w:name="_Ref351714346"/>
      <w:bookmarkStart w:id="90" w:name="_Toc505008732"/>
      <w:r>
        <w:lastRenderedPageBreak/>
        <w:t>Connecting to the ADF</w:t>
      </w:r>
      <w:bookmarkEnd w:id="89"/>
      <w:bookmarkEnd w:id="90"/>
    </w:p>
    <w:p w14:paraId="229DAE31" w14:textId="79BBC342" w:rsidR="00F81291" w:rsidRDefault="00F81291" w:rsidP="00F81291">
      <w:r w:rsidRPr="004A2DA9">
        <w:t>The physical connecti</w:t>
      </w:r>
      <w:r w:rsidR="00676446">
        <w:t xml:space="preserve">on is made using a RJ45 cable. </w:t>
      </w:r>
      <w:r w:rsidRPr="004A2DA9">
        <w:t xml:space="preserve">On a modern </w:t>
      </w:r>
      <w:r w:rsidR="007A0314" w:rsidRPr="004A2DA9">
        <w:t>computer,</w:t>
      </w:r>
      <w:r w:rsidRPr="004A2DA9">
        <w:t xml:space="preserve"> there is no need to use a cross-wired RJ45 cable however this may be necessary when using older equipment. The </w:t>
      </w:r>
      <w:r w:rsidR="002A6B57">
        <w:t xml:space="preserve">location of the </w:t>
      </w:r>
      <w:r w:rsidRPr="004A2DA9">
        <w:t xml:space="preserve">RJ45 </w:t>
      </w:r>
      <w:r w:rsidR="002404CE" w:rsidRPr="004A2DA9">
        <w:t>socket</w:t>
      </w:r>
      <w:r w:rsidRPr="004A2DA9">
        <w:t xml:space="preserve"> </w:t>
      </w:r>
      <w:r w:rsidR="00676446">
        <w:t>in</w:t>
      </w:r>
      <w:r w:rsidR="002A6B57">
        <w:t xml:space="preserve"> the</w:t>
      </w:r>
      <w:r w:rsidR="00676446">
        <w:t xml:space="preserve"> </w:t>
      </w:r>
      <w:r w:rsidR="003A673E">
        <w:t xml:space="preserve">ADF </w:t>
      </w:r>
      <w:r w:rsidR="00676446">
        <w:t>P300</w:t>
      </w:r>
      <w:r w:rsidR="0010735F">
        <w:t>, system integration</w:t>
      </w:r>
      <w:r w:rsidR="00676446">
        <w:t xml:space="preserve"> and </w:t>
      </w:r>
      <w:r w:rsidR="003A673E">
        <w:t xml:space="preserve">ADF </w:t>
      </w:r>
      <w:r w:rsidR="00676446">
        <w:t>P1</w:t>
      </w:r>
      <w:r w:rsidR="0021494B">
        <w:t>00</w:t>
      </w:r>
      <w:r w:rsidR="002A6B57">
        <w:t xml:space="preserve"> is shown in </w:t>
      </w:r>
      <w:r w:rsidR="002A6B57">
        <w:fldChar w:fldCharType="begin"/>
      </w:r>
      <w:r w:rsidR="002A6B57">
        <w:instrText xml:space="preserve"> REF _Ref504744257 \h </w:instrText>
      </w:r>
      <w:r w:rsidR="002A6B57">
        <w:fldChar w:fldCharType="separate"/>
      </w:r>
      <w:r w:rsidR="00DA230B" w:rsidRPr="00B7239C">
        <w:t xml:space="preserve">Figure </w:t>
      </w:r>
      <w:r w:rsidR="00DA230B">
        <w:rPr>
          <w:b/>
          <w:noProof/>
        </w:rPr>
        <w:t>2</w:t>
      </w:r>
      <w:r w:rsidR="002A6B57">
        <w:fldChar w:fldCharType="end"/>
      </w:r>
      <w:r w:rsidR="002A6B57">
        <w:t xml:space="preserve"> and </w:t>
      </w:r>
      <w:r w:rsidR="002A6B57">
        <w:fldChar w:fldCharType="begin"/>
      </w:r>
      <w:r w:rsidR="002A6B57">
        <w:instrText xml:space="preserve"> REF _Ref504744262 \h </w:instrText>
      </w:r>
      <w:r w:rsidR="002A6B57">
        <w:fldChar w:fldCharType="separate"/>
      </w:r>
      <w:r w:rsidR="00DA230B" w:rsidRPr="0021494B">
        <w:t xml:space="preserve">Figure </w:t>
      </w:r>
      <w:r w:rsidR="00DA230B">
        <w:rPr>
          <w:b/>
          <w:noProof/>
        </w:rPr>
        <w:t>3</w:t>
      </w:r>
      <w:r w:rsidR="002A6B57">
        <w:fldChar w:fldCharType="end"/>
      </w:r>
      <w:r w:rsidR="002A6B57">
        <w:t xml:space="preserve"> below</w:t>
      </w:r>
      <w:r w:rsidR="0021494B">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1"/>
        <w:gridCol w:w="4373"/>
      </w:tblGrid>
      <w:tr w:rsidR="00B7239C" w14:paraId="0930D331" w14:textId="77777777" w:rsidTr="00047B37">
        <w:trPr>
          <w:cnfStyle w:val="100000000000" w:firstRow="1" w:lastRow="0" w:firstColumn="0" w:lastColumn="0" w:oddVBand="0" w:evenVBand="0" w:oddHBand="0" w:evenHBand="0" w:firstRowFirstColumn="0" w:firstRowLastColumn="0" w:lastRowFirstColumn="0" w:lastRowLastColumn="0"/>
        </w:trPr>
        <w:tc>
          <w:tcPr>
            <w:tcW w:w="4464" w:type="dxa"/>
            <w:shd w:val="clear" w:color="auto" w:fill="auto"/>
            <w:vAlign w:val="bottom"/>
          </w:tcPr>
          <w:p w14:paraId="5886B1B8" w14:textId="672F99A6" w:rsidR="00DC3229" w:rsidRDefault="00DC3229" w:rsidP="00DC3229">
            <w:pPr>
              <w:pStyle w:val="Caption"/>
              <w:spacing w:before="100" w:after="100"/>
              <w:jc w:val="center"/>
              <w:rPr>
                <w:b w:val="0"/>
              </w:rPr>
            </w:pPr>
            <w:r>
              <w:rPr>
                <w:noProof/>
              </w:rPr>
              <w:drawing>
                <wp:inline distT="0" distB="0" distL="0" distR="0" wp14:anchorId="282674D6" wp14:editId="77414C0B">
                  <wp:extent cx="2880366" cy="216103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CC2 Ethernet-0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0366" cy="2161036"/>
                          </a:xfrm>
                          <a:prstGeom prst="rect">
                            <a:avLst/>
                          </a:prstGeom>
                        </pic:spPr>
                      </pic:pic>
                    </a:graphicData>
                  </a:graphic>
                </wp:inline>
              </w:drawing>
            </w:r>
          </w:p>
          <w:p w14:paraId="20232CF8" w14:textId="31EE8842" w:rsidR="00B7239C" w:rsidRPr="00047B37" w:rsidRDefault="00B7239C" w:rsidP="00DC3229">
            <w:pPr>
              <w:pStyle w:val="Caption"/>
              <w:spacing w:before="100" w:after="100"/>
              <w:jc w:val="center"/>
              <w:rPr>
                <w:b w:val="0"/>
              </w:rPr>
            </w:pPr>
            <w:bookmarkStart w:id="91" w:name="_Ref504744257"/>
            <w:bookmarkStart w:id="92" w:name="_Toc505008862"/>
            <w:r w:rsidRPr="00B7239C">
              <w:rPr>
                <w:b w:val="0"/>
              </w:rPr>
              <w:t xml:space="preserve">Figure </w:t>
            </w:r>
            <w:r w:rsidRPr="00B7239C">
              <w:fldChar w:fldCharType="begin"/>
            </w:r>
            <w:r w:rsidRPr="00B7239C">
              <w:rPr>
                <w:b w:val="0"/>
              </w:rPr>
              <w:instrText xml:space="preserve"> SEQ Figure \* ARABIC </w:instrText>
            </w:r>
            <w:r w:rsidRPr="00B7239C">
              <w:fldChar w:fldCharType="separate"/>
            </w:r>
            <w:r w:rsidR="00DA230B">
              <w:rPr>
                <w:b w:val="0"/>
                <w:noProof/>
              </w:rPr>
              <w:t>2</w:t>
            </w:r>
            <w:r w:rsidRPr="00B7239C">
              <w:rPr>
                <w:noProof/>
              </w:rPr>
              <w:fldChar w:fldCharType="end"/>
            </w:r>
            <w:bookmarkEnd w:id="91"/>
            <w:r w:rsidRPr="00B7239C">
              <w:rPr>
                <w:b w:val="0"/>
              </w:rPr>
              <w:t xml:space="preserve">: </w:t>
            </w:r>
            <w:r w:rsidR="0021494B">
              <w:rPr>
                <w:b w:val="0"/>
              </w:rPr>
              <w:t xml:space="preserve">RJ45 socket directly on SCC2 control computer in </w:t>
            </w:r>
            <w:r w:rsidR="003A673E">
              <w:rPr>
                <w:b w:val="0"/>
              </w:rPr>
              <w:t>ADF</w:t>
            </w:r>
            <w:r w:rsidR="00DC3229">
              <w:rPr>
                <w:b w:val="0"/>
              </w:rPr>
              <w:t> </w:t>
            </w:r>
            <w:r w:rsidR="0021494B">
              <w:rPr>
                <w:b w:val="0"/>
              </w:rPr>
              <w:t>P300</w:t>
            </w:r>
            <w:r w:rsidR="0010735F">
              <w:rPr>
                <w:b w:val="0"/>
              </w:rPr>
              <w:t xml:space="preserve"> and in system integration</w:t>
            </w:r>
            <w:bookmarkEnd w:id="92"/>
          </w:p>
        </w:tc>
        <w:tc>
          <w:tcPr>
            <w:tcW w:w="4464" w:type="dxa"/>
            <w:shd w:val="clear" w:color="auto" w:fill="auto"/>
            <w:vAlign w:val="bottom"/>
          </w:tcPr>
          <w:p w14:paraId="0080E82F" w14:textId="44B20E30" w:rsidR="0021494B" w:rsidRPr="0021494B" w:rsidRDefault="00CA7F71" w:rsidP="00047B37">
            <w:pPr>
              <w:keepNext/>
              <w:spacing w:before="100" w:after="100"/>
              <w:jc w:val="center"/>
              <w:rPr>
                <w:b w:val="0"/>
              </w:rPr>
            </w:pPr>
            <w:r w:rsidRPr="00B7239C">
              <w:rPr>
                <w:noProof/>
              </w:rPr>
              <mc:AlternateContent>
                <mc:Choice Requires="wps">
                  <w:drawing>
                    <wp:anchor distT="0" distB="0" distL="114300" distR="114300" simplePos="0" relativeHeight="251660288" behindDoc="0" locked="0" layoutInCell="1" allowOverlap="1" wp14:anchorId="44A009BE" wp14:editId="1F0F31F1">
                      <wp:simplePos x="0" y="0"/>
                      <wp:positionH relativeFrom="column">
                        <wp:posOffset>824230</wp:posOffset>
                      </wp:positionH>
                      <wp:positionV relativeFrom="paragraph">
                        <wp:posOffset>1440815</wp:posOffset>
                      </wp:positionV>
                      <wp:extent cx="258445" cy="258445"/>
                      <wp:effectExtent l="19050" t="19050" r="27305" b="27305"/>
                      <wp:wrapNone/>
                      <wp:docPr id="299" name="Rectangle 299"/>
                      <wp:cNvGraphicFramePr/>
                      <a:graphic xmlns:a="http://schemas.openxmlformats.org/drawingml/2006/main">
                        <a:graphicData uri="http://schemas.microsoft.com/office/word/2010/wordprocessingShape">
                          <wps:wsp>
                            <wps:cNvSpPr/>
                            <wps:spPr>
                              <a:xfrm>
                                <a:off x="0" y="0"/>
                                <a:ext cx="258445" cy="258445"/>
                              </a:xfrm>
                              <a:prstGeom prst="rect">
                                <a:avLst/>
                              </a:prstGeom>
                              <a:noFill/>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3B0D9B" id="Rectangle 299" o:spid="_x0000_s1026" style="position:absolute;margin-left:64.9pt;margin-top:113.45pt;width:20.35pt;height:20.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" filled="f" strokecolor="black [3200]" strokeweight="3pt"/>
                  </w:pict>
                </mc:Fallback>
              </mc:AlternateContent>
            </w:r>
            <w:r w:rsidR="00B40A16">
              <w:rPr>
                <w:noProof/>
              </w:rPr>
              <w:drawing>
                <wp:inline distT="0" distB="0" distL="0" distR="0" wp14:anchorId="7DD720F9" wp14:editId="24FBAC6A">
                  <wp:extent cx="2700000" cy="2700000"/>
                  <wp:effectExtent l="0" t="0" r="5715"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FCA0D2.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00000" cy="2700000"/>
                          </a:xfrm>
                          <a:prstGeom prst="rect">
                            <a:avLst/>
                          </a:prstGeom>
                        </pic:spPr>
                      </pic:pic>
                    </a:graphicData>
                  </a:graphic>
                </wp:inline>
              </w:drawing>
            </w:r>
          </w:p>
          <w:p w14:paraId="6C580E7D" w14:textId="3253B0E6" w:rsidR="00B7239C" w:rsidRDefault="0021494B" w:rsidP="00047B37">
            <w:pPr>
              <w:pStyle w:val="Caption"/>
              <w:jc w:val="center"/>
            </w:pPr>
            <w:bookmarkStart w:id="93" w:name="_Ref504744262"/>
            <w:bookmarkStart w:id="94" w:name="_Toc505008863"/>
            <w:r w:rsidRPr="0021494B">
              <w:rPr>
                <w:b w:val="0"/>
              </w:rPr>
              <w:t xml:space="preserve">Figure </w:t>
            </w:r>
            <w:r w:rsidRPr="0021494B">
              <w:fldChar w:fldCharType="begin"/>
            </w:r>
            <w:r w:rsidRPr="0021494B">
              <w:rPr>
                <w:b w:val="0"/>
              </w:rPr>
              <w:instrText xml:space="preserve"> SEQ Figure \* ARABIC </w:instrText>
            </w:r>
            <w:r w:rsidRPr="0021494B">
              <w:fldChar w:fldCharType="separate"/>
            </w:r>
            <w:r w:rsidR="00DA230B">
              <w:rPr>
                <w:b w:val="0"/>
                <w:noProof/>
              </w:rPr>
              <w:t>3</w:t>
            </w:r>
            <w:r w:rsidRPr="0021494B">
              <w:fldChar w:fldCharType="end"/>
            </w:r>
            <w:bookmarkEnd w:id="93"/>
            <w:r w:rsidRPr="0021494B">
              <w:rPr>
                <w:b w:val="0"/>
              </w:rPr>
              <w:t>: RJ45 socket</w:t>
            </w:r>
            <w:r w:rsidR="00CA7F71">
              <w:rPr>
                <w:b w:val="0"/>
              </w:rPr>
              <w:t xml:space="preserve"> (X21)</w:t>
            </w:r>
            <w:r w:rsidRPr="0021494B">
              <w:rPr>
                <w:b w:val="0"/>
              </w:rPr>
              <w:t xml:space="preserve"> </w:t>
            </w:r>
            <w:r>
              <w:rPr>
                <w:b w:val="0"/>
              </w:rPr>
              <w:t>on</w:t>
            </w:r>
            <w:r w:rsidRPr="0021494B">
              <w:rPr>
                <w:b w:val="0"/>
              </w:rPr>
              <w:t xml:space="preserve"> </w:t>
            </w:r>
            <w:r w:rsidR="003A673E">
              <w:rPr>
                <w:b w:val="0"/>
              </w:rPr>
              <w:t xml:space="preserve">ADF </w:t>
            </w:r>
            <w:r w:rsidRPr="0021494B">
              <w:rPr>
                <w:b w:val="0"/>
              </w:rPr>
              <w:t>P100</w:t>
            </w:r>
            <w:r>
              <w:rPr>
                <w:b w:val="0"/>
              </w:rPr>
              <w:t xml:space="preserve"> bottom plate</w:t>
            </w:r>
            <w:bookmarkEnd w:id="94"/>
          </w:p>
        </w:tc>
      </w:tr>
    </w:tbl>
    <w:p w14:paraId="3122AE88" w14:textId="376A1E88" w:rsidR="00233889" w:rsidRDefault="00F81291" w:rsidP="00F81291">
      <w:pPr>
        <w:rPr>
          <w:noProof/>
          <w:lang w:eastAsia="sv-SE"/>
        </w:rPr>
      </w:pPr>
      <w:r w:rsidRPr="004A2DA9">
        <w:t xml:space="preserve">For commissioning and maintenance work it is preferable to connect to the </w:t>
      </w:r>
      <w:r w:rsidR="008F4971">
        <w:t xml:space="preserve">ADF </w:t>
      </w:r>
      <w:r w:rsidRPr="004A2DA9">
        <w:t xml:space="preserve">directly from a laptop via an RJ45 cable. For permanent supervision, the </w:t>
      </w:r>
      <w:r w:rsidR="008F4971">
        <w:t>ADF</w:t>
      </w:r>
      <w:r w:rsidRPr="004A2DA9">
        <w:t xml:space="preserve"> should be permanently connected to the local area network.</w:t>
      </w:r>
      <w:r w:rsidR="00CF3A11">
        <w:rPr>
          <w:noProof/>
          <w:lang w:eastAsia="sv-SE"/>
        </w:rPr>
        <w:t xml:space="preserve"> To find the IP address of a system using the HMI, see Section </w:t>
      </w:r>
      <w:r w:rsidR="00CF3A11">
        <w:rPr>
          <w:noProof/>
          <w:lang w:eastAsia="sv-SE"/>
        </w:rPr>
        <w:fldChar w:fldCharType="begin"/>
      </w:r>
      <w:r w:rsidR="00CF3A11">
        <w:rPr>
          <w:noProof/>
          <w:lang w:eastAsia="sv-SE"/>
        </w:rPr>
        <w:instrText xml:space="preserve"> REF _Ref398636396 \r \h </w:instrText>
      </w:r>
      <w:r w:rsidR="00CF3A11">
        <w:rPr>
          <w:noProof/>
          <w:lang w:eastAsia="sv-SE"/>
        </w:rPr>
      </w:r>
      <w:r w:rsidR="00CF3A11">
        <w:rPr>
          <w:noProof/>
          <w:lang w:eastAsia="sv-SE"/>
        </w:rPr>
        <w:fldChar w:fldCharType="separate"/>
      </w:r>
      <w:r w:rsidR="00DA230B">
        <w:rPr>
          <w:noProof/>
          <w:lang w:eastAsia="sv-SE"/>
        </w:rPr>
        <w:t>7.3.8</w:t>
      </w:r>
      <w:r w:rsidR="00CF3A11">
        <w:rPr>
          <w:noProof/>
          <w:lang w:eastAsia="sv-SE"/>
        </w:rPr>
        <w:fldChar w:fldCharType="end"/>
      </w:r>
      <w:r w:rsidR="00B40A16">
        <w:rPr>
          <w:noProof/>
          <w:lang w:eastAsia="sv-SE"/>
        </w:rPr>
        <w:t xml:space="preserve"> or Section </w:t>
      </w:r>
      <w:r w:rsidR="00B40A16">
        <w:rPr>
          <w:noProof/>
          <w:lang w:eastAsia="sv-SE"/>
        </w:rPr>
        <w:fldChar w:fldCharType="begin"/>
      </w:r>
      <w:r w:rsidR="00B40A16">
        <w:rPr>
          <w:noProof/>
          <w:lang w:eastAsia="sv-SE"/>
        </w:rPr>
        <w:instrText xml:space="preserve"> REF _Ref434912740 \w \h </w:instrText>
      </w:r>
      <w:r w:rsidR="00B40A16">
        <w:rPr>
          <w:noProof/>
          <w:lang w:eastAsia="sv-SE"/>
        </w:rPr>
      </w:r>
      <w:r w:rsidR="00B40A16">
        <w:rPr>
          <w:noProof/>
          <w:lang w:eastAsia="sv-SE"/>
        </w:rPr>
        <w:fldChar w:fldCharType="separate"/>
      </w:r>
      <w:r w:rsidR="00DA230B">
        <w:rPr>
          <w:noProof/>
          <w:lang w:eastAsia="sv-SE"/>
        </w:rPr>
        <w:t>9.11</w:t>
      </w:r>
      <w:r w:rsidR="00B40A16">
        <w:rPr>
          <w:noProof/>
          <w:lang w:eastAsia="sv-SE"/>
        </w:rPr>
        <w:fldChar w:fldCharType="end"/>
      </w:r>
      <w:r w:rsidR="00CF3A11">
        <w:rPr>
          <w:noProof/>
          <w:lang w:eastAsia="sv-SE"/>
        </w:rPr>
        <w:t>.</w:t>
      </w:r>
    </w:p>
    <w:p w14:paraId="1A8E65EF" w14:textId="1759C5DC" w:rsidR="00E4631C" w:rsidRPr="004A2DA9" w:rsidRDefault="00E4631C" w:rsidP="00E4631C">
      <w:pPr>
        <w:rPr>
          <w:noProof/>
          <w:lang w:eastAsia="sv-SE"/>
        </w:rPr>
      </w:pPr>
      <w:r>
        <w:rPr>
          <w:noProof/>
          <w:lang w:eastAsia="sv-SE"/>
        </w:rPr>
        <w:t>By default, the system is configured to use a Link-local IP address.</w:t>
      </w:r>
      <w:r w:rsidR="005C668C">
        <w:rPr>
          <w:noProof/>
          <w:lang w:eastAsia="sv-SE"/>
        </w:rPr>
        <w:t xml:space="preserve"> </w:t>
      </w:r>
      <w:r>
        <w:rPr>
          <w:noProof/>
          <w:lang w:eastAsia="sv-SE"/>
        </w:rPr>
        <w:t>This makes direct connection to the ADF very simple as it requires no configuration on the client PC. The client PC must be set to obtain an IP address automatically.</w:t>
      </w:r>
    </w:p>
    <w:p w14:paraId="1A6FBBD5" w14:textId="0098508F" w:rsidR="00722E58" w:rsidRDefault="004A2DA9" w:rsidP="00F81291">
      <w:pPr>
        <w:rPr>
          <w:noProof/>
          <w:lang w:eastAsia="sv-SE"/>
        </w:rPr>
      </w:pPr>
      <w:r w:rsidRPr="004A2DA9">
        <w:rPr>
          <w:noProof/>
          <w:lang w:eastAsia="sv-SE"/>
        </w:rPr>
        <w:t xml:space="preserve">Connect the RJ45 cable to the </w:t>
      </w:r>
      <w:r w:rsidR="008F4971">
        <w:rPr>
          <w:noProof/>
          <w:lang w:eastAsia="sv-SE"/>
        </w:rPr>
        <w:t>ADF</w:t>
      </w:r>
      <w:r w:rsidRPr="004A2DA9">
        <w:rPr>
          <w:noProof/>
          <w:lang w:eastAsia="sv-SE"/>
        </w:rPr>
        <w:t xml:space="preserve"> and power up the</w:t>
      </w:r>
      <w:r w:rsidR="008F4971">
        <w:rPr>
          <w:noProof/>
          <w:lang w:eastAsia="sv-SE"/>
        </w:rPr>
        <w:t xml:space="preserve"> system using the switch</w:t>
      </w:r>
      <w:r w:rsidR="002A6B57">
        <w:rPr>
          <w:noProof/>
          <w:lang w:eastAsia="sv-SE"/>
        </w:rPr>
        <w:t xml:space="preserve"> in the door</w:t>
      </w:r>
      <w:r w:rsidR="005E5D6C">
        <w:rPr>
          <w:noProof/>
          <w:lang w:eastAsia="sv-SE"/>
        </w:rPr>
        <w:t xml:space="preserve"> or PIB</w:t>
      </w:r>
      <w:r w:rsidRPr="004A2DA9">
        <w:rPr>
          <w:noProof/>
          <w:lang w:eastAsia="sv-SE"/>
        </w:rPr>
        <w:t>.</w:t>
      </w:r>
      <w:r w:rsidR="001838D9">
        <w:rPr>
          <w:noProof/>
          <w:lang w:eastAsia="sv-SE"/>
        </w:rPr>
        <w:t xml:space="preserve"> </w:t>
      </w:r>
      <w:r w:rsidRPr="004A2DA9">
        <w:rPr>
          <w:noProof/>
          <w:lang w:eastAsia="sv-SE"/>
        </w:rPr>
        <w:t xml:space="preserve">Now connect the </w:t>
      </w:r>
      <w:r w:rsidR="00453A1F">
        <w:rPr>
          <w:noProof/>
          <w:lang w:eastAsia="sv-SE"/>
        </w:rPr>
        <w:t xml:space="preserve">other end of the </w:t>
      </w:r>
      <w:r w:rsidRPr="004A2DA9">
        <w:rPr>
          <w:noProof/>
          <w:lang w:eastAsia="sv-SE"/>
        </w:rPr>
        <w:t>RJ</w:t>
      </w:r>
      <w:r w:rsidR="00904904">
        <w:rPr>
          <w:noProof/>
          <w:lang w:eastAsia="sv-SE"/>
        </w:rPr>
        <w:t xml:space="preserve">45 cable to the client PC </w:t>
      </w:r>
      <w:r w:rsidR="00453A1F">
        <w:rPr>
          <w:noProof/>
          <w:lang w:eastAsia="sv-SE"/>
        </w:rPr>
        <w:t>and open a web browser.</w:t>
      </w:r>
      <w:r w:rsidR="001838D9">
        <w:rPr>
          <w:noProof/>
          <w:lang w:eastAsia="sv-SE"/>
        </w:rPr>
        <w:t xml:space="preserve"> </w:t>
      </w:r>
      <w:r w:rsidR="00722E58">
        <w:rPr>
          <w:noProof/>
          <w:lang w:eastAsia="sv-SE"/>
        </w:rPr>
        <w:t xml:space="preserve">Note that the process of address assignment may take up to two </w:t>
      </w:r>
      <w:r w:rsidR="001838D9">
        <w:rPr>
          <w:noProof/>
          <w:lang w:eastAsia="sv-SE"/>
        </w:rPr>
        <w:t xml:space="preserve">minutes. </w:t>
      </w:r>
      <w:r w:rsidR="00453A1F">
        <w:t xml:space="preserve">Point the web browser to </w:t>
      </w:r>
      <w:hyperlink r:id="rId17" w:history="1">
        <w:r w:rsidR="00881BDA" w:rsidRPr="0084034C">
          <w:rPr>
            <w:rStyle w:val="Hyperlink"/>
            <w:noProof/>
            <w:lang w:eastAsia="sv-SE"/>
          </w:rPr>
          <w:t>http://169.254.254.254/</w:t>
        </w:r>
      </w:hyperlink>
      <w:r w:rsidR="00453A1F">
        <w:rPr>
          <w:noProof/>
          <w:lang w:eastAsia="sv-SE"/>
        </w:rPr>
        <w:t xml:space="preserve"> and </w:t>
      </w:r>
      <w:r w:rsidR="00722E58">
        <w:rPr>
          <w:noProof/>
          <w:lang w:eastAsia="sv-SE"/>
        </w:rPr>
        <w:t>you will be presented with a login screen</w:t>
      </w:r>
      <w:r w:rsidR="00453A1F">
        <w:rPr>
          <w:noProof/>
          <w:lang w:eastAsia="sv-SE"/>
        </w:rPr>
        <w:t>.</w:t>
      </w:r>
    </w:p>
    <w:tbl>
      <w:tblPr>
        <w:tblpPr w:leftFromText="180" w:rightFromText="180" w:vertAnchor="text" w:tblpXSpec="right" w:tblpY="1"/>
        <w:tblOverlap w:val="never"/>
        <w:tblW w:w="0" w:type="auto"/>
        <w:tblLook w:val="04A0" w:firstRow="1" w:lastRow="0" w:firstColumn="1" w:lastColumn="0" w:noHBand="0" w:noVBand="1"/>
      </w:tblPr>
      <w:tblGrid>
        <w:gridCol w:w="3085"/>
      </w:tblGrid>
      <w:tr w:rsidR="00352F6E" w14:paraId="7A6C7408" w14:textId="77777777" w:rsidTr="00352F6E">
        <w:tc>
          <w:tcPr>
            <w:tcW w:w="3085" w:type="dxa"/>
          </w:tcPr>
          <w:p w14:paraId="7A2FA315" w14:textId="77777777" w:rsidR="00352F6E" w:rsidRDefault="00352F6E" w:rsidP="00352F6E">
            <w:pPr>
              <w:keepNext/>
            </w:pPr>
            <w:r>
              <w:rPr>
                <w:noProof/>
              </w:rPr>
              <w:drawing>
                <wp:inline distT="0" distB="0" distL="0" distR="0" wp14:anchorId="3ADAE7F5" wp14:editId="66122B62">
                  <wp:extent cx="1796415" cy="103505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796415" cy="1035050"/>
                          </a:xfrm>
                          <a:prstGeom prst="rect">
                            <a:avLst/>
                          </a:prstGeom>
                          <a:noFill/>
                          <a:ln>
                            <a:noFill/>
                          </a:ln>
                        </pic:spPr>
                      </pic:pic>
                    </a:graphicData>
                  </a:graphic>
                </wp:inline>
              </w:drawing>
            </w:r>
          </w:p>
          <w:p w14:paraId="5AD8BA63" w14:textId="74F4F40A" w:rsidR="00352F6E" w:rsidRDefault="00352F6E" w:rsidP="00352F6E">
            <w:pPr>
              <w:pStyle w:val="Caption"/>
            </w:pPr>
            <w:bookmarkStart w:id="95" w:name="_Toc505008864"/>
            <w:r>
              <w:t xml:space="preserve">Figure </w:t>
            </w:r>
            <w:r w:rsidR="00482D60">
              <w:rPr>
                <w:noProof/>
              </w:rPr>
              <w:fldChar w:fldCharType="begin"/>
            </w:r>
            <w:r w:rsidR="00482D60">
              <w:rPr>
                <w:noProof/>
              </w:rPr>
              <w:instrText xml:space="preserve"> SEQ Figure \* ARABIC </w:instrText>
            </w:r>
            <w:r w:rsidR="00482D60">
              <w:rPr>
                <w:noProof/>
              </w:rPr>
              <w:fldChar w:fldCharType="separate"/>
            </w:r>
            <w:r w:rsidR="00DA230B">
              <w:rPr>
                <w:noProof/>
              </w:rPr>
              <w:t>4</w:t>
            </w:r>
            <w:r w:rsidR="00482D60">
              <w:rPr>
                <w:noProof/>
              </w:rPr>
              <w:fldChar w:fldCharType="end"/>
            </w:r>
            <w:r>
              <w:t xml:space="preserve">: </w:t>
            </w:r>
            <w:r w:rsidRPr="006A5081">
              <w:t>Login window</w:t>
            </w:r>
            <w:bookmarkEnd w:id="95"/>
          </w:p>
        </w:tc>
      </w:tr>
    </w:tbl>
    <w:p w14:paraId="514B6B3C" w14:textId="4DDCA4D6" w:rsidR="00FA0F62" w:rsidRDefault="00722E58" w:rsidP="00F81291">
      <w:pPr>
        <w:rPr>
          <w:noProof/>
          <w:lang w:eastAsia="sv-SE"/>
        </w:rPr>
      </w:pPr>
      <w:r>
        <w:rPr>
          <w:noProof/>
          <w:lang w:eastAsia="sv-SE"/>
        </w:rPr>
        <w:t xml:space="preserve">Login with the username </w:t>
      </w:r>
      <w:r w:rsidRPr="00722E58">
        <w:rPr>
          <w:b/>
          <w:noProof/>
          <w:lang w:eastAsia="sv-SE"/>
        </w:rPr>
        <w:t>admin</w:t>
      </w:r>
      <w:r>
        <w:rPr>
          <w:noProof/>
          <w:lang w:eastAsia="sv-SE"/>
        </w:rPr>
        <w:t xml:space="preserve"> and blank password (default setting). The password of the </w:t>
      </w:r>
      <w:r w:rsidRPr="00C86345">
        <w:rPr>
          <w:b/>
          <w:noProof/>
          <w:lang w:eastAsia="sv-SE"/>
        </w:rPr>
        <w:t>admin</w:t>
      </w:r>
      <w:r>
        <w:rPr>
          <w:noProof/>
          <w:lang w:eastAsia="sv-SE"/>
        </w:rPr>
        <w:t xml:space="preserve"> user can be changed in the </w:t>
      </w:r>
      <w:r w:rsidRPr="00C86345">
        <w:rPr>
          <w:i/>
          <w:noProof/>
          <w:lang w:eastAsia="sv-SE"/>
        </w:rPr>
        <w:t xml:space="preserve">Network </w:t>
      </w:r>
      <w:r w:rsidR="00C86345" w:rsidRPr="00C86345">
        <w:rPr>
          <w:i/>
          <w:noProof/>
          <w:lang w:eastAsia="sv-SE"/>
        </w:rPr>
        <w:t xml:space="preserve">settings </w:t>
      </w:r>
      <w:r w:rsidRPr="00C86345">
        <w:rPr>
          <w:i/>
          <w:noProof/>
          <w:lang w:eastAsia="sv-SE"/>
        </w:rPr>
        <w:t>window</w:t>
      </w:r>
      <w:r>
        <w:rPr>
          <w:noProof/>
          <w:lang w:eastAsia="sv-SE"/>
        </w:rPr>
        <w:t xml:space="preserve"> after login. Please see Section </w:t>
      </w:r>
      <w:r>
        <w:rPr>
          <w:noProof/>
          <w:lang w:eastAsia="sv-SE"/>
        </w:rPr>
        <w:fldChar w:fldCharType="begin"/>
      </w:r>
      <w:r>
        <w:rPr>
          <w:noProof/>
          <w:lang w:eastAsia="sv-SE"/>
        </w:rPr>
        <w:instrText xml:space="preserve"> REF _Ref372718569 \r \h </w:instrText>
      </w:r>
      <w:r>
        <w:rPr>
          <w:noProof/>
          <w:lang w:eastAsia="sv-SE"/>
        </w:rPr>
      </w:r>
      <w:r>
        <w:rPr>
          <w:noProof/>
          <w:lang w:eastAsia="sv-SE"/>
        </w:rPr>
        <w:fldChar w:fldCharType="separate"/>
      </w:r>
      <w:r w:rsidR="00DA230B">
        <w:rPr>
          <w:noProof/>
          <w:lang w:eastAsia="sv-SE"/>
        </w:rPr>
        <w:t>5.3.1.8</w:t>
      </w:r>
      <w:r>
        <w:rPr>
          <w:noProof/>
          <w:lang w:eastAsia="sv-SE"/>
        </w:rPr>
        <w:fldChar w:fldCharType="end"/>
      </w:r>
      <w:r>
        <w:rPr>
          <w:noProof/>
          <w:lang w:eastAsia="sv-SE"/>
        </w:rPr>
        <w:t xml:space="preserve"> for more information.</w:t>
      </w:r>
    </w:p>
    <w:p w14:paraId="63E94316" w14:textId="4DE04A3D" w:rsidR="00453A1F" w:rsidRPr="005C668C" w:rsidRDefault="00FA0F62" w:rsidP="00F81291">
      <w:pPr>
        <w:rPr>
          <w:noProof/>
          <w:lang w:eastAsia="sv-SE"/>
        </w:rPr>
      </w:pPr>
      <w:r>
        <w:rPr>
          <w:noProof/>
          <w:lang w:eastAsia="sv-SE"/>
        </w:rPr>
        <w:t xml:space="preserve">Upon successful login, the username and password will be stored for the current session. This means that when refreshing the page or reconnecting for example after loading new software, login will happen automatically. Close all web browser windows or use the </w:t>
      </w:r>
      <w:r w:rsidRPr="00FA0F62">
        <w:rPr>
          <w:i/>
          <w:noProof/>
          <w:lang w:eastAsia="sv-SE"/>
        </w:rPr>
        <w:t>Logout</w:t>
      </w:r>
      <w:r>
        <w:rPr>
          <w:noProof/>
          <w:lang w:eastAsia="sv-SE"/>
        </w:rPr>
        <w:t xml:space="preserve"> link to end the session and log out.</w:t>
      </w:r>
    </w:p>
    <w:tbl>
      <w:tblPr>
        <w:tblStyle w:val="Formatvorlage11"/>
        <w:tblW w:w="0" w:type="auto"/>
        <w:tblLook w:val="05A0" w:firstRow="1" w:lastRow="0" w:firstColumn="1" w:lastColumn="1" w:noHBand="0" w:noVBand="1"/>
      </w:tblPr>
      <w:tblGrid>
        <w:gridCol w:w="1144"/>
        <w:gridCol w:w="7654"/>
      </w:tblGrid>
      <w:tr w:rsidR="00F81291" w:rsidRPr="004A2DA9" w14:paraId="64B01369" w14:textId="77777777" w:rsidTr="00B337CB">
        <w:tc>
          <w:tcPr>
            <w:cnfStyle w:val="001000000000" w:firstRow="0" w:lastRow="0" w:firstColumn="1" w:lastColumn="0" w:oddVBand="0" w:evenVBand="0" w:oddHBand="0" w:evenHBand="0" w:firstRowFirstColumn="0" w:firstRowLastColumn="0" w:lastRowFirstColumn="0" w:lastRowLastColumn="0"/>
            <w:tcW w:w="1144" w:type="dxa"/>
          </w:tcPr>
          <w:p w14:paraId="06BF84DA" w14:textId="1B57609F" w:rsidR="00F81291" w:rsidRPr="0010735F" w:rsidRDefault="005C677C" w:rsidP="00B337CB">
            <w:pPr>
              <w:rPr>
                <w:sz w:val="72"/>
                <w:szCs w:val="72"/>
              </w:rPr>
            </w:pPr>
            <w:r w:rsidRPr="0010735F">
              <w:rPr>
                <w:rFonts w:ascii="Segoe UI Symbol" w:hAnsi="Segoe UI Symbol" w:cs="Segoe UI Symbol"/>
                <w:bCs/>
                <w:sz w:val="72"/>
                <w:szCs w:val="72"/>
              </w:rPr>
              <w:t xml:space="preserve"> ⚠</w:t>
            </w:r>
          </w:p>
        </w:tc>
        <w:tc>
          <w:tcPr>
            <w:cnfStyle w:val="000100000000" w:firstRow="0" w:lastRow="0" w:firstColumn="0" w:lastColumn="1" w:oddVBand="0" w:evenVBand="0" w:oddHBand="0" w:evenHBand="0" w:firstRowFirstColumn="0" w:firstRowLastColumn="0" w:lastRowFirstColumn="0" w:lastRowLastColumn="0"/>
            <w:tcW w:w="7654" w:type="dxa"/>
          </w:tcPr>
          <w:p w14:paraId="7C585B36" w14:textId="77777777" w:rsidR="00F81291" w:rsidRPr="004A2DA9" w:rsidRDefault="00F81291" w:rsidP="00B337CB">
            <w:r w:rsidRPr="004A2DA9">
              <w:rPr>
                <w:b/>
                <w:bCs/>
              </w:rPr>
              <w:t>ATTENTION:</w:t>
            </w:r>
            <w:r w:rsidRPr="004A2DA9">
              <w:rPr>
                <w:bCs/>
              </w:rPr>
              <w:t xml:space="preserve"> </w:t>
            </w:r>
            <w:r w:rsidRPr="004A2DA9">
              <w:t>Do not connect the Ethernet cable while the system is running or energized. Refer to Hardware Manual on how to prepare the system for maintenance.</w:t>
            </w:r>
          </w:p>
        </w:tc>
      </w:tr>
    </w:tbl>
    <w:p w14:paraId="51E59975" w14:textId="77777777" w:rsidR="00F81291" w:rsidRPr="004A2DA9" w:rsidRDefault="00F81291" w:rsidP="00F81291"/>
    <w:tbl>
      <w:tblPr>
        <w:tblStyle w:val="Formatvorlage11"/>
        <w:tblW w:w="0" w:type="auto"/>
        <w:tblLook w:val="05A0" w:firstRow="1" w:lastRow="0" w:firstColumn="1" w:lastColumn="1" w:noHBand="0" w:noVBand="1"/>
      </w:tblPr>
      <w:tblGrid>
        <w:gridCol w:w="1144"/>
        <w:gridCol w:w="7654"/>
      </w:tblGrid>
      <w:tr w:rsidR="00F81291" w:rsidRPr="004A2DA9" w14:paraId="724899A5" w14:textId="77777777" w:rsidTr="0010735F">
        <w:tc>
          <w:tcPr>
            <w:cnfStyle w:val="001000000000" w:firstRow="0" w:lastRow="0" w:firstColumn="1" w:lastColumn="0" w:oddVBand="0" w:evenVBand="0" w:oddHBand="0" w:evenHBand="0" w:firstRowFirstColumn="0" w:firstRowLastColumn="0" w:lastRowFirstColumn="0" w:lastRowLastColumn="0"/>
            <w:tcW w:w="1144" w:type="dxa"/>
          </w:tcPr>
          <w:p w14:paraId="703CF013" w14:textId="490356DD" w:rsidR="00F81291" w:rsidRPr="0010735F" w:rsidRDefault="005C677C" w:rsidP="005C677C">
            <w:pPr>
              <w:rPr>
                <w:sz w:val="72"/>
                <w:szCs w:val="72"/>
              </w:rPr>
            </w:pPr>
            <w:r w:rsidRPr="0010735F">
              <w:rPr>
                <w:rFonts w:ascii="Segoe UI Symbol" w:hAnsi="Segoe UI Symbol" w:cs="Segoe UI Symbol"/>
                <w:bCs/>
                <w:sz w:val="72"/>
                <w:szCs w:val="72"/>
              </w:rPr>
              <w:lastRenderedPageBreak/>
              <w:t xml:space="preserve"> ⚠</w:t>
            </w:r>
          </w:p>
        </w:tc>
        <w:tc>
          <w:tcPr>
            <w:cnfStyle w:val="000100000000" w:firstRow="0" w:lastRow="0" w:firstColumn="0" w:lastColumn="1" w:oddVBand="0" w:evenVBand="0" w:oddHBand="0" w:evenHBand="0" w:firstRowFirstColumn="0" w:firstRowLastColumn="0" w:lastRowFirstColumn="0" w:lastRowLastColumn="0"/>
            <w:tcW w:w="7654" w:type="dxa"/>
          </w:tcPr>
          <w:p w14:paraId="6CD2E92F" w14:textId="77777777" w:rsidR="00F81291" w:rsidRPr="004A2DA9" w:rsidRDefault="00F81291" w:rsidP="005C677C">
            <w:r w:rsidRPr="004A2DA9">
              <w:rPr>
                <w:b/>
                <w:bCs/>
              </w:rPr>
              <w:t>ATTENTION:</w:t>
            </w:r>
            <w:r w:rsidRPr="004A2DA9">
              <w:rPr>
                <w:bCs/>
              </w:rPr>
              <w:t xml:space="preserve"> </w:t>
            </w:r>
            <w:r w:rsidRPr="004A2DA9">
              <w:t xml:space="preserve">The ADF </w:t>
            </w:r>
            <w:r w:rsidR="00BE73AE">
              <w:t xml:space="preserve">should under no circumstance be connected directly to the internet. Always connect it behind a firewall to maintain good </w:t>
            </w:r>
            <w:r w:rsidR="00ED1939">
              <w:t xml:space="preserve">network </w:t>
            </w:r>
            <w:r w:rsidR="00BE73AE">
              <w:t>security.</w:t>
            </w:r>
          </w:p>
        </w:tc>
      </w:tr>
    </w:tbl>
    <w:p w14:paraId="663B4C98" w14:textId="77777777" w:rsidR="00521D3A" w:rsidRPr="004A2DA9" w:rsidRDefault="00521D3A" w:rsidP="00521D3A">
      <w:bookmarkStart w:id="96" w:name="_Toc316636592"/>
      <w:bookmarkStart w:id="97" w:name="_Toc341698061"/>
    </w:p>
    <w:tbl>
      <w:tblPr>
        <w:tblStyle w:val="Formatvorlage11"/>
        <w:tblW w:w="0" w:type="auto"/>
        <w:tblLook w:val="05A0" w:firstRow="1" w:lastRow="0" w:firstColumn="1" w:lastColumn="1" w:noHBand="0" w:noVBand="1"/>
      </w:tblPr>
      <w:tblGrid>
        <w:gridCol w:w="1423"/>
        <w:gridCol w:w="7375"/>
      </w:tblGrid>
      <w:tr w:rsidR="00521D3A" w:rsidRPr="004A2DA9" w14:paraId="20CD7252" w14:textId="77777777" w:rsidTr="00B337CB">
        <w:tc>
          <w:tcPr>
            <w:cnfStyle w:val="001000000000" w:firstRow="0" w:lastRow="0" w:firstColumn="1" w:lastColumn="0" w:oddVBand="0" w:evenVBand="0" w:oddHBand="0" w:evenHBand="0" w:firstRowFirstColumn="0" w:firstRowLastColumn="0" w:lastRowFirstColumn="0" w:lastRowLastColumn="0"/>
            <w:tcW w:w="1423" w:type="dxa"/>
          </w:tcPr>
          <w:p w14:paraId="0BF65497" w14:textId="77777777" w:rsidR="00521D3A" w:rsidRPr="00B337CB" w:rsidRDefault="00521D3A" w:rsidP="00B337CB">
            <w:pPr>
              <w:rPr>
                <w:sz w:val="44"/>
                <w:szCs w:val="44"/>
              </w:rPr>
            </w:pPr>
            <w:r w:rsidRPr="00B337CB">
              <w:rPr>
                <w:bCs/>
                <w:sz w:val="44"/>
                <w:szCs w:val="44"/>
              </w:rPr>
              <w:t>NOTE</w:t>
            </w:r>
          </w:p>
        </w:tc>
        <w:tc>
          <w:tcPr>
            <w:cnfStyle w:val="000100000000" w:firstRow="0" w:lastRow="0" w:firstColumn="0" w:lastColumn="1" w:oddVBand="0" w:evenVBand="0" w:oddHBand="0" w:evenHBand="0" w:firstRowFirstColumn="0" w:firstRowLastColumn="0" w:lastRowFirstColumn="0" w:lastRowLastColumn="0"/>
            <w:tcW w:w="7375" w:type="dxa"/>
          </w:tcPr>
          <w:p w14:paraId="0417D184" w14:textId="77777777" w:rsidR="00521D3A" w:rsidRPr="004A2DA9" w:rsidRDefault="005C668C" w:rsidP="00B337CB">
            <w:r>
              <w:t>The default network settings are intended for direct connection between ADF and a client PC. The IP address must be changed if the ADF is to be connected to a network.</w:t>
            </w:r>
          </w:p>
        </w:tc>
      </w:tr>
    </w:tbl>
    <w:p w14:paraId="04A78491" w14:textId="77777777" w:rsidR="00521D3A" w:rsidRPr="004A2DA9" w:rsidRDefault="00521D3A" w:rsidP="00521D3A"/>
    <w:tbl>
      <w:tblPr>
        <w:tblStyle w:val="Formatvorlage12"/>
        <w:tblW w:w="0" w:type="auto"/>
        <w:tblLook w:val="04A0" w:firstRow="1" w:lastRow="0" w:firstColumn="1" w:lastColumn="0" w:noHBand="0" w:noVBand="1"/>
      </w:tblPr>
      <w:tblGrid>
        <w:gridCol w:w="1428"/>
        <w:gridCol w:w="7371"/>
      </w:tblGrid>
      <w:tr w:rsidR="00521D3A" w:rsidRPr="004A2DA9" w14:paraId="0CB9DF37" w14:textId="77777777" w:rsidTr="00B337CB">
        <w:tc>
          <w:tcPr>
            <w:cnfStyle w:val="001000000000" w:firstRow="0" w:lastRow="0" w:firstColumn="1" w:lastColumn="0" w:oddVBand="0" w:evenVBand="0" w:oddHBand="0" w:evenHBand="0" w:firstRowFirstColumn="0" w:firstRowLastColumn="0" w:lastRowFirstColumn="0" w:lastRowLastColumn="0"/>
            <w:tcW w:w="1428" w:type="dxa"/>
            <w:vAlign w:val="center"/>
          </w:tcPr>
          <w:p w14:paraId="29955ACF" w14:textId="77777777" w:rsidR="00521D3A" w:rsidRPr="00B337CB" w:rsidRDefault="00521D3A" w:rsidP="00B337CB">
            <w:pPr>
              <w:rPr>
                <w:sz w:val="44"/>
                <w:szCs w:val="44"/>
              </w:rPr>
            </w:pPr>
            <w:r w:rsidRPr="00B337CB">
              <w:rPr>
                <w:bCs/>
                <w:sz w:val="44"/>
                <w:szCs w:val="44"/>
              </w:rPr>
              <w:t>NOTE</w:t>
            </w:r>
          </w:p>
        </w:tc>
        <w:tc>
          <w:tcPr>
            <w:tcW w:w="7371" w:type="dxa"/>
            <w:vAlign w:val="center"/>
          </w:tcPr>
          <w:p w14:paraId="61C99083" w14:textId="6941892D" w:rsidR="00521D3A" w:rsidRPr="004A2DA9" w:rsidRDefault="00521D3A" w:rsidP="00B337CB">
            <w:pPr>
              <w:cnfStyle w:val="000000000000" w:firstRow="0" w:lastRow="0" w:firstColumn="0" w:lastColumn="0" w:oddVBand="0" w:evenVBand="0" w:oddHBand="0" w:evenHBand="0" w:firstRowFirstColumn="0" w:firstRowLastColumn="0" w:lastRowFirstColumn="0" w:lastRowLastColumn="0"/>
            </w:pPr>
            <w:r w:rsidRPr="004A2DA9">
              <w:t xml:space="preserve">It is possible to reset network settings to their default values in the HMI; this can be desirable if an erroneous setting disables network access. See Section </w:t>
            </w:r>
            <w:r w:rsidRPr="004A2DA9">
              <w:fldChar w:fldCharType="begin"/>
            </w:r>
            <w:r w:rsidRPr="004A2DA9">
              <w:instrText xml:space="preserve"> REF _Ref325287225 \w \h </w:instrText>
            </w:r>
            <w:r w:rsidR="005C668C">
              <w:instrText xml:space="preserve"> \* MERGEFORMAT </w:instrText>
            </w:r>
            <w:r w:rsidRPr="004A2DA9">
              <w:fldChar w:fldCharType="separate"/>
            </w:r>
            <w:r w:rsidR="00DA230B">
              <w:t>7.3.4</w:t>
            </w:r>
            <w:r w:rsidRPr="004A2DA9">
              <w:fldChar w:fldCharType="end"/>
            </w:r>
            <w:r w:rsidR="00C86345">
              <w:t xml:space="preserve"> </w:t>
            </w:r>
            <w:r w:rsidR="004B23FE">
              <w:t xml:space="preserve">or Section </w:t>
            </w:r>
            <w:r w:rsidR="004B23FE">
              <w:fldChar w:fldCharType="begin"/>
            </w:r>
            <w:r w:rsidR="004B23FE">
              <w:instrText xml:space="preserve"> REF _Ref434912779 \w \h </w:instrText>
            </w:r>
            <w:r w:rsidR="00B337CB">
              <w:instrText xml:space="preserve"> \* MERGEFORMAT </w:instrText>
            </w:r>
            <w:r w:rsidR="004B23FE">
              <w:fldChar w:fldCharType="separate"/>
            </w:r>
            <w:r w:rsidR="00DA230B">
              <w:t>9.10</w:t>
            </w:r>
            <w:r w:rsidR="004B23FE">
              <w:fldChar w:fldCharType="end"/>
            </w:r>
            <w:r w:rsidR="004B23FE">
              <w:t xml:space="preserve"> </w:t>
            </w:r>
            <w:r w:rsidRPr="004A2DA9">
              <w:t>for more information.</w:t>
            </w:r>
          </w:p>
        </w:tc>
      </w:tr>
    </w:tbl>
    <w:p w14:paraId="51B4EA7D" w14:textId="77777777" w:rsidR="00F81291" w:rsidRPr="004A2DA9" w:rsidRDefault="00F81291" w:rsidP="00F81291">
      <w:pPr>
        <w:pStyle w:val="Heading3"/>
      </w:pPr>
      <w:bookmarkStart w:id="98" w:name="_Toc505008733"/>
      <w:r w:rsidRPr="004A2DA9">
        <w:t>Default network settings</w:t>
      </w:r>
      <w:bookmarkEnd w:id="96"/>
      <w:bookmarkEnd w:id="97"/>
      <w:bookmarkEnd w:id="98"/>
    </w:p>
    <w:p w14:paraId="2494AF61" w14:textId="77777777" w:rsidR="00F81291" w:rsidRPr="004A2DA9" w:rsidRDefault="00F81291" w:rsidP="00F81291">
      <w:r w:rsidRPr="004A2DA9">
        <w:t>The default network settings are as follows:</w:t>
      </w:r>
    </w:p>
    <w:p w14:paraId="7718DA47" w14:textId="0F9C90DC" w:rsidR="00F81291" w:rsidRPr="004A2DA9" w:rsidRDefault="00F81291" w:rsidP="00F81291">
      <w:pPr>
        <w:pStyle w:val="Caption"/>
        <w:keepNext/>
      </w:pPr>
      <w:bookmarkStart w:id="99" w:name="_Toc316636622"/>
      <w:bookmarkStart w:id="100" w:name="_Toc505008920"/>
      <w:r w:rsidRPr="004A2DA9">
        <w:t xml:space="preserve">Table </w:t>
      </w:r>
      <w:r w:rsidR="00482D60">
        <w:rPr>
          <w:noProof/>
        </w:rPr>
        <w:fldChar w:fldCharType="begin"/>
      </w:r>
      <w:r w:rsidR="00482D60">
        <w:rPr>
          <w:noProof/>
        </w:rPr>
        <w:instrText xml:space="preserve"> SEQ Table \* ARABIC </w:instrText>
      </w:r>
      <w:r w:rsidR="00482D60">
        <w:rPr>
          <w:noProof/>
        </w:rPr>
        <w:fldChar w:fldCharType="separate"/>
      </w:r>
      <w:r w:rsidR="00DA230B">
        <w:rPr>
          <w:noProof/>
        </w:rPr>
        <w:t>4</w:t>
      </w:r>
      <w:r w:rsidR="00482D60">
        <w:rPr>
          <w:noProof/>
        </w:rPr>
        <w:fldChar w:fldCharType="end"/>
      </w:r>
      <w:r w:rsidRPr="004A2DA9">
        <w:t>: Default IP settings</w:t>
      </w:r>
      <w:bookmarkEnd w:id="99"/>
      <w:bookmarkEnd w:id="100"/>
    </w:p>
    <w:tbl>
      <w:tblPr>
        <w:tblStyle w:val="TableGrid"/>
        <w:tblW w:w="0" w:type="auto"/>
        <w:tblLook w:val="04A0" w:firstRow="1" w:lastRow="0" w:firstColumn="1" w:lastColumn="0" w:noHBand="0" w:noVBand="1"/>
      </w:tblPr>
      <w:tblGrid>
        <w:gridCol w:w="4502"/>
        <w:gridCol w:w="4502"/>
      </w:tblGrid>
      <w:tr w:rsidR="00F81291" w:rsidRPr="004A2DA9" w14:paraId="24D04EA3" w14:textId="77777777" w:rsidTr="00AA5DE7">
        <w:trPr>
          <w:cnfStyle w:val="100000000000" w:firstRow="1" w:lastRow="0" w:firstColumn="0" w:lastColumn="0" w:oddVBand="0" w:evenVBand="0" w:oddHBand="0" w:evenHBand="0" w:firstRowFirstColumn="0" w:firstRowLastColumn="0" w:lastRowFirstColumn="0" w:lastRowLastColumn="0"/>
        </w:trPr>
        <w:tc>
          <w:tcPr>
            <w:tcW w:w="4502" w:type="dxa"/>
            <w:vAlign w:val="top"/>
          </w:tcPr>
          <w:p w14:paraId="0F7ABEEC" w14:textId="77777777" w:rsidR="00F81291" w:rsidRPr="004A2DA9" w:rsidRDefault="00F81291" w:rsidP="00AA5DE7">
            <w:r w:rsidRPr="004A2DA9">
              <w:t>Setting</w:t>
            </w:r>
          </w:p>
        </w:tc>
        <w:tc>
          <w:tcPr>
            <w:tcW w:w="4502" w:type="dxa"/>
            <w:vAlign w:val="top"/>
          </w:tcPr>
          <w:p w14:paraId="72FB1137" w14:textId="77777777" w:rsidR="00F81291" w:rsidRPr="004A2DA9" w:rsidRDefault="00F81291" w:rsidP="00AA5DE7">
            <w:r w:rsidRPr="004A2DA9">
              <w:t>Default value</w:t>
            </w:r>
          </w:p>
        </w:tc>
      </w:tr>
      <w:tr w:rsidR="00F81291" w:rsidRPr="004A2DA9" w14:paraId="61B2820B" w14:textId="77777777" w:rsidTr="00AA5DE7">
        <w:tc>
          <w:tcPr>
            <w:tcW w:w="4502" w:type="dxa"/>
            <w:vAlign w:val="top"/>
          </w:tcPr>
          <w:p w14:paraId="66658D2B" w14:textId="77777777" w:rsidR="00F81291" w:rsidRPr="004A2DA9" w:rsidRDefault="00F81291" w:rsidP="00AA5DE7">
            <w:r w:rsidRPr="004A2DA9">
              <w:t>Address Mode</w:t>
            </w:r>
          </w:p>
        </w:tc>
        <w:tc>
          <w:tcPr>
            <w:tcW w:w="4502" w:type="dxa"/>
            <w:vAlign w:val="top"/>
          </w:tcPr>
          <w:p w14:paraId="60E58F2C" w14:textId="77777777" w:rsidR="00F81291" w:rsidRPr="004A2DA9" w:rsidRDefault="00F81291" w:rsidP="00AA5DE7">
            <w:r w:rsidRPr="004A2DA9">
              <w:t>Static</w:t>
            </w:r>
            <w:r w:rsidR="00123EA3" w:rsidRPr="004A2DA9">
              <w:t xml:space="preserve"> IP</w:t>
            </w:r>
          </w:p>
        </w:tc>
      </w:tr>
      <w:tr w:rsidR="00F81291" w:rsidRPr="004A2DA9" w14:paraId="21993ACD" w14:textId="77777777" w:rsidTr="00AA5DE7">
        <w:tc>
          <w:tcPr>
            <w:tcW w:w="4502" w:type="dxa"/>
            <w:vAlign w:val="top"/>
          </w:tcPr>
          <w:p w14:paraId="1833D1E4" w14:textId="77777777" w:rsidR="00F81291" w:rsidRPr="004A2DA9" w:rsidRDefault="00F81291" w:rsidP="00AA5DE7">
            <w:r w:rsidRPr="004A2DA9">
              <w:t>IP address</w:t>
            </w:r>
          </w:p>
        </w:tc>
        <w:tc>
          <w:tcPr>
            <w:tcW w:w="4502" w:type="dxa"/>
            <w:vAlign w:val="top"/>
          </w:tcPr>
          <w:p w14:paraId="1707CEE7" w14:textId="77777777" w:rsidR="00F81291" w:rsidRPr="004A2DA9" w:rsidRDefault="00F81291" w:rsidP="00811223">
            <w:pPr>
              <w:spacing w:before="100" w:after="100"/>
            </w:pPr>
            <w:r w:rsidRPr="004A2DA9">
              <w:t>1</w:t>
            </w:r>
            <w:r w:rsidR="00811223" w:rsidRPr="004A2DA9">
              <w:t>69.254.254.254</w:t>
            </w:r>
          </w:p>
        </w:tc>
      </w:tr>
      <w:tr w:rsidR="00F81291" w:rsidRPr="004A2DA9" w14:paraId="2F660D17" w14:textId="77777777" w:rsidTr="00AA5DE7">
        <w:tc>
          <w:tcPr>
            <w:tcW w:w="4502" w:type="dxa"/>
            <w:vAlign w:val="top"/>
          </w:tcPr>
          <w:p w14:paraId="0E719DDF" w14:textId="77777777" w:rsidR="00F81291" w:rsidRPr="004A2DA9" w:rsidRDefault="00F81291" w:rsidP="00AA5DE7">
            <w:r w:rsidRPr="004A2DA9">
              <w:t>Subnet Mask</w:t>
            </w:r>
          </w:p>
        </w:tc>
        <w:tc>
          <w:tcPr>
            <w:tcW w:w="4502" w:type="dxa"/>
            <w:vAlign w:val="top"/>
          </w:tcPr>
          <w:p w14:paraId="37C22DDB" w14:textId="77777777" w:rsidR="00F81291" w:rsidRPr="004A2DA9" w:rsidRDefault="00811223" w:rsidP="00AA5DE7">
            <w:r w:rsidRPr="004A2DA9">
              <w:t>255.255.0</w:t>
            </w:r>
            <w:r w:rsidR="00F81291" w:rsidRPr="004A2DA9">
              <w:t>.0</w:t>
            </w:r>
          </w:p>
        </w:tc>
      </w:tr>
      <w:tr w:rsidR="00F81291" w:rsidRPr="004A2DA9" w14:paraId="5D415930" w14:textId="77777777" w:rsidTr="00AA5DE7">
        <w:tc>
          <w:tcPr>
            <w:tcW w:w="4502" w:type="dxa"/>
            <w:vAlign w:val="top"/>
          </w:tcPr>
          <w:p w14:paraId="7910FFB9" w14:textId="77777777" w:rsidR="00F81291" w:rsidRPr="004A2DA9" w:rsidRDefault="00F81291" w:rsidP="00AA5DE7">
            <w:r w:rsidRPr="004A2DA9">
              <w:t>Gateway address</w:t>
            </w:r>
          </w:p>
        </w:tc>
        <w:tc>
          <w:tcPr>
            <w:tcW w:w="4502" w:type="dxa"/>
            <w:vAlign w:val="top"/>
          </w:tcPr>
          <w:p w14:paraId="1C2F4A47" w14:textId="77777777" w:rsidR="00F81291" w:rsidRPr="004A2DA9" w:rsidRDefault="00F81291" w:rsidP="00AA5DE7">
            <w:r w:rsidRPr="004A2DA9">
              <w:t>0.0.0.0</w:t>
            </w:r>
          </w:p>
        </w:tc>
      </w:tr>
      <w:tr w:rsidR="00F81291" w:rsidRPr="004A2DA9" w14:paraId="0A0DB854" w14:textId="77777777" w:rsidTr="00AA5DE7">
        <w:tc>
          <w:tcPr>
            <w:tcW w:w="4502" w:type="dxa"/>
            <w:vAlign w:val="top"/>
          </w:tcPr>
          <w:p w14:paraId="2F0766A6" w14:textId="77777777" w:rsidR="00F81291" w:rsidRPr="004A2DA9" w:rsidRDefault="00F81291" w:rsidP="00AA5DE7">
            <w:r w:rsidRPr="004A2DA9">
              <w:t>Primary DNS address</w:t>
            </w:r>
          </w:p>
        </w:tc>
        <w:tc>
          <w:tcPr>
            <w:tcW w:w="4502" w:type="dxa"/>
            <w:vAlign w:val="top"/>
          </w:tcPr>
          <w:p w14:paraId="49F9AA79" w14:textId="77777777" w:rsidR="00F81291" w:rsidRPr="004A2DA9" w:rsidRDefault="00F81291" w:rsidP="00AA5DE7">
            <w:r w:rsidRPr="004A2DA9">
              <w:t>0.0.0.0 (unused)</w:t>
            </w:r>
          </w:p>
        </w:tc>
      </w:tr>
      <w:tr w:rsidR="00F81291" w:rsidRPr="004A2DA9" w14:paraId="531A71C8" w14:textId="77777777" w:rsidTr="00AA5DE7">
        <w:tc>
          <w:tcPr>
            <w:tcW w:w="4502" w:type="dxa"/>
            <w:vAlign w:val="top"/>
          </w:tcPr>
          <w:p w14:paraId="4B653639" w14:textId="77777777" w:rsidR="00F81291" w:rsidRPr="004A2DA9" w:rsidRDefault="00F81291" w:rsidP="00AA5DE7">
            <w:r w:rsidRPr="004A2DA9">
              <w:t>Secondary DNS address</w:t>
            </w:r>
          </w:p>
        </w:tc>
        <w:tc>
          <w:tcPr>
            <w:tcW w:w="4502" w:type="dxa"/>
            <w:vAlign w:val="top"/>
          </w:tcPr>
          <w:p w14:paraId="04DDFC08" w14:textId="77777777" w:rsidR="00F81291" w:rsidRPr="004A2DA9" w:rsidRDefault="00F81291" w:rsidP="00AA5DE7">
            <w:r w:rsidRPr="004A2DA9">
              <w:t>0.0.0.0 (unused)</w:t>
            </w:r>
          </w:p>
        </w:tc>
      </w:tr>
      <w:tr w:rsidR="00F81291" w:rsidRPr="004A2DA9" w14:paraId="637185E4" w14:textId="77777777" w:rsidTr="00AA5DE7">
        <w:tc>
          <w:tcPr>
            <w:tcW w:w="4502" w:type="dxa"/>
            <w:vAlign w:val="top"/>
          </w:tcPr>
          <w:p w14:paraId="388BEC4F" w14:textId="77777777" w:rsidR="00F81291" w:rsidRPr="004A2DA9" w:rsidRDefault="00F81291" w:rsidP="00AA5DE7">
            <w:r w:rsidRPr="004A2DA9">
              <w:t>MAC Address</w:t>
            </w:r>
          </w:p>
        </w:tc>
        <w:tc>
          <w:tcPr>
            <w:tcW w:w="4502" w:type="dxa"/>
            <w:vAlign w:val="top"/>
          </w:tcPr>
          <w:p w14:paraId="6AF566B1" w14:textId="77777777" w:rsidR="00F81291" w:rsidRPr="004A2DA9" w:rsidRDefault="00F81291" w:rsidP="00AA5DE7">
            <w:r w:rsidRPr="004A2DA9">
              <w:t>SCC2 generated unique address</w:t>
            </w:r>
          </w:p>
        </w:tc>
      </w:tr>
      <w:tr w:rsidR="00F81291" w:rsidRPr="004A2DA9" w14:paraId="729BD294" w14:textId="77777777" w:rsidTr="00AA5DE7">
        <w:tc>
          <w:tcPr>
            <w:tcW w:w="4502" w:type="dxa"/>
            <w:vAlign w:val="top"/>
          </w:tcPr>
          <w:p w14:paraId="152A63C2" w14:textId="77777777" w:rsidR="00F81291" w:rsidRPr="004A2DA9" w:rsidRDefault="00F81291" w:rsidP="00AA5DE7">
            <w:r w:rsidRPr="004A2DA9">
              <w:t>Hostname</w:t>
            </w:r>
          </w:p>
        </w:tc>
        <w:tc>
          <w:tcPr>
            <w:tcW w:w="4502" w:type="dxa"/>
            <w:vAlign w:val="top"/>
          </w:tcPr>
          <w:p w14:paraId="1641BA7C" w14:textId="77777777" w:rsidR="00F81291" w:rsidRPr="004A2DA9" w:rsidRDefault="00F81291" w:rsidP="00AA5DE7">
            <w:proofErr w:type="spellStart"/>
            <w:r w:rsidRPr="004A2DA9">
              <w:t>adf</w:t>
            </w:r>
            <w:proofErr w:type="spellEnd"/>
            <w:r w:rsidRPr="004A2DA9">
              <w:t>-default</w:t>
            </w:r>
          </w:p>
        </w:tc>
      </w:tr>
    </w:tbl>
    <w:p w14:paraId="5EEA660F" w14:textId="77777777" w:rsidR="00F81291" w:rsidRPr="004A2DA9" w:rsidRDefault="00F81291" w:rsidP="00F81291">
      <w:pPr>
        <w:pStyle w:val="Heading2"/>
      </w:pPr>
      <w:bookmarkStart w:id="101" w:name="_Toc316636593"/>
      <w:bookmarkStart w:id="102" w:name="_Toc341698062"/>
      <w:bookmarkStart w:id="103" w:name="_Toc505008734"/>
      <w:r w:rsidRPr="004A2DA9">
        <w:t>Overview of the ADF dashboard (WUI)</w:t>
      </w:r>
      <w:bookmarkEnd w:id="101"/>
      <w:bookmarkEnd w:id="102"/>
      <w:bookmarkEnd w:id="103"/>
    </w:p>
    <w:p w14:paraId="615A35AC" w14:textId="77777777" w:rsidR="00F81291" w:rsidRPr="004A2DA9" w:rsidRDefault="00F81291" w:rsidP="00F81291">
      <w:pPr>
        <w:pStyle w:val="Heading3"/>
      </w:pPr>
      <w:bookmarkStart w:id="104" w:name="_Toc316636594"/>
      <w:bookmarkStart w:id="105" w:name="_Toc341698063"/>
      <w:bookmarkStart w:id="106" w:name="_Toc505008735"/>
      <w:r w:rsidRPr="004A2DA9">
        <w:t>Toolbar</w:t>
      </w:r>
      <w:bookmarkEnd w:id="104"/>
      <w:bookmarkEnd w:id="105"/>
      <w:bookmarkEnd w:id="106"/>
    </w:p>
    <w:p w14:paraId="5CC9FAB9" w14:textId="77777777" w:rsidR="00F81291" w:rsidRPr="004A2DA9" w:rsidRDefault="00F81291" w:rsidP="00F81291">
      <w:r w:rsidRPr="004A2DA9">
        <w:t>The main toolbar gives access to all functions in the Dashboard. Settings and measurement buttons open corresponding windows which control settings and overview measurements.</w:t>
      </w:r>
    </w:p>
    <w:p w14:paraId="4BA472FB" w14:textId="5DC5BAC9" w:rsidR="00F81291" w:rsidRPr="004A2DA9" w:rsidRDefault="00F86ED2" w:rsidP="00F81291">
      <w:pPr>
        <w:keepNext/>
      </w:pPr>
      <w:r>
        <w:rPr>
          <w:noProof/>
        </w:rPr>
        <w:drawing>
          <wp:inline distT="0" distB="0" distL="0" distR="0" wp14:anchorId="5AD26AF3" wp14:editId="62173660">
            <wp:extent cx="5581650" cy="3905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1650" cy="390525"/>
                    </a:xfrm>
                    <a:prstGeom prst="rect">
                      <a:avLst/>
                    </a:prstGeom>
                    <a:noFill/>
                    <a:ln>
                      <a:noFill/>
                    </a:ln>
                  </pic:spPr>
                </pic:pic>
              </a:graphicData>
            </a:graphic>
          </wp:inline>
        </w:drawing>
      </w:r>
    </w:p>
    <w:p w14:paraId="46F1DE79" w14:textId="5DA5E4D0" w:rsidR="001838D9" w:rsidRDefault="00F81291" w:rsidP="001838D9">
      <w:pPr>
        <w:pStyle w:val="Caption"/>
        <w:jc w:val="center"/>
      </w:pPr>
      <w:bookmarkStart w:id="107" w:name="_Toc316636641"/>
      <w:bookmarkStart w:id="108" w:name="_Toc505008865"/>
      <w:r w:rsidRPr="004A2DA9">
        <w:t xml:space="preserve">Figure </w:t>
      </w:r>
      <w:r w:rsidR="00482D60">
        <w:rPr>
          <w:noProof/>
        </w:rPr>
        <w:fldChar w:fldCharType="begin"/>
      </w:r>
      <w:r w:rsidR="00482D60">
        <w:rPr>
          <w:noProof/>
        </w:rPr>
        <w:instrText xml:space="preserve"> SEQ Figure \* ARABIC </w:instrText>
      </w:r>
      <w:r w:rsidR="00482D60">
        <w:rPr>
          <w:noProof/>
        </w:rPr>
        <w:fldChar w:fldCharType="separate"/>
      </w:r>
      <w:r w:rsidR="00DA230B">
        <w:rPr>
          <w:noProof/>
        </w:rPr>
        <w:t>5</w:t>
      </w:r>
      <w:r w:rsidR="00482D60">
        <w:rPr>
          <w:noProof/>
        </w:rPr>
        <w:fldChar w:fldCharType="end"/>
      </w:r>
      <w:r w:rsidRPr="004A2DA9">
        <w:t>: The ADF Dashboard toolbar</w:t>
      </w:r>
      <w:bookmarkEnd w:id="107"/>
      <w:bookmarkEnd w:id="108"/>
    </w:p>
    <w:p w14:paraId="7DAADA9F" w14:textId="257050A0" w:rsidR="00F81291" w:rsidRPr="004A2DA9" w:rsidRDefault="00F81291" w:rsidP="00F81291">
      <w:pPr>
        <w:pStyle w:val="Caption"/>
        <w:keepNext/>
      </w:pPr>
      <w:bookmarkStart w:id="109" w:name="_Toc316636623"/>
      <w:bookmarkStart w:id="110" w:name="_Toc505008921"/>
      <w:r w:rsidRPr="004A2DA9">
        <w:t xml:space="preserve">Table </w:t>
      </w:r>
      <w:r w:rsidR="00482D60">
        <w:rPr>
          <w:noProof/>
        </w:rPr>
        <w:fldChar w:fldCharType="begin"/>
      </w:r>
      <w:r w:rsidR="00482D60">
        <w:rPr>
          <w:noProof/>
        </w:rPr>
        <w:instrText xml:space="preserve"> SEQ Table \* ARABIC </w:instrText>
      </w:r>
      <w:r w:rsidR="00482D60">
        <w:rPr>
          <w:noProof/>
        </w:rPr>
        <w:fldChar w:fldCharType="separate"/>
      </w:r>
      <w:r w:rsidR="00DA230B">
        <w:rPr>
          <w:noProof/>
        </w:rPr>
        <w:t>5</w:t>
      </w:r>
      <w:r w:rsidR="00482D60">
        <w:rPr>
          <w:noProof/>
        </w:rPr>
        <w:fldChar w:fldCharType="end"/>
      </w:r>
      <w:r w:rsidRPr="004A2DA9">
        <w:t>: Toolbar tools</w:t>
      </w:r>
      <w:bookmarkEnd w:id="109"/>
      <w:bookmarkEnd w:id="110"/>
    </w:p>
    <w:tbl>
      <w:tblPr>
        <w:tblStyle w:val="TableGrid"/>
        <w:tblW w:w="0" w:type="auto"/>
        <w:tblLook w:val="04A0" w:firstRow="1" w:lastRow="0" w:firstColumn="1" w:lastColumn="0" w:noHBand="0" w:noVBand="1"/>
      </w:tblPr>
      <w:tblGrid>
        <w:gridCol w:w="2240"/>
        <w:gridCol w:w="1559"/>
        <w:gridCol w:w="5205"/>
      </w:tblGrid>
      <w:tr w:rsidR="00F81291" w:rsidRPr="004A2DA9" w14:paraId="282C7A3D" w14:textId="77777777" w:rsidTr="00AA5DE7">
        <w:trPr>
          <w:cnfStyle w:val="100000000000" w:firstRow="1" w:lastRow="0" w:firstColumn="0" w:lastColumn="0" w:oddVBand="0" w:evenVBand="0" w:oddHBand="0" w:evenHBand="0" w:firstRowFirstColumn="0" w:firstRowLastColumn="0" w:lastRowFirstColumn="0" w:lastRowLastColumn="0"/>
        </w:trPr>
        <w:tc>
          <w:tcPr>
            <w:tcW w:w="2240" w:type="dxa"/>
            <w:vAlign w:val="top"/>
          </w:tcPr>
          <w:p w14:paraId="1E91FC00" w14:textId="77777777" w:rsidR="00F81291" w:rsidRPr="004A2DA9" w:rsidRDefault="00F81291" w:rsidP="00AA5DE7">
            <w:r w:rsidRPr="004A2DA9">
              <w:t>Element</w:t>
            </w:r>
          </w:p>
        </w:tc>
        <w:tc>
          <w:tcPr>
            <w:tcW w:w="1559" w:type="dxa"/>
            <w:vAlign w:val="top"/>
          </w:tcPr>
          <w:p w14:paraId="617D57C0" w14:textId="77777777" w:rsidR="00F81291" w:rsidRPr="004A2DA9" w:rsidRDefault="00F81291" w:rsidP="00AA5DE7">
            <w:r w:rsidRPr="004A2DA9">
              <w:t>Symbol</w:t>
            </w:r>
          </w:p>
        </w:tc>
        <w:tc>
          <w:tcPr>
            <w:tcW w:w="5205" w:type="dxa"/>
            <w:vAlign w:val="top"/>
          </w:tcPr>
          <w:p w14:paraId="209C5318" w14:textId="77777777" w:rsidR="00F81291" w:rsidRPr="004A2DA9" w:rsidRDefault="00F81291" w:rsidP="00AA5DE7">
            <w:r w:rsidRPr="004A2DA9">
              <w:t>Function</w:t>
            </w:r>
          </w:p>
        </w:tc>
      </w:tr>
      <w:tr w:rsidR="00F81291" w:rsidRPr="004A2DA9" w14:paraId="1BEFCADB" w14:textId="77777777" w:rsidTr="00AA5DE7">
        <w:tc>
          <w:tcPr>
            <w:tcW w:w="9004" w:type="dxa"/>
            <w:gridSpan w:val="3"/>
            <w:vAlign w:val="top"/>
          </w:tcPr>
          <w:p w14:paraId="4D5A4AAE" w14:textId="77777777" w:rsidR="00F81291" w:rsidRPr="004A2DA9" w:rsidRDefault="00F81291" w:rsidP="00AA5DE7">
            <w:pPr>
              <w:rPr>
                <w:b/>
              </w:rPr>
            </w:pPr>
            <w:r w:rsidRPr="004A2DA9">
              <w:rPr>
                <w:b/>
              </w:rPr>
              <w:t>Settings group</w:t>
            </w:r>
          </w:p>
        </w:tc>
      </w:tr>
      <w:tr w:rsidR="00F81291" w:rsidRPr="004A2DA9" w14:paraId="07E38D48" w14:textId="77777777" w:rsidTr="00AA5DE7">
        <w:tc>
          <w:tcPr>
            <w:tcW w:w="2240" w:type="dxa"/>
            <w:vAlign w:val="top"/>
          </w:tcPr>
          <w:p w14:paraId="5945FEA3" w14:textId="77777777" w:rsidR="00F81291" w:rsidRPr="004A2DA9" w:rsidRDefault="00F81291" w:rsidP="00AA5DE7">
            <w:r w:rsidRPr="004A2DA9">
              <w:t>System setup</w:t>
            </w:r>
          </w:p>
        </w:tc>
        <w:tc>
          <w:tcPr>
            <w:tcW w:w="1559" w:type="dxa"/>
          </w:tcPr>
          <w:p w14:paraId="6D468D34" w14:textId="682ABBE6" w:rsidR="00F81291" w:rsidRPr="004A2DA9" w:rsidRDefault="002C3E7C" w:rsidP="00AA5DE7">
            <w:pPr>
              <w:jc w:val="center"/>
            </w:pPr>
            <w:r w:rsidRPr="002C3E7C">
              <w:rPr>
                <w:noProof/>
              </w:rPr>
              <w:drawing>
                <wp:inline distT="0" distB="0" distL="0" distR="0" wp14:anchorId="0B0444FD" wp14:editId="2F8DF0AB">
                  <wp:extent cx="495300" cy="495300"/>
                  <wp:effectExtent l="0" t="0" r="0" b="0"/>
                  <wp:docPr id="52" name="Picture 52" descr="C:\Users\christopher\Pictures\release_2.0.0\toolbar_set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hristopher\Pictures\release_2.0.0\toolbar_set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tc>
        <w:tc>
          <w:tcPr>
            <w:tcW w:w="5205" w:type="dxa"/>
            <w:vAlign w:val="top"/>
          </w:tcPr>
          <w:p w14:paraId="46A3E380" w14:textId="77777777" w:rsidR="00F81291" w:rsidRPr="004A2DA9" w:rsidRDefault="00087362" w:rsidP="00AA5DE7">
            <w:r w:rsidRPr="004A2DA9">
              <w:t xml:space="preserve">Opens the </w:t>
            </w:r>
            <w:r w:rsidRPr="004A2DA9">
              <w:rPr>
                <w:i/>
              </w:rPr>
              <w:t>S</w:t>
            </w:r>
            <w:r w:rsidR="00F81291" w:rsidRPr="004A2DA9">
              <w:rPr>
                <w:i/>
              </w:rPr>
              <w:t>ystem setup window</w:t>
            </w:r>
            <w:r w:rsidR="00F81291" w:rsidRPr="004A2DA9">
              <w:t>.</w:t>
            </w:r>
          </w:p>
          <w:p w14:paraId="185B76A6" w14:textId="69A88B83" w:rsidR="00F81291" w:rsidRPr="004A2DA9" w:rsidRDefault="00F81291" w:rsidP="00AA5DE7">
            <w:r w:rsidRPr="004A2DA9">
              <w:t>This window is used for configuration of installation specific settings like CT ratio, network frequency, nominal system voltage, etc. This window is typically only used during commissioning.</w:t>
            </w:r>
            <w:r w:rsidR="00FA61F5" w:rsidRPr="004A2DA9">
              <w:t xml:space="preserve"> See Section </w:t>
            </w:r>
            <w:r w:rsidR="00FA61F5" w:rsidRPr="004A2DA9">
              <w:fldChar w:fldCharType="begin"/>
            </w:r>
            <w:r w:rsidR="00FA61F5" w:rsidRPr="004A2DA9">
              <w:instrText xml:space="preserve"> REF _Ref325298046 \r \h </w:instrText>
            </w:r>
            <w:r w:rsidR="00FA61F5" w:rsidRPr="004A2DA9">
              <w:fldChar w:fldCharType="separate"/>
            </w:r>
            <w:r w:rsidR="00DA230B">
              <w:t>4.3</w:t>
            </w:r>
            <w:r w:rsidR="00FA61F5" w:rsidRPr="004A2DA9">
              <w:fldChar w:fldCharType="end"/>
            </w:r>
            <w:r w:rsidR="00C86345">
              <w:t>.</w:t>
            </w:r>
          </w:p>
        </w:tc>
      </w:tr>
      <w:tr w:rsidR="00F81291" w:rsidRPr="004A2DA9" w14:paraId="1B0515D4" w14:textId="77777777" w:rsidTr="00AA5DE7">
        <w:tc>
          <w:tcPr>
            <w:tcW w:w="2240" w:type="dxa"/>
            <w:vAlign w:val="top"/>
          </w:tcPr>
          <w:p w14:paraId="3FAFC7DE" w14:textId="77777777" w:rsidR="00F81291" w:rsidRPr="004A2DA9" w:rsidRDefault="00F81291" w:rsidP="00AA5DE7">
            <w:r w:rsidRPr="004A2DA9">
              <w:t>Configuration settings</w:t>
            </w:r>
          </w:p>
        </w:tc>
        <w:tc>
          <w:tcPr>
            <w:tcW w:w="1559" w:type="dxa"/>
          </w:tcPr>
          <w:p w14:paraId="559358C7" w14:textId="76E38816" w:rsidR="00F81291" w:rsidRPr="00B10AE3" w:rsidRDefault="002C3E7C" w:rsidP="00AA5DE7">
            <w:pPr>
              <w:jc w:val="center"/>
              <w:rPr>
                <w:noProof/>
                <w:lang w:val="sv-SE" w:eastAsia="sv-SE"/>
              </w:rPr>
            </w:pPr>
            <w:r w:rsidRPr="002C3E7C">
              <w:rPr>
                <w:noProof/>
                <w:lang w:val="sv-SE" w:eastAsia="sv-SE"/>
              </w:rPr>
              <w:drawing>
                <wp:inline distT="0" distB="0" distL="0" distR="0" wp14:anchorId="533821D9" wp14:editId="7356AA42">
                  <wp:extent cx="495300" cy="495300"/>
                  <wp:effectExtent l="0" t="0" r="0" b="0"/>
                  <wp:docPr id="53" name="Picture 53" descr="C:\Users\christopher\Pictures\release_2.0.0\toolbar_conf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hristopher\Pictures\release_2.0.0\toolbar_config.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tc>
        <w:tc>
          <w:tcPr>
            <w:tcW w:w="5205" w:type="dxa"/>
            <w:vAlign w:val="top"/>
          </w:tcPr>
          <w:p w14:paraId="10C1AEED" w14:textId="77777777" w:rsidR="00F81291" w:rsidRPr="004A2DA9" w:rsidRDefault="00F81291" w:rsidP="00AA5DE7">
            <w:r w:rsidRPr="004A2DA9">
              <w:t xml:space="preserve">Opens the </w:t>
            </w:r>
            <w:r w:rsidR="00087362" w:rsidRPr="004A2DA9">
              <w:rPr>
                <w:i/>
              </w:rPr>
              <w:t>C</w:t>
            </w:r>
            <w:r w:rsidRPr="004A2DA9">
              <w:rPr>
                <w:i/>
              </w:rPr>
              <w:t>onfiguration settings window</w:t>
            </w:r>
            <w:r w:rsidRPr="004A2DA9">
              <w:t>.</w:t>
            </w:r>
          </w:p>
          <w:p w14:paraId="71606B66" w14:textId="637BC479" w:rsidR="00F81291" w:rsidRPr="004A2DA9" w:rsidRDefault="00F81291" w:rsidP="00AA5DE7">
            <w:r w:rsidRPr="004A2DA9">
              <w:t>This window controls basic settings like alarm configuration, time and date, etc.</w:t>
            </w:r>
            <w:r w:rsidR="00FA61F5" w:rsidRPr="004A2DA9">
              <w:t xml:space="preserve"> See Section </w:t>
            </w:r>
            <w:r w:rsidR="00FA61F5" w:rsidRPr="004A2DA9">
              <w:fldChar w:fldCharType="begin"/>
            </w:r>
            <w:r w:rsidR="00FA61F5" w:rsidRPr="004A2DA9">
              <w:instrText xml:space="preserve"> REF _Ref325298061 \r \h </w:instrText>
            </w:r>
            <w:r w:rsidR="00B10AE3">
              <w:instrText xml:space="preserve"> \* MERGEFORMAT </w:instrText>
            </w:r>
            <w:r w:rsidR="00FA61F5" w:rsidRPr="004A2DA9">
              <w:fldChar w:fldCharType="separate"/>
            </w:r>
            <w:r w:rsidR="00DA230B">
              <w:t>5.1</w:t>
            </w:r>
            <w:r w:rsidR="00FA61F5" w:rsidRPr="004A2DA9">
              <w:fldChar w:fldCharType="end"/>
            </w:r>
            <w:r w:rsidR="00C86345">
              <w:t>.</w:t>
            </w:r>
          </w:p>
        </w:tc>
      </w:tr>
      <w:tr w:rsidR="00F81291" w:rsidRPr="004A2DA9" w14:paraId="3DEB3EA4" w14:textId="77777777" w:rsidTr="00AA5DE7">
        <w:tc>
          <w:tcPr>
            <w:tcW w:w="2240" w:type="dxa"/>
            <w:vAlign w:val="top"/>
          </w:tcPr>
          <w:p w14:paraId="2D231D8A" w14:textId="77777777" w:rsidR="00F81291" w:rsidRPr="004A2DA9" w:rsidRDefault="00F81291" w:rsidP="00AA5DE7">
            <w:r w:rsidRPr="004A2DA9">
              <w:t>Compensation settings</w:t>
            </w:r>
          </w:p>
        </w:tc>
        <w:tc>
          <w:tcPr>
            <w:tcW w:w="1559" w:type="dxa"/>
          </w:tcPr>
          <w:p w14:paraId="37310176" w14:textId="57BCD419" w:rsidR="00F81291" w:rsidRPr="004A2DA9" w:rsidRDefault="002C3E7C" w:rsidP="00AA5DE7">
            <w:pPr>
              <w:jc w:val="center"/>
            </w:pPr>
            <w:r w:rsidRPr="002C3E7C">
              <w:rPr>
                <w:noProof/>
              </w:rPr>
              <w:drawing>
                <wp:inline distT="0" distB="0" distL="0" distR="0" wp14:anchorId="7FDDEB44" wp14:editId="5ECE9385">
                  <wp:extent cx="495300" cy="495300"/>
                  <wp:effectExtent l="0" t="0" r="0" b="0"/>
                  <wp:docPr id="54" name="Picture 54" descr="C:\Users\christopher\Pictures\release_2.0.0\toolbar_co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hristopher\Pictures\release_2.0.0\toolbar_comp.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tc>
        <w:tc>
          <w:tcPr>
            <w:tcW w:w="5205" w:type="dxa"/>
            <w:vAlign w:val="top"/>
          </w:tcPr>
          <w:p w14:paraId="6E11ECE6" w14:textId="77777777" w:rsidR="00F81291" w:rsidRPr="004A2DA9" w:rsidRDefault="00087362" w:rsidP="00AA5DE7">
            <w:r w:rsidRPr="004A2DA9">
              <w:t xml:space="preserve">Opens the </w:t>
            </w:r>
            <w:r w:rsidRPr="004A2DA9">
              <w:rPr>
                <w:i/>
              </w:rPr>
              <w:t>C</w:t>
            </w:r>
            <w:r w:rsidR="00F81291" w:rsidRPr="004A2DA9">
              <w:rPr>
                <w:i/>
              </w:rPr>
              <w:t>ompensation settings window</w:t>
            </w:r>
            <w:r w:rsidR="00F81291" w:rsidRPr="004A2DA9">
              <w:t>.</w:t>
            </w:r>
          </w:p>
          <w:p w14:paraId="40BA1603" w14:textId="4907F155" w:rsidR="00F81291" w:rsidRPr="004A2DA9" w:rsidRDefault="00F81291" w:rsidP="00AA5DE7">
            <w:r w:rsidRPr="004A2DA9">
              <w:t>This window controls the function of the ADF, allowing configuration of the different modes of compensation.</w:t>
            </w:r>
            <w:r w:rsidR="00FA61F5" w:rsidRPr="004A2DA9">
              <w:t xml:space="preserve"> See Section </w:t>
            </w:r>
            <w:r w:rsidR="00FA61F5" w:rsidRPr="004A2DA9">
              <w:fldChar w:fldCharType="begin"/>
            </w:r>
            <w:r w:rsidR="00FA61F5" w:rsidRPr="004A2DA9">
              <w:instrText xml:space="preserve"> REF _Ref325298086 \r \h </w:instrText>
            </w:r>
            <w:r w:rsidR="00FA61F5" w:rsidRPr="004A2DA9">
              <w:fldChar w:fldCharType="separate"/>
            </w:r>
            <w:r w:rsidR="00DA230B">
              <w:t>5.2</w:t>
            </w:r>
            <w:r w:rsidR="00FA61F5" w:rsidRPr="004A2DA9">
              <w:fldChar w:fldCharType="end"/>
            </w:r>
            <w:r w:rsidR="00C86345">
              <w:t>.</w:t>
            </w:r>
          </w:p>
        </w:tc>
      </w:tr>
      <w:tr w:rsidR="00F81291" w:rsidRPr="004A2DA9" w14:paraId="2109A029" w14:textId="77777777" w:rsidTr="00AA5DE7">
        <w:tc>
          <w:tcPr>
            <w:tcW w:w="2240" w:type="dxa"/>
            <w:vAlign w:val="top"/>
          </w:tcPr>
          <w:p w14:paraId="04CEF359" w14:textId="77777777" w:rsidR="00F81291" w:rsidRPr="004A2DA9" w:rsidRDefault="00F81291" w:rsidP="00AA5DE7">
            <w:r w:rsidRPr="004A2DA9">
              <w:lastRenderedPageBreak/>
              <w:t>Network settings</w:t>
            </w:r>
          </w:p>
        </w:tc>
        <w:tc>
          <w:tcPr>
            <w:tcW w:w="1559" w:type="dxa"/>
          </w:tcPr>
          <w:p w14:paraId="125A41AD" w14:textId="0E396280" w:rsidR="00F81291" w:rsidRPr="004A2DA9" w:rsidRDefault="002C3E7C" w:rsidP="00AA5DE7">
            <w:pPr>
              <w:jc w:val="center"/>
            </w:pPr>
            <w:r w:rsidRPr="002C3E7C">
              <w:rPr>
                <w:noProof/>
              </w:rPr>
              <w:drawing>
                <wp:inline distT="0" distB="0" distL="0" distR="0" wp14:anchorId="173E6C54" wp14:editId="35FE44BC">
                  <wp:extent cx="495300" cy="495300"/>
                  <wp:effectExtent l="0" t="0" r="0" b="0"/>
                  <wp:docPr id="56" name="Picture 56" descr="C:\Users\christopher\Pictures\release_2.0.0\toolbar_netwo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hristopher\Pictures\release_2.0.0\toolbar_network.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tc>
        <w:tc>
          <w:tcPr>
            <w:tcW w:w="5205" w:type="dxa"/>
            <w:vAlign w:val="top"/>
          </w:tcPr>
          <w:p w14:paraId="2B9640FF" w14:textId="77777777" w:rsidR="00F81291" w:rsidRPr="004A2DA9" w:rsidRDefault="00087362" w:rsidP="00AA5DE7">
            <w:r w:rsidRPr="004A2DA9">
              <w:t xml:space="preserve">Opens the </w:t>
            </w:r>
            <w:r w:rsidRPr="004A2DA9">
              <w:rPr>
                <w:i/>
              </w:rPr>
              <w:t>N</w:t>
            </w:r>
            <w:r w:rsidR="00F81291" w:rsidRPr="004A2DA9">
              <w:rPr>
                <w:i/>
              </w:rPr>
              <w:t>etwork settings window</w:t>
            </w:r>
            <w:r w:rsidR="00F81291" w:rsidRPr="004A2DA9">
              <w:t>.</w:t>
            </w:r>
          </w:p>
          <w:p w14:paraId="3E48447D" w14:textId="77777777" w:rsidR="00F81291" w:rsidRPr="004A2DA9" w:rsidRDefault="00F81291" w:rsidP="00AA5DE7"/>
          <w:p w14:paraId="75783EAE" w14:textId="439073A0" w:rsidR="00F81291" w:rsidRPr="004A2DA9" w:rsidRDefault="00F81291" w:rsidP="00FF2F3E">
            <w:r w:rsidRPr="004A2DA9">
              <w:t xml:space="preserve">The window allows configuration of the TCP/IP </w:t>
            </w:r>
            <w:r w:rsidR="00080A79">
              <w:t xml:space="preserve">and </w:t>
            </w:r>
            <w:r w:rsidR="004C3BBA">
              <w:t>m</w:t>
            </w:r>
            <w:r w:rsidR="00FF2F3E">
              <w:t>ulti-master bus</w:t>
            </w:r>
            <w:r w:rsidR="00080A79">
              <w:t xml:space="preserve"> </w:t>
            </w:r>
            <w:r w:rsidRPr="004A2DA9">
              <w:t xml:space="preserve">settings of the ADF. </w:t>
            </w:r>
            <w:r w:rsidR="00FA61F5" w:rsidRPr="004A2DA9">
              <w:t>See Section</w:t>
            </w:r>
            <w:r w:rsidR="004B23FE">
              <w:t xml:space="preserve"> </w:t>
            </w:r>
            <w:r w:rsidR="004B23FE">
              <w:fldChar w:fldCharType="begin"/>
            </w:r>
            <w:r w:rsidR="004B23FE">
              <w:instrText xml:space="preserve"> REF _Ref434912822 \w \h </w:instrText>
            </w:r>
            <w:r w:rsidR="004B23FE">
              <w:fldChar w:fldCharType="separate"/>
            </w:r>
            <w:r w:rsidR="00DA230B">
              <w:t>0</w:t>
            </w:r>
            <w:r w:rsidR="004B23FE">
              <w:fldChar w:fldCharType="end"/>
            </w:r>
            <w:r w:rsidR="00C86345">
              <w:t>.</w:t>
            </w:r>
          </w:p>
        </w:tc>
      </w:tr>
      <w:tr w:rsidR="00F81291" w:rsidRPr="004A2DA9" w14:paraId="297B5D22" w14:textId="77777777" w:rsidTr="00AA5DE7">
        <w:tc>
          <w:tcPr>
            <w:tcW w:w="9004" w:type="dxa"/>
            <w:gridSpan w:val="3"/>
            <w:vAlign w:val="top"/>
          </w:tcPr>
          <w:p w14:paraId="0951FD9E" w14:textId="77777777" w:rsidR="00F81291" w:rsidRPr="004A2DA9" w:rsidRDefault="006725E2" w:rsidP="00AA5DE7">
            <w:pPr>
              <w:rPr>
                <w:b/>
              </w:rPr>
            </w:pPr>
            <w:r w:rsidRPr="004A2DA9">
              <w:rPr>
                <w:b/>
              </w:rPr>
              <w:t>Monitoring</w:t>
            </w:r>
            <w:r w:rsidR="00F81291" w:rsidRPr="004A2DA9">
              <w:rPr>
                <w:b/>
              </w:rPr>
              <w:t xml:space="preserve"> group</w:t>
            </w:r>
          </w:p>
        </w:tc>
      </w:tr>
      <w:tr w:rsidR="00F81291" w:rsidRPr="004A2DA9" w14:paraId="7035D81D" w14:textId="77777777" w:rsidTr="00AA5DE7">
        <w:tc>
          <w:tcPr>
            <w:tcW w:w="2240" w:type="dxa"/>
            <w:vAlign w:val="top"/>
          </w:tcPr>
          <w:p w14:paraId="7CB0A6CF" w14:textId="77777777" w:rsidR="00F81291" w:rsidRPr="004A2DA9" w:rsidRDefault="00D21C04" w:rsidP="00AA5DE7">
            <w:r w:rsidRPr="004A2DA9">
              <w:t>Measure</w:t>
            </w:r>
          </w:p>
        </w:tc>
        <w:tc>
          <w:tcPr>
            <w:tcW w:w="1559" w:type="dxa"/>
          </w:tcPr>
          <w:p w14:paraId="1FFC3BA7" w14:textId="3EFC20D2" w:rsidR="00F81291" w:rsidRPr="004A2DA9" w:rsidRDefault="002C3E7C" w:rsidP="00AA5DE7">
            <w:pPr>
              <w:jc w:val="center"/>
            </w:pPr>
            <w:r w:rsidRPr="002C3E7C">
              <w:rPr>
                <w:noProof/>
              </w:rPr>
              <w:drawing>
                <wp:inline distT="0" distB="0" distL="0" distR="0" wp14:anchorId="4844F101" wp14:editId="769FBDF4">
                  <wp:extent cx="495300" cy="495300"/>
                  <wp:effectExtent l="0" t="0" r="0" b="0"/>
                  <wp:docPr id="57" name="Picture 57" descr="C:\Users\christopher\Pictures\release_2.0.0\toolbar_meas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hristopher\Pictures\release_2.0.0\toolbar_measur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tc>
        <w:tc>
          <w:tcPr>
            <w:tcW w:w="5205" w:type="dxa"/>
            <w:vAlign w:val="top"/>
          </w:tcPr>
          <w:p w14:paraId="2A89313D" w14:textId="77777777" w:rsidR="00F81291" w:rsidRPr="004A2DA9" w:rsidRDefault="00087362" w:rsidP="00AA5DE7">
            <w:r w:rsidRPr="004A2DA9">
              <w:t xml:space="preserve">Opens the </w:t>
            </w:r>
            <w:r w:rsidRPr="004A2DA9">
              <w:rPr>
                <w:i/>
              </w:rPr>
              <w:t>M</w:t>
            </w:r>
            <w:r w:rsidR="00F81291" w:rsidRPr="004A2DA9">
              <w:rPr>
                <w:i/>
              </w:rPr>
              <w:t>easurement window</w:t>
            </w:r>
            <w:r w:rsidR="00F81291" w:rsidRPr="004A2DA9">
              <w:t>.</w:t>
            </w:r>
          </w:p>
          <w:p w14:paraId="6C32B425" w14:textId="6FB6CA8F" w:rsidR="00F81291" w:rsidRPr="004A2DA9" w:rsidRDefault="00F81291" w:rsidP="00FA61F5">
            <w:r w:rsidRPr="004A2DA9">
              <w:t>This window displays a vector diagram of the line voltage and line current as measured by the system. Both the phase angles and the amplitudes are shown.</w:t>
            </w:r>
            <w:r w:rsidR="00FA61F5" w:rsidRPr="004A2DA9">
              <w:t xml:space="preserve"> See Section </w:t>
            </w:r>
            <w:r w:rsidR="00FA61F5" w:rsidRPr="004A2DA9">
              <w:fldChar w:fldCharType="begin"/>
            </w:r>
            <w:r w:rsidR="00FA61F5" w:rsidRPr="004A2DA9">
              <w:instrText xml:space="preserve"> REF _Ref325298171 \r \h </w:instrText>
            </w:r>
            <w:r w:rsidR="00FA61F5" w:rsidRPr="004A2DA9">
              <w:fldChar w:fldCharType="separate"/>
            </w:r>
            <w:r w:rsidR="00DA230B">
              <w:t>6.3</w:t>
            </w:r>
            <w:r w:rsidR="00FA61F5" w:rsidRPr="004A2DA9">
              <w:fldChar w:fldCharType="end"/>
            </w:r>
            <w:r w:rsidR="00C86345">
              <w:t>.</w:t>
            </w:r>
          </w:p>
        </w:tc>
      </w:tr>
      <w:tr w:rsidR="00536D84" w:rsidRPr="004A2DA9" w14:paraId="2618B592" w14:textId="77777777" w:rsidTr="00AA5DE7">
        <w:tc>
          <w:tcPr>
            <w:tcW w:w="2240" w:type="dxa"/>
            <w:vAlign w:val="top"/>
          </w:tcPr>
          <w:p w14:paraId="6A2E238F" w14:textId="01DB92DE" w:rsidR="00536D84" w:rsidRPr="004A2DA9" w:rsidRDefault="00536D84" w:rsidP="00AA5DE7">
            <w:r>
              <w:t>Spectrum</w:t>
            </w:r>
          </w:p>
        </w:tc>
        <w:tc>
          <w:tcPr>
            <w:tcW w:w="1559" w:type="dxa"/>
          </w:tcPr>
          <w:p w14:paraId="07171A24" w14:textId="3DB4088E" w:rsidR="00536D84" w:rsidRPr="004A2DA9" w:rsidRDefault="002C3E7C" w:rsidP="00AA5DE7">
            <w:pPr>
              <w:jc w:val="center"/>
              <w:rPr>
                <w:noProof/>
                <w:sz w:val="18"/>
                <w:szCs w:val="18"/>
                <w:lang w:val="sv-SE" w:eastAsia="sv-SE"/>
              </w:rPr>
            </w:pPr>
            <w:r w:rsidRPr="002C3E7C">
              <w:rPr>
                <w:noProof/>
                <w:sz w:val="18"/>
                <w:szCs w:val="18"/>
                <w:lang w:val="sv-SE" w:eastAsia="sv-SE"/>
              </w:rPr>
              <w:drawing>
                <wp:inline distT="0" distB="0" distL="0" distR="0" wp14:anchorId="637FBF58" wp14:editId="69473BCA">
                  <wp:extent cx="495300" cy="495300"/>
                  <wp:effectExtent l="0" t="0" r="0" b="0"/>
                  <wp:docPr id="60" name="Picture 60" descr="C:\Users\christopher\Pictures\release_2.0.0\toolbar_spectr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hristopher\Pictures\release_2.0.0\toolbar_spectru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tc>
        <w:tc>
          <w:tcPr>
            <w:tcW w:w="5205" w:type="dxa"/>
            <w:vAlign w:val="top"/>
          </w:tcPr>
          <w:p w14:paraId="45BEA6CF" w14:textId="1319FCA8" w:rsidR="00536D84" w:rsidRPr="004A2DA9" w:rsidRDefault="00536D84" w:rsidP="00536D84">
            <w:r w:rsidRPr="004A2DA9">
              <w:t xml:space="preserve">Opens the </w:t>
            </w:r>
            <w:r>
              <w:rPr>
                <w:i/>
              </w:rPr>
              <w:t xml:space="preserve">Spectrum </w:t>
            </w:r>
            <w:r w:rsidRPr="004A2DA9">
              <w:rPr>
                <w:i/>
              </w:rPr>
              <w:t>window</w:t>
            </w:r>
            <w:r w:rsidRPr="004A2DA9">
              <w:t>.</w:t>
            </w:r>
          </w:p>
          <w:p w14:paraId="1C528DDA" w14:textId="72C017A3" w:rsidR="00536D84" w:rsidRPr="004A2DA9" w:rsidRDefault="00536D84" w:rsidP="00EF2F08">
            <w:r w:rsidRPr="004A2DA9">
              <w:t xml:space="preserve">The </w:t>
            </w:r>
            <w:r>
              <w:t>spectrum</w:t>
            </w:r>
            <w:r w:rsidR="00864AB6">
              <w:t xml:space="preserve"> window displays the </w:t>
            </w:r>
            <w:r w:rsidR="00EF2F08">
              <w:t>frequency spectrum</w:t>
            </w:r>
            <w:r w:rsidR="00864AB6">
              <w:t xml:space="preserve"> </w:t>
            </w:r>
            <w:r w:rsidRPr="004A2DA9">
              <w:t xml:space="preserve">of </w:t>
            </w:r>
            <w:r>
              <w:t xml:space="preserve">CT </w:t>
            </w:r>
            <w:r w:rsidRPr="004A2DA9">
              <w:t xml:space="preserve">currents, compensation currents and </w:t>
            </w:r>
            <w:r>
              <w:t xml:space="preserve">phase </w:t>
            </w:r>
            <w:r w:rsidRPr="004A2DA9">
              <w:t>voltages</w:t>
            </w:r>
            <w:r w:rsidR="00864AB6">
              <w:t xml:space="preserve"> for all harmonics up to the 49</w:t>
            </w:r>
            <w:r w:rsidR="00864AB6" w:rsidRPr="00836704">
              <w:rPr>
                <w:vertAlign w:val="superscript"/>
              </w:rPr>
              <w:t>th</w:t>
            </w:r>
            <w:r w:rsidR="00864AB6">
              <w:t xml:space="preserve">. See Section </w:t>
            </w:r>
            <w:r w:rsidR="00864AB6">
              <w:fldChar w:fldCharType="begin"/>
            </w:r>
            <w:r w:rsidR="00864AB6">
              <w:instrText xml:space="preserve"> REF _Ref384888194 \r \h </w:instrText>
            </w:r>
            <w:r w:rsidR="00864AB6">
              <w:fldChar w:fldCharType="separate"/>
            </w:r>
            <w:r w:rsidR="00DA230B">
              <w:t>6.5</w:t>
            </w:r>
            <w:r w:rsidR="00864AB6">
              <w:fldChar w:fldCharType="end"/>
            </w:r>
            <w:r>
              <w:t>.</w:t>
            </w:r>
          </w:p>
        </w:tc>
      </w:tr>
      <w:tr w:rsidR="00F81291" w:rsidRPr="004A2DA9" w14:paraId="5EED13B5" w14:textId="77777777" w:rsidTr="00AA5DE7">
        <w:tc>
          <w:tcPr>
            <w:tcW w:w="2240" w:type="dxa"/>
            <w:vAlign w:val="top"/>
          </w:tcPr>
          <w:p w14:paraId="5CB0C74C" w14:textId="4C30A94B" w:rsidR="00F81291" w:rsidRPr="004A2DA9" w:rsidRDefault="00536D84" w:rsidP="00AA5DE7">
            <w:r>
              <w:t>Waveform</w:t>
            </w:r>
          </w:p>
        </w:tc>
        <w:tc>
          <w:tcPr>
            <w:tcW w:w="1559" w:type="dxa"/>
          </w:tcPr>
          <w:p w14:paraId="04DA84B5" w14:textId="30568588" w:rsidR="00F81291" w:rsidRPr="004A2DA9" w:rsidRDefault="002C3E7C" w:rsidP="00AA5DE7">
            <w:pPr>
              <w:jc w:val="center"/>
            </w:pPr>
            <w:r w:rsidRPr="002C3E7C">
              <w:rPr>
                <w:noProof/>
              </w:rPr>
              <w:drawing>
                <wp:inline distT="0" distB="0" distL="0" distR="0" wp14:anchorId="3BA8B804" wp14:editId="6CCDA1DA">
                  <wp:extent cx="495300" cy="495300"/>
                  <wp:effectExtent l="0" t="0" r="0" b="0"/>
                  <wp:docPr id="59" name="Picture 59" descr="C:\Users\christopher\Pictures\release_2.0.0\toolbar_wavefo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hristopher\Pictures\release_2.0.0\toolbar_wavefor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tc>
        <w:tc>
          <w:tcPr>
            <w:tcW w:w="5205" w:type="dxa"/>
            <w:vAlign w:val="top"/>
          </w:tcPr>
          <w:p w14:paraId="4E21BBEA" w14:textId="77777777" w:rsidR="00F81291" w:rsidRPr="004A2DA9" w:rsidRDefault="00087362" w:rsidP="00AA5DE7">
            <w:r w:rsidRPr="004A2DA9">
              <w:t xml:space="preserve">Opens the </w:t>
            </w:r>
            <w:r w:rsidRPr="004A2DA9">
              <w:rPr>
                <w:i/>
              </w:rPr>
              <w:t>Waveform</w:t>
            </w:r>
            <w:r w:rsidR="00F81291" w:rsidRPr="004A2DA9">
              <w:rPr>
                <w:i/>
              </w:rPr>
              <w:t xml:space="preserve"> window</w:t>
            </w:r>
            <w:r w:rsidR="00F81291" w:rsidRPr="004A2DA9">
              <w:t>.</w:t>
            </w:r>
          </w:p>
          <w:p w14:paraId="7F32E7A1" w14:textId="199F17F6" w:rsidR="00F81291" w:rsidRPr="004A2DA9" w:rsidRDefault="00F81291" w:rsidP="00536D84">
            <w:r w:rsidRPr="004A2DA9">
              <w:t xml:space="preserve">The </w:t>
            </w:r>
            <w:r w:rsidR="00536D84">
              <w:t>waveform</w:t>
            </w:r>
            <w:r w:rsidRPr="004A2DA9">
              <w:t xml:space="preserve"> window is used for displaying waveform plots of </w:t>
            </w:r>
            <w:r w:rsidR="00536D84">
              <w:t xml:space="preserve">CT </w:t>
            </w:r>
            <w:r w:rsidRPr="004A2DA9">
              <w:t xml:space="preserve">currents, compensation currents and </w:t>
            </w:r>
            <w:r w:rsidR="00536D84">
              <w:t xml:space="preserve">phase </w:t>
            </w:r>
            <w:r w:rsidRPr="004A2DA9">
              <w:t>voltages.</w:t>
            </w:r>
            <w:r w:rsidR="00FA61F5" w:rsidRPr="004A2DA9">
              <w:t xml:space="preserve"> See Section </w:t>
            </w:r>
            <w:r w:rsidR="00FA61F5" w:rsidRPr="004A2DA9">
              <w:fldChar w:fldCharType="begin"/>
            </w:r>
            <w:r w:rsidR="00FA61F5" w:rsidRPr="004A2DA9">
              <w:instrText xml:space="preserve"> REF _Ref325298150 \r \h </w:instrText>
            </w:r>
            <w:r w:rsidR="00FA61F5" w:rsidRPr="004A2DA9">
              <w:fldChar w:fldCharType="separate"/>
            </w:r>
            <w:r w:rsidR="00DA230B">
              <w:t>6.4</w:t>
            </w:r>
            <w:r w:rsidR="00FA61F5" w:rsidRPr="004A2DA9">
              <w:fldChar w:fldCharType="end"/>
            </w:r>
            <w:r w:rsidR="00C86345">
              <w:t>.</w:t>
            </w:r>
          </w:p>
        </w:tc>
      </w:tr>
      <w:tr w:rsidR="00F81291" w:rsidRPr="004A2DA9" w14:paraId="703BE60A" w14:textId="77777777" w:rsidTr="00AA5DE7">
        <w:tc>
          <w:tcPr>
            <w:tcW w:w="2240" w:type="dxa"/>
            <w:vAlign w:val="top"/>
          </w:tcPr>
          <w:p w14:paraId="2BE6D2DF" w14:textId="4620F24B" w:rsidR="00F81291" w:rsidRPr="004A2DA9" w:rsidRDefault="00CE08B8" w:rsidP="00AA5DE7">
            <w:r>
              <w:t>Event</w:t>
            </w:r>
            <w:r w:rsidR="00F77D1B">
              <w:t>s</w:t>
            </w:r>
          </w:p>
        </w:tc>
        <w:tc>
          <w:tcPr>
            <w:tcW w:w="1559" w:type="dxa"/>
          </w:tcPr>
          <w:p w14:paraId="51348901" w14:textId="78EEAE2A" w:rsidR="00F81291" w:rsidRPr="004A2DA9" w:rsidRDefault="002C3E7C" w:rsidP="00AA5DE7">
            <w:pPr>
              <w:jc w:val="center"/>
            </w:pPr>
            <w:r w:rsidRPr="002C3E7C">
              <w:rPr>
                <w:noProof/>
              </w:rPr>
              <w:drawing>
                <wp:inline distT="0" distB="0" distL="0" distR="0" wp14:anchorId="76678754" wp14:editId="27C7107F">
                  <wp:extent cx="495300" cy="495300"/>
                  <wp:effectExtent l="0" t="0" r="0" b="0"/>
                  <wp:docPr id="61" name="Picture 61" descr="C:\Users\christopher\Pictures\release_2.0.0\toolbar_ev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hristopher\Pictures\release_2.0.0\toolbar_events.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tc>
        <w:tc>
          <w:tcPr>
            <w:tcW w:w="5205" w:type="dxa"/>
            <w:vAlign w:val="top"/>
          </w:tcPr>
          <w:p w14:paraId="6778DCF4" w14:textId="77777777" w:rsidR="00F81291" w:rsidRPr="004A2DA9" w:rsidRDefault="00F81291" w:rsidP="00AA5DE7">
            <w:r w:rsidRPr="004A2DA9">
              <w:t xml:space="preserve">Opens the </w:t>
            </w:r>
            <w:r w:rsidR="00746A01" w:rsidRPr="004A2DA9">
              <w:rPr>
                <w:i/>
              </w:rPr>
              <w:t xml:space="preserve">Event </w:t>
            </w:r>
            <w:r w:rsidRPr="004A2DA9">
              <w:rPr>
                <w:i/>
              </w:rPr>
              <w:t>log window</w:t>
            </w:r>
            <w:r w:rsidRPr="004A2DA9">
              <w:t>.</w:t>
            </w:r>
          </w:p>
          <w:p w14:paraId="22C16491" w14:textId="14F3924E" w:rsidR="00F81291" w:rsidRPr="004A2DA9" w:rsidRDefault="00F81291" w:rsidP="00AA5DE7">
            <w:r w:rsidRPr="004A2DA9">
              <w:t xml:space="preserve">The </w:t>
            </w:r>
            <w:r w:rsidR="007A0314">
              <w:t xml:space="preserve">Event </w:t>
            </w:r>
            <w:r w:rsidRPr="004A2DA9">
              <w:t xml:space="preserve">log window shows </w:t>
            </w:r>
            <w:r w:rsidR="007A0314">
              <w:t>a chronological view</w:t>
            </w:r>
            <w:r w:rsidRPr="004A2DA9">
              <w:t xml:space="preserve"> </w:t>
            </w:r>
            <w:r w:rsidR="007A0314">
              <w:t>of the system events, alarms and warnings as they have happened</w:t>
            </w:r>
            <w:r w:rsidRPr="004A2DA9">
              <w:t>.</w:t>
            </w:r>
            <w:r w:rsidR="007A0314">
              <w:t xml:space="preserve"> It also shows which alarms and warnings that are currently active and allows the alarms to be acknowledged. The log data recorder can also be controlled from here.</w:t>
            </w:r>
            <w:r w:rsidR="00FA61F5" w:rsidRPr="004A2DA9">
              <w:t xml:space="preserve"> See Section </w:t>
            </w:r>
            <w:r w:rsidR="00FA61F5" w:rsidRPr="004A2DA9">
              <w:fldChar w:fldCharType="begin"/>
            </w:r>
            <w:r w:rsidR="00FA61F5" w:rsidRPr="004A2DA9">
              <w:instrText xml:space="preserve"> REF _Ref325288628 \r \h </w:instrText>
            </w:r>
            <w:r w:rsidR="00FA61F5" w:rsidRPr="004A2DA9">
              <w:fldChar w:fldCharType="separate"/>
            </w:r>
            <w:r w:rsidR="00DA230B">
              <w:t>6.1</w:t>
            </w:r>
            <w:r w:rsidR="00FA61F5" w:rsidRPr="004A2DA9">
              <w:fldChar w:fldCharType="end"/>
            </w:r>
            <w:r w:rsidR="00C86345">
              <w:t>.</w:t>
            </w:r>
          </w:p>
        </w:tc>
      </w:tr>
      <w:tr w:rsidR="00F81291" w:rsidRPr="004A2DA9" w14:paraId="06EFEA34" w14:textId="77777777" w:rsidTr="00AA5DE7">
        <w:tc>
          <w:tcPr>
            <w:tcW w:w="9004" w:type="dxa"/>
            <w:gridSpan w:val="3"/>
            <w:vAlign w:val="top"/>
          </w:tcPr>
          <w:p w14:paraId="44F505E5" w14:textId="77777777" w:rsidR="00F81291" w:rsidRPr="004A2DA9" w:rsidRDefault="00F81291" w:rsidP="00AA5DE7">
            <w:pPr>
              <w:rPr>
                <w:b/>
              </w:rPr>
            </w:pPr>
            <w:r w:rsidRPr="004A2DA9">
              <w:rPr>
                <w:b/>
              </w:rPr>
              <w:t>Controls group</w:t>
            </w:r>
          </w:p>
        </w:tc>
      </w:tr>
      <w:tr w:rsidR="00F81291" w:rsidRPr="004A2DA9" w14:paraId="74200F68" w14:textId="77777777" w:rsidTr="00AA5DE7">
        <w:tc>
          <w:tcPr>
            <w:tcW w:w="2240" w:type="dxa"/>
            <w:vAlign w:val="top"/>
          </w:tcPr>
          <w:p w14:paraId="3CF86F5C" w14:textId="77777777" w:rsidR="00F81291" w:rsidRPr="004A2DA9" w:rsidRDefault="00F81291" w:rsidP="00AA5DE7">
            <w:r w:rsidRPr="004A2DA9">
              <w:t>Stop</w:t>
            </w:r>
          </w:p>
        </w:tc>
        <w:tc>
          <w:tcPr>
            <w:tcW w:w="1559" w:type="dxa"/>
          </w:tcPr>
          <w:p w14:paraId="21D4E52E" w14:textId="76CD5AB9" w:rsidR="00F81291" w:rsidRPr="004A2DA9" w:rsidRDefault="002C3E7C" w:rsidP="00AA5DE7">
            <w:pPr>
              <w:jc w:val="center"/>
            </w:pPr>
            <w:r w:rsidRPr="002C3E7C">
              <w:rPr>
                <w:noProof/>
              </w:rPr>
              <w:drawing>
                <wp:inline distT="0" distB="0" distL="0" distR="0" wp14:anchorId="1C4B51B2" wp14:editId="1AD0ABFC">
                  <wp:extent cx="495300" cy="495300"/>
                  <wp:effectExtent l="0" t="0" r="0" b="0"/>
                  <wp:docPr id="62" name="Picture 62" descr="C:\Users\christopher\Pictures\release_2.0.0\toolbar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hristopher\Pictures\release_2.0.0\toolbar_stop.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tc>
        <w:tc>
          <w:tcPr>
            <w:tcW w:w="5205" w:type="dxa"/>
            <w:vAlign w:val="top"/>
          </w:tcPr>
          <w:p w14:paraId="7F68D77F" w14:textId="45F27409" w:rsidR="00F81291" w:rsidRPr="004A2DA9" w:rsidRDefault="00F81291" w:rsidP="00AA5DE7">
            <w:r w:rsidRPr="004A2DA9">
              <w:t xml:space="preserve">Stop operation of the ADF. The system will still be on, but not compensating. </w:t>
            </w:r>
            <w:r w:rsidR="00FA61F5" w:rsidRPr="004A2DA9">
              <w:t xml:space="preserve">See Section </w:t>
            </w:r>
            <w:r w:rsidR="00FA61F5" w:rsidRPr="004A2DA9">
              <w:fldChar w:fldCharType="begin"/>
            </w:r>
            <w:r w:rsidR="00FA61F5" w:rsidRPr="004A2DA9">
              <w:instrText xml:space="preserve"> REF _Ref316569149 \r \h </w:instrText>
            </w:r>
            <w:r w:rsidR="00FA61F5" w:rsidRPr="004A2DA9">
              <w:fldChar w:fldCharType="separate"/>
            </w:r>
            <w:r w:rsidR="00DA230B">
              <w:t>6.2</w:t>
            </w:r>
            <w:r w:rsidR="00FA61F5" w:rsidRPr="004A2DA9">
              <w:fldChar w:fldCharType="end"/>
            </w:r>
            <w:r w:rsidR="00C86345">
              <w:t>.</w:t>
            </w:r>
          </w:p>
        </w:tc>
      </w:tr>
      <w:tr w:rsidR="00F81291" w:rsidRPr="004A2DA9" w14:paraId="299C1BAB" w14:textId="77777777" w:rsidTr="00AA5DE7">
        <w:tc>
          <w:tcPr>
            <w:tcW w:w="2240" w:type="dxa"/>
            <w:vAlign w:val="top"/>
          </w:tcPr>
          <w:p w14:paraId="0CFBF4C2" w14:textId="77777777" w:rsidR="00F81291" w:rsidRPr="004A2DA9" w:rsidRDefault="00F81291" w:rsidP="00AA5DE7">
            <w:r w:rsidRPr="004A2DA9">
              <w:t>Start</w:t>
            </w:r>
          </w:p>
        </w:tc>
        <w:tc>
          <w:tcPr>
            <w:tcW w:w="1559" w:type="dxa"/>
          </w:tcPr>
          <w:p w14:paraId="38E96036" w14:textId="76ADA5C7" w:rsidR="00F81291" w:rsidRPr="004A2DA9" w:rsidRDefault="002C3E7C" w:rsidP="00AA5DE7">
            <w:pPr>
              <w:jc w:val="center"/>
            </w:pPr>
            <w:r w:rsidRPr="002C3E7C">
              <w:rPr>
                <w:noProof/>
              </w:rPr>
              <w:drawing>
                <wp:inline distT="0" distB="0" distL="0" distR="0" wp14:anchorId="66C9F3E3" wp14:editId="52629FD6">
                  <wp:extent cx="495300" cy="495300"/>
                  <wp:effectExtent l="0" t="0" r="0" b="0"/>
                  <wp:docPr id="63" name="Picture 63" descr="C:\Users\christopher\Pictures\release_2.0.0\toolbar_st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hristopher\Pictures\release_2.0.0\toolbar_start.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tc>
        <w:tc>
          <w:tcPr>
            <w:tcW w:w="5205" w:type="dxa"/>
            <w:vAlign w:val="top"/>
          </w:tcPr>
          <w:p w14:paraId="6C1CD81F" w14:textId="02BB341D" w:rsidR="00F81291" w:rsidRPr="004A2DA9" w:rsidRDefault="00F81291" w:rsidP="00AA5DE7">
            <w:r w:rsidRPr="004A2DA9">
              <w:t>Start operation of the ADF. The system will start compensating the load.</w:t>
            </w:r>
            <w:r w:rsidR="00FA61F5" w:rsidRPr="004A2DA9">
              <w:t xml:space="preserve"> See Section </w:t>
            </w:r>
            <w:r w:rsidR="00FA61F5" w:rsidRPr="004A2DA9">
              <w:fldChar w:fldCharType="begin"/>
            </w:r>
            <w:r w:rsidR="00FA61F5" w:rsidRPr="004A2DA9">
              <w:instrText xml:space="preserve"> REF _Ref316569149 \r \h </w:instrText>
            </w:r>
            <w:r w:rsidR="00FA61F5" w:rsidRPr="004A2DA9">
              <w:fldChar w:fldCharType="separate"/>
            </w:r>
            <w:r w:rsidR="00DA230B">
              <w:t>6.2</w:t>
            </w:r>
            <w:r w:rsidR="00FA61F5" w:rsidRPr="004A2DA9">
              <w:fldChar w:fldCharType="end"/>
            </w:r>
            <w:r w:rsidR="00C86345">
              <w:t>.</w:t>
            </w:r>
          </w:p>
        </w:tc>
      </w:tr>
      <w:tr w:rsidR="00F81291" w:rsidRPr="004A2DA9" w14:paraId="3B5A7CCE" w14:textId="77777777" w:rsidTr="00AA5DE7">
        <w:tc>
          <w:tcPr>
            <w:tcW w:w="9004" w:type="dxa"/>
            <w:gridSpan w:val="3"/>
            <w:vAlign w:val="top"/>
          </w:tcPr>
          <w:p w14:paraId="64DE3314" w14:textId="77777777" w:rsidR="00F81291" w:rsidRPr="004A2DA9" w:rsidRDefault="00F81291" w:rsidP="00AA5DE7">
            <w:pPr>
              <w:rPr>
                <w:b/>
              </w:rPr>
            </w:pPr>
            <w:r w:rsidRPr="004A2DA9">
              <w:rPr>
                <w:b/>
              </w:rPr>
              <w:t>Status group</w:t>
            </w:r>
          </w:p>
        </w:tc>
      </w:tr>
      <w:tr w:rsidR="00864AB6" w:rsidRPr="004A2DA9" w14:paraId="7549D810" w14:textId="77777777" w:rsidTr="00AA5DE7">
        <w:tc>
          <w:tcPr>
            <w:tcW w:w="2240" w:type="dxa"/>
            <w:vMerge w:val="restart"/>
            <w:vAlign w:val="top"/>
          </w:tcPr>
          <w:p w14:paraId="1972ABF4" w14:textId="77777777" w:rsidR="00864AB6" w:rsidRPr="004A2DA9" w:rsidRDefault="00864AB6" w:rsidP="00AA5DE7">
            <w:r w:rsidRPr="004A2DA9">
              <w:t>Status</w:t>
            </w:r>
          </w:p>
        </w:tc>
        <w:tc>
          <w:tcPr>
            <w:tcW w:w="1559" w:type="dxa"/>
          </w:tcPr>
          <w:p w14:paraId="5F3B5D32" w14:textId="7526E449" w:rsidR="00864AB6" w:rsidRPr="004A2DA9" w:rsidRDefault="00CD5BBF" w:rsidP="00AA5DE7">
            <w:pPr>
              <w:jc w:val="center"/>
            </w:pPr>
            <w:r w:rsidRPr="00CD5BBF">
              <w:rPr>
                <w:noProof/>
              </w:rPr>
              <w:drawing>
                <wp:inline distT="0" distB="0" distL="0" distR="0" wp14:anchorId="7010CB9D" wp14:editId="2C9AC4E9">
                  <wp:extent cx="495369" cy="495369"/>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95369" cy="495369"/>
                          </a:xfrm>
                          <a:prstGeom prst="rect">
                            <a:avLst/>
                          </a:prstGeom>
                        </pic:spPr>
                      </pic:pic>
                    </a:graphicData>
                  </a:graphic>
                </wp:inline>
              </w:drawing>
            </w:r>
          </w:p>
        </w:tc>
        <w:tc>
          <w:tcPr>
            <w:tcW w:w="5205" w:type="dxa"/>
            <w:vAlign w:val="top"/>
          </w:tcPr>
          <w:p w14:paraId="037331CB" w14:textId="01811CBE" w:rsidR="00864AB6" w:rsidRPr="004A2DA9" w:rsidRDefault="00864AB6" w:rsidP="00B43765">
            <w:r>
              <w:t>The system is in Setup mode.</w:t>
            </w:r>
          </w:p>
        </w:tc>
      </w:tr>
      <w:tr w:rsidR="00864AB6" w:rsidRPr="004A2DA9" w14:paraId="5C2A2C7B" w14:textId="77777777" w:rsidTr="00AA5DE7">
        <w:tc>
          <w:tcPr>
            <w:tcW w:w="2240" w:type="dxa"/>
            <w:vMerge/>
            <w:vAlign w:val="top"/>
          </w:tcPr>
          <w:p w14:paraId="2FC633BA" w14:textId="77777777" w:rsidR="00864AB6" w:rsidRPr="004A2DA9" w:rsidRDefault="00864AB6" w:rsidP="00AA5DE7"/>
        </w:tc>
        <w:tc>
          <w:tcPr>
            <w:tcW w:w="1559" w:type="dxa"/>
          </w:tcPr>
          <w:p w14:paraId="61BB3970" w14:textId="7E07772C" w:rsidR="00864AB6" w:rsidRPr="004A2DA9" w:rsidRDefault="00CD5BBF" w:rsidP="00AA5DE7">
            <w:pPr>
              <w:jc w:val="center"/>
              <w:rPr>
                <w:noProof/>
                <w:sz w:val="18"/>
                <w:szCs w:val="18"/>
                <w:lang w:val="sv-SE" w:eastAsia="sv-SE"/>
              </w:rPr>
            </w:pPr>
            <w:r w:rsidRPr="00CD5BBF">
              <w:rPr>
                <w:noProof/>
                <w:sz w:val="18"/>
                <w:szCs w:val="18"/>
                <w:lang w:val="sv-SE" w:eastAsia="sv-SE"/>
              </w:rPr>
              <w:drawing>
                <wp:inline distT="0" distB="0" distL="0" distR="0" wp14:anchorId="7F73C685" wp14:editId="4880F543">
                  <wp:extent cx="495369" cy="495369"/>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5369" cy="495369"/>
                          </a:xfrm>
                          <a:prstGeom prst="rect">
                            <a:avLst/>
                          </a:prstGeom>
                        </pic:spPr>
                      </pic:pic>
                    </a:graphicData>
                  </a:graphic>
                </wp:inline>
              </w:drawing>
            </w:r>
          </w:p>
        </w:tc>
        <w:tc>
          <w:tcPr>
            <w:tcW w:w="5205" w:type="dxa"/>
            <w:vAlign w:val="top"/>
          </w:tcPr>
          <w:p w14:paraId="669779D7" w14:textId="71FF3BC9" w:rsidR="00864AB6" w:rsidRPr="004A2DA9" w:rsidRDefault="00864AB6" w:rsidP="00B43765">
            <w:r>
              <w:t>The system is in Diagnostics mode.</w:t>
            </w:r>
          </w:p>
        </w:tc>
      </w:tr>
      <w:tr w:rsidR="00864AB6" w:rsidRPr="004A2DA9" w14:paraId="534BE4C6" w14:textId="77777777" w:rsidTr="00AA5DE7">
        <w:tc>
          <w:tcPr>
            <w:tcW w:w="2240" w:type="dxa"/>
            <w:vMerge/>
            <w:vAlign w:val="top"/>
          </w:tcPr>
          <w:p w14:paraId="3EA80112" w14:textId="77777777" w:rsidR="00864AB6" w:rsidRPr="004A2DA9" w:rsidRDefault="00864AB6" w:rsidP="00AA5DE7"/>
        </w:tc>
        <w:tc>
          <w:tcPr>
            <w:tcW w:w="1559" w:type="dxa"/>
          </w:tcPr>
          <w:p w14:paraId="4E3DD4FF" w14:textId="66F9F6FC" w:rsidR="00864AB6" w:rsidRPr="004A2DA9" w:rsidRDefault="00CD5BBF" w:rsidP="00AA5DE7">
            <w:pPr>
              <w:jc w:val="center"/>
              <w:rPr>
                <w:noProof/>
                <w:sz w:val="18"/>
                <w:szCs w:val="18"/>
                <w:lang w:val="sv-SE" w:eastAsia="sv-SE"/>
              </w:rPr>
            </w:pPr>
            <w:r w:rsidRPr="00CD5BBF">
              <w:rPr>
                <w:noProof/>
                <w:sz w:val="18"/>
                <w:szCs w:val="18"/>
                <w:lang w:val="sv-SE" w:eastAsia="sv-SE"/>
              </w:rPr>
              <w:drawing>
                <wp:inline distT="0" distB="0" distL="0" distR="0" wp14:anchorId="1E8510D1" wp14:editId="164DE448">
                  <wp:extent cx="495369" cy="495369"/>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5369" cy="495369"/>
                          </a:xfrm>
                          <a:prstGeom prst="rect">
                            <a:avLst/>
                          </a:prstGeom>
                        </pic:spPr>
                      </pic:pic>
                    </a:graphicData>
                  </a:graphic>
                </wp:inline>
              </w:drawing>
            </w:r>
          </w:p>
        </w:tc>
        <w:tc>
          <w:tcPr>
            <w:tcW w:w="5205" w:type="dxa"/>
            <w:vAlign w:val="top"/>
          </w:tcPr>
          <w:p w14:paraId="35212316" w14:textId="533A2A74" w:rsidR="00864AB6" w:rsidRPr="004A2DA9" w:rsidRDefault="00864AB6" w:rsidP="00B43765">
            <w:r>
              <w:t>The system is pre-charging its DC-link.</w:t>
            </w:r>
          </w:p>
        </w:tc>
      </w:tr>
      <w:tr w:rsidR="00FA0F62" w:rsidRPr="004A2DA9" w14:paraId="2505CDCD" w14:textId="77777777" w:rsidTr="00AA5DE7">
        <w:tc>
          <w:tcPr>
            <w:tcW w:w="2240" w:type="dxa"/>
            <w:vMerge/>
            <w:vAlign w:val="top"/>
          </w:tcPr>
          <w:p w14:paraId="12E16688" w14:textId="77777777" w:rsidR="00FA0F62" w:rsidRPr="004A2DA9" w:rsidRDefault="00FA0F62" w:rsidP="00AA5DE7"/>
        </w:tc>
        <w:tc>
          <w:tcPr>
            <w:tcW w:w="1559" w:type="dxa"/>
          </w:tcPr>
          <w:p w14:paraId="6C273D54" w14:textId="33CC94CD" w:rsidR="00FA0F62" w:rsidRDefault="009E4616" w:rsidP="00AA5DE7">
            <w:pPr>
              <w:jc w:val="center"/>
              <w:rPr>
                <w:noProof/>
                <w:sz w:val="18"/>
                <w:szCs w:val="18"/>
                <w:lang w:val="sv-SE" w:eastAsia="sv-SE"/>
              </w:rPr>
            </w:pPr>
            <w:r w:rsidRPr="009E4616">
              <w:rPr>
                <w:noProof/>
                <w:sz w:val="18"/>
                <w:szCs w:val="18"/>
                <w:lang w:val="sv-SE" w:eastAsia="sv-SE"/>
              </w:rPr>
              <w:drawing>
                <wp:inline distT="0" distB="0" distL="0" distR="0" wp14:anchorId="4A754A06" wp14:editId="453B68EF">
                  <wp:extent cx="495369" cy="495369"/>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95369" cy="495369"/>
                          </a:xfrm>
                          <a:prstGeom prst="rect">
                            <a:avLst/>
                          </a:prstGeom>
                        </pic:spPr>
                      </pic:pic>
                    </a:graphicData>
                  </a:graphic>
                </wp:inline>
              </w:drawing>
            </w:r>
          </w:p>
        </w:tc>
        <w:tc>
          <w:tcPr>
            <w:tcW w:w="5205" w:type="dxa"/>
            <w:vAlign w:val="top"/>
          </w:tcPr>
          <w:p w14:paraId="3868BC1F" w14:textId="2A370968" w:rsidR="00FA0F62" w:rsidRDefault="00FA0F62" w:rsidP="003167A6">
            <w:r>
              <w:t>T</w:t>
            </w:r>
            <w:r w:rsidR="00B10AE3">
              <w:t xml:space="preserve">he system is about to </w:t>
            </w:r>
            <w:proofErr w:type="spellStart"/>
            <w:r w:rsidR="005362A9">
              <w:t>a</w:t>
            </w:r>
            <w:r w:rsidR="003167A6">
              <w:t>utostart</w:t>
            </w:r>
            <w:proofErr w:type="spellEnd"/>
            <w:r w:rsidR="003167A6">
              <w:t>. This c</w:t>
            </w:r>
            <w:r>
              <w:t xml:space="preserve">an be aborted by </w:t>
            </w:r>
            <w:r w:rsidR="003167A6">
              <w:t>pressing the stop button</w:t>
            </w:r>
            <w:r>
              <w:t>.</w:t>
            </w:r>
          </w:p>
        </w:tc>
      </w:tr>
      <w:tr w:rsidR="000D6757" w:rsidRPr="004A2DA9" w14:paraId="408EAB28" w14:textId="77777777" w:rsidTr="00AA5DE7">
        <w:tc>
          <w:tcPr>
            <w:tcW w:w="2240" w:type="dxa"/>
            <w:vMerge/>
            <w:vAlign w:val="top"/>
          </w:tcPr>
          <w:p w14:paraId="17BDC8DA" w14:textId="77777777" w:rsidR="000D6757" w:rsidRPr="004A2DA9" w:rsidRDefault="000D6757" w:rsidP="00AA5DE7"/>
        </w:tc>
        <w:tc>
          <w:tcPr>
            <w:tcW w:w="1559" w:type="dxa"/>
          </w:tcPr>
          <w:p w14:paraId="66CF0732" w14:textId="140DC5EF" w:rsidR="000D6757" w:rsidRDefault="002C3E7C" w:rsidP="00AA5DE7">
            <w:pPr>
              <w:jc w:val="center"/>
              <w:rPr>
                <w:noProof/>
                <w:sz w:val="18"/>
                <w:szCs w:val="18"/>
                <w:lang w:val="sv-SE" w:eastAsia="sv-SE"/>
              </w:rPr>
            </w:pPr>
            <w:r w:rsidRPr="002C3E7C">
              <w:rPr>
                <w:noProof/>
                <w:sz w:val="18"/>
                <w:szCs w:val="18"/>
                <w:lang w:val="sv-SE" w:eastAsia="sv-SE"/>
              </w:rPr>
              <w:drawing>
                <wp:inline distT="0" distB="0" distL="0" distR="0" wp14:anchorId="6F6F0BEE" wp14:editId="13357D4E">
                  <wp:extent cx="495369" cy="495369"/>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95369" cy="495369"/>
                          </a:xfrm>
                          <a:prstGeom prst="rect">
                            <a:avLst/>
                          </a:prstGeom>
                        </pic:spPr>
                      </pic:pic>
                    </a:graphicData>
                  </a:graphic>
                </wp:inline>
              </w:drawing>
            </w:r>
          </w:p>
        </w:tc>
        <w:tc>
          <w:tcPr>
            <w:tcW w:w="5205" w:type="dxa"/>
            <w:vAlign w:val="top"/>
          </w:tcPr>
          <w:p w14:paraId="2F53E541" w14:textId="79A05BD3" w:rsidR="000D6757" w:rsidRDefault="00B10AE3" w:rsidP="00AC2BFE">
            <w:r>
              <w:t>The system is in S</w:t>
            </w:r>
            <w:r w:rsidR="000D6757">
              <w:t>tandby mode. It will start automatically when the start threshold is reached.</w:t>
            </w:r>
            <w:r w:rsidR="003167A6">
              <w:t xml:space="preserve"> This mode can be </w:t>
            </w:r>
            <w:r w:rsidR="00AC2BFE">
              <w:t>exit</w:t>
            </w:r>
            <w:r w:rsidR="003167A6">
              <w:t xml:space="preserve"> by pressing the stop button.</w:t>
            </w:r>
          </w:p>
        </w:tc>
      </w:tr>
      <w:tr w:rsidR="00864AB6" w:rsidRPr="004A2DA9" w14:paraId="755E0C5D" w14:textId="77777777" w:rsidTr="00AA5DE7">
        <w:tc>
          <w:tcPr>
            <w:tcW w:w="2240" w:type="dxa"/>
            <w:vMerge/>
            <w:vAlign w:val="top"/>
          </w:tcPr>
          <w:p w14:paraId="457B9F9B" w14:textId="77777777" w:rsidR="00864AB6" w:rsidRPr="004A2DA9" w:rsidRDefault="00864AB6" w:rsidP="00AA5DE7"/>
        </w:tc>
        <w:tc>
          <w:tcPr>
            <w:tcW w:w="1559" w:type="dxa"/>
          </w:tcPr>
          <w:p w14:paraId="32A6D6B3" w14:textId="3AC8F427" w:rsidR="00864AB6" w:rsidRPr="00893287" w:rsidRDefault="002C3E7C" w:rsidP="00B10AE3">
            <w:pPr>
              <w:ind w:left="2880" w:hanging="2880"/>
              <w:jc w:val="center"/>
              <w:rPr>
                <w:noProof/>
                <w:sz w:val="18"/>
                <w:szCs w:val="18"/>
                <w:lang w:eastAsia="sv-SE"/>
              </w:rPr>
            </w:pPr>
            <w:r w:rsidRPr="002C3E7C">
              <w:rPr>
                <w:noProof/>
                <w:sz w:val="18"/>
                <w:szCs w:val="18"/>
                <w:lang w:eastAsia="sv-SE"/>
              </w:rPr>
              <w:drawing>
                <wp:inline distT="0" distB="0" distL="0" distR="0" wp14:anchorId="061E473D" wp14:editId="0614E312">
                  <wp:extent cx="495300" cy="495300"/>
                  <wp:effectExtent l="0" t="0" r="0" b="0"/>
                  <wp:docPr id="194" name="Picture 194" descr="C:\Users\christopher\Pictures\release_2.0.0\toolbar_st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christopher\Pictures\release_2.0.0\toolbar_stopped.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tc>
        <w:tc>
          <w:tcPr>
            <w:tcW w:w="5205" w:type="dxa"/>
            <w:vAlign w:val="top"/>
          </w:tcPr>
          <w:p w14:paraId="45875F41" w14:textId="12E768FC" w:rsidR="00864AB6" w:rsidRPr="004A2DA9" w:rsidRDefault="00864AB6" w:rsidP="00B43765">
            <w:r>
              <w:t>The system is stopped and ready to start.</w:t>
            </w:r>
          </w:p>
        </w:tc>
      </w:tr>
      <w:tr w:rsidR="00864AB6" w:rsidRPr="004A2DA9" w14:paraId="38FAB7A3" w14:textId="77777777" w:rsidTr="00AA5DE7">
        <w:tc>
          <w:tcPr>
            <w:tcW w:w="2240" w:type="dxa"/>
            <w:vMerge/>
            <w:vAlign w:val="top"/>
          </w:tcPr>
          <w:p w14:paraId="35BB3DF6" w14:textId="77777777" w:rsidR="00864AB6" w:rsidRPr="004A2DA9" w:rsidRDefault="00864AB6" w:rsidP="00AA5DE7"/>
        </w:tc>
        <w:tc>
          <w:tcPr>
            <w:tcW w:w="1559" w:type="dxa"/>
          </w:tcPr>
          <w:p w14:paraId="6B44E034" w14:textId="0FA79BA1" w:rsidR="00864AB6" w:rsidRPr="00893287" w:rsidRDefault="002C3E7C" w:rsidP="00AA5DE7">
            <w:pPr>
              <w:jc w:val="center"/>
              <w:rPr>
                <w:noProof/>
                <w:sz w:val="18"/>
                <w:szCs w:val="18"/>
                <w:lang w:eastAsia="sv-SE"/>
              </w:rPr>
            </w:pPr>
            <w:r w:rsidRPr="002C3E7C">
              <w:rPr>
                <w:noProof/>
                <w:sz w:val="18"/>
                <w:szCs w:val="18"/>
                <w:lang w:eastAsia="sv-SE"/>
              </w:rPr>
              <w:drawing>
                <wp:inline distT="0" distB="0" distL="0" distR="0" wp14:anchorId="2C0A3207" wp14:editId="6A57D2D3">
                  <wp:extent cx="495369" cy="495369"/>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95369" cy="495369"/>
                          </a:xfrm>
                          <a:prstGeom prst="rect">
                            <a:avLst/>
                          </a:prstGeom>
                        </pic:spPr>
                      </pic:pic>
                    </a:graphicData>
                  </a:graphic>
                </wp:inline>
              </w:drawing>
            </w:r>
          </w:p>
        </w:tc>
        <w:tc>
          <w:tcPr>
            <w:tcW w:w="5205" w:type="dxa"/>
            <w:vAlign w:val="top"/>
          </w:tcPr>
          <w:p w14:paraId="4C5A22ED" w14:textId="452EB0B1" w:rsidR="00864AB6" w:rsidRPr="004A2DA9" w:rsidRDefault="00864AB6" w:rsidP="00B43765">
            <w:r>
              <w:t>The system is running.</w:t>
            </w:r>
          </w:p>
        </w:tc>
      </w:tr>
      <w:tr w:rsidR="00864AB6" w:rsidRPr="004A2DA9" w14:paraId="23C2D8D8" w14:textId="77777777" w:rsidTr="00AA5DE7">
        <w:tc>
          <w:tcPr>
            <w:tcW w:w="2240" w:type="dxa"/>
            <w:vMerge/>
            <w:vAlign w:val="top"/>
          </w:tcPr>
          <w:p w14:paraId="0847D658" w14:textId="77777777" w:rsidR="00864AB6" w:rsidRPr="004A2DA9" w:rsidRDefault="00864AB6" w:rsidP="00AA5DE7"/>
        </w:tc>
        <w:tc>
          <w:tcPr>
            <w:tcW w:w="1559" w:type="dxa"/>
          </w:tcPr>
          <w:p w14:paraId="46F6941B" w14:textId="11929A6A" w:rsidR="00864AB6" w:rsidRPr="00FA0F62" w:rsidRDefault="002C3E7C" w:rsidP="00AA5DE7">
            <w:pPr>
              <w:jc w:val="center"/>
              <w:rPr>
                <w:noProof/>
                <w:sz w:val="18"/>
                <w:szCs w:val="18"/>
                <w:lang w:eastAsia="sv-SE"/>
              </w:rPr>
            </w:pPr>
            <w:r w:rsidRPr="002C3E7C">
              <w:rPr>
                <w:noProof/>
                <w:sz w:val="18"/>
                <w:szCs w:val="18"/>
                <w:lang w:eastAsia="sv-SE"/>
              </w:rPr>
              <w:drawing>
                <wp:inline distT="0" distB="0" distL="0" distR="0" wp14:anchorId="403A898F" wp14:editId="463FC5B7">
                  <wp:extent cx="495369" cy="495369"/>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95369" cy="495369"/>
                          </a:xfrm>
                          <a:prstGeom prst="rect">
                            <a:avLst/>
                          </a:prstGeom>
                        </pic:spPr>
                      </pic:pic>
                    </a:graphicData>
                  </a:graphic>
                </wp:inline>
              </w:drawing>
            </w:r>
          </w:p>
        </w:tc>
        <w:tc>
          <w:tcPr>
            <w:tcW w:w="5205" w:type="dxa"/>
            <w:vAlign w:val="top"/>
          </w:tcPr>
          <w:p w14:paraId="7C9CBB1A" w14:textId="6A0A48D1" w:rsidR="00864AB6" w:rsidRPr="004A2DA9" w:rsidRDefault="00864AB6" w:rsidP="00B43765">
            <w:r>
              <w:t>The system has tripped on an alarm and is stopped.</w:t>
            </w:r>
          </w:p>
        </w:tc>
      </w:tr>
      <w:tr w:rsidR="00893287" w:rsidRPr="004A2DA9" w14:paraId="7BCED61C" w14:textId="77777777" w:rsidTr="00AA5DE7">
        <w:tc>
          <w:tcPr>
            <w:tcW w:w="9004" w:type="dxa"/>
            <w:gridSpan w:val="3"/>
            <w:vAlign w:val="top"/>
          </w:tcPr>
          <w:p w14:paraId="2CF2DB2B" w14:textId="77777777" w:rsidR="00893287" w:rsidRPr="004A2DA9" w:rsidRDefault="00893287" w:rsidP="00AA5DE7">
            <w:pPr>
              <w:rPr>
                <w:b/>
              </w:rPr>
            </w:pPr>
            <w:r w:rsidRPr="004A2DA9">
              <w:rPr>
                <w:b/>
              </w:rPr>
              <w:t>About group</w:t>
            </w:r>
          </w:p>
        </w:tc>
      </w:tr>
      <w:tr w:rsidR="00893287" w:rsidRPr="004A2DA9" w14:paraId="7920B4CF" w14:textId="77777777" w:rsidTr="00AA5DE7">
        <w:tc>
          <w:tcPr>
            <w:tcW w:w="2240" w:type="dxa"/>
            <w:vAlign w:val="top"/>
          </w:tcPr>
          <w:p w14:paraId="48F8FA0A" w14:textId="77777777" w:rsidR="00893287" w:rsidRPr="004A2DA9" w:rsidRDefault="00893287" w:rsidP="00AA5DE7">
            <w:r w:rsidRPr="004A2DA9">
              <w:lastRenderedPageBreak/>
              <w:t>About</w:t>
            </w:r>
          </w:p>
        </w:tc>
        <w:tc>
          <w:tcPr>
            <w:tcW w:w="1559" w:type="dxa"/>
          </w:tcPr>
          <w:p w14:paraId="129D33DE" w14:textId="5AD051D4" w:rsidR="00893287" w:rsidRPr="004A2DA9" w:rsidRDefault="00CD5BBF" w:rsidP="00AA5DE7">
            <w:pPr>
              <w:jc w:val="center"/>
            </w:pPr>
            <w:r w:rsidRPr="00CD5BBF">
              <w:rPr>
                <w:noProof/>
              </w:rPr>
              <w:drawing>
                <wp:inline distT="0" distB="0" distL="0" distR="0" wp14:anchorId="04E0215D" wp14:editId="1790C7E3">
                  <wp:extent cx="495369" cy="495369"/>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95369" cy="495369"/>
                          </a:xfrm>
                          <a:prstGeom prst="rect">
                            <a:avLst/>
                          </a:prstGeom>
                        </pic:spPr>
                      </pic:pic>
                    </a:graphicData>
                  </a:graphic>
                </wp:inline>
              </w:drawing>
            </w:r>
          </w:p>
        </w:tc>
        <w:tc>
          <w:tcPr>
            <w:tcW w:w="5205" w:type="dxa"/>
            <w:vAlign w:val="top"/>
          </w:tcPr>
          <w:p w14:paraId="33DB8425" w14:textId="77777777" w:rsidR="00893287" w:rsidRPr="004A2DA9" w:rsidRDefault="00893287" w:rsidP="00AA5DE7">
            <w:r w:rsidRPr="004A2DA9">
              <w:t>Opens the about window.</w:t>
            </w:r>
          </w:p>
          <w:p w14:paraId="076957A3" w14:textId="77777777" w:rsidR="00893287" w:rsidRPr="004A2DA9" w:rsidRDefault="00893287" w:rsidP="00AA5DE7"/>
          <w:p w14:paraId="6F53B3AC" w14:textId="005D750F" w:rsidR="00893287" w:rsidRPr="004A2DA9" w:rsidRDefault="00893287" w:rsidP="00F6106B">
            <w:r w:rsidRPr="004A2DA9">
              <w:t xml:space="preserve">The about window shows the revision and build date of the software currently running on the SCC2 control computer as well as the unique system identifier of the SCC2. </w:t>
            </w:r>
            <w:r w:rsidR="00420546">
              <w:t xml:space="preserve">From here the software updater as well as the </w:t>
            </w:r>
            <w:r w:rsidR="00F6106B">
              <w:t>import/export</w:t>
            </w:r>
            <w:r w:rsidR="00420546">
              <w:t xml:space="preserve"> settings feature can be reached.</w:t>
            </w:r>
          </w:p>
        </w:tc>
      </w:tr>
    </w:tbl>
    <w:p w14:paraId="76C5559E" w14:textId="2DD77F1B" w:rsidR="00F81291" w:rsidRPr="004A2DA9" w:rsidRDefault="00F81291" w:rsidP="00F81291">
      <w:pPr>
        <w:pStyle w:val="Heading3"/>
      </w:pPr>
      <w:bookmarkStart w:id="111" w:name="_Toc316636595"/>
      <w:bookmarkStart w:id="112" w:name="_Toc341698064"/>
      <w:bookmarkStart w:id="113" w:name="_Toc505008736"/>
      <w:r w:rsidRPr="004A2DA9">
        <w:t>Windows</w:t>
      </w:r>
      <w:bookmarkEnd w:id="111"/>
      <w:bookmarkEnd w:id="112"/>
      <w:bookmarkEnd w:id="113"/>
    </w:p>
    <w:p w14:paraId="0B72884F" w14:textId="77777777" w:rsidR="00F81291" w:rsidRPr="004A2DA9" w:rsidRDefault="00F81291" w:rsidP="00F81291">
      <w:r w:rsidRPr="004A2DA9">
        <w:t xml:space="preserve">The windows in the </w:t>
      </w:r>
      <w:r w:rsidRPr="004A2DA9">
        <w:rPr>
          <w:i/>
        </w:rPr>
        <w:t>ADF Dashboard</w:t>
      </w:r>
      <w:r w:rsidRPr="004A2DA9">
        <w:t xml:space="preserve"> can be moved around like windows on an ordinary desktop operating system.</w:t>
      </w:r>
    </w:p>
    <w:p w14:paraId="43E4068E" w14:textId="5BEE5104" w:rsidR="00F81291" w:rsidRPr="004A2DA9" w:rsidRDefault="00F81291" w:rsidP="00F81291">
      <w:pPr>
        <w:pStyle w:val="Caption"/>
        <w:keepNext/>
      </w:pPr>
      <w:bookmarkStart w:id="114" w:name="_Toc316636624"/>
      <w:bookmarkStart w:id="115" w:name="_Toc505008922"/>
      <w:r w:rsidRPr="004A2DA9">
        <w:t xml:space="preserve">Table </w:t>
      </w:r>
      <w:r w:rsidR="00482D60">
        <w:rPr>
          <w:noProof/>
        </w:rPr>
        <w:fldChar w:fldCharType="begin"/>
      </w:r>
      <w:r w:rsidR="00482D60">
        <w:rPr>
          <w:noProof/>
        </w:rPr>
        <w:instrText xml:space="preserve"> SEQ Table \* ARABIC </w:instrText>
      </w:r>
      <w:r w:rsidR="00482D60">
        <w:rPr>
          <w:noProof/>
        </w:rPr>
        <w:fldChar w:fldCharType="separate"/>
      </w:r>
      <w:r w:rsidR="00DA230B">
        <w:rPr>
          <w:noProof/>
        </w:rPr>
        <w:t>6</w:t>
      </w:r>
      <w:r w:rsidR="00482D60">
        <w:rPr>
          <w:noProof/>
        </w:rPr>
        <w:fldChar w:fldCharType="end"/>
      </w:r>
      <w:r w:rsidRPr="004A2DA9">
        <w:t>: Managing windows</w:t>
      </w:r>
      <w:bookmarkEnd w:id="114"/>
      <w:bookmarkEnd w:id="115"/>
    </w:p>
    <w:tbl>
      <w:tblPr>
        <w:tblStyle w:val="TableGrid"/>
        <w:tblW w:w="0" w:type="auto"/>
        <w:tblLook w:val="04A0" w:firstRow="1" w:lastRow="0" w:firstColumn="1" w:lastColumn="0" w:noHBand="0" w:noVBand="1"/>
      </w:tblPr>
      <w:tblGrid>
        <w:gridCol w:w="2381"/>
        <w:gridCol w:w="3686"/>
        <w:gridCol w:w="2947"/>
      </w:tblGrid>
      <w:tr w:rsidR="00F81291" w:rsidRPr="004A2DA9" w14:paraId="62E1F4CD" w14:textId="77777777" w:rsidTr="00AA5DE7">
        <w:trPr>
          <w:cnfStyle w:val="100000000000" w:firstRow="1" w:lastRow="0" w:firstColumn="0" w:lastColumn="0" w:oddVBand="0" w:evenVBand="0" w:oddHBand="0" w:evenHBand="0" w:firstRowFirstColumn="0" w:firstRowLastColumn="0" w:lastRowFirstColumn="0" w:lastRowLastColumn="0"/>
        </w:trPr>
        <w:tc>
          <w:tcPr>
            <w:tcW w:w="2381" w:type="dxa"/>
            <w:vAlign w:val="top"/>
          </w:tcPr>
          <w:p w14:paraId="1DDC56D8" w14:textId="77777777" w:rsidR="00F81291" w:rsidRPr="004A2DA9" w:rsidRDefault="00F81291" w:rsidP="00AA5DE7">
            <w:r w:rsidRPr="004A2DA9">
              <w:t>Element</w:t>
            </w:r>
          </w:p>
        </w:tc>
        <w:tc>
          <w:tcPr>
            <w:tcW w:w="3686" w:type="dxa"/>
            <w:vAlign w:val="top"/>
          </w:tcPr>
          <w:p w14:paraId="28FC6D78" w14:textId="77777777" w:rsidR="00F81291" w:rsidRPr="004A2DA9" w:rsidRDefault="00F81291" w:rsidP="00AA5DE7">
            <w:r w:rsidRPr="004A2DA9">
              <w:t>Symbol</w:t>
            </w:r>
          </w:p>
        </w:tc>
        <w:tc>
          <w:tcPr>
            <w:tcW w:w="2947" w:type="dxa"/>
            <w:vAlign w:val="top"/>
          </w:tcPr>
          <w:p w14:paraId="770055A1" w14:textId="77777777" w:rsidR="00F81291" w:rsidRPr="004A2DA9" w:rsidRDefault="00F81291" w:rsidP="00AA5DE7">
            <w:r w:rsidRPr="004A2DA9">
              <w:t>Function</w:t>
            </w:r>
          </w:p>
        </w:tc>
      </w:tr>
      <w:tr w:rsidR="00F81291" w:rsidRPr="004A2DA9" w14:paraId="7F618402" w14:textId="77777777" w:rsidTr="00AA5DE7">
        <w:tc>
          <w:tcPr>
            <w:tcW w:w="2381" w:type="dxa"/>
            <w:vAlign w:val="top"/>
          </w:tcPr>
          <w:p w14:paraId="11794B4B" w14:textId="77777777" w:rsidR="00F81291" w:rsidRPr="004A2DA9" w:rsidRDefault="00F81291" w:rsidP="00AA5DE7">
            <w:r w:rsidRPr="004A2DA9">
              <w:t>Window title</w:t>
            </w:r>
          </w:p>
        </w:tc>
        <w:tc>
          <w:tcPr>
            <w:tcW w:w="3686" w:type="dxa"/>
            <w:vAlign w:val="top"/>
          </w:tcPr>
          <w:p w14:paraId="754A4885" w14:textId="3ED6126C" w:rsidR="00F81291" w:rsidRPr="004A2DA9" w:rsidRDefault="007B4DB4" w:rsidP="00AA5DE7">
            <w:pPr>
              <w:jc w:val="center"/>
            </w:pPr>
            <w:r w:rsidRPr="007B4DB4">
              <w:rPr>
                <w:noProof/>
              </w:rPr>
              <w:drawing>
                <wp:inline distT="0" distB="0" distL="0" distR="0" wp14:anchorId="358D9792" wp14:editId="2851111B">
                  <wp:extent cx="1771897" cy="447737"/>
                  <wp:effectExtent l="0" t="0" r="0" b="952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771897" cy="447737"/>
                          </a:xfrm>
                          <a:prstGeom prst="rect">
                            <a:avLst/>
                          </a:prstGeom>
                        </pic:spPr>
                      </pic:pic>
                    </a:graphicData>
                  </a:graphic>
                </wp:inline>
              </w:drawing>
            </w:r>
          </w:p>
        </w:tc>
        <w:tc>
          <w:tcPr>
            <w:tcW w:w="2947" w:type="dxa"/>
            <w:vAlign w:val="top"/>
          </w:tcPr>
          <w:p w14:paraId="3DCD1313" w14:textId="77777777" w:rsidR="00F81291" w:rsidRPr="004A2DA9" w:rsidRDefault="00F81291" w:rsidP="00AA5DE7">
            <w:r w:rsidRPr="004A2DA9">
              <w:t>Move window. Click and hold the window title to move the window.</w:t>
            </w:r>
          </w:p>
        </w:tc>
      </w:tr>
      <w:tr w:rsidR="00F81291" w:rsidRPr="004A2DA9" w14:paraId="486A4BCE" w14:textId="77777777" w:rsidTr="00AA5DE7">
        <w:tc>
          <w:tcPr>
            <w:tcW w:w="2381" w:type="dxa"/>
            <w:vAlign w:val="top"/>
          </w:tcPr>
          <w:p w14:paraId="5B124533" w14:textId="697A67F7" w:rsidR="00F81291" w:rsidRPr="004A2DA9" w:rsidRDefault="00615A2F" w:rsidP="00AA5DE7">
            <w:r>
              <w:t xml:space="preserve">Window drop </w:t>
            </w:r>
            <w:r w:rsidR="00F81291" w:rsidRPr="004A2DA9">
              <w:t>down menu</w:t>
            </w:r>
          </w:p>
        </w:tc>
        <w:tc>
          <w:tcPr>
            <w:tcW w:w="3686" w:type="dxa"/>
            <w:vAlign w:val="top"/>
          </w:tcPr>
          <w:p w14:paraId="66F594C2" w14:textId="71F4C56A" w:rsidR="00F81291" w:rsidRPr="004A2DA9" w:rsidRDefault="007B4DB4" w:rsidP="00AA5DE7">
            <w:pPr>
              <w:jc w:val="center"/>
            </w:pPr>
            <w:r w:rsidRPr="007B4DB4">
              <w:rPr>
                <w:noProof/>
              </w:rPr>
              <w:drawing>
                <wp:inline distT="0" distB="0" distL="0" distR="0" wp14:anchorId="564667B8" wp14:editId="4909F0C8">
                  <wp:extent cx="2000529" cy="447737"/>
                  <wp:effectExtent l="0" t="0" r="0" b="952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000529" cy="447737"/>
                          </a:xfrm>
                          <a:prstGeom prst="rect">
                            <a:avLst/>
                          </a:prstGeom>
                        </pic:spPr>
                      </pic:pic>
                    </a:graphicData>
                  </a:graphic>
                </wp:inline>
              </w:drawing>
            </w:r>
          </w:p>
        </w:tc>
        <w:tc>
          <w:tcPr>
            <w:tcW w:w="2947" w:type="dxa"/>
            <w:vAlign w:val="top"/>
          </w:tcPr>
          <w:p w14:paraId="7658D181" w14:textId="77777777" w:rsidR="00F81291" w:rsidRPr="004A2DA9" w:rsidRDefault="00F81291" w:rsidP="00AA5DE7">
            <w:r w:rsidRPr="004A2DA9">
              <w:t>Drop down the menu to select the desired view.</w:t>
            </w:r>
          </w:p>
        </w:tc>
      </w:tr>
      <w:tr w:rsidR="00615A2F" w:rsidRPr="004A2DA9" w14:paraId="0B566756" w14:textId="77777777" w:rsidTr="00B632B1">
        <w:tc>
          <w:tcPr>
            <w:tcW w:w="2381" w:type="dxa"/>
            <w:vAlign w:val="top"/>
          </w:tcPr>
          <w:p w14:paraId="5620F243" w14:textId="67F138F6" w:rsidR="00615A2F" w:rsidRPr="004A2DA9" w:rsidRDefault="00615A2F" w:rsidP="00615A2F">
            <w:r>
              <w:t>Apply</w:t>
            </w:r>
          </w:p>
        </w:tc>
        <w:tc>
          <w:tcPr>
            <w:tcW w:w="3686" w:type="dxa"/>
            <w:vAlign w:val="top"/>
          </w:tcPr>
          <w:p w14:paraId="48FAC9D5" w14:textId="0E708C80" w:rsidR="00615A2F" w:rsidRPr="004A2DA9" w:rsidRDefault="007B4DB4" w:rsidP="00B632B1">
            <w:pPr>
              <w:jc w:val="center"/>
            </w:pPr>
            <w:r w:rsidRPr="007B4DB4">
              <w:rPr>
                <w:noProof/>
              </w:rPr>
              <w:drawing>
                <wp:inline distT="0" distB="0" distL="0" distR="0" wp14:anchorId="0ECAC28D" wp14:editId="1D66F66F">
                  <wp:extent cx="552527" cy="266737"/>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2527" cy="266737"/>
                          </a:xfrm>
                          <a:prstGeom prst="rect">
                            <a:avLst/>
                          </a:prstGeom>
                        </pic:spPr>
                      </pic:pic>
                    </a:graphicData>
                  </a:graphic>
                </wp:inline>
              </w:drawing>
            </w:r>
          </w:p>
        </w:tc>
        <w:tc>
          <w:tcPr>
            <w:tcW w:w="2947" w:type="dxa"/>
            <w:vAlign w:val="top"/>
          </w:tcPr>
          <w:p w14:paraId="581DD3E2" w14:textId="204AC940" w:rsidR="00615A2F" w:rsidRPr="004A2DA9" w:rsidRDefault="00615A2F" w:rsidP="00B632B1">
            <w:r w:rsidRPr="004A2DA9">
              <w:t>Click t</w:t>
            </w:r>
            <w:r>
              <w:t>he button to apply the settings without closing the window.</w:t>
            </w:r>
          </w:p>
        </w:tc>
      </w:tr>
      <w:tr w:rsidR="00F81291" w:rsidRPr="004A2DA9" w14:paraId="4342C3C0" w14:textId="77777777" w:rsidTr="00AA5DE7">
        <w:tc>
          <w:tcPr>
            <w:tcW w:w="2381" w:type="dxa"/>
            <w:vAlign w:val="top"/>
          </w:tcPr>
          <w:p w14:paraId="30EB071D" w14:textId="3E48B963" w:rsidR="00F81291" w:rsidRPr="004A2DA9" w:rsidRDefault="00615A2F" w:rsidP="00615A2F">
            <w:r>
              <w:t>OK</w:t>
            </w:r>
          </w:p>
        </w:tc>
        <w:tc>
          <w:tcPr>
            <w:tcW w:w="3686" w:type="dxa"/>
            <w:vAlign w:val="top"/>
          </w:tcPr>
          <w:p w14:paraId="437C9EE1" w14:textId="048A1E8F" w:rsidR="00F81291" w:rsidRPr="004A2DA9" w:rsidRDefault="007B4DB4" w:rsidP="00AA5DE7">
            <w:pPr>
              <w:jc w:val="center"/>
            </w:pPr>
            <w:r w:rsidRPr="007B4DB4">
              <w:rPr>
                <w:noProof/>
              </w:rPr>
              <w:drawing>
                <wp:inline distT="0" distB="0" distL="0" distR="0" wp14:anchorId="41C2F7EA" wp14:editId="1208C8A2">
                  <wp:extent cx="266737" cy="266737"/>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66737" cy="266737"/>
                          </a:xfrm>
                          <a:prstGeom prst="rect">
                            <a:avLst/>
                          </a:prstGeom>
                        </pic:spPr>
                      </pic:pic>
                    </a:graphicData>
                  </a:graphic>
                </wp:inline>
              </w:drawing>
            </w:r>
          </w:p>
        </w:tc>
        <w:tc>
          <w:tcPr>
            <w:tcW w:w="2947" w:type="dxa"/>
            <w:vAlign w:val="top"/>
          </w:tcPr>
          <w:p w14:paraId="1EE7F22F" w14:textId="578E694D" w:rsidR="00F81291" w:rsidRPr="004A2DA9" w:rsidRDefault="00F81291" w:rsidP="00AA5DE7">
            <w:r w:rsidRPr="004A2DA9">
              <w:t>Click the button to apply the settings</w:t>
            </w:r>
            <w:r w:rsidR="00615A2F">
              <w:t xml:space="preserve"> and close the window</w:t>
            </w:r>
            <w:r w:rsidRPr="004A2DA9">
              <w:t>.</w:t>
            </w:r>
          </w:p>
        </w:tc>
      </w:tr>
      <w:tr w:rsidR="00F81291" w:rsidRPr="004A2DA9" w14:paraId="51C207C1" w14:textId="77777777" w:rsidTr="00AA5DE7">
        <w:tc>
          <w:tcPr>
            <w:tcW w:w="2381" w:type="dxa"/>
            <w:vAlign w:val="top"/>
          </w:tcPr>
          <w:p w14:paraId="735C6BF2" w14:textId="77777777" w:rsidR="00F81291" w:rsidRPr="004A2DA9" w:rsidRDefault="00F81291" w:rsidP="00AA5DE7">
            <w:r w:rsidRPr="004A2DA9">
              <w:t>Close window</w:t>
            </w:r>
          </w:p>
        </w:tc>
        <w:tc>
          <w:tcPr>
            <w:tcW w:w="3686" w:type="dxa"/>
            <w:vAlign w:val="top"/>
          </w:tcPr>
          <w:p w14:paraId="3BA622E4" w14:textId="761A10F0" w:rsidR="00F81291" w:rsidRPr="004A2DA9" w:rsidRDefault="007B4DB4" w:rsidP="00AA5DE7">
            <w:pPr>
              <w:jc w:val="center"/>
            </w:pPr>
            <w:r w:rsidRPr="007B4DB4">
              <w:rPr>
                <w:noProof/>
              </w:rPr>
              <w:drawing>
                <wp:inline distT="0" distB="0" distL="0" distR="0" wp14:anchorId="6108BA80" wp14:editId="7605AD30">
                  <wp:extent cx="266737" cy="266737"/>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66737" cy="266737"/>
                          </a:xfrm>
                          <a:prstGeom prst="rect">
                            <a:avLst/>
                          </a:prstGeom>
                        </pic:spPr>
                      </pic:pic>
                    </a:graphicData>
                  </a:graphic>
                </wp:inline>
              </w:drawing>
            </w:r>
          </w:p>
        </w:tc>
        <w:tc>
          <w:tcPr>
            <w:tcW w:w="2947" w:type="dxa"/>
            <w:vAlign w:val="top"/>
          </w:tcPr>
          <w:p w14:paraId="6F9567F5" w14:textId="77777777" w:rsidR="00F81291" w:rsidRPr="004A2DA9" w:rsidRDefault="00F81291" w:rsidP="00AA5DE7">
            <w:r w:rsidRPr="004A2DA9">
              <w:t>Click the button to close the window.</w:t>
            </w:r>
          </w:p>
        </w:tc>
      </w:tr>
    </w:tbl>
    <w:p w14:paraId="1BB06ABB" w14:textId="77777777" w:rsidR="00F81291" w:rsidRPr="004A2DA9" w:rsidRDefault="00F81291" w:rsidP="00F81291"/>
    <w:tbl>
      <w:tblPr>
        <w:tblStyle w:val="Formatvorlage11"/>
        <w:tblW w:w="0" w:type="auto"/>
        <w:tblLook w:val="05A0" w:firstRow="1" w:lastRow="0" w:firstColumn="1" w:lastColumn="1" w:noHBand="0" w:noVBand="1"/>
      </w:tblPr>
      <w:tblGrid>
        <w:gridCol w:w="1144"/>
        <w:gridCol w:w="7654"/>
      </w:tblGrid>
      <w:tr w:rsidR="00F81291" w:rsidRPr="004A2DA9" w14:paraId="3785361E" w14:textId="77777777" w:rsidTr="00B337CB">
        <w:tc>
          <w:tcPr>
            <w:cnfStyle w:val="001000000000" w:firstRow="0" w:lastRow="0" w:firstColumn="1" w:lastColumn="0" w:oddVBand="0" w:evenVBand="0" w:oddHBand="0" w:evenHBand="0" w:firstRowFirstColumn="0" w:firstRowLastColumn="0" w:lastRowFirstColumn="0" w:lastRowLastColumn="0"/>
            <w:tcW w:w="1144" w:type="dxa"/>
          </w:tcPr>
          <w:p w14:paraId="59FB45D3" w14:textId="74B6A92D" w:rsidR="00F81291" w:rsidRPr="00B337CB" w:rsidRDefault="005C677C" w:rsidP="00B337CB">
            <w:pPr>
              <w:rPr>
                <w:sz w:val="72"/>
                <w:szCs w:val="72"/>
              </w:rPr>
            </w:pPr>
            <w:r w:rsidRPr="00B337CB">
              <w:rPr>
                <w:rFonts w:ascii="Segoe UI Symbol" w:hAnsi="Segoe UI Symbol" w:cs="Segoe UI Symbol"/>
                <w:bCs/>
                <w:sz w:val="72"/>
                <w:szCs w:val="72"/>
              </w:rPr>
              <w:t xml:space="preserve"> ⚠</w:t>
            </w:r>
          </w:p>
        </w:tc>
        <w:tc>
          <w:tcPr>
            <w:cnfStyle w:val="000100000000" w:firstRow="0" w:lastRow="0" w:firstColumn="0" w:lastColumn="1" w:oddVBand="0" w:evenVBand="0" w:oddHBand="0" w:evenHBand="0" w:firstRowFirstColumn="0" w:firstRowLastColumn="0" w:lastRowFirstColumn="0" w:lastRowLastColumn="0"/>
            <w:tcW w:w="7654" w:type="dxa"/>
          </w:tcPr>
          <w:p w14:paraId="17B28AD8" w14:textId="77777777" w:rsidR="00F81291" w:rsidRPr="004A2DA9" w:rsidRDefault="00F81291" w:rsidP="00B337CB">
            <w:r w:rsidRPr="004A2DA9">
              <w:rPr>
                <w:b/>
                <w:bCs/>
              </w:rPr>
              <w:t>ATTENTION:</w:t>
            </w:r>
            <w:r w:rsidRPr="004A2DA9">
              <w:rPr>
                <w:bCs/>
              </w:rPr>
              <w:t xml:space="preserve"> </w:t>
            </w:r>
            <w:r w:rsidR="00811223" w:rsidRPr="004A2DA9">
              <w:t xml:space="preserve">If the ADF is connected to a network where it may be remotely started, the RJ45 cable should be unplugged during local operation to prevent unintended remote starts of the system. </w:t>
            </w:r>
          </w:p>
        </w:tc>
      </w:tr>
    </w:tbl>
    <w:p w14:paraId="0C79F8D7" w14:textId="77777777" w:rsidR="00084B59" w:rsidRPr="004A2DA9" w:rsidRDefault="00084B59" w:rsidP="00084B59">
      <w:pPr>
        <w:pStyle w:val="Heading1"/>
      </w:pPr>
      <w:bookmarkStart w:id="116" w:name="_Ref316631751"/>
      <w:bookmarkStart w:id="117" w:name="_Ref316631756"/>
      <w:bookmarkStart w:id="118" w:name="_Ref316634260"/>
      <w:bookmarkStart w:id="119" w:name="_Ref316634264"/>
      <w:bookmarkStart w:id="120" w:name="_Toc316636554"/>
      <w:bookmarkStart w:id="121" w:name="_Toc341698065"/>
      <w:bookmarkStart w:id="122" w:name="_Toc505008737"/>
      <w:r w:rsidRPr="004A2DA9">
        <w:lastRenderedPageBreak/>
        <w:t>Commissioning procedure</w:t>
      </w:r>
      <w:bookmarkEnd w:id="116"/>
      <w:bookmarkEnd w:id="117"/>
      <w:bookmarkEnd w:id="118"/>
      <w:bookmarkEnd w:id="119"/>
      <w:bookmarkEnd w:id="120"/>
      <w:bookmarkEnd w:id="121"/>
      <w:bookmarkEnd w:id="122"/>
    </w:p>
    <w:tbl>
      <w:tblPr>
        <w:tblStyle w:val="Formatvorlage11"/>
        <w:tblW w:w="0" w:type="auto"/>
        <w:tblLook w:val="05A0" w:firstRow="1" w:lastRow="0" w:firstColumn="1" w:lastColumn="1" w:noHBand="0" w:noVBand="1"/>
      </w:tblPr>
      <w:tblGrid>
        <w:gridCol w:w="1144"/>
        <w:gridCol w:w="7654"/>
      </w:tblGrid>
      <w:tr w:rsidR="00811223" w:rsidRPr="004A2DA9" w14:paraId="73727AF7" w14:textId="77777777" w:rsidTr="00B337CB">
        <w:tc>
          <w:tcPr>
            <w:cnfStyle w:val="001000000000" w:firstRow="0" w:lastRow="0" w:firstColumn="1" w:lastColumn="0" w:oddVBand="0" w:evenVBand="0" w:oddHBand="0" w:evenHBand="0" w:firstRowFirstColumn="0" w:firstRowLastColumn="0" w:lastRowFirstColumn="0" w:lastRowLastColumn="0"/>
            <w:tcW w:w="1144" w:type="dxa"/>
          </w:tcPr>
          <w:p w14:paraId="3E4BFEB6" w14:textId="327D7CA5" w:rsidR="00811223" w:rsidRPr="00B337CB" w:rsidRDefault="005C677C" w:rsidP="005C677C">
            <w:pPr>
              <w:rPr>
                <w:sz w:val="72"/>
                <w:szCs w:val="72"/>
              </w:rPr>
            </w:pPr>
            <w:r w:rsidRPr="00B337CB">
              <w:rPr>
                <w:rFonts w:ascii="Segoe UI Symbol" w:hAnsi="Segoe UI Symbol" w:cs="Segoe UI Symbol"/>
                <w:bCs/>
                <w:sz w:val="72"/>
                <w:szCs w:val="72"/>
              </w:rPr>
              <w:t xml:space="preserve"> ⚠</w:t>
            </w:r>
          </w:p>
        </w:tc>
        <w:tc>
          <w:tcPr>
            <w:cnfStyle w:val="000100000000" w:firstRow="0" w:lastRow="0" w:firstColumn="0" w:lastColumn="1" w:oddVBand="0" w:evenVBand="0" w:oddHBand="0" w:evenHBand="0" w:firstRowFirstColumn="0" w:firstRowLastColumn="0" w:lastRowFirstColumn="0" w:lastRowLastColumn="0"/>
            <w:tcW w:w="7654" w:type="dxa"/>
          </w:tcPr>
          <w:p w14:paraId="04776536" w14:textId="1976D353" w:rsidR="00811223" w:rsidRPr="004A2DA9" w:rsidRDefault="00811223" w:rsidP="005C677C">
            <w:r w:rsidRPr="004A2DA9">
              <w:rPr>
                <w:b/>
                <w:bCs/>
              </w:rPr>
              <w:t>ATTENTION:</w:t>
            </w:r>
            <w:r w:rsidRPr="004A2DA9">
              <w:rPr>
                <w:bCs/>
              </w:rPr>
              <w:t xml:space="preserve"> </w:t>
            </w:r>
            <w:r w:rsidR="00D27CFF" w:rsidRPr="004A2DA9">
              <w:t xml:space="preserve">The Hardware Manual </w:t>
            </w:r>
            <w:r w:rsidR="002404CE" w:rsidRPr="004A2DA9">
              <w:t>must</w:t>
            </w:r>
            <w:r w:rsidR="00D27CFF" w:rsidRPr="004A2DA9">
              <w:t xml:space="preserve"> be </w:t>
            </w:r>
            <w:r w:rsidR="002404CE" w:rsidRPr="004A2DA9">
              <w:t>studied</w:t>
            </w:r>
            <w:r w:rsidR="00D27CFF" w:rsidRPr="004A2DA9">
              <w:t xml:space="preserve"> carefully before </w:t>
            </w:r>
            <w:r w:rsidR="002404CE" w:rsidRPr="004A2DA9">
              <w:t xml:space="preserve">following the </w:t>
            </w:r>
            <w:r w:rsidR="00D27CFF" w:rsidRPr="004A2DA9">
              <w:t xml:space="preserve">commissioning procedure. </w:t>
            </w:r>
            <w:r w:rsidR="002404CE" w:rsidRPr="004A2DA9">
              <w:t xml:space="preserve">It describes the physical installation of the system </w:t>
            </w:r>
            <w:r w:rsidR="00E37E5A" w:rsidRPr="004A2DA9">
              <w:t>and</w:t>
            </w:r>
            <w:r w:rsidR="002404CE" w:rsidRPr="004A2DA9">
              <w:t xml:space="preserve"> how it should be inspected prior to the first start-up.</w:t>
            </w:r>
          </w:p>
        </w:tc>
      </w:tr>
    </w:tbl>
    <w:p w14:paraId="09E45856" w14:textId="77777777" w:rsidR="0091235D" w:rsidRPr="004A2DA9" w:rsidRDefault="004309B3" w:rsidP="004309B3">
      <w:r w:rsidRPr="004A2DA9">
        <w:t xml:space="preserve">Before the system can be taken into operation </w:t>
      </w:r>
      <w:r w:rsidR="0091235D" w:rsidRPr="004A2DA9">
        <w:t xml:space="preserve">the </w:t>
      </w:r>
      <w:r w:rsidRPr="004A2DA9">
        <w:t>commissioning procedure</w:t>
      </w:r>
      <w:r w:rsidR="0091235D" w:rsidRPr="004A2DA9">
        <w:t xml:space="preserve"> described below will have to be completed.</w:t>
      </w:r>
    </w:p>
    <w:p w14:paraId="181D7F6F" w14:textId="77777777" w:rsidR="0091235D" w:rsidRPr="004A2DA9" w:rsidRDefault="0091235D" w:rsidP="004309B3">
      <w:r w:rsidRPr="004A2DA9">
        <w:t>The first step is to verify the installation and make sure that everything is connected properly.</w:t>
      </w:r>
    </w:p>
    <w:p w14:paraId="3EAE94E6" w14:textId="77777777" w:rsidR="0091235D" w:rsidRPr="004A2DA9" w:rsidRDefault="0091235D" w:rsidP="004309B3">
      <w:r w:rsidRPr="004A2DA9">
        <w:t xml:space="preserve">Then using </w:t>
      </w:r>
      <w:r w:rsidR="00747208" w:rsidRPr="004A2DA9">
        <w:t xml:space="preserve">a PC connected to the ADF, the </w:t>
      </w:r>
      <w:r w:rsidR="00747208" w:rsidRPr="004A2DA9">
        <w:rPr>
          <w:i/>
        </w:rPr>
        <w:t>S</w:t>
      </w:r>
      <w:r w:rsidRPr="004A2DA9">
        <w:rPr>
          <w:i/>
        </w:rPr>
        <w:t>ystem setup</w:t>
      </w:r>
      <w:r w:rsidRPr="004A2DA9">
        <w:t xml:space="preserve"> can be performed. </w:t>
      </w:r>
      <w:r w:rsidR="00793F7A" w:rsidRPr="004A2DA9">
        <w:t xml:space="preserve">This is where </w:t>
      </w:r>
      <w:r w:rsidRPr="004A2DA9">
        <w:t xml:space="preserve">all </w:t>
      </w:r>
      <w:r w:rsidR="00793F7A" w:rsidRPr="004A2DA9">
        <w:t xml:space="preserve">the </w:t>
      </w:r>
      <w:r w:rsidRPr="004A2DA9">
        <w:t xml:space="preserve">system and installation specific settings </w:t>
      </w:r>
      <w:r w:rsidR="00793F7A" w:rsidRPr="004A2DA9">
        <w:t xml:space="preserve">are </w:t>
      </w:r>
      <w:r w:rsidRPr="004A2DA9">
        <w:t>configured.</w:t>
      </w:r>
    </w:p>
    <w:p w14:paraId="4A9311A6" w14:textId="1A1D1247" w:rsidR="004309B3" w:rsidRPr="004A2DA9" w:rsidRDefault="0091235D" w:rsidP="004309B3">
      <w:r w:rsidRPr="004A2DA9">
        <w:t xml:space="preserve">After the </w:t>
      </w:r>
      <w:r w:rsidR="00747208" w:rsidRPr="004A2DA9">
        <w:rPr>
          <w:i/>
        </w:rPr>
        <w:t>S</w:t>
      </w:r>
      <w:r w:rsidRPr="004A2DA9">
        <w:rPr>
          <w:i/>
        </w:rPr>
        <w:t>ystem setup</w:t>
      </w:r>
      <w:r w:rsidRPr="004A2DA9">
        <w:t xml:space="preserve"> has been completed, </w:t>
      </w:r>
      <w:r w:rsidR="00747208" w:rsidRPr="004A2DA9">
        <w:rPr>
          <w:i/>
        </w:rPr>
        <w:t>Diagnostics mode</w:t>
      </w:r>
      <w:r w:rsidR="00747208" w:rsidRPr="004A2DA9">
        <w:t xml:space="preserve"> will be entered. Here, an extensive </w:t>
      </w:r>
      <w:r w:rsidRPr="004A2DA9">
        <w:t xml:space="preserve">suite of automated diagnostic tests will be run </w:t>
      </w:r>
      <w:r w:rsidR="00916BBF" w:rsidRPr="004A2DA9">
        <w:t>to</w:t>
      </w:r>
      <w:r w:rsidRPr="004A2DA9">
        <w:t xml:space="preserve"> verify the </w:t>
      </w:r>
      <w:r w:rsidR="005F117B" w:rsidRPr="004A2DA9">
        <w:t>entered settings</w:t>
      </w:r>
      <w:r w:rsidR="005A6F05" w:rsidRPr="004A2DA9">
        <w:t xml:space="preserve"> </w:t>
      </w:r>
      <w:r w:rsidRPr="004A2DA9">
        <w:t>as well as the installation.</w:t>
      </w:r>
      <w:r w:rsidR="0045690E" w:rsidRPr="004A2DA9">
        <w:t xml:space="preserve"> </w:t>
      </w:r>
      <w:r w:rsidR="004309B3" w:rsidRPr="004A2DA9">
        <w:t>If errors are detected</w:t>
      </w:r>
      <w:r w:rsidR="0045690E" w:rsidRPr="004A2DA9">
        <w:t>,</w:t>
      </w:r>
      <w:r w:rsidR="004309B3" w:rsidRPr="004A2DA9">
        <w:t xml:space="preserve"> </w:t>
      </w:r>
      <w:r w:rsidR="009633FC" w:rsidRPr="004A2DA9">
        <w:t xml:space="preserve">it </w:t>
      </w:r>
      <w:r w:rsidR="00D27CFF" w:rsidRPr="004A2DA9">
        <w:t>is required that they are</w:t>
      </w:r>
      <w:r w:rsidR="004309B3" w:rsidRPr="004A2DA9">
        <w:t xml:space="preserve"> correct</w:t>
      </w:r>
      <w:r w:rsidR="00D27CFF" w:rsidRPr="004A2DA9">
        <w:t>ed</w:t>
      </w:r>
      <w:r w:rsidR="004309B3" w:rsidRPr="004A2DA9">
        <w:t xml:space="preserve"> before the system can </w:t>
      </w:r>
      <w:r w:rsidR="00307AFD" w:rsidRPr="004A2DA9">
        <w:t xml:space="preserve">enter </w:t>
      </w:r>
      <w:r w:rsidR="00747208" w:rsidRPr="004A2DA9">
        <w:rPr>
          <w:i/>
        </w:rPr>
        <w:t>N</w:t>
      </w:r>
      <w:r w:rsidR="0045690E" w:rsidRPr="004A2DA9">
        <w:rPr>
          <w:i/>
        </w:rPr>
        <w:t>ormal operation</w:t>
      </w:r>
      <w:r w:rsidR="00747208" w:rsidRPr="004A2DA9">
        <w:rPr>
          <w:i/>
        </w:rPr>
        <w:t xml:space="preserve"> mode</w:t>
      </w:r>
      <w:r w:rsidR="004309B3" w:rsidRPr="004A2DA9">
        <w:t>.</w:t>
      </w:r>
    </w:p>
    <w:p w14:paraId="0718DBD5" w14:textId="77777777" w:rsidR="004309B3" w:rsidRPr="004A2DA9" w:rsidRDefault="00676446" w:rsidP="004309B3">
      <w:pPr>
        <w:keepNext/>
        <w:jc w:val="center"/>
      </w:pPr>
      <w:r w:rsidRPr="004A2DA9">
        <w:object w:dxaOrig="8448" w:dyaOrig="1508" w14:anchorId="4C4BF5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43.15pt" o:ole="">
            <v:imagedata r:id="rId44" o:title=""/>
          </v:shape>
          <o:OLEObject Type="Embed" ProgID="Visio.Drawing.11" ShapeID="_x0000_i1025" DrawAspect="Content" ObjectID="_1591020820" r:id="rId45"/>
        </w:object>
      </w:r>
    </w:p>
    <w:p w14:paraId="5FB63BA4" w14:textId="08ECE5C5" w:rsidR="004309B3" w:rsidRPr="004A2DA9" w:rsidRDefault="004309B3" w:rsidP="000B270D">
      <w:pPr>
        <w:pStyle w:val="Caption"/>
        <w:jc w:val="center"/>
      </w:pPr>
      <w:bookmarkStart w:id="123" w:name="_Toc316636633"/>
      <w:bookmarkStart w:id="124" w:name="_Toc505008866"/>
      <w:r w:rsidRPr="004A2DA9">
        <w:t xml:space="preserve">Figure </w:t>
      </w:r>
      <w:r w:rsidR="00482D60">
        <w:rPr>
          <w:noProof/>
        </w:rPr>
        <w:fldChar w:fldCharType="begin"/>
      </w:r>
      <w:r w:rsidR="00482D60">
        <w:rPr>
          <w:noProof/>
        </w:rPr>
        <w:instrText xml:space="preserve"> SEQ Figure \* ARABIC </w:instrText>
      </w:r>
      <w:r w:rsidR="00482D60">
        <w:rPr>
          <w:noProof/>
        </w:rPr>
        <w:fldChar w:fldCharType="separate"/>
      </w:r>
      <w:r w:rsidR="00DA230B">
        <w:rPr>
          <w:noProof/>
        </w:rPr>
        <w:t>6</w:t>
      </w:r>
      <w:r w:rsidR="00482D60">
        <w:rPr>
          <w:noProof/>
        </w:rPr>
        <w:fldChar w:fldCharType="end"/>
      </w:r>
      <w:r w:rsidRPr="004A2DA9">
        <w:t>: Commissioning sequence</w:t>
      </w:r>
      <w:bookmarkEnd w:id="123"/>
      <w:bookmarkEnd w:id="124"/>
    </w:p>
    <w:p w14:paraId="6D1AE46F" w14:textId="77777777" w:rsidR="004309B3" w:rsidRPr="004A2DA9" w:rsidRDefault="004309B3" w:rsidP="009633FC">
      <w:r w:rsidRPr="004A2DA9">
        <w:t xml:space="preserve">When all the diagnostic tests have been </w:t>
      </w:r>
      <w:r w:rsidR="008F1A45" w:rsidRPr="004A2DA9">
        <w:t>successful</w:t>
      </w:r>
      <w:r w:rsidR="00C80B74" w:rsidRPr="004A2DA9">
        <w:t>,</w:t>
      </w:r>
      <w:r w:rsidRPr="004A2DA9">
        <w:t xml:space="preserve"> the system will enter </w:t>
      </w:r>
      <w:r w:rsidR="002365B4" w:rsidRPr="004A2DA9">
        <w:rPr>
          <w:i/>
        </w:rPr>
        <w:t>N</w:t>
      </w:r>
      <w:r w:rsidRPr="004A2DA9">
        <w:rPr>
          <w:i/>
        </w:rPr>
        <w:t>ormal operation</w:t>
      </w:r>
      <w:r w:rsidR="002365B4" w:rsidRPr="004A2DA9">
        <w:rPr>
          <w:i/>
        </w:rPr>
        <w:t xml:space="preserve"> mode</w:t>
      </w:r>
      <w:r w:rsidRPr="004A2DA9">
        <w:t xml:space="preserve">. This is the default state for all subsequent starts after </w:t>
      </w:r>
      <w:r w:rsidR="002365B4" w:rsidRPr="004A2DA9">
        <w:t xml:space="preserve">the </w:t>
      </w:r>
      <w:r w:rsidRPr="004A2DA9">
        <w:t xml:space="preserve">commissioning has been </w:t>
      </w:r>
      <w:r w:rsidR="00C80B74" w:rsidRPr="004A2DA9">
        <w:t>completed</w:t>
      </w:r>
      <w:r w:rsidRPr="004A2DA9">
        <w:t>.</w:t>
      </w:r>
    </w:p>
    <w:p w14:paraId="3BBA58B5" w14:textId="2FF9181E" w:rsidR="00EB18FF" w:rsidRPr="004A2DA9" w:rsidRDefault="003A6C36" w:rsidP="009633FC">
      <w:r w:rsidRPr="004A2DA9">
        <w:t>While this guide assume</w:t>
      </w:r>
      <w:r w:rsidR="0091118D" w:rsidRPr="004A2DA9">
        <w:t>s</w:t>
      </w:r>
      <w:r w:rsidRPr="004A2DA9">
        <w:t xml:space="preserve"> that a PC </w:t>
      </w:r>
      <w:r w:rsidR="00EB18FF" w:rsidRPr="004A2DA9">
        <w:t xml:space="preserve">is </w:t>
      </w:r>
      <w:r w:rsidRPr="004A2DA9">
        <w:t>used during commissioning, it is also possible to commission the system using the HMI</w:t>
      </w:r>
      <w:r w:rsidR="00EB18FF" w:rsidRPr="004A2DA9">
        <w:t xml:space="preserve">. Use </w:t>
      </w:r>
      <w:r w:rsidR="002365B4" w:rsidRPr="004A2DA9">
        <w:t xml:space="preserve">Section </w:t>
      </w:r>
      <w:r w:rsidR="002365B4" w:rsidRPr="004A2DA9">
        <w:fldChar w:fldCharType="begin"/>
      </w:r>
      <w:r w:rsidR="002365B4" w:rsidRPr="004A2DA9">
        <w:instrText xml:space="preserve"> REF _Ref325122108 \w \h </w:instrText>
      </w:r>
      <w:r w:rsidR="002365B4" w:rsidRPr="004A2DA9">
        <w:fldChar w:fldCharType="separate"/>
      </w:r>
      <w:r w:rsidR="00DA230B">
        <w:t>0</w:t>
      </w:r>
      <w:r w:rsidR="002365B4" w:rsidRPr="004A2DA9">
        <w:fldChar w:fldCharType="end"/>
      </w:r>
      <w:r w:rsidR="00C86345">
        <w:t xml:space="preserve"> </w:t>
      </w:r>
      <w:r w:rsidR="00E85040">
        <w:t xml:space="preserve">or Section </w:t>
      </w:r>
      <w:r w:rsidR="00E85040">
        <w:fldChar w:fldCharType="begin"/>
      </w:r>
      <w:r w:rsidR="00E85040">
        <w:instrText xml:space="preserve"> REF _Ref434927057 \r \h </w:instrText>
      </w:r>
      <w:r w:rsidR="00E85040">
        <w:fldChar w:fldCharType="separate"/>
      </w:r>
      <w:r w:rsidR="00DA230B">
        <w:t>9</w:t>
      </w:r>
      <w:r w:rsidR="00E85040">
        <w:fldChar w:fldCharType="end"/>
      </w:r>
      <w:r w:rsidR="00E85040">
        <w:t xml:space="preserve"> </w:t>
      </w:r>
      <w:r w:rsidR="00EB18FF" w:rsidRPr="004A2DA9">
        <w:t>in conjunction with this guide to do this.</w:t>
      </w:r>
    </w:p>
    <w:p w14:paraId="76E9DE42" w14:textId="77777777" w:rsidR="005A6F05" w:rsidRPr="004A2DA9" w:rsidRDefault="00D27CFF" w:rsidP="005A6F05">
      <w:r w:rsidRPr="004A2DA9">
        <w:t>Before proceeding, please make sure that:</w:t>
      </w:r>
    </w:p>
    <w:p w14:paraId="05008743" w14:textId="77777777" w:rsidR="005A6F05" w:rsidRPr="004A2DA9" w:rsidRDefault="00D27CFF" w:rsidP="002E0EDF">
      <w:pPr>
        <w:pStyle w:val="ListParagraph"/>
        <w:numPr>
          <w:ilvl w:val="0"/>
          <w:numId w:val="5"/>
        </w:numPr>
      </w:pPr>
      <w:r w:rsidRPr="004A2DA9">
        <w:t xml:space="preserve">The Hardware Manual has been read </w:t>
      </w:r>
      <w:r w:rsidR="002404CE" w:rsidRPr="004A2DA9">
        <w:t>through</w:t>
      </w:r>
      <w:r w:rsidR="00904904">
        <w:t xml:space="preserve"> carefully, especially the sections covering installation and final inspection.</w:t>
      </w:r>
    </w:p>
    <w:p w14:paraId="0051BD6E" w14:textId="77777777" w:rsidR="004309B3" w:rsidRPr="004A2DA9" w:rsidRDefault="002404CE" w:rsidP="004309B3">
      <w:pPr>
        <w:pStyle w:val="ListParagraph"/>
        <w:numPr>
          <w:ilvl w:val="0"/>
          <w:numId w:val="5"/>
        </w:numPr>
      </w:pPr>
      <w:r w:rsidRPr="004A2DA9">
        <w:t xml:space="preserve">All fuses </w:t>
      </w:r>
      <w:r w:rsidR="00904904">
        <w:t>are</w:t>
      </w:r>
      <w:r w:rsidRPr="004A2DA9">
        <w:t xml:space="preserve"> inserted.</w:t>
      </w:r>
    </w:p>
    <w:p w14:paraId="179CDF40" w14:textId="6C95B66F" w:rsidR="00084B59" w:rsidRPr="004A2DA9" w:rsidRDefault="00D27CFF" w:rsidP="00411F45">
      <w:pPr>
        <w:pStyle w:val="Heading2"/>
      </w:pPr>
      <w:bookmarkStart w:id="125" w:name="_Toc505008738"/>
      <w:r w:rsidRPr="004A2DA9">
        <w:t>Power up the control computer</w:t>
      </w:r>
      <w:bookmarkEnd w:id="125"/>
    </w:p>
    <w:p w14:paraId="782D5F68" w14:textId="0ED53BA1" w:rsidR="00084B59" w:rsidRPr="004A2DA9" w:rsidRDefault="00084B59" w:rsidP="00084B59">
      <w:r w:rsidRPr="004A2DA9">
        <w:t>When all the previous inspections have been performed successfully the system is ready to be powered up</w:t>
      </w:r>
      <w:r w:rsidR="00C35774" w:rsidRPr="004A2DA9">
        <w:t xml:space="preserve"> for the first time</w:t>
      </w:r>
      <w:r w:rsidRPr="004A2DA9">
        <w:t xml:space="preserve">. </w:t>
      </w:r>
      <w:r w:rsidR="005E5D6C">
        <w:t>Power on the system by turning the switch (old interface)</w:t>
      </w:r>
      <w:r w:rsidR="00AB3512">
        <w:t>,</w:t>
      </w:r>
      <w:r w:rsidR="005E5D6C">
        <w:t xml:space="preserve"> pressing the PIB button (new interface)</w:t>
      </w:r>
      <w:r w:rsidR="00AB3512">
        <w:t xml:space="preserve"> or powering up the system by other means in case of system integration.</w:t>
      </w:r>
    </w:p>
    <w:p w14:paraId="7FB20BB8" w14:textId="02BB8EA2" w:rsidR="00084B59" w:rsidRPr="004A2DA9" w:rsidRDefault="005E5D6C" w:rsidP="00084B59">
      <w:r>
        <w:t>Check that either the HMI or PIB/HMI3 light up.</w:t>
      </w:r>
    </w:p>
    <w:p w14:paraId="74ACD85B" w14:textId="77777777" w:rsidR="003A6C36" w:rsidRPr="004A2DA9" w:rsidRDefault="003A6C36" w:rsidP="003A6C36">
      <w:pPr>
        <w:pStyle w:val="Heading2"/>
      </w:pPr>
      <w:bookmarkStart w:id="126" w:name="_Toc341698072"/>
      <w:bookmarkStart w:id="127" w:name="_Toc505008739"/>
      <w:bookmarkStart w:id="128" w:name="_Ref316635974"/>
      <w:bookmarkStart w:id="129" w:name="_Ref316635980"/>
      <w:bookmarkStart w:id="130" w:name="_Toc316636561"/>
      <w:r w:rsidRPr="004A2DA9">
        <w:t xml:space="preserve">Connect </w:t>
      </w:r>
      <w:r w:rsidR="00D10E80" w:rsidRPr="004A2DA9">
        <w:t xml:space="preserve">PC </w:t>
      </w:r>
      <w:r w:rsidRPr="004A2DA9">
        <w:t>to the ADF</w:t>
      </w:r>
      <w:r w:rsidR="00977F8E" w:rsidRPr="004A2DA9">
        <w:t xml:space="preserve"> and enter the WUI</w:t>
      </w:r>
      <w:bookmarkEnd w:id="126"/>
      <w:bookmarkEnd w:id="127"/>
    </w:p>
    <w:p w14:paraId="25F51A4A" w14:textId="7A3B6223" w:rsidR="003A6C36" w:rsidRPr="004A2DA9" w:rsidRDefault="00AD3D4C" w:rsidP="003A6C36">
      <w:r w:rsidRPr="004A2DA9">
        <w:t xml:space="preserve">Please refer </w:t>
      </w:r>
      <w:r w:rsidR="00977F8E" w:rsidRPr="004A2DA9">
        <w:t xml:space="preserve">to Section </w:t>
      </w:r>
      <w:r w:rsidR="00977F8E" w:rsidRPr="004A2DA9">
        <w:fldChar w:fldCharType="begin"/>
      </w:r>
      <w:r w:rsidR="00977F8E" w:rsidRPr="004A2DA9">
        <w:instrText xml:space="preserve"> REF _Ref325120653 \w \h </w:instrText>
      </w:r>
      <w:r w:rsidR="00977F8E" w:rsidRPr="004A2DA9">
        <w:fldChar w:fldCharType="separate"/>
      </w:r>
      <w:r w:rsidR="00DA230B">
        <w:t>3</w:t>
      </w:r>
      <w:r w:rsidR="00977F8E" w:rsidRPr="004A2DA9">
        <w:fldChar w:fldCharType="end"/>
      </w:r>
      <w:r w:rsidR="00977F8E" w:rsidRPr="004A2DA9">
        <w:t xml:space="preserve"> </w:t>
      </w:r>
      <w:r w:rsidRPr="004A2DA9">
        <w:t xml:space="preserve">for information on how to </w:t>
      </w:r>
      <w:r w:rsidR="00977F8E" w:rsidRPr="004A2DA9">
        <w:t>enter the WUI</w:t>
      </w:r>
      <w:r w:rsidRPr="004A2DA9">
        <w:t>.</w:t>
      </w:r>
    </w:p>
    <w:p w14:paraId="46FE4CD8" w14:textId="77777777" w:rsidR="009218DC" w:rsidRPr="004A2DA9" w:rsidRDefault="00C35774" w:rsidP="009218DC">
      <w:pPr>
        <w:pStyle w:val="Heading2"/>
      </w:pPr>
      <w:bookmarkStart w:id="131" w:name="_Ref325298046"/>
      <w:bookmarkStart w:id="132" w:name="_Toc341698073"/>
      <w:bookmarkStart w:id="133" w:name="_Toc505008740"/>
      <w:r w:rsidRPr="004A2DA9">
        <w:rPr>
          <w:noProof/>
          <w:sz w:val="18"/>
          <w:szCs w:val="18"/>
        </w:rPr>
        <w:drawing>
          <wp:anchor distT="0" distB="0" distL="114300" distR="114300" simplePos="0" relativeHeight="251654144" behindDoc="0" locked="0" layoutInCell="1" allowOverlap="1" wp14:anchorId="133C1093" wp14:editId="52D20F6F">
            <wp:simplePos x="0" y="0"/>
            <wp:positionH relativeFrom="column">
              <wp:posOffset>2625725</wp:posOffset>
            </wp:positionH>
            <wp:positionV relativeFrom="paragraph">
              <wp:posOffset>36830</wp:posOffset>
            </wp:positionV>
            <wp:extent cx="295275" cy="295275"/>
            <wp:effectExtent l="0" t="0" r="9525" b="9525"/>
            <wp:wrapNone/>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oolbar_setup"/>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00452645" w:rsidRPr="004A2DA9">
        <w:t>Performing s</w:t>
      </w:r>
      <w:r w:rsidR="009218DC" w:rsidRPr="004A2DA9">
        <w:t>ystem setup</w:t>
      </w:r>
      <w:bookmarkEnd w:id="131"/>
      <w:bookmarkEnd w:id="132"/>
      <w:bookmarkEnd w:id="133"/>
    </w:p>
    <w:p w14:paraId="24D6CAA5" w14:textId="77777777" w:rsidR="009218DC" w:rsidRPr="004A2DA9" w:rsidRDefault="009218DC" w:rsidP="00580440">
      <w:r w:rsidRPr="004A2DA9">
        <w:t>The system setup is now ready to be performed. This is typically only done during commissioning and its goal is to configure system and installation specific settings that are deemed unlikely to change after commissioning.</w:t>
      </w:r>
    </w:p>
    <w:p w14:paraId="5F28DD0D" w14:textId="02AB24E0" w:rsidR="009218DC" w:rsidRPr="004A2DA9" w:rsidRDefault="005003CE" w:rsidP="009218DC">
      <w:r w:rsidRPr="004A2DA9">
        <w:t xml:space="preserve">The </w:t>
      </w:r>
      <w:r w:rsidRPr="004A2DA9">
        <w:rPr>
          <w:i/>
        </w:rPr>
        <w:t>System setup</w:t>
      </w:r>
      <w:r w:rsidRPr="004A2DA9">
        <w:t xml:space="preserve"> window (</w:t>
      </w:r>
      <w:r w:rsidRPr="004A2DA9">
        <w:fldChar w:fldCharType="begin"/>
      </w:r>
      <w:r w:rsidRPr="004A2DA9">
        <w:instrText xml:space="preserve"> REF _Ref325120722 \h </w:instrText>
      </w:r>
      <w:r w:rsidRPr="004A2DA9">
        <w:fldChar w:fldCharType="separate"/>
      </w:r>
      <w:r w:rsidR="00DA230B" w:rsidRPr="004A2DA9">
        <w:t xml:space="preserve">Figure </w:t>
      </w:r>
      <w:r w:rsidR="00DA230B">
        <w:rPr>
          <w:noProof/>
        </w:rPr>
        <w:t>7</w:t>
      </w:r>
      <w:r w:rsidRPr="004A2DA9">
        <w:fldChar w:fldCharType="end"/>
      </w:r>
      <w:r w:rsidRPr="004A2DA9">
        <w:t xml:space="preserve">) will automatically be shown upon entering the WUI while in </w:t>
      </w:r>
      <w:r w:rsidR="00D10E80" w:rsidRPr="004A2DA9">
        <w:rPr>
          <w:i/>
        </w:rPr>
        <w:t>System s</w:t>
      </w:r>
      <w:r w:rsidRPr="004A2DA9">
        <w:rPr>
          <w:i/>
        </w:rPr>
        <w:t>etup mode</w:t>
      </w:r>
      <w:r w:rsidRPr="004A2DA9">
        <w:t>.</w:t>
      </w:r>
      <w:r w:rsidR="00021214" w:rsidRPr="004A2DA9">
        <w:t xml:space="preserve"> Use this window to configure the system. All settings are described in the subsections below.</w:t>
      </w:r>
    </w:p>
    <w:p w14:paraId="3DB53602" w14:textId="77777777" w:rsidR="0076067A" w:rsidRPr="004A2DA9" w:rsidRDefault="0076067A" w:rsidP="009218DC">
      <w:r w:rsidRPr="004A2DA9">
        <w:lastRenderedPageBreak/>
        <w:t xml:space="preserve">In cases when the system has been delivered with license key activated options, these should be entered before configuring the other settings. Enter the license keys and click </w:t>
      </w:r>
      <w:r w:rsidR="000118E6">
        <w:rPr>
          <w:i/>
        </w:rPr>
        <w:t>Save and activate</w:t>
      </w:r>
      <w:r w:rsidRPr="004A2DA9">
        <w:t xml:space="preserve"> </w:t>
      </w:r>
      <w:r w:rsidR="006D37B1" w:rsidRPr="004A2DA9">
        <w:t xml:space="preserve">make them </w:t>
      </w:r>
      <w:r w:rsidRPr="004A2DA9">
        <w:t>take effect.</w:t>
      </w:r>
    </w:p>
    <w:p w14:paraId="6BE5AEFC" w14:textId="719E539F" w:rsidR="002709B7" w:rsidRDefault="00021214" w:rsidP="009218DC">
      <w:r w:rsidRPr="004A2DA9">
        <w:t xml:space="preserve">When all settings are correct, click </w:t>
      </w:r>
      <w:r w:rsidRPr="004A2DA9">
        <w:rPr>
          <w:i/>
        </w:rPr>
        <w:t>Run diagnostics</w:t>
      </w:r>
      <w:r w:rsidRPr="004A2DA9">
        <w:t xml:space="preserve"> to save the </w:t>
      </w:r>
      <w:r w:rsidR="00B22E7E" w:rsidRPr="004A2DA9">
        <w:t>s</w:t>
      </w:r>
      <w:r w:rsidRPr="004A2DA9">
        <w:t>ystem setup</w:t>
      </w:r>
      <w:r w:rsidR="00D10E80" w:rsidRPr="004A2DA9">
        <w:t xml:space="preserve"> and enter </w:t>
      </w:r>
      <w:r w:rsidR="00D10E80" w:rsidRPr="004A2DA9">
        <w:rPr>
          <w:i/>
        </w:rPr>
        <w:t>D</w:t>
      </w:r>
      <w:r w:rsidRPr="004A2DA9">
        <w:rPr>
          <w:i/>
        </w:rPr>
        <w:t>iagnostics mode</w:t>
      </w:r>
      <w:r w:rsidRPr="004A2DA9">
        <w:t xml:space="preserve">. </w:t>
      </w:r>
    </w:p>
    <w:tbl>
      <w:tblPr>
        <w:tblStyle w:val="Formatvorlage1"/>
        <w:tblW w:w="0" w:type="auto"/>
        <w:tblLook w:val="01E0" w:firstRow="1" w:lastRow="1" w:firstColumn="1" w:lastColumn="1" w:noHBand="0" w:noVBand="0"/>
      </w:tblPr>
      <w:tblGrid>
        <w:gridCol w:w="1428"/>
        <w:gridCol w:w="7371"/>
      </w:tblGrid>
      <w:tr w:rsidR="00E37E5A" w:rsidRPr="004A2DA9" w14:paraId="680F58CE" w14:textId="77777777" w:rsidTr="00B337CB">
        <w:tc>
          <w:tcPr>
            <w:cnfStyle w:val="001000000000" w:firstRow="0" w:lastRow="0" w:firstColumn="1" w:lastColumn="0" w:oddVBand="0" w:evenVBand="0" w:oddHBand="0" w:evenHBand="0" w:firstRowFirstColumn="0" w:firstRowLastColumn="0" w:lastRowFirstColumn="0" w:lastRowLastColumn="0"/>
            <w:tcW w:w="1428" w:type="dxa"/>
          </w:tcPr>
          <w:p w14:paraId="1ECA2CC0" w14:textId="77777777" w:rsidR="00E37E5A" w:rsidRPr="00B337CB" w:rsidRDefault="00E37E5A" w:rsidP="00B337CB">
            <w:pPr>
              <w:rPr>
                <w:sz w:val="44"/>
                <w:szCs w:val="44"/>
              </w:rPr>
            </w:pPr>
            <w:r w:rsidRPr="00B337CB">
              <w:rPr>
                <w:bCs/>
                <w:sz w:val="44"/>
                <w:szCs w:val="44"/>
              </w:rPr>
              <w:t>NOTE</w:t>
            </w:r>
          </w:p>
        </w:tc>
        <w:tc>
          <w:tcPr>
            <w:cnfStyle w:val="000100000000" w:firstRow="0" w:lastRow="0" w:firstColumn="0" w:lastColumn="1" w:oddVBand="0" w:evenVBand="0" w:oddHBand="0" w:evenHBand="0" w:firstRowFirstColumn="0" w:firstRowLastColumn="0" w:lastRowFirstColumn="0" w:lastRowLastColumn="0"/>
            <w:tcW w:w="7371" w:type="dxa"/>
          </w:tcPr>
          <w:p w14:paraId="4D238E1A" w14:textId="77777777" w:rsidR="00E37E5A" w:rsidRPr="004A2DA9" w:rsidRDefault="00E37E5A" w:rsidP="00B337CB">
            <w:r w:rsidRPr="004A2DA9">
              <w:t xml:space="preserve">Changing the </w:t>
            </w:r>
            <w:r w:rsidRPr="004A2DA9">
              <w:rPr>
                <w:i/>
              </w:rPr>
              <w:t>System setup</w:t>
            </w:r>
            <w:r w:rsidRPr="004A2DA9">
              <w:t xml:space="preserve"> </w:t>
            </w:r>
            <w:r>
              <w:t xml:space="preserve">may </w:t>
            </w:r>
            <w:r w:rsidRPr="004A2DA9">
              <w:t xml:space="preserve">automatically reset </w:t>
            </w:r>
            <w:r w:rsidRPr="004A2DA9">
              <w:rPr>
                <w:i/>
              </w:rPr>
              <w:t>Configuration settings</w:t>
            </w:r>
            <w:r w:rsidRPr="00904904">
              <w:rPr>
                <w:i/>
              </w:rPr>
              <w:t>,</w:t>
            </w:r>
            <w:r>
              <w:t xml:space="preserve"> </w:t>
            </w:r>
            <w:r w:rsidRPr="004A2DA9">
              <w:rPr>
                <w:i/>
              </w:rPr>
              <w:t>Compensation settings</w:t>
            </w:r>
            <w:r w:rsidRPr="004A2DA9">
              <w:t xml:space="preserve"> </w:t>
            </w:r>
            <w:r>
              <w:t xml:space="preserve">and </w:t>
            </w:r>
            <w:r w:rsidRPr="00904904">
              <w:rPr>
                <w:i/>
              </w:rPr>
              <w:t>Protection limits</w:t>
            </w:r>
            <w:r>
              <w:t xml:space="preserve"> </w:t>
            </w:r>
            <w:r w:rsidRPr="004A2DA9">
              <w:t>back to default values.</w:t>
            </w:r>
          </w:p>
        </w:tc>
      </w:tr>
    </w:tbl>
    <w:p w14:paraId="61FAEC5A" w14:textId="47493304" w:rsidR="00E37E5A" w:rsidRDefault="00E37E5A" w:rsidP="009218DC"/>
    <w:tbl>
      <w:tblPr>
        <w:tblStyle w:val="Formatvorlage1"/>
        <w:tblW w:w="0" w:type="auto"/>
        <w:tblLook w:val="01E0" w:firstRow="1" w:lastRow="1" w:firstColumn="1" w:lastColumn="1" w:noHBand="0" w:noVBand="0"/>
      </w:tblPr>
      <w:tblGrid>
        <w:gridCol w:w="1428"/>
        <w:gridCol w:w="7371"/>
      </w:tblGrid>
      <w:tr w:rsidR="00E37E5A" w:rsidRPr="004A2DA9" w14:paraId="0B8D185E" w14:textId="77777777" w:rsidTr="00B337CB">
        <w:tc>
          <w:tcPr>
            <w:cnfStyle w:val="001000000000" w:firstRow="0" w:lastRow="0" w:firstColumn="1" w:lastColumn="0" w:oddVBand="0" w:evenVBand="0" w:oddHBand="0" w:evenHBand="0" w:firstRowFirstColumn="0" w:firstRowLastColumn="0" w:lastRowFirstColumn="0" w:lastRowLastColumn="0"/>
            <w:tcW w:w="1428" w:type="dxa"/>
          </w:tcPr>
          <w:p w14:paraId="69C91EBE" w14:textId="77777777" w:rsidR="00E37E5A" w:rsidRPr="00B337CB" w:rsidRDefault="00E37E5A" w:rsidP="00B337CB">
            <w:pPr>
              <w:rPr>
                <w:sz w:val="44"/>
                <w:szCs w:val="44"/>
              </w:rPr>
            </w:pPr>
            <w:r w:rsidRPr="00B337CB">
              <w:rPr>
                <w:bCs/>
                <w:sz w:val="44"/>
                <w:szCs w:val="44"/>
              </w:rPr>
              <w:t>NOTE</w:t>
            </w:r>
          </w:p>
        </w:tc>
        <w:tc>
          <w:tcPr>
            <w:cnfStyle w:val="000100000000" w:firstRow="0" w:lastRow="0" w:firstColumn="0" w:lastColumn="1" w:oddVBand="0" w:evenVBand="0" w:oddHBand="0" w:evenHBand="0" w:firstRowFirstColumn="0" w:firstRowLastColumn="0" w:lastRowFirstColumn="0" w:lastRowLastColumn="0"/>
            <w:tcW w:w="7371" w:type="dxa"/>
          </w:tcPr>
          <w:p w14:paraId="63AD546F" w14:textId="77777777" w:rsidR="00E37E5A" w:rsidRPr="004A2DA9" w:rsidRDefault="00E37E5A" w:rsidP="00B337CB">
            <w:r w:rsidRPr="004A2DA9">
              <w:t>The system may automatically start and run at idle for up to 30 seconds as a part of the diagnostics procedure.</w:t>
            </w:r>
          </w:p>
        </w:tc>
      </w:tr>
    </w:tbl>
    <w:p w14:paraId="6F4AB4D6" w14:textId="2085EE5F" w:rsidR="00580440" w:rsidRPr="004A2DA9" w:rsidRDefault="00916BBF" w:rsidP="0093553A">
      <w:pPr>
        <w:keepNext/>
        <w:jc w:val="center"/>
      </w:pPr>
      <w:r>
        <w:rPr>
          <w:noProof/>
        </w:rPr>
        <w:drawing>
          <wp:inline distT="0" distB="0" distL="0" distR="0" wp14:anchorId="45FEB38D" wp14:editId="5FA6FF0C">
            <wp:extent cx="4503713" cy="2905125"/>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10195" cy="2909306"/>
                    </a:xfrm>
                    <a:prstGeom prst="rect">
                      <a:avLst/>
                    </a:prstGeom>
                    <a:noFill/>
                    <a:ln>
                      <a:noFill/>
                    </a:ln>
                  </pic:spPr>
                </pic:pic>
              </a:graphicData>
            </a:graphic>
          </wp:inline>
        </w:drawing>
      </w:r>
    </w:p>
    <w:p w14:paraId="20086563" w14:textId="4760336C" w:rsidR="0002022C" w:rsidRDefault="00580440" w:rsidP="0002022C">
      <w:pPr>
        <w:pStyle w:val="Caption"/>
        <w:jc w:val="center"/>
      </w:pPr>
      <w:bookmarkStart w:id="134" w:name="_Ref325120722"/>
      <w:bookmarkStart w:id="135" w:name="_Toc505008867"/>
      <w:r w:rsidRPr="004A2DA9">
        <w:t xml:space="preserve">Figure </w:t>
      </w:r>
      <w:r w:rsidR="00482D60">
        <w:rPr>
          <w:noProof/>
        </w:rPr>
        <w:fldChar w:fldCharType="begin"/>
      </w:r>
      <w:r w:rsidR="00482D60">
        <w:rPr>
          <w:noProof/>
        </w:rPr>
        <w:instrText xml:space="preserve"> SEQ Figure \* ARABIC </w:instrText>
      </w:r>
      <w:r w:rsidR="00482D60">
        <w:rPr>
          <w:noProof/>
        </w:rPr>
        <w:fldChar w:fldCharType="separate"/>
      </w:r>
      <w:r w:rsidR="00DA230B">
        <w:rPr>
          <w:noProof/>
        </w:rPr>
        <w:t>7</w:t>
      </w:r>
      <w:r w:rsidR="00482D60">
        <w:rPr>
          <w:noProof/>
        </w:rPr>
        <w:fldChar w:fldCharType="end"/>
      </w:r>
      <w:bookmarkEnd w:id="134"/>
      <w:r w:rsidRPr="004A2DA9">
        <w:t>: System setup window</w:t>
      </w:r>
      <w:bookmarkStart w:id="136" w:name="_Toc316636562"/>
      <w:bookmarkStart w:id="137" w:name="_Toc341698074"/>
      <w:bookmarkStart w:id="138" w:name="_Ref349823644"/>
      <w:bookmarkEnd w:id="135"/>
    </w:p>
    <w:p w14:paraId="7D265350" w14:textId="77777777" w:rsidR="009218DC" w:rsidRPr="004A2DA9" w:rsidRDefault="009218DC" w:rsidP="009218DC">
      <w:pPr>
        <w:pStyle w:val="Heading3"/>
      </w:pPr>
      <w:bookmarkStart w:id="139" w:name="_Ref392514520"/>
      <w:bookmarkStart w:id="140" w:name="_Toc505008741"/>
      <w:r w:rsidRPr="004A2DA9">
        <w:t>PP-module type</w:t>
      </w:r>
      <w:bookmarkEnd w:id="136"/>
      <w:bookmarkEnd w:id="137"/>
      <w:bookmarkEnd w:id="138"/>
      <w:bookmarkEnd w:id="139"/>
      <w:bookmarkEnd w:id="140"/>
    </w:p>
    <w:p w14:paraId="425727C9" w14:textId="5822E81D" w:rsidR="009218DC" w:rsidRPr="004A2DA9" w:rsidRDefault="009218DC" w:rsidP="009218DC">
      <w:r w:rsidRPr="004A2DA9">
        <w:t xml:space="preserve">The system can be equipped with several types of power modules depending on the requirements to be met. All modules in one system </w:t>
      </w:r>
      <w:r w:rsidR="00916BBF" w:rsidRPr="004A2DA9">
        <w:t>must</w:t>
      </w:r>
      <w:r w:rsidRPr="004A2DA9">
        <w:t xml:space="preserve"> be of the same type.</w:t>
      </w:r>
    </w:p>
    <w:p w14:paraId="249E3073" w14:textId="77777777" w:rsidR="009218DC" w:rsidRDefault="009218DC" w:rsidP="009218DC">
      <w:r w:rsidRPr="004A2DA9">
        <w:t xml:space="preserve">This software supports the following module types: </w:t>
      </w:r>
    </w:p>
    <w:p w14:paraId="63B56ADD" w14:textId="1103799D" w:rsidR="006D518D" w:rsidRDefault="006D518D" w:rsidP="006D518D">
      <w:pPr>
        <w:pStyle w:val="Caption"/>
        <w:keepNext/>
      </w:pPr>
      <w:bookmarkStart w:id="141" w:name="_Ref500148945"/>
      <w:bookmarkStart w:id="142" w:name="_Toc505008923"/>
      <w:r>
        <w:t xml:space="preserve">Table </w:t>
      </w:r>
      <w:r w:rsidR="00482D60">
        <w:rPr>
          <w:noProof/>
        </w:rPr>
        <w:fldChar w:fldCharType="begin"/>
      </w:r>
      <w:r w:rsidR="00482D60">
        <w:rPr>
          <w:noProof/>
        </w:rPr>
        <w:instrText xml:space="preserve"> SEQ Table \* ARABIC </w:instrText>
      </w:r>
      <w:r w:rsidR="00482D60">
        <w:rPr>
          <w:noProof/>
        </w:rPr>
        <w:fldChar w:fldCharType="separate"/>
      </w:r>
      <w:r w:rsidR="00DA230B">
        <w:rPr>
          <w:noProof/>
        </w:rPr>
        <w:t>7</w:t>
      </w:r>
      <w:r w:rsidR="00482D60">
        <w:rPr>
          <w:noProof/>
        </w:rPr>
        <w:fldChar w:fldCharType="end"/>
      </w:r>
      <w:r>
        <w:t>: Power module types</w:t>
      </w:r>
      <w:bookmarkEnd w:id="141"/>
      <w:bookmarkEnd w:id="142"/>
    </w:p>
    <w:tbl>
      <w:tblPr>
        <w:tblStyle w:val="TableGrid"/>
        <w:tblW w:w="0" w:type="auto"/>
        <w:tblLook w:val="04A0" w:firstRow="1" w:lastRow="0" w:firstColumn="1" w:lastColumn="0" w:noHBand="0" w:noVBand="1"/>
      </w:tblPr>
      <w:tblGrid>
        <w:gridCol w:w="1284"/>
        <w:gridCol w:w="2373"/>
        <w:gridCol w:w="1134"/>
        <w:gridCol w:w="1559"/>
        <w:gridCol w:w="2664"/>
      </w:tblGrid>
      <w:tr w:rsidR="00D31BFC" w14:paraId="735162AD" w14:textId="7F09C7E9" w:rsidTr="00E37E5A">
        <w:trPr>
          <w:cnfStyle w:val="100000000000" w:firstRow="1" w:lastRow="0" w:firstColumn="0" w:lastColumn="0" w:oddVBand="0" w:evenVBand="0" w:oddHBand="0" w:evenHBand="0" w:firstRowFirstColumn="0" w:firstRowLastColumn="0" w:lastRowFirstColumn="0" w:lastRowLastColumn="0"/>
        </w:trPr>
        <w:tc>
          <w:tcPr>
            <w:tcW w:w="1284" w:type="dxa"/>
          </w:tcPr>
          <w:p w14:paraId="20F43B48" w14:textId="21BA0198" w:rsidR="00D31BFC" w:rsidRDefault="00D31BFC" w:rsidP="009218DC">
            <w:r>
              <w:t>PP-module ID</w:t>
            </w:r>
          </w:p>
        </w:tc>
        <w:tc>
          <w:tcPr>
            <w:tcW w:w="2373" w:type="dxa"/>
          </w:tcPr>
          <w:p w14:paraId="41D19E3D" w14:textId="43BF678C" w:rsidR="00D31BFC" w:rsidRDefault="00D31BFC" w:rsidP="009218DC">
            <w:r>
              <w:t>Article name</w:t>
            </w:r>
          </w:p>
        </w:tc>
        <w:tc>
          <w:tcPr>
            <w:tcW w:w="1134" w:type="dxa"/>
          </w:tcPr>
          <w:p w14:paraId="08EA6F4D" w14:textId="2E1EA219" w:rsidR="00D31BFC" w:rsidRDefault="00D31BFC" w:rsidP="009218DC">
            <w:r>
              <w:t>Max line voltage</w:t>
            </w:r>
          </w:p>
        </w:tc>
        <w:tc>
          <w:tcPr>
            <w:tcW w:w="1559" w:type="dxa"/>
          </w:tcPr>
          <w:p w14:paraId="24BC9FF6" w14:textId="77777777" w:rsidR="00D31BFC" w:rsidRDefault="00D31BFC" w:rsidP="009218DC">
            <w:r>
              <w:t>Maximum output current per PP</w:t>
            </w:r>
          </w:p>
        </w:tc>
        <w:tc>
          <w:tcPr>
            <w:tcW w:w="2664" w:type="dxa"/>
          </w:tcPr>
          <w:p w14:paraId="74AA1D21" w14:textId="77777777" w:rsidR="00104A6B" w:rsidRDefault="00D31BFC" w:rsidP="009218DC">
            <w:pPr>
              <w:rPr>
                <w:b w:val="0"/>
              </w:rPr>
            </w:pPr>
            <w:r>
              <w:t xml:space="preserve">Overload mode </w:t>
            </w:r>
            <w:r w:rsidR="00104A6B">
              <w:t>percentage</w:t>
            </w:r>
          </w:p>
          <w:p w14:paraId="35473360" w14:textId="084F86FB" w:rsidR="00D31BFC" w:rsidRDefault="00D31BFC" w:rsidP="009218DC">
            <w:r>
              <w:t>(Maximum output current</w:t>
            </w:r>
            <w:r w:rsidR="00104A6B">
              <w:t xml:space="preserve"> per PP </w:t>
            </w:r>
            <w:r w:rsidR="00352F6E">
              <w:t>at 20</w:t>
            </w:r>
            <w:r w:rsidR="00352F6E">
              <w:rPr>
                <w:rFonts w:cs="Arial"/>
              </w:rPr>
              <w:t>°</w:t>
            </w:r>
            <w:r w:rsidR="00352F6E">
              <w:t>C ambient</w:t>
            </w:r>
            <w:r>
              <w:t>)</w:t>
            </w:r>
          </w:p>
        </w:tc>
      </w:tr>
      <w:tr w:rsidR="00D31BFC" w14:paraId="2D26B331" w14:textId="078ABBED" w:rsidTr="00E37E5A">
        <w:tc>
          <w:tcPr>
            <w:tcW w:w="1284" w:type="dxa"/>
          </w:tcPr>
          <w:p w14:paraId="23F44FDF" w14:textId="437C084B" w:rsidR="00D31BFC" w:rsidRDefault="00D31BFC" w:rsidP="006D518D">
            <w:r>
              <w:t>0</w:t>
            </w:r>
          </w:p>
        </w:tc>
        <w:tc>
          <w:tcPr>
            <w:tcW w:w="2373" w:type="dxa"/>
          </w:tcPr>
          <w:p w14:paraId="14437D89" w14:textId="5492EF54" w:rsidR="00D31BFC" w:rsidRDefault="00D31BFC" w:rsidP="006D518D">
            <w:r>
              <w:t>PPM300-3-A-100/480</w:t>
            </w:r>
          </w:p>
        </w:tc>
        <w:tc>
          <w:tcPr>
            <w:tcW w:w="1134" w:type="dxa"/>
          </w:tcPr>
          <w:p w14:paraId="6852A6F7" w14:textId="77777777" w:rsidR="00D31BFC" w:rsidRPr="006D518D" w:rsidRDefault="00D31BFC" w:rsidP="009218DC">
            <w:r>
              <w:t>480 V</w:t>
            </w:r>
          </w:p>
        </w:tc>
        <w:tc>
          <w:tcPr>
            <w:tcW w:w="1559" w:type="dxa"/>
          </w:tcPr>
          <w:p w14:paraId="45DC3D41" w14:textId="77777777" w:rsidR="00D31BFC" w:rsidRDefault="00D31BFC" w:rsidP="009218DC">
            <w:r w:rsidRPr="006D518D">
              <w:t>100 A</w:t>
            </w:r>
          </w:p>
        </w:tc>
        <w:tc>
          <w:tcPr>
            <w:tcW w:w="2664" w:type="dxa"/>
          </w:tcPr>
          <w:p w14:paraId="70582299" w14:textId="40E628EF" w:rsidR="00D31BFC" w:rsidRPr="006D518D" w:rsidRDefault="00104A6B" w:rsidP="009218DC">
            <w:r>
              <w:t>100% (100 A)</w:t>
            </w:r>
          </w:p>
        </w:tc>
      </w:tr>
      <w:tr w:rsidR="00D31BFC" w14:paraId="53B5196B" w14:textId="00344DEF" w:rsidTr="00E37E5A">
        <w:tc>
          <w:tcPr>
            <w:tcW w:w="1284" w:type="dxa"/>
          </w:tcPr>
          <w:p w14:paraId="5E2BB210" w14:textId="745E4E44" w:rsidR="00D31BFC" w:rsidRPr="006D518D" w:rsidRDefault="00D31BFC" w:rsidP="006D518D">
            <w:r>
              <w:t>1</w:t>
            </w:r>
          </w:p>
        </w:tc>
        <w:tc>
          <w:tcPr>
            <w:tcW w:w="2373" w:type="dxa"/>
          </w:tcPr>
          <w:p w14:paraId="40B52AB4" w14:textId="6EA8D621" w:rsidR="00D31BFC" w:rsidRDefault="00D31BFC" w:rsidP="006D518D">
            <w:r w:rsidRPr="006D518D">
              <w:t>PPM300-3-A-80/690</w:t>
            </w:r>
          </w:p>
        </w:tc>
        <w:tc>
          <w:tcPr>
            <w:tcW w:w="1134" w:type="dxa"/>
          </w:tcPr>
          <w:p w14:paraId="462229FA" w14:textId="77777777" w:rsidR="00D31BFC" w:rsidRPr="006D518D" w:rsidRDefault="00D31BFC" w:rsidP="009218DC">
            <w:r>
              <w:t>690 V</w:t>
            </w:r>
          </w:p>
        </w:tc>
        <w:tc>
          <w:tcPr>
            <w:tcW w:w="1559" w:type="dxa"/>
          </w:tcPr>
          <w:p w14:paraId="27B13117" w14:textId="77777777" w:rsidR="00D31BFC" w:rsidRDefault="00D31BFC" w:rsidP="009218DC">
            <w:r w:rsidRPr="006D518D">
              <w:t>80 A</w:t>
            </w:r>
          </w:p>
        </w:tc>
        <w:tc>
          <w:tcPr>
            <w:tcW w:w="2664" w:type="dxa"/>
          </w:tcPr>
          <w:p w14:paraId="719E7129" w14:textId="7BDB79EF" w:rsidR="00D31BFC" w:rsidRPr="006D518D" w:rsidRDefault="00104A6B" w:rsidP="009218DC">
            <w:r>
              <w:t>100% (80 A)</w:t>
            </w:r>
          </w:p>
        </w:tc>
      </w:tr>
      <w:tr w:rsidR="00D31BFC" w14:paraId="05B3C904" w14:textId="66681998" w:rsidTr="00E37E5A">
        <w:tc>
          <w:tcPr>
            <w:tcW w:w="1284" w:type="dxa"/>
          </w:tcPr>
          <w:p w14:paraId="35A5679D" w14:textId="596654B7" w:rsidR="00D31BFC" w:rsidRPr="006D518D" w:rsidRDefault="00D31BFC" w:rsidP="006D518D">
            <w:r>
              <w:t>2</w:t>
            </w:r>
          </w:p>
        </w:tc>
        <w:tc>
          <w:tcPr>
            <w:tcW w:w="2373" w:type="dxa"/>
          </w:tcPr>
          <w:p w14:paraId="659D0472" w14:textId="4D5AF63D" w:rsidR="00D31BFC" w:rsidRDefault="00D31BFC" w:rsidP="006D518D">
            <w:r w:rsidRPr="006D518D">
              <w:t>PPM300-3-</w:t>
            </w:r>
            <w:r>
              <w:t>W-140/690</w:t>
            </w:r>
          </w:p>
        </w:tc>
        <w:tc>
          <w:tcPr>
            <w:tcW w:w="1134" w:type="dxa"/>
          </w:tcPr>
          <w:p w14:paraId="1A80BA30" w14:textId="77777777" w:rsidR="00D31BFC" w:rsidRPr="006D518D" w:rsidRDefault="00D31BFC" w:rsidP="009218DC">
            <w:r>
              <w:t>690 V</w:t>
            </w:r>
          </w:p>
        </w:tc>
        <w:tc>
          <w:tcPr>
            <w:tcW w:w="1559" w:type="dxa"/>
          </w:tcPr>
          <w:p w14:paraId="577384A0" w14:textId="77777777" w:rsidR="00D31BFC" w:rsidRDefault="00D31BFC" w:rsidP="009218DC">
            <w:r w:rsidRPr="006D518D">
              <w:t>140 A</w:t>
            </w:r>
          </w:p>
        </w:tc>
        <w:tc>
          <w:tcPr>
            <w:tcW w:w="2664" w:type="dxa"/>
          </w:tcPr>
          <w:p w14:paraId="42AAD36E" w14:textId="2248B710" w:rsidR="00D31BFC" w:rsidRPr="006D518D" w:rsidRDefault="00104A6B" w:rsidP="009218DC">
            <w:r>
              <w:t>100% (140 A)</w:t>
            </w:r>
          </w:p>
        </w:tc>
      </w:tr>
      <w:tr w:rsidR="00D31BFC" w14:paraId="421F2170" w14:textId="2E7DFC6D" w:rsidTr="00E37E5A">
        <w:tc>
          <w:tcPr>
            <w:tcW w:w="1284" w:type="dxa"/>
          </w:tcPr>
          <w:p w14:paraId="7237E5ED" w14:textId="6694A949" w:rsidR="00D31BFC" w:rsidRPr="006D518D" w:rsidRDefault="00D31BFC" w:rsidP="006D518D">
            <w:r>
              <w:t>3</w:t>
            </w:r>
          </w:p>
        </w:tc>
        <w:tc>
          <w:tcPr>
            <w:tcW w:w="2373" w:type="dxa"/>
          </w:tcPr>
          <w:p w14:paraId="5D335E97" w14:textId="2584C9A1" w:rsidR="00D31BFC" w:rsidRDefault="00D31BFC" w:rsidP="006D518D">
            <w:r w:rsidRPr="006D518D">
              <w:t>PPM300-3-W-150/480</w:t>
            </w:r>
          </w:p>
        </w:tc>
        <w:tc>
          <w:tcPr>
            <w:tcW w:w="1134" w:type="dxa"/>
          </w:tcPr>
          <w:p w14:paraId="79AA7E43" w14:textId="77777777" w:rsidR="00D31BFC" w:rsidRPr="006D518D" w:rsidRDefault="00D31BFC" w:rsidP="009218DC">
            <w:r>
              <w:t>480 V</w:t>
            </w:r>
          </w:p>
        </w:tc>
        <w:tc>
          <w:tcPr>
            <w:tcW w:w="1559" w:type="dxa"/>
          </w:tcPr>
          <w:p w14:paraId="1CBAB785" w14:textId="77777777" w:rsidR="00D31BFC" w:rsidRDefault="00D31BFC" w:rsidP="009218DC">
            <w:r w:rsidRPr="006D518D">
              <w:t>150 A</w:t>
            </w:r>
          </w:p>
        </w:tc>
        <w:tc>
          <w:tcPr>
            <w:tcW w:w="2664" w:type="dxa"/>
          </w:tcPr>
          <w:p w14:paraId="3249B6CB" w14:textId="2F38D6A3" w:rsidR="00D31BFC" w:rsidRPr="006D518D" w:rsidRDefault="00104A6B" w:rsidP="009218DC">
            <w:r>
              <w:t>100% (150 A)</w:t>
            </w:r>
          </w:p>
        </w:tc>
      </w:tr>
      <w:tr w:rsidR="00D31BFC" w14:paraId="130CE537" w14:textId="50F65160" w:rsidTr="00E37E5A">
        <w:tc>
          <w:tcPr>
            <w:tcW w:w="1284" w:type="dxa"/>
          </w:tcPr>
          <w:p w14:paraId="77BAD0F7" w14:textId="2E5EF5FF" w:rsidR="00D31BFC" w:rsidRDefault="00D31BFC" w:rsidP="006D518D">
            <w:r>
              <w:t>4</w:t>
            </w:r>
          </w:p>
        </w:tc>
        <w:tc>
          <w:tcPr>
            <w:tcW w:w="2373" w:type="dxa"/>
          </w:tcPr>
          <w:p w14:paraId="3F52A166" w14:textId="657C9707" w:rsidR="00D31BFC" w:rsidRDefault="00D31BFC" w:rsidP="006D518D">
            <w:r>
              <w:t>PPM300-3-A-100/480HC</w:t>
            </w:r>
          </w:p>
        </w:tc>
        <w:tc>
          <w:tcPr>
            <w:tcW w:w="1134" w:type="dxa"/>
          </w:tcPr>
          <w:p w14:paraId="7B13D022" w14:textId="77777777" w:rsidR="00D31BFC" w:rsidRPr="006D518D" w:rsidRDefault="00D31BFC" w:rsidP="009218DC">
            <w:r>
              <w:t>480 V</w:t>
            </w:r>
          </w:p>
        </w:tc>
        <w:tc>
          <w:tcPr>
            <w:tcW w:w="1559" w:type="dxa"/>
          </w:tcPr>
          <w:p w14:paraId="4224A64E" w14:textId="77777777" w:rsidR="00D31BFC" w:rsidRDefault="00D31BFC" w:rsidP="009218DC">
            <w:r w:rsidRPr="006D518D">
              <w:t>100 A</w:t>
            </w:r>
          </w:p>
        </w:tc>
        <w:tc>
          <w:tcPr>
            <w:tcW w:w="2664" w:type="dxa"/>
          </w:tcPr>
          <w:p w14:paraId="149CC298" w14:textId="570BD2ED" w:rsidR="00D31BFC" w:rsidRPr="006D518D" w:rsidRDefault="00104A6B" w:rsidP="009218DC">
            <w:r>
              <w:t>100% (100 A)</w:t>
            </w:r>
          </w:p>
        </w:tc>
      </w:tr>
      <w:tr w:rsidR="00D31BFC" w14:paraId="6E5F0646" w14:textId="5CE1F837" w:rsidTr="00E37E5A">
        <w:tc>
          <w:tcPr>
            <w:tcW w:w="1284" w:type="dxa"/>
          </w:tcPr>
          <w:p w14:paraId="038FC63B" w14:textId="15FC6F09" w:rsidR="00D31BFC" w:rsidRPr="005401B9" w:rsidRDefault="00D31BFC" w:rsidP="006862A2">
            <w:r>
              <w:t>5</w:t>
            </w:r>
          </w:p>
        </w:tc>
        <w:tc>
          <w:tcPr>
            <w:tcW w:w="2373" w:type="dxa"/>
          </w:tcPr>
          <w:p w14:paraId="70C23184" w14:textId="54EF835F" w:rsidR="00D31BFC" w:rsidRPr="005401B9" w:rsidRDefault="00D31BFC" w:rsidP="006862A2">
            <w:r w:rsidRPr="005401B9">
              <w:t>PPM300-4-A-100/480</w:t>
            </w:r>
          </w:p>
        </w:tc>
        <w:tc>
          <w:tcPr>
            <w:tcW w:w="1134" w:type="dxa"/>
          </w:tcPr>
          <w:p w14:paraId="45461FD6" w14:textId="77777777" w:rsidR="00D31BFC" w:rsidRPr="005401B9" w:rsidRDefault="00D31BFC" w:rsidP="009218DC">
            <w:r w:rsidRPr="005401B9">
              <w:t>480 V</w:t>
            </w:r>
          </w:p>
        </w:tc>
        <w:tc>
          <w:tcPr>
            <w:tcW w:w="1559" w:type="dxa"/>
          </w:tcPr>
          <w:p w14:paraId="2E402883" w14:textId="77777777" w:rsidR="00D31BFC" w:rsidRPr="005401B9" w:rsidRDefault="00D31BFC" w:rsidP="009218DC">
            <w:r w:rsidRPr="005401B9">
              <w:t>100 A</w:t>
            </w:r>
          </w:p>
        </w:tc>
        <w:tc>
          <w:tcPr>
            <w:tcW w:w="2664" w:type="dxa"/>
          </w:tcPr>
          <w:p w14:paraId="63FC3C41" w14:textId="77FB3245" w:rsidR="00D31BFC" w:rsidRPr="005401B9" w:rsidRDefault="00104A6B" w:rsidP="009218DC">
            <w:r>
              <w:t>100% (100 A)</w:t>
            </w:r>
          </w:p>
        </w:tc>
      </w:tr>
      <w:tr w:rsidR="00D31BFC" w14:paraId="53C8D849" w14:textId="5EA0877E" w:rsidTr="00E37E5A">
        <w:tc>
          <w:tcPr>
            <w:tcW w:w="1284" w:type="dxa"/>
          </w:tcPr>
          <w:p w14:paraId="50166E3D" w14:textId="78E1A57C" w:rsidR="00D31BFC" w:rsidRDefault="00D31BFC" w:rsidP="006D518D">
            <w:r>
              <w:t>6</w:t>
            </w:r>
          </w:p>
        </w:tc>
        <w:tc>
          <w:tcPr>
            <w:tcW w:w="2373" w:type="dxa"/>
          </w:tcPr>
          <w:p w14:paraId="4E809FB8" w14:textId="3DB47C6E" w:rsidR="00D31BFC" w:rsidRDefault="00D31BFC" w:rsidP="006D518D">
            <w:r>
              <w:t>ADF P100-100/480</w:t>
            </w:r>
          </w:p>
        </w:tc>
        <w:tc>
          <w:tcPr>
            <w:tcW w:w="1134" w:type="dxa"/>
          </w:tcPr>
          <w:p w14:paraId="31B42474" w14:textId="77777777" w:rsidR="00D31BFC" w:rsidRPr="006D518D" w:rsidRDefault="00D31BFC" w:rsidP="009218DC">
            <w:r>
              <w:t>480 V</w:t>
            </w:r>
          </w:p>
        </w:tc>
        <w:tc>
          <w:tcPr>
            <w:tcW w:w="1559" w:type="dxa"/>
          </w:tcPr>
          <w:p w14:paraId="66E75586" w14:textId="77777777" w:rsidR="00D31BFC" w:rsidRDefault="00D31BFC" w:rsidP="009218DC">
            <w:r w:rsidRPr="006D518D">
              <w:t>100 A</w:t>
            </w:r>
          </w:p>
        </w:tc>
        <w:tc>
          <w:tcPr>
            <w:tcW w:w="2664" w:type="dxa"/>
          </w:tcPr>
          <w:p w14:paraId="4F7ACC9B" w14:textId="23A9E40D" w:rsidR="00D31BFC" w:rsidRPr="006D518D" w:rsidRDefault="00104A6B" w:rsidP="009218DC">
            <w:r>
              <w:t>100% (100 A)</w:t>
            </w:r>
          </w:p>
        </w:tc>
      </w:tr>
      <w:tr w:rsidR="00D31BFC" w14:paraId="4ECC5330" w14:textId="35083C5D" w:rsidTr="00E37E5A">
        <w:tc>
          <w:tcPr>
            <w:tcW w:w="1284" w:type="dxa"/>
          </w:tcPr>
          <w:p w14:paraId="383759AF" w14:textId="46F94BFD" w:rsidR="00D31BFC" w:rsidRPr="006D518D" w:rsidRDefault="00D31BFC" w:rsidP="006D518D">
            <w:r>
              <w:t>7</w:t>
            </w:r>
          </w:p>
        </w:tc>
        <w:tc>
          <w:tcPr>
            <w:tcW w:w="2373" w:type="dxa"/>
          </w:tcPr>
          <w:p w14:paraId="5B1E43DB" w14:textId="078FF1AE" w:rsidR="00D31BFC" w:rsidRDefault="00D31BFC" w:rsidP="006D518D">
            <w:r w:rsidRPr="006D518D">
              <w:t>ADF P100-70/480</w:t>
            </w:r>
          </w:p>
        </w:tc>
        <w:tc>
          <w:tcPr>
            <w:tcW w:w="1134" w:type="dxa"/>
          </w:tcPr>
          <w:p w14:paraId="23B8D8EC" w14:textId="77777777" w:rsidR="00D31BFC" w:rsidRPr="006D518D" w:rsidRDefault="00D31BFC" w:rsidP="009218DC">
            <w:r>
              <w:t>480 V</w:t>
            </w:r>
          </w:p>
        </w:tc>
        <w:tc>
          <w:tcPr>
            <w:tcW w:w="1559" w:type="dxa"/>
          </w:tcPr>
          <w:p w14:paraId="0566AB75" w14:textId="77777777" w:rsidR="00D31BFC" w:rsidRDefault="00D31BFC" w:rsidP="009218DC">
            <w:r w:rsidRPr="006D518D">
              <w:t>70 A</w:t>
            </w:r>
          </w:p>
        </w:tc>
        <w:tc>
          <w:tcPr>
            <w:tcW w:w="2664" w:type="dxa"/>
          </w:tcPr>
          <w:p w14:paraId="18007E66" w14:textId="4CAF657A" w:rsidR="00D31BFC" w:rsidRPr="006D518D" w:rsidRDefault="00104A6B" w:rsidP="009218DC">
            <w:r>
              <w:t>100% (70 A)</w:t>
            </w:r>
          </w:p>
        </w:tc>
      </w:tr>
      <w:tr w:rsidR="00D31BFC" w14:paraId="0B6B552F" w14:textId="65FDD4E3" w:rsidTr="00E37E5A">
        <w:tc>
          <w:tcPr>
            <w:tcW w:w="1284" w:type="dxa"/>
          </w:tcPr>
          <w:p w14:paraId="285F4951" w14:textId="0E3C50CC" w:rsidR="00D31BFC" w:rsidRDefault="00D31BFC" w:rsidP="006D518D">
            <w:r>
              <w:t>8</w:t>
            </w:r>
          </w:p>
        </w:tc>
        <w:tc>
          <w:tcPr>
            <w:tcW w:w="2373" w:type="dxa"/>
          </w:tcPr>
          <w:p w14:paraId="0FA02E4F" w14:textId="45D315AC" w:rsidR="00D31BFC" w:rsidRPr="006D518D" w:rsidRDefault="00D31BFC" w:rsidP="002731C6">
            <w:r>
              <w:t>Reserved</w:t>
            </w:r>
          </w:p>
        </w:tc>
        <w:tc>
          <w:tcPr>
            <w:tcW w:w="1134" w:type="dxa"/>
          </w:tcPr>
          <w:p w14:paraId="711F8569" w14:textId="281E2127" w:rsidR="00D31BFC" w:rsidRPr="006D518D" w:rsidRDefault="00D31BFC" w:rsidP="009218DC">
            <w:r>
              <w:t>-</w:t>
            </w:r>
          </w:p>
        </w:tc>
        <w:tc>
          <w:tcPr>
            <w:tcW w:w="1559" w:type="dxa"/>
          </w:tcPr>
          <w:p w14:paraId="614E143D" w14:textId="780A94A1" w:rsidR="00D31BFC" w:rsidRDefault="00D31BFC" w:rsidP="009218DC">
            <w:r>
              <w:t>-</w:t>
            </w:r>
          </w:p>
        </w:tc>
        <w:tc>
          <w:tcPr>
            <w:tcW w:w="2664" w:type="dxa"/>
          </w:tcPr>
          <w:p w14:paraId="55DCED64" w14:textId="34C28B3C" w:rsidR="00D31BFC" w:rsidRDefault="00104A6B" w:rsidP="009218DC">
            <w:r>
              <w:t>-</w:t>
            </w:r>
          </w:p>
        </w:tc>
      </w:tr>
      <w:tr w:rsidR="00D31BFC" w14:paraId="7663028D" w14:textId="178C08DF" w:rsidTr="00E37E5A">
        <w:tc>
          <w:tcPr>
            <w:tcW w:w="1284" w:type="dxa"/>
          </w:tcPr>
          <w:p w14:paraId="286EBEE8" w14:textId="25A6E25C" w:rsidR="00D31BFC" w:rsidRDefault="00D31BFC" w:rsidP="006D518D">
            <w:r>
              <w:t>9</w:t>
            </w:r>
          </w:p>
        </w:tc>
        <w:tc>
          <w:tcPr>
            <w:tcW w:w="2373" w:type="dxa"/>
          </w:tcPr>
          <w:p w14:paraId="2FAFAA91" w14:textId="6A8C6E42" w:rsidR="00D31BFC" w:rsidRDefault="00D31BFC" w:rsidP="006D518D">
            <w:r>
              <w:t>PPM300-3-A-100/480HCB</w:t>
            </w:r>
          </w:p>
        </w:tc>
        <w:tc>
          <w:tcPr>
            <w:tcW w:w="1134" w:type="dxa"/>
          </w:tcPr>
          <w:p w14:paraId="0D25B983" w14:textId="77777777" w:rsidR="00D31BFC" w:rsidRDefault="00D31BFC" w:rsidP="009218DC">
            <w:r>
              <w:t>480 V</w:t>
            </w:r>
          </w:p>
        </w:tc>
        <w:tc>
          <w:tcPr>
            <w:tcW w:w="1559" w:type="dxa"/>
          </w:tcPr>
          <w:p w14:paraId="7B4A8F29" w14:textId="77777777" w:rsidR="00D31BFC" w:rsidRPr="006D518D" w:rsidRDefault="00D31BFC" w:rsidP="009218DC">
            <w:r w:rsidRPr="006D518D">
              <w:t>100 A</w:t>
            </w:r>
          </w:p>
        </w:tc>
        <w:tc>
          <w:tcPr>
            <w:tcW w:w="2664" w:type="dxa"/>
          </w:tcPr>
          <w:p w14:paraId="723D09EE" w14:textId="058FD32D" w:rsidR="00D31BFC" w:rsidRPr="006D518D" w:rsidRDefault="00104A6B" w:rsidP="009218DC">
            <w:r>
              <w:t>100% (100 A)</w:t>
            </w:r>
          </w:p>
        </w:tc>
      </w:tr>
      <w:tr w:rsidR="00D31BFC" w14:paraId="690B5080" w14:textId="2AB2F522" w:rsidTr="00E37E5A">
        <w:tc>
          <w:tcPr>
            <w:tcW w:w="1284" w:type="dxa"/>
          </w:tcPr>
          <w:p w14:paraId="4E2540CA" w14:textId="085A35FA" w:rsidR="00D31BFC" w:rsidRPr="00AA1DE7" w:rsidRDefault="00D31BFC" w:rsidP="006D518D">
            <w:r>
              <w:t>10</w:t>
            </w:r>
          </w:p>
        </w:tc>
        <w:tc>
          <w:tcPr>
            <w:tcW w:w="2373" w:type="dxa"/>
          </w:tcPr>
          <w:p w14:paraId="23AFBD3D" w14:textId="3B9E9775" w:rsidR="00D31BFC" w:rsidRDefault="00D31BFC" w:rsidP="006D518D">
            <w:r w:rsidRPr="00AA1DE7">
              <w:t>PPM300-3-W-150/480HCB</w:t>
            </w:r>
          </w:p>
        </w:tc>
        <w:tc>
          <w:tcPr>
            <w:tcW w:w="1134" w:type="dxa"/>
          </w:tcPr>
          <w:p w14:paraId="78D0045F" w14:textId="0998EAE6" w:rsidR="00D31BFC" w:rsidRDefault="00D31BFC" w:rsidP="009218DC">
            <w:r>
              <w:t>480 V</w:t>
            </w:r>
          </w:p>
        </w:tc>
        <w:tc>
          <w:tcPr>
            <w:tcW w:w="1559" w:type="dxa"/>
          </w:tcPr>
          <w:p w14:paraId="5F44AF70" w14:textId="4A783B6B" w:rsidR="00D31BFC" w:rsidRPr="006D518D" w:rsidRDefault="00D31BFC" w:rsidP="009218DC">
            <w:r>
              <w:t>150 A</w:t>
            </w:r>
          </w:p>
        </w:tc>
        <w:tc>
          <w:tcPr>
            <w:tcW w:w="2664" w:type="dxa"/>
          </w:tcPr>
          <w:p w14:paraId="2E72F4FE" w14:textId="137E3311" w:rsidR="00D31BFC" w:rsidRDefault="00104A6B" w:rsidP="009218DC">
            <w:r>
              <w:t>100% (150 A)</w:t>
            </w:r>
          </w:p>
        </w:tc>
      </w:tr>
      <w:tr w:rsidR="00D31BFC" w14:paraId="37F108D0" w14:textId="0B2D6D5F" w:rsidTr="00E37E5A">
        <w:tc>
          <w:tcPr>
            <w:tcW w:w="1284" w:type="dxa"/>
          </w:tcPr>
          <w:p w14:paraId="7CAAB5EF" w14:textId="3BF4B172" w:rsidR="00D31BFC" w:rsidRPr="00033246" w:rsidRDefault="00D31BFC" w:rsidP="006D518D">
            <w:r>
              <w:t>11</w:t>
            </w:r>
          </w:p>
        </w:tc>
        <w:tc>
          <w:tcPr>
            <w:tcW w:w="2373" w:type="dxa"/>
          </w:tcPr>
          <w:p w14:paraId="7F4384CA" w14:textId="063364B2" w:rsidR="00D31BFC" w:rsidRDefault="00D31BFC" w:rsidP="006D518D">
            <w:r w:rsidRPr="00033246">
              <w:t>PPM300v2-3-A-120/480</w:t>
            </w:r>
          </w:p>
        </w:tc>
        <w:tc>
          <w:tcPr>
            <w:tcW w:w="1134" w:type="dxa"/>
          </w:tcPr>
          <w:p w14:paraId="24179DB1" w14:textId="0BD3C9F7" w:rsidR="00D31BFC" w:rsidRDefault="00D31BFC" w:rsidP="009218DC">
            <w:r>
              <w:t>480 V</w:t>
            </w:r>
          </w:p>
        </w:tc>
        <w:tc>
          <w:tcPr>
            <w:tcW w:w="1559" w:type="dxa"/>
          </w:tcPr>
          <w:p w14:paraId="39096193" w14:textId="4CC880A0" w:rsidR="00D31BFC" w:rsidRPr="006D518D" w:rsidRDefault="00D31BFC" w:rsidP="00033246">
            <w:r>
              <w:t>120 A</w:t>
            </w:r>
          </w:p>
        </w:tc>
        <w:tc>
          <w:tcPr>
            <w:tcW w:w="2664" w:type="dxa"/>
          </w:tcPr>
          <w:p w14:paraId="68C998B8" w14:textId="1635D48C" w:rsidR="00D31BFC" w:rsidRDefault="00D31BFC" w:rsidP="00033246">
            <w:r>
              <w:t>139% (166 A)</w:t>
            </w:r>
          </w:p>
        </w:tc>
      </w:tr>
      <w:tr w:rsidR="00D31BFC" w14:paraId="7A699C47" w14:textId="18F4C86D" w:rsidTr="00E37E5A">
        <w:tc>
          <w:tcPr>
            <w:tcW w:w="1284" w:type="dxa"/>
          </w:tcPr>
          <w:p w14:paraId="30507EAB" w14:textId="4EA72FD8" w:rsidR="00D31BFC" w:rsidRPr="00033246" w:rsidRDefault="00D31BFC" w:rsidP="006D518D">
            <w:r>
              <w:t>12</w:t>
            </w:r>
          </w:p>
        </w:tc>
        <w:tc>
          <w:tcPr>
            <w:tcW w:w="2373" w:type="dxa"/>
          </w:tcPr>
          <w:p w14:paraId="391E2A39" w14:textId="3C1297A6" w:rsidR="00D31BFC" w:rsidRDefault="00D31BFC" w:rsidP="006D518D">
            <w:r w:rsidRPr="00033246">
              <w:t>PPM300v2-3-A-90/690</w:t>
            </w:r>
          </w:p>
        </w:tc>
        <w:tc>
          <w:tcPr>
            <w:tcW w:w="1134" w:type="dxa"/>
          </w:tcPr>
          <w:p w14:paraId="0FC6D92F" w14:textId="7C7F44EB" w:rsidR="00D31BFC" w:rsidRDefault="00D31BFC" w:rsidP="009218DC">
            <w:r>
              <w:t>690 V</w:t>
            </w:r>
          </w:p>
        </w:tc>
        <w:tc>
          <w:tcPr>
            <w:tcW w:w="1559" w:type="dxa"/>
          </w:tcPr>
          <w:p w14:paraId="5A86A4B5" w14:textId="61CD956E" w:rsidR="00D31BFC" w:rsidRPr="006D518D" w:rsidRDefault="00D31BFC" w:rsidP="009218DC">
            <w:r>
              <w:t>90 A</w:t>
            </w:r>
          </w:p>
        </w:tc>
        <w:tc>
          <w:tcPr>
            <w:tcW w:w="2664" w:type="dxa"/>
          </w:tcPr>
          <w:p w14:paraId="01B9C190" w14:textId="7FA06F7D" w:rsidR="00D31BFC" w:rsidRDefault="00104A6B" w:rsidP="009218DC">
            <w:r>
              <w:t>111% (99 A)</w:t>
            </w:r>
          </w:p>
        </w:tc>
      </w:tr>
      <w:tr w:rsidR="00D31BFC" w14:paraId="3B5371EF" w14:textId="4E435B1F" w:rsidTr="00E37E5A">
        <w:tc>
          <w:tcPr>
            <w:tcW w:w="1284" w:type="dxa"/>
          </w:tcPr>
          <w:p w14:paraId="084CE0BB" w14:textId="156F3678" w:rsidR="00D31BFC" w:rsidRPr="00033246" w:rsidRDefault="00D31BFC" w:rsidP="006D518D">
            <w:r>
              <w:lastRenderedPageBreak/>
              <w:t>13</w:t>
            </w:r>
          </w:p>
        </w:tc>
        <w:tc>
          <w:tcPr>
            <w:tcW w:w="2373" w:type="dxa"/>
          </w:tcPr>
          <w:p w14:paraId="774692F4" w14:textId="1B1824EA" w:rsidR="00D31BFC" w:rsidRPr="00033246" w:rsidRDefault="00D31BFC" w:rsidP="006D518D">
            <w:r w:rsidRPr="00033246">
              <w:t>PPM300v2-3-A-110/480-UL</w:t>
            </w:r>
          </w:p>
        </w:tc>
        <w:tc>
          <w:tcPr>
            <w:tcW w:w="1134" w:type="dxa"/>
          </w:tcPr>
          <w:p w14:paraId="04AA4ED7" w14:textId="67762A38" w:rsidR="00D31BFC" w:rsidRDefault="00D31BFC" w:rsidP="009218DC">
            <w:r>
              <w:t>480 V</w:t>
            </w:r>
          </w:p>
        </w:tc>
        <w:tc>
          <w:tcPr>
            <w:tcW w:w="1559" w:type="dxa"/>
          </w:tcPr>
          <w:p w14:paraId="149F38D1" w14:textId="3B3E9876" w:rsidR="00D31BFC" w:rsidRDefault="00D31BFC" w:rsidP="009218DC">
            <w:r>
              <w:t>110 A</w:t>
            </w:r>
          </w:p>
        </w:tc>
        <w:tc>
          <w:tcPr>
            <w:tcW w:w="2664" w:type="dxa"/>
          </w:tcPr>
          <w:p w14:paraId="090B9BBE" w14:textId="3BC601A9" w:rsidR="00D31BFC" w:rsidRDefault="00104A6B" w:rsidP="009218DC">
            <w:r>
              <w:t>100% (110 A)</w:t>
            </w:r>
          </w:p>
        </w:tc>
      </w:tr>
      <w:tr w:rsidR="00D31BFC" w14:paraId="0CD6C99B" w14:textId="1D628C96" w:rsidTr="00E37E5A">
        <w:tc>
          <w:tcPr>
            <w:tcW w:w="1284" w:type="dxa"/>
          </w:tcPr>
          <w:p w14:paraId="68C39234" w14:textId="745A8496" w:rsidR="00D31BFC" w:rsidRPr="00033246" w:rsidRDefault="00D31BFC" w:rsidP="006D518D">
            <w:r>
              <w:t>14</w:t>
            </w:r>
          </w:p>
        </w:tc>
        <w:tc>
          <w:tcPr>
            <w:tcW w:w="2373" w:type="dxa"/>
          </w:tcPr>
          <w:p w14:paraId="2296ADCD" w14:textId="0856107F" w:rsidR="00D31BFC" w:rsidRPr="00033246" w:rsidRDefault="00D31BFC" w:rsidP="006D518D">
            <w:r w:rsidRPr="00033246">
              <w:t>PPM300v2-3-A-90/600-UL</w:t>
            </w:r>
          </w:p>
        </w:tc>
        <w:tc>
          <w:tcPr>
            <w:tcW w:w="1134" w:type="dxa"/>
          </w:tcPr>
          <w:p w14:paraId="69271EAD" w14:textId="3B003C18" w:rsidR="00D31BFC" w:rsidRDefault="00D31BFC" w:rsidP="009218DC">
            <w:r>
              <w:t>600 V</w:t>
            </w:r>
          </w:p>
        </w:tc>
        <w:tc>
          <w:tcPr>
            <w:tcW w:w="1559" w:type="dxa"/>
          </w:tcPr>
          <w:p w14:paraId="1CD0AF03" w14:textId="130E3F16" w:rsidR="00D31BFC" w:rsidRDefault="00D31BFC" w:rsidP="009218DC">
            <w:r>
              <w:t>90 A</w:t>
            </w:r>
          </w:p>
        </w:tc>
        <w:tc>
          <w:tcPr>
            <w:tcW w:w="2664" w:type="dxa"/>
          </w:tcPr>
          <w:p w14:paraId="68B811AF" w14:textId="486E4B1A" w:rsidR="00D31BFC" w:rsidRDefault="00104A6B" w:rsidP="009218DC">
            <w:r>
              <w:t>100% (90 A)</w:t>
            </w:r>
          </w:p>
        </w:tc>
      </w:tr>
      <w:tr w:rsidR="00D31BFC" w14:paraId="10D66DC3" w14:textId="788B5371" w:rsidTr="00E37E5A">
        <w:tc>
          <w:tcPr>
            <w:tcW w:w="1284" w:type="dxa"/>
          </w:tcPr>
          <w:p w14:paraId="18C77A86" w14:textId="2922C0E4" w:rsidR="00D31BFC" w:rsidRDefault="00D31BFC" w:rsidP="006D46D8">
            <w:r>
              <w:t>15</w:t>
            </w:r>
          </w:p>
        </w:tc>
        <w:tc>
          <w:tcPr>
            <w:tcW w:w="2373" w:type="dxa"/>
          </w:tcPr>
          <w:p w14:paraId="11834066" w14:textId="31CCCC54" w:rsidR="00D31BFC" w:rsidRPr="00033246" w:rsidRDefault="00D31BFC" w:rsidP="006D46D8">
            <w:r>
              <w:t>ADF P100N-100/415</w:t>
            </w:r>
          </w:p>
        </w:tc>
        <w:tc>
          <w:tcPr>
            <w:tcW w:w="1134" w:type="dxa"/>
          </w:tcPr>
          <w:p w14:paraId="0151A6F9" w14:textId="5B69BD0B" w:rsidR="00D31BFC" w:rsidRDefault="00D31BFC" w:rsidP="009218DC">
            <w:r>
              <w:t>415 V</w:t>
            </w:r>
          </w:p>
        </w:tc>
        <w:tc>
          <w:tcPr>
            <w:tcW w:w="1559" w:type="dxa"/>
          </w:tcPr>
          <w:p w14:paraId="347F4067" w14:textId="02863C9F" w:rsidR="00D31BFC" w:rsidRDefault="00D31BFC" w:rsidP="009218DC">
            <w:r>
              <w:t>100 A</w:t>
            </w:r>
          </w:p>
        </w:tc>
        <w:tc>
          <w:tcPr>
            <w:tcW w:w="2664" w:type="dxa"/>
          </w:tcPr>
          <w:p w14:paraId="140D1355" w14:textId="4AE026A0" w:rsidR="00D31BFC" w:rsidRDefault="00104A6B" w:rsidP="009218DC">
            <w:r>
              <w:t>100% (100 A)</w:t>
            </w:r>
          </w:p>
        </w:tc>
      </w:tr>
      <w:tr w:rsidR="00D31BFC" w14:paraId="0B4F2739" w14:textId="54AB7254" w:rsidTr="00E37E5A">
        <w:tc>
          <w:tcPr>
            <w:tcW w:w="1284" w:type="dxa"/>
          </w:tcPr>
          <w:p w14:paraId="168F7D59" w14:textId="650BA90D" w:rsidR="00D31BFC" w:rsidRPr="006D46D8" w:rsidRDefault="00D31BFC" w:rsidP="006D518D">
            <w:r>
              <w:t>16</w:t>
            </w:r>
          </w:p>
        </w:tc>
        <w:tc>
          <w:tcPr>
            <w:tcW w:w="2373" w:type="dxa"/>
          </w:tcPr>
          <w:p w14:paraId="0DAC7808" w14:textId="37B42F83" w:rsidR="00D31BFC" w:rsidRPr="00033246" w:rsidRDefault="00D31BFC" w:rsidP="006D518D">
            <w:r w:rsidRPr="006D46D8">
              <w:t>PPM300v2-3-A-130/480-OEM</w:t>
            </w:r>
          </w:p>
        </w:tc>
        <w:tc>
          <w:tcPr>
            <w:tcW w:w="1134" w:type="dxa"/>
          </w:tcPr>
          <w:p w14:paraId="1B2B464C" w14:textId="555E105C" w:rsidR="00D31BFC" w:rsidRDefault="00D31BFC" w:rsidP="009218DC">
            <w:r>
              <w:t>480 V</w:t>
            </w:r>
          </w:p>
        </w:tc>
        <w:tc>
          <w:tcPr>
            <w:tcW w:w="1559" w:type="dxa"/>
          </w:tcPr>
          <w:p w14:paraId="66349BF0" w14:textId="14A688EB" w:rsidR="00D31BFC" w:rsidRDefault="00D31BFC" w:rsidP="009218DC">
            <w:r>
              <w:t>130 A</w:t>
            </w:r>
          </w:p>
        </w:tc>
        <w:tc>
          <w:tcPr>
            <w:tcW w:w="2664" w:type="dxa"/>
          </w:tcPr>
          <w:p w14:paraId="504DE12C" w14:textId="671B023F" w:rsidR="00D31BFC" w:rsidRDefault="00E27491" w:rsidP="009218DC">
            <w:r>
              <w:t>100</w:t>
            </w:r>
            <w:r w:rsidR="00104A6B">
              <w:t>% (1</w:t>
            </w:r>
            <w:r>
              <w:t>30</w:t>
            </w:r>
            <w:r w:rsidR="00104A6B">
              <w:t xml:space="preserve"> A)</w:t>
            </w:r>
          </w:p>
        </w:tc>
      </w:tr>
      <w:tr w:rsidR="00D31BFC" w14:paraId="1FE7EF26" w14:textId="56C43AF6" w:rsidTr="00E37E5A">
        <w:tc>
          <w:tcPr>
            <w:tcW w:w="1284" w:type="dxa"/>
          </w:tcPr>
          <w:p w14:paraId="3C0E482C" w14:textId="68C690FC" w:rsidR="00D31BFC" w:rsidRPr="006D46D8" w:rsidRDefault="00D31BFC" w:rsidP="006D518D">
            <w:r>
              <w:t>17</w:t>
            </w:r>
          </w:p>
        </w:tc>
        <w:tc>
          <w:tcPr>
            <w:tcW w:w="2373" w:type="dxa"/>
          </w:tcPr>
          <w:p w14:paraId="4A081F5B" w14:textId="19C8811F" w:rsidR="00D31BFC" w:rsidRPr="00033246" w:rsidRDefault="00D31BFC" w:rsidP="006D518D">
            <w:r w:rsidRPr="006D46D8">
              <w:t>PPM300v2-3-A-90/690-OEM</w:t>
            </w:r>
          </w:p>
        </w:tc>
        <w:tc>
          <w:tcPr>
            <w:tcW w:w="1134" w:type="dxa"/>
          </w:tcPr>
          <w:p w14:paraId="22B329A4" w14:textId="0C243523" w:rsidR="00D31BFC" w:rsidRDefault="00D31BFC" w:rsidP="009218DC">
            <w:r>
              <w:t>690 V</w:t>
            </w:r>
          </w:p>
        </w:tc>
        <w:tc>
          <w:tcPr>
            <w:tcW w:w="1559" w:type="dxa"/>
          </w:tcPr>
          <w:p w14:paraId="4E514C46" w14:textId="641739C9" w:rsidR="00D31BFC" w:rsidRDefault="00D31BFC" w:rsidP="009218DC">
            <w:r>
              <w:t>90 A</w:t>
            </w:r>
          </w:p>
        </w:tc>
        <w:tc>
          <w:tcPr>
            <w:tcW w:w="2664" w:type="dxa"/>
          </w:tcPr>
          <w:p w14:paraId="4116D160" w14:textId="6D0A8A08" w:rsidR="00D31BFC" w:rsidRDefault="00104A6B" w:rsidP="009218DC">
            <w:r>
              <w:t>100% (90 A)</w:t>
            </w:r>
          </w:p>
        </w:tc>
      </w:tr>
      <w:tr w:rsidR="00D31BFC" w14:paraId="50606FB2" w14:textId="236B19D5" w:rsidTr="00E37E5A">
        <w:tc>
          <w:tcPr>
            <w:tcW w:w="1284" w:type="dxa"/>
          </w:tcPr>
          <w:p w14:paraId="3B56085F" w14:textId="16C342ED" w:rsidR="00D31BFC" w:rsidRPr="006D46D8" w:rsidRDefault="00D31BFC" w:rsidP="006D518D">
            <w:r>
              <w:t>18</w:t>
            </w:r>
          </w:p>
        </w:tc>
        <w:tc>
          <w:tcPr>
            <w:tcW w:w="2373" w:type="dxa"/>
          </w:tcPr>
          <w:p w14:paraId="2250DA2A" w14:textId="0AF38585" w:rsidR="00D31BFC" w:rsidRPr="006D46D8" w:rsidRDefault="00D31BFC" w:rsidP="006D518D">
            <w:r w:rsidRPr="006D46D8">
              <w:t>ADF P100v2-90/690</w:t>
            </w:r>
          </w:p>
        </w:tc>
        <w:tc>
          <w:tcPr>
            <w:tcW w:w="1134" w:type="dxa"/>
          </w:tcPr>
          <w:p w14:paraId="0C19437F" w14:textId="7F3278B1" w:rsidR="00D31BFC" w:rsidRDefault="00D31BFC" w:rsidP="009218DC">
            <w:r>
              <w:t>690 V</w:t>
            </w:r>
          </w:p>
        </w:tc>
        <w:tc>
          <w:tcPr>
            <w:tcW w:w="1559" w:type="dxa"/>
          </w:tcPr>
          <w:p w14:paraId="403F1DA1" w14:textId="4E4D216D" w:rsidR="00D31BFC" w:rsidRDefault="00D31BFC" w:rsidP="009218DC">
            <w:r>
              <w:t>90 A</w:t>
            </w:r>
          </w:p>
        </w:tc>
        <w:tc>
          <w:tcPr>
            <w:tcW w:w="2664" w:type="dxa"/>
          </w:tcPr>
          <w:p w14:paraId="5ECABE91" w14:textId="13D3F724" w:rsidR="00D31BFC" w:rsidRDefault="00104A6B" w:rsidP="009218DC">
            <w:r>
              <w:t>1</w:t>
            </w:r>
            <w:r w:rsidR="00E27491">
              <w:t>11</w:t>
            </w:r>
            <w:r>
              <w:t>% (9</w:t>
            </w:r>
            <w:r w:rsidR="000112B1">
              <w:t>9</w:t>
            </w:r>
            <w:r>
              <w:t xml:space="preserve"> A)</w:t>
            </w:r>
          </w:p>
        </w:tc>
      </w:tr>
      <w:tr w:rsidR="00D31BFC" w14:paraId="4C5E4E63" w14:textId="22FDB7BD" w:rsidTr="00E37E5A">
        <w:tc>
          <w:tcPr>
            <w:tcW w:w="1284" w:type="dxa"/>
          </w:tcPr>
          <w:p w14:paraId="0C3C2DC6" w14:textId="6714E6D5" w:rsidR="00D31BFC" w:rsidRPr="006D46D8" w:rsidRDefault="00D31BFC" w:rsidP="006D518D">
            <w:r>
              <w:t>19</w:t>
            </w:r>
          </w:p>
        </w:tc>
        <w:tc>
          <w:tcPr>
            <w:tcW w:w="2373" w:type="dxa"/>
          </w:tcPr>
          <w:p w14:paraId="45D15993" w14:textId="6E8C022B" w:rsidR="00D31BFC" w:rsidRPr="006D46D8" w:rsidRDefault="00D31BFC" w:rsidP="006D518D">
            <w:r w:rsidRPr="006D46D8">
              <w:t>ADF P100v2-70/480</w:t>
            </w:r>
          </w:p>
        </w:tc>
        <w:tc>
          <w:tcPr>
            <w:tcW w:w="1134" w:type="dxa"/>
          </w:tcPr>
          <w:p w14:paraId="6E15D958" w14:textId="7AC044AB" w:rsidR="00D31BFC" w:rsidRDefault="00D31BFC" w:rsidP="009218DC">
            <w:r>
              <w:t>480 V</w:t>
            </w:r>
          </w:p>
        </w:tc>
        <w:tc>
          <w:tcPr>
            <w:tcW w:w="1559" w:type="dxa"/>
          </w:tcPr>
          <w:p w14:paraId="573FF9C8" w14:textId="3D1754C6" w:rsidR="00D31BFC" w:rsidRDefault="00D31BFC" w:rsidP="009218DC">
            <w:r>
              <w:t>70 A</w:t>
            </w:r>
          </w:p>
        </w:tc>
        <w:tc>
          <w:tcPr>
            <w:tcW w:w="2664" w:type="dxa"/>
          </w:tcPr>
          <w:p w14:paraId="7A7E992F" w14:textId="18D9D1C8" w:rsidR="00D31BFC" w:rsidRDefault="00104A6B" w:rsidP="009218DC">
            <w:r>
              <w:t>100% (70 A)</w:t>
            </w:r>
          </w:p>
        </w:tc>
      </w:tr>
      <w:tr w:rsidR="00D31BFC" w14:paraId="70AD95F2" w14:textId="65C7A3DF" w:rsidTr="00E37E5A">
        <w:tc>
          <w:tcPr>
            <w:tcW w:w="1284" w:type="dxa"/>
          </w:tcPr>
          <w:p w14:paraId="62045D91" w14:textId="07E84C7B" w:rsidR="00D31BFC" w:rsidRPr="006D46D8" w:rsidRDefault="00D31BFC" w:rsidP="006D518D">
            <w:r>
              <w:t>20</w:t>
            </w:r>
          </w:p>
        </w:tc>
        <w:tc>
          <w:tcPr>
            <w:tcW w:w="2373" w:type="dxa"/>
          </w:tcPr>
          <w:p w14:paraId="259C8007" w14:textId="7BB4CC09" w:rsidR="00D31BFC" w:rsidRPr="006D46D8" w:rsidRDefault="00D31BFC" w:rsidP="006D518D">
            <w:r w:rsidRPr="006D46D8">
              <w:t>ADF P100v2-100/480</w:t>
            </w:r>
          </w:p>
        </w:tc>
        <w:tc>
          <w:tcPr>
            <w:tcW w:w="1134" w:type="dxa"/>
          </w:tcPr>
          <w:p w14:paraId="0CEF85DA" w14:textId="43F4E455" w:rsidR="00D31BFC" w:rsidRDefault="00D31BFC" w:rsidP="006D46D8">
            <w:r>
              <w:t>480 V</w:t>
            </w:r>
          </w:p>
        </w:tc>
        <w:tc>
          <w:tcPr>
            <w:tcW w:w="1559" w:type="dxa"/>
          </w:tcPr>
          <w:p w14:paraId="5BEEBBF5" w14:textId="21F1BD42" w:rsidR="00D31BFC" w:rsidRDefault="00D31BFC" w:rsidP="009218DC">
            <w:r>
              <w:t>100 A</w:t>
            </w:r>
          </w:p>
        </w:tc>
        <w:tc>
          <w:tcPr>
            <w:tcW w:w="2664" w:type="dxa"/>
          </w:tcPr>
          <w:p w14:paraId="36E68F55" w14:textId="1163DF33" w:rsidR="00D31BFC" w:rsidRDefault="000112B1" w:rsidP="009218DC">
            <w:r w:rsidRPr="000112B1">
              <w:t>167</w:t>
            </w:r>
            <w:r w:rsidR="00104A6B">
              <w:t>% (</w:t>
            </w:r>
            <w:r w:rsidRPr="000112B1">
              <w:t>167</w:t>
            </w:r>
            <w:r>
              <w:t xml:space="preserve"> </w:t>
            </w:r>
            <w:r w:rsidR="00104A6B">
              <w:t>A)</w:t>
            </w:r>
          </w:p>
        </w:tc>
      </w:tr>
      <w:tr w:rsidR="00D31BFC" w14:paraId="2654D442" w14:textId="46158A3E" w:rsidTr="00E37E5A">
        <w:tc>
          <w:tcPr>
            <w:tcW w:w="1284" w:type="dxa"/>
          </w:tcPr>
          <w:p w14:paraId="2E982AC2" w14:textId="0E8A57C5" w:rsidR="00D31BFC" w:rsidRPr="006D46D8" w:rsidRDefault="00D31BFC" w:rsidP="006D518D">
            <w:r>
              <w:t>21</w:t>
            </w:r>
          </w:p>
        </w:tc>
        <w:tc>
          <w:tcPr>
            <w:tcW w:w="2373" w:type="dxa"/>
          </w:tcPr>
          <w:p w14:paraId="69DF6AFC" w14:textId="5C867DE2" w:rsidR="00D31BFC" w:rsidRPr="006D46D8" w:rsidRDefault="00D31BFC" w:rsidP="006D518D">
            <w:r w:rsidRPr="006D46D8">
              <w:t>ADF P100v2-130/480</w:t>
            </w:r>
          </w:p>
        </w:tc>
        <w:tc>
          <w:tcPr>
            <w:tcW w:w="1134" w:type="dxa"/>
          </w:tcPr>
          <w:p w14:paraId="2B38FF72" w14:textId="7107F38B" w:rsidR="00D31BFC" w:rsidRDefault="00D31BFC" w:rsidP="009218DC">
            <w:r>
              <w:t>480 V</w:t>
            </w:r>
          </w:p>
        </w:tc>
        <w:tc>
          <w:tcPr>
            <w:tcW w:w="1559" w:type="dxa"/>
          </w:tcPr>
          <w:p w14:paraId="44AC7016" w14:textId="59171208" w:rsidR="00D31BFC" w:rsidRDefault="00D31BFC" w:rsidP="009218DC">
            <w:r>
              <w:t>130 A</w:t>
            </w:r>
          </w:p>
        </w:tc>
        <w:tc>
          <w:tcPr>
            <w:tcW w:w="2664" w:type="dxa"/>
          </w:tcPr>
          <w:p w14:paraId="4365489C" w14:textId="14F8CDB8" w:rsidR="00D31BFC" w:rsidRDefault="000112B1" w:rsidP="009218DC">
            <w:r w:rsidRPr="000112B1">
              <w:t>135</w:t>
            </w:r>
            <w:r w:rsidR="00104A6B">
              <w:t>% (</w:t>
            </w:r>
            <w:r w:rsidRPr="000112B1">
              <w:t>175</w:t>
            </w:r>
            <w:r>
              <w:t xml:space="preserve"> </w:t>
            </w:r>
            <w:r w:rsidR="00104A6B">
              <w:t>A)</w:t>
            </w:r>
          </w:p>
        </w:tc>
      </w:tr>
      <w:tr w:rsidR="00D31BFC" w14:paraId="62ED3771" w14:textId="1F9F6B94" w:rsidTr="00E37E5A">
        <w:tc>
          <w:tcPr>
            <w:tcW w:w="1284" w:type="dxa"/>
          </w:tcPr>
          <w:p w14:paraId="726F86C5" w14:textId="5C2885F1" w:rsidR="00D31BFC" w:rsidRPr="006D46D8" w:rsidRDefault="00D31BFC" w:rsidP="006D518D">
            <w:r>
              <w:t>22</w:t>
            </w:r>
          </w:p>
        </w:tc>
        <w:tc>
          <w:tcPr>
            <w:tcW w:w="2373" w:type="dxa"/>
          </w:tcPr>
          <w:p w14:paraId="7AFA325F" w14:textId="1EAD1E49" w:rsidR="00D31BFC" w:rsidRPr="006D46D8" w:rsidRDefault="00D31BFC" w:rsidP="006D518D">
            <w:r w:rsidRPr="006D46D8">
              <w:t>PPM300v2-3-W-150/480</w:t>
            </w:r>
          </w:p>
        </w:tc>
        <w:tc>
          <w:tcPr>
            <w:tcW w:w="1134" w:type="dxa"/>
          </w:tcPr>
          <w:p w14:paraId="140258C7" w14:textId="191D9D4C" w:rsidR="00D31BFC" w:rsidRDefault="00D31BFC" w:rsidP="009218DC">
            <w:r>
              <w:t>480 V</w:t>
            </w:r>
          </w:p>
        </w:tc>
        <w:tc>
          <w:tcPr>
            <w:tcW w:w="1559" w:type="dxa"/>
          </w:tcPr>
          <w:p w14:paraId="391482DD" w14:textId="20282854" w:rsidR="00D31BFC" w:rsidRDefault="00D31BFC" w:rsidP="009218DC">
            <w:r>
              <w:t>150 A</w:t>
            </w:r>
          </w:p>
        </w:tc>
        <w:tc>
          <w:tcPr>
            <w:tcW w:w="2664" w:type="dxa"/>
          </w:tcPr>
          <w:p w14:paraId="41EEDD9D" w14:textId="6D571F1C" w:rsidR="00D31BFC" w:rsidRDefault="00104A6B" w:rsidP="009218DC">
            <w:r>
              <w:t>100% (150 A)</w:t>
            </w:r>
          </w:p>
        </w:tc>
      </w:tr>
      <w:tr w:rsidR="00D31BFC" w14:paraId="5076CBCD" w14:textId="03B8A981" w:rsidTr="00E37E5A">
        <w:tc>
          <w:tcPr>
            <w:tcW w:w="1284" w:type="dxa"/>
          </w:tcPr>
          <w:p w14:paraId="72B65FDD" w14:textId="081732E6" w:rsidR="00D31BFC" w:rsidRPr="006D46D8" w:rsidRDefault="00D31BFC" w:rsidP="006D518D">
            <w:r>
              <w:t>23</w:t>
            </w:r>
          </w:p>
        </w:tc>
        <w:tc>
          <w:tcPr>
            <w:tcW w:w="2373" w:type="dxa"/>
          </w:tcPr>
          <w:p w14:paraId="50B4E26B" w14:textId="3B9232DF" w:rsidR="00D31BFC" w:rsidRPr="006D46D8" w:rsidRDefault="00D31BFC" w:rsidP="006D518D">
            <w:r w:rsidRPr="006D46D8">
              <w:t>PPM300v2-3-W-140/690</w:t>
            </w:r>
          </w:p>
        </w:tc>
        <w:tc>
          <w:tcPr>
            <w:tcW w:w="1134" w:type="dxa"/>
          </w:tcPr>
          <w:p w14:paraId="46E06EF8" w14:textId="35B8C28B" w:rsidR="00D31BFC" w:rsidRDefault="00D31BFC" w:rsidP="009218DC">
            <w:r>
              <w:t>690 V</w:t>
            </w:r>
          </w:p>
        </w:tc>
        <w:tc>
          <w:tcPr>
            <w:tcW w:w="1559" w:type="dxa"/>
          </w:tcPr>
          <w:p w14:paraId="2B0DEE2C" w14:textId="0C0C11EF" w:rsidR="00D31BFC" w:rsidRDefault="00D31BFC" w:rsidP="009218DC">
            <w:r>
              <w:t>140 A</w:t>
            </w:r>
          </w:p>
        </w:tc>
        <w:tc>
          <w:tcPr>
            <w:tcW w:w="2664" w:type="dxa"/>
          </w:tcPr>
          <w:p w14:paraId="5E4B68B1" w14:textId="07A7CCC6" w:rsidR="00D31BFC" w:rsidRDefault="00104A6B" w:rsidP="009218DC">
            <w:r>
              <w:t>100% (140 A)</w:t>
            </w:r>
          </w:p>
        </w:tc>
      </w:tr>
      <w:tr w:rsidR="00D31BFC" w14:paraId="3D45020E" w14:textId="0DFC3C4D" w:rsidTr="00E37E5A">
        <w:tc>
          <w:tcPr>
            <w:tcW w:w="1284" w:type="dxa"/>
          </w:tcPr>
          <w:p w14:paraId="47B7EF1F" w14:textId="038AAF0C" w:rsidR="00D31BFC" w:rsidRDefault="00D31BFC" w:rsidP="006D518D">
            <w:r>
              <w:t>24</w:t>
            </w:r>
          </w:p>
        </w:tc>
        <w:tc>
          <w:tcPr>
            <w:tcW w:w="2373" w:type="dxa"/>
          </w:tcPr>
          <w:p w14:paraId="765D625B" w14:textId="37DFB4E3" w:rsidR="00D31BFC" w:rsidRPr="006D46D8" w:rsidRDefault="00D31BFC" w:rsidP="006D518D">
            <w:r w:rsidRPr="00916BBF">
              <w:t>PPM300v2B-3-A-50/480</w:t>
            </w:r>
          </w:p>
        </w:tc>
        <w:tc>
          <w:tcPr>
            <w:tcW w:w="1134" w:type="dxa"/>
          </w:tcPr>
          <w:p w14:paraId="7793450D" w14:textId="5851F6DB" w:rsidR="00D31BFC" w:rsidRDefault="00D31BFC" w:rsidP="009218DC">
            <w:r>
              <w:t>480 V</w:t>
            </w:r>
          </w:p>
        </w:tc>
        <w:tc>
          <w:tcPr>
            <w:tcW w:w="1559" w:type="dxa"/>
          </w:tcPr>
          <w:p w14:paraId="67CCF7A2" w14:textId="7EA034C7" w:rsidR="00D31BFC" w:rsidRDefault="00D31BFC" w:rsidP="009218DC">
            <w:r>
              <w:t>50 A</w:t>
            </w:r>
          </w:p>
        </w:tc>
        <w:tc>
          <w:tcPr>
            <w:tcW w:w="2664" w:type="dxa"/>
          </w:tcPr>
          <w:p w14:paraId="20A1FBF7" w14:textId="6216F968" w:rsidR="00D31BFC" w:rsidRDefault="00104A6B" w:rsidP="009218DC">
            <w:r>
              <w:t>150% (75 A)</w:t>
            </w:r>
          </w:p>
        </w:tc>
      </w:tr>
      <w:tr w:rsidR="00D31BFC" w14:paraId="3BBE97C8" w14:textId="014BE9BB" w:rsidTr="00E37E5A">
        <w:tc>
          <w:tcPr>
            <w:tcW w:w="1284" w:type="dxa"/>
          </w:tcPr>
          <w:p w14:paraId="564575BD" w14:textId="7996FA4A" w:rsidR="00D31BFC" w:rsidRDefault="00D31BFC" w:rsidP="006D518D">
            <w:r>
              <w:t>25</w:t>
            </w:r>
          </w:p>
        </w:tc>
        <w:tc>
          <w:tcPr>
            <w:tcW w:w="2373" w:type="dxa"/>
          </w:tcPr>
          <w:p w14:paraId="41C2A4E2" w14:textId="78663ED3" w:rsidR="00D31BFC" w:rsidRPr="006D46D8" w:rsidRDefault="00D31BFC" w:rsidP="006D518D">
            <w:r w:rsidRPr="00916BBF">
              <w:t>PPM300v2B-3-A-75/480</w:t>
            </w:r>
          </w:p>
        </w:tc>
        <w:tc>
          <w:tcPr>
            <w:tcW w:w="1134" w:type="dxa"/>
          </w:tcPr>
          <w:p w14:paraId="633C480B" w14:textId="37A3D40F" w:rsidR="00D31BFC" w:rsidRDefault="00D31BFC" w:rsidP="009218DC">
            <w:r>
              <w:t>480 V</w:t>
            </w:r>
          </w:p>
        </w:tc>
        <w:tc>
          <w:tcPr>
            <w:tcW w:w="1559" w:type="dxa"/>
          </w:tcPr>
          <w:p w14:paraId="1AA4B4F3" w14:textId="40DA9B89" w:rsidR="00D31BFC" w:rsidRDefault="00D31BFC" w:rsidP="009218DC">
            <w:r>
              <w:t>75 A</w:t>
            </w:r>
          </w:p>
        </w:tc>
        <w:tc>
          <w:tcPr>
            <w:tcW w:w="2664" w:type="dxa"/>
          </w:tcPr>
          <w:p w14:paraId="58526AD9" w14:textId="64C20D90" w:rsidR="00D31BFC" w:rsidRDefault="00104A6B" w:rsidP="009218DC">
            <w:r>
              <w:t>133% (99 A)</w:t>
            </w:r>
          </w:p>
        </w:tc>
      </w:tr>
      <w:tr w:rsidR="00D31BFC" w14:paraId="20F77FE3" w14:textId="6CD9DE59" w:rsidTr="00E37E5A">
        <w:tc>
          <w:tcPr>
            <w:tcW w:w="1284" w:type="dxa"/>
          </w:tcPr>
          <w:p w14:paraId="38250B37" w14:textId="06A5CBAB" w:rsidR="00D31BFC" w:rsidRDefault="00D31BFC" w:rsidP="006D518D">
            <w:r>
              <w:t>26</w:t>
            </w:r>
          </w:p>
        </w:tc>
        <w:tc>
          <w:tcPr>
            <w:tcW w:w="2373" w:type="dxa"/>
          </w:tcPr>
          <w:p w14:paraId="002C067D" w14:textId="04F4FB0C" w:rsidR="00D31BFC" w:rsidRPr="006D46D8" w:rsidRDefault="00D31BFC" w:rsidP="006D518D">
            <w:r w:rsidRPr="00916BBF">
              <w:t>PPM300v2B-3-A-90/480</w:t>
            </w:r>
          </w:p>
        </w:tc>
        <w:tc>
          <w:tcPr>
            <w:tcW w:w="1134" w:type="dxa"/>
          </w:tcPr>
          <w:p w14:paraId="3401A428" w14:textId="3C3C3CB4" w:rsidR="00D31BFC" w:rsidRDefault="00D31BFC" w:rsidP="009218DC">
            <w:r>
              <w:t>480 V</w:t>
            </w:r>
          </w:p>
        </w:tc>
        <w:tc>
          <w:tcPr>
            <w:tcW w:w="1559" w:type="dxa"/>
          </w:tcPr>
          <w:p w14:paraId="3E035598" w14:textId="0685FD4A" w:rsidR="00D31BFC" w:rsidRDefault="00D31BFC" w:rsidP="009218DC">
            <w:r>
              <w:t>90 A</w:t>
            </w:r>
          </w:p>
        </w:tc>
        <w:tc>
          <w:tcPr>
            <w:tcW w:w="2664" w:type="dxa"/>
          </w:tcPr>
          <w:p w14:paraId="7D33E7A0" w14:textId="518DD08A" w:rsidR="00D31BFC" w:rsidRDefault="00104A6B" w:rsidP="009218DC">
            <w:r>
              <w:t>138% (124 A)</w:t>
            </w:r>
          </w:p>
        </w:tc>
      </w:tr>
      <w:tr w:rsidR="00D31BFC" w14:paraId="49BAB186" w14:textId="4B49E986" w:rsidTr="00E37E5A">
        <w:tc>
          <w:tcPr>
            <w:tcW w:w="1284" w:type="dxa"/>
          </w:tcPr>
          <w:p w14:paraId="39A3A97E" w14:textId="33BA40A7" w:rsidR="00D31BFC" w:rsidRDefault="00D31BFC" w:rsidP="006D518D">
            <w:r>
              <w:t>27</w:t>
            </w:r>
          </w:p>
        </w:tc>
        <w:tc>
          <w:tcPr>
            <w:tcW w:w="2373" w:type="dxa"/>
          </w:tcPr>
          <w:p w14:paraId="56AA0710" w14:textId="7A88E819" w:rsidR="00D31BFC" w:rsidRPr="006D46D8" w:rsidRDefault="00D31BFC" w:rsidP="006D518D">
            <w:r w:rsidRPr="00916BBF">
              <w:t>PPM300v2B-3-A-120/480</w:t>
            </w:r>
          </w:p>
        </w:tc>
        <w:tc>
          <w:tcPr>
            <w:tcW w:w="1134" w:type="dxa"/>
          </w:tcPr>
          <w:p w14:paraId="53DDC4CE" w14:textId="1F1BE2A9" w:rsidR="00D31BFC" w:rsidRDefault="00D31BFC" w:rsidP="009218DC">
            <w:r>
              <w:t>480 V</w:t>
            </w:r>
          </w:p>
        </w:tc>
        <w:tc>
          <w:tcPr>
            <w:tcW w:w="1559" w:type="dxa"/>
          </w:tcPr>
          <w:p w14:paraId="7DD4046C" w14:textId="79EF3802" w:rsidR="00D31BFC" w:rsidRDefault="00D31BFC" w:rsidP="009218DC">
            <w:r>
              <w:t>120 A</w:t>
            </w:r>
          </w:p>
        </w:tc>
        <w:tc>
          <w:tcPr>
            <w:tcW w:w="2664" w:type="dxa"/>
          </w:tcPr>
          <w:p w14:paraId="6D909205" w14:textId="7AAF4310" w:rsidR="00D31BFC" w:rsidRDefault="00104A6B" w:rsidP="009218DC">
            <w:r>
              <w:t>133% (159 A)</w:t>
            </w:r>
          </w:p>
        </w:tc>
      </w:tr>
      <w:tr w:rsidR="00D31BFC" w14:paraId="0C505794" w14:textId="5E3EA993" w:rsidTr="00E37E5A">
        <w:tc>
          <w:tcPr>
            <w:tcW w:w="1284" w:type="dxa"/>
          </w:tcPr>
          <w:p w14:paraId="48160F7A" w14:textId="02E959C9" w:rsidR="00D31BFC" w:rsidRDefault="00D31BFC" w:rsidP="006D518D">
            <w:r>
              <w:t>28</w:t>
            </w:r>
          </w:p>
        </w:tc>
        <w:tc>
          <w:tcPr>
            <w:tcW w:w="2373" w:type="dxa"/>
          </w:tcPr>
          <w:p w14:paraId="115CA4BF" w14:textId="40539325" w:rsidR="00D31BFC" w:rsidRPr="006D46D8" w:rsidRDefault="00D31BFC" w:rsidP="006D518D">
            <w:r w:rsidRPr="00916BBF">
              <w:t>PPM300v2B-3-A-150/480</w:t>
            </w:r>
          </w:p>
        </w:tc>
        <w:tc>
          <w:tcPr>
            <w:tcW w:w="1134" w:type="dxa"/>
          </w:tcPr>
          <w:p w14:paraId="2A28FCAB" w14:textId="1A14245A" w:rsidR="00D31BFC" w:rsidRDefault="00D31BFC" w:rsidP="009218DC">
            <w:r>
              <w:t>480 V</w:t>
            </w:r>
          </w:p>
        </w:tc>
        <w:tc>
          <w:tcPr>
            <w:tcW w:w="1559" w:type="dxa"/>
          </w:tcPr>
          <w:p w14:paraId="0171F854" w14:textId="2E977DE9" w:rsidR="00D31BFC" w:rsidRDefault="00D31BFC" w:rsidP="009218DC">
            <w:r>
              <w:t>150 A</w:t>
            </w:r>
          </w:p>
        </w:tc>
        <w:tc>
          <w:tcPr>
            <w:tcW w:w="2664" w:type="dxa"/>
          </w:tcPr>
          <w:p w14:paraId="24FC4BA3" w14:textId="294439F3" w:rsidR="00D31BFC" w:rsidRDefault="00104A6B" w:rsidP="009218DC">
            <w:r>
              <w:t>100% (150 A)</w:t>
            </w:r>
          </w:p>
        </w:tc>
      </w:tr>
      <w:tr w:rsidR="002C1880" w14:paraId="019CE97D" w14:textId="7DEE80E1" w:rsidTr="00E37E5A">
        <w:tc>
          <w:tcPr>
            <w:tcW w:w="1284" w:type="dxa"/>
          </w:tcPr>
          <w:p w14:paraId="2DCAF035" w14:textId="33C5909B" w:rsidR="002C1880" w:rsidRDefault="002C1880" w:rsidP="002C1880">
            <w:r>
              <w:t>29</w:t>
            </w:r>
          </w:p>
        </w:tc>
        <w:tc>
          <w:tcPr>
            <w:tcW w:w="2373" w:type="dxa"/>
          </w:tcPr>
          <w:p w14:paraId="5D6DE5D0" w14:textId="75D0E8C3" w:rsidR="002C1880" w:rsidRPr="006D46D8" w:rsidRDefault="002C1880" w:rsidP="002C1880">
            <w:r w:rsidRPr="00916BBF">
              <w:t>ADF P100v2B-50/480</w:t>
            </w:r>
          </w:p>
        </w:tc>
        <w:tc>
          <w:tcPr>
            <w:tcW w:w="1134" w:type="dxa"/>
          </w:tcPr>
          <w:p w14:paraId="5C163E1E" w14:textId="6D3AB772" w:rsidR="002C1880" w:rsidRDefault="002C1880" w:rsidP="002C1880">
            <w:r>
              <w:t>480 V</w:t>
            </w:r>
          </w:p>
        </w:tc>
        <w:tc>
          <w:tcPr>
            <w:tcW w:w="1559" w:type="dxa"/>
          </w:tcPr>
          <w:p w14:paraId="5C59F1C5" w14:textId="7268CCF4" w:rsidR="002C1880" w:rsidRDefault="002C1880" w:rsidP="002C1880">
            <w:r>
              <w:t>50 A</w:t>
            </w:r>
          </w:p>
        </w:tc>
        <w:tc>
          <w:tcPr>
            <w:tcW w:w="2664" w:type="dxa"/>
          </w:tcPr>
          <w:p w14:paraId="41D341AE" w14:textId="3A9018F7" w:rsidR="002C1880" w:rsidRDefault="002C1880" w:rsidP="002C1880">
            <w:r>
              <w:t>150% (75 A)</w:t>
            </w:r>
          </w:p>
        </w:tc>
      </w:tr>
      <w:tr w:rsidR="002C1880" w14:paraId="2BC8B316" w14:textId="608B997C" w:rsidTr="00E37E5A">
        <w:tc>
          <w:tcPr>
            <w:tcW w:w="1284" w:type="dxa"/>
          </w:tcPr>
          <w:p w14:paraId="248E90E0" w14:textId="6EAFBD41" w:rsidR="002C1880" w:rsidRDefault="002C1880" w:rsidP="002C1880">
            <w:r>
              <w:t>30</w:t>
            </w:r>
          </w:p>
        </w:tc>
        <w:tc>
          <w:tcPr>
            <w:tcW w:w="2373" w:type="dxa"/>
          </w:tcPr>
          <w:p w14:paraId="0C58A065" w14:textId="004919EB" w:rsidR="002C1880" w:rsidRPr="006D46D8" w:rsidRDefault="002C1880" w:rsidP="002C1880">
            <w:r w:rsidRPr="00916BBF">
              <w:t>ADF P100v2B-75/480</w:t>
            </w:r>
          </w:p>
        </w:tc>
        <w:tc>
          <w:tcPr>
            <w:tcW w:w="1134" w:type="dxa"/>
          </w:tcPr>
          <w:p w14:paraId="3F0DECF4" w14:textId="4C7ED15B" w:rsidR="002C1880" w:rsidRDefault="002C1880" w:rsidP="002C1880">
            <w:r>
              <w:t>480 V</w:t>
            </w:r>
          </w:p>
        </w:tc>
        <w:tc>
          <w:tcPr>
            <w:tcW w:w="1559" w:type="dxa"/>
          </w:tcPr>
          <w:p w14:paraId="14481134" w14:textId="241A5F8E" w:rsidR="002C1880" w:rsidRDefault="002C1880" w:rsidP="002C1880">
            <w:r>
              <w:t>75 A</w:t>
            </w:r>
          </w:p>
        </w:tc>
        <w:tc>
          <w:tcPr>
            <w:tcW w:w="2664" w:type="dxa"/>
          </w:tcPr>
          <w:p w14:paraId="668C0BC0" w14:textId="35D402B7" w:rsidR="002C1880" w:rsidRDefault="002C1880" w:rsidP="002C1880">
            <w:r>
              <w:t>133% (99 A)</w:t>
            </w:r>
          </w:p>
        </w:tc>
      </w:tr>
      <w:tr w:rsidR="002C1880" w14:paraId="5F2960E2" w14:textId="25ABBF8F" w:rsidTr="00E37E5A">
        <w:tc>
          <w:tcPr>
            <w:tcW w:w="1284" w:type="dxa"/>
          </w:tcPr>
          <w:p w14:paraId="53738B2C" w14:textId="414B5068" w:rsidR="002C1880" w:rsidRDefault="002C1880" w:rsidP="002C1880">
            <w:r>
              <w:t>31</w:t>
            </w:r>
          </w:p>
        </w:tc>
        <w:tc>
          <w:tcPr>
            <w:tcW w:w="2373" w:type="dxa"/>
          </w:tcPr>
          <w:p w14:paraId="12AF0009" w14:textId="2131FE7E" w:rsidR="002C1880" w:rsidRPr="006D46D8" w:rsidRDefault="002C1880" w:rsidP="002C1880">
            <w:r w:rsidRPr="00916BBF">
              <w:t>ADF P100v2B-90/480</w:t>
            </w:r>
          </w:p>
        </w:tc>
        <w:tc>
          <w:tcPr>
            <w:tcW w:w="1134" w:type="dxa"/>
          </w:tcPr>
          <w:p w14:paraId="5EA12612" w14:textId="55DFCDE3" w:rsidR="002C1880" w:rsidRDefault="002C1880" w:rsidP="002C1880">
            <w:r>
              <w:t>480 V</w:t>
            </w:r>
          </w:p>
        </w:tc>
        <w:tc>
          <w:tcPr>
            <w:tcW w:w="1559" w:type="dxa"/>
          </w:tcPr>
          <w:p w14:paraId="673E6158" w14:textId="38A10BE3" w:rsidR="002C1880" w:rsidRDefault="002C1880" w:rsidP="002C1880">
            <w:r>
              <w:t>90 A</w:t>
            </w:r>
          </w:p>
        </w:tc>
        <w:tc>
          <w:tcPr>
            <w:tcW w:w="2664" w:type="dxa"/>
          </w:tcPr>
          <w:p w14:paraId="48E09FA0" w14:textId="7E848372" w:rsidR="002C1880" w:rsidRDefault="002C1880" w:rsidP="002C1880">
            <w:r>
              <w:t>138% (124 A)</w:t>
            </w:r>
          </w:p>
        </w:tc>
      </w:tr>
      <w:tr w:rsidR="002C1880" w14:paraId="4B019C3D" w14:textId="6C588C52" w:rsidTr="00E37E5A">
        <w:tc>
          <w:tcPr>
            <w:tcW w:w="1284" w:type="dxa"/>
          </w:tcPr>
          <w:p w14:paraId="52FE91B5" w14:textId="6638F695" w:rsidR="002C1880" w:rsidRDefault="002C1880" w:rsidP="002C1880">
            <w:r>
              <w:t>32</w:t>
            </w:r>
          </w:p>
        </w:tc>
        <w:tc>
          <w:tcPr>
            <w:tcW w:w="2373" w:type="dxa"/>
          </w:tcPr>
          <w:p w14:paraId="0B28BE20" w14:textId="58A38687" w:rsidR="002C1880" w:rsidRPr="006D46D8" w:rsidRDefault="002C1880" w:rsidP="002C1880">
            <w:r w:rsidRPr="00916BBF">
              <w:t>ADF P100v2B-120/480</w:t>
            </w:r>
          </w:p>
        </w:tc>
        <w:tc>
          <w:tcPr>
            <w:tcW w:w="1134" w:type="dxa"/>
          </w:tcPr>
          <w:p w14:paraId="35127E49" w14:textId="23397821" w:rsidR="002C1880" w:rsidRDefault="002C1880" w:rsidP="002C1880">
            <w:r>
              <w:t>480 V</w:t>
            </w:r>
          </w:p>
        </w:tc>
        <w:tc>
          <w:tcPr>
            <w:tcW w:w="1559" w:type="dxa"/>
          </w:tcPr>
          <w:p w14:paraId="218373E3" w14:textId="559E47CD" w:rsidR="002C1880" w:rsidRDefault="002C1880" w:rsidP="002C1880">
            <w:r>
              <w:t>120 A</w:t>
            </w:r>
          </w:p>
        </w:tc>
        <w:tc>
          <w:tcPr>
            <w:tcW w:w="2664" w:type="dxa"/>
          </w:tcPr>
          <w:p w14:paraId="1C0C25C5" w14:textId="7E2FB8E5" w:rsidR="002C1880" w:rsidRDefault="002C1880" w:rsidP="002C1880">
            <w:r>
              <w:t>133% (159 A)</w:t>
            </w:r>
          </w:p>
        </w:tc>
      </w:tr>
      <w:tr w:rsidR="00D31BFC" w14:paraId="6C4B11E3" w14:textId="1911B356" w:rsidTr="00E37E5A">
        <w:tc>
          <w:tcPr>
            <w:tcW w:w="1284" w:type="dxa"/>
          </w:tcPr>
          <w:p w14:paraId="6948F1DC" w14:textId="43206226" w:rsidR="00D31BFC" w:rsidRDefault="00D31BFC" w:rsidP="006D518D">
            <w:r>
              <w:t>33</w:t>
            </w:r>
          </w:p>
        </w:tc>
        <w:tc>
          <w:tcPr>
            <w:tcW w:w="2373" w:type="dxa"/>
          </w:tcPr>
          <w:p w14:paraId="2E736654" w14:textId="3DF711E3" w:rsidR="00D31BFC" w:rsidRPr="006D46D8" w:rsidRDefault="00D31BFC" w:rsidP="006D518D">
            <w:r w:rsidRPr="00916BBF">
              <w:t>ADF P100v2B-150/480</w:t>
            </w:r>
          </w:p>
        </w:tc>
        <w:tc>
          <w:tcPr>
            <w:tcW w:w="1134" w:type="dxa"/>
          </w:tcPr>
          <w:p w14:paraId="1C298374" w14:textId="507E404B" w:rsidR="00D31BFC" w:rsidRDefault="00D31BFC" w:rsidP="009218DC">
            <w:r>
              <w:t>480 V</w:t>
            </w:r>
          </w:p>
        </w:tc>
        <w:tc>
          <w:tcPr>
            <w:tcW w:w="1559" w:type="dxa"/>
          </w:tcPr>
          <w:p w14:paraId="7FA4B1EF" w14:textId="7AA707AA" w:rsidR="00D31BFC" w:rsidRDefault="00D31BFC" w:rsidP="009218DC">
            <w:r>
              <w:t>150 A</w:t>
            </w:r>
          </w:p>
        </w:tc>
        <w:tc>
          <w:tcPr>
            <w:tcW w:w="2664" w:type="dxa"/>
          </w:tcPr>
          <w:p w14:paraId="5719A9A1" w14:textId="6F22099E" w:rsidR="00D31BFC" w:rsidRDefault="00104A6B" w:rsidP="009218DC">
            <w:r>
              <w:t>100% (150 A)</w:t>
            </w:r>
          </w:p>
        </w:tc>
      </w:tr>
      <w:tr w:rsidR="00D31BFC" w14:paraId="6B432319" w14:textId="0E8D78F5" w:rsidTr="00E37E5A">
        <w:tc>
          <w:tcPr>
            <w:tcW w:w="1284" w:type="dxa"/>
          </w:tcPr>
          <w:p w14:paraId="5465DC5B" w14:textId="415DB060" w:rsidR="00D31BFC" w:rsidRDefault="00D31BFC" w:rsidP="006D518D">
            <w:r>
              <w:t>34</w:t>
            </w:r>
          </w:p>
        </w:tc>
        <w:tc>
          <w:tcPr>
            <w:tcW w:w="2373" w:type="dxa"/>
          </w:tcPr>
          <w:p w14:paraId="62C37EB3" w14:textId="4C934527" w:rsidR="00D31BFC" w:rsidRPr="006D46D8" w:rsidRDefault="00D31BFC" w:rsidP="006D518D">
            <w:r w:rsidRPr="00916BBF">
              <w:t>PPM300v3-3-A-78/690</w:t>
            </w:r>
          </w:p>
        </w:tc>
        <w:tc>
          <w:tcPr>
            <w:tcW w:w="1134" w:type="dxa"/>
          </w:tcPr>
          <w:p w14:paraId="00E08B99" w14:textId="2AE5EEDB" w:rsidR="00D31BFC" w:rsidRDefault="00D31BFC" w:rsidP="009218DC">
            <w:r>
              <w:t>690 V</w:t>
            </w:r>
          </w:p>
        </w:tc>
        <w:tc>
          <w:tcPr>
            <w:tcW w:w="1559" w:type="dxa"/>
          </w:tcPr>
          <w:p w14:paraId="415815A5" w14:textId="4758F515" w:rsidR="00D31BFC" w:rsidRDefault="00D31BFC" w:rsidP="009218DC">
            <w:r>
              <w:t>78 A</w:t>
            </w:r>
          </w:p>
        </w:tc>
        <w:tc>
          <w:tcPr>
            <w:tcW w:w="2664" w:type="dxa"/>
          </w:tcPr>
          <w:p w14:paraId="6465FEF5" w14:textId="61795982" w:rsidR="00D31BFC" w:rsidRDefault="00104A6B" w:rsidP="009218DC">
            <w:r>
              <w:t>100% (78 A)</w:t>
            </w:r>
          </w:p>
        </w:tc>
      </w:tr>
      <w:tr w:rsidR="00D31BFC" w14:paraId="3E59D484" w14:textId="37F2E06F" w:rsidTr="00E37E5A">
        <w:tc>
          <w:tcPr>
            <w:tcW w:w="1284" w:type="dxa"/>
          </w:tcPr>
          <w:p w14:paraId="62769FDB" w14:textId="3AC38612" w:rsidR="00D31BFC" w:rsidRDefault="00D31BFC" w:rsidP="006D518D">
            <w:r>
              <w:t>35</w:t>
            </w:r>
          </w:p>
        </w:tc>
        <w:tc>
          <w:tcPr>
            <w:tcW w:w="2373" w:type="dxa"/>
          </w:tcPr>
          <w:p w14:paraId="7BDF9236" w14:textId="4A42F83E" w:rsidR="00D31BFC" w:rsidRPr="006D46D8" w:rsidRDefault="00D31BFC" w:rsidP="006D518D">
            <w:r w:rsidRPr="00916BBF">
              <w:t>PPM300v3-3-A-130/480</w:t>
            </w:r>
          </w:p>
        </w:tc>
        <w:tc>
          <w:tcPr>
            <w:tcW w:w="1134" w:type="dxa"/>
          </w:tcPr>
          <w:p w14:paraId="4AF912E9" w14:textId="193977F9" w:rsidR="00D31BFC" w:rsidRDefault="00D31BFC" w:rsidP="009218DC">
            <w:r>
              <w:t>480 V</w:t>
            </w:r>
          </w:p>
        </w:tc>
        <w:tc>
          <w:tcPr>
            <w:tcW w:w="1559" w:type="dxa"/>
          </w:tcPr>
          <w:p w14:paraId="505740B2" w14:textId="14D392E5" w:rsidR="00D31BFC" w:rsidRDefault="00D31BFC" w:rsidP="009218DC">
            <w:r>
              <w:t>130 A</w:t>
            </w:r>
          </w:p>
        </w:tc>
        <w:tc>
          <w:tcPr>
            <w:tcW w:w="2664" w:type="dxa"/>
          </w:tcPr>
          <w:p w14:paraId="7B98DD95" w14:textId="0AA4F3FE" w:rsidR="00D31BFC" w:rsidRDefault="00104A6B" w:rsidP="009218DC">
            <w:r>
              <w:t>100% (130 A)</w:t>
            </w:r>
          </w:p>
        </w:tc>
      </w:tr>
    </w:tbl>
    <w:p w14:paraId="120171F3" w14:textId="0CF42F3F" w:rsidR="00E1546B" w:rsidRPr="006D518D" w:rsidRDefault="00E1546B" w:rsidP="009218DC">
      <w:r>
        <w:t xml:space="preserve">The system is limited to 50 A of maximum output current per module unless a valid </w:t>
      </w:r>
      <w:r w:rsidRPr="00E1546B">
        <w:rPr>
          <w:i/>
        </w:rPr>
        <w:t>Model key</w:t>
      </w:r>
      <w:r>
        <w:t xml:space="preserve"> is specified. See the description of </w:t>
      </w:r>
      <w:r w:rsidRPr="00E1546B">
        <w:rPr>
          <w:i/>
        </w:rPr>
        <w:t>Model key</w:t>
      </w:r>
      <w:r>
        <w:t xml:space="preserve"> below </w:t>
      </w:r>
      <w:r w:rsidR="004B454B">
        <w:t xml:space="preserve">(Section </w:t>
      </w:r>
      <w:r w:rsidR="004B454B">
        <w:fldChar w:fldCharType="begin"/>
      </w:r>
      <w:r w:rsidR="004B454B">
        <w:instrText xml:space="preserve"> REF _Ref434913354 \w \h </w:instrText>
      </w:r>
      <w:r w:rsidR="004B454B">
        <w:fldChar w:fldCharType="separate"/>
      </w:r>
      <w:r w:rsidR="00DA230B">
        <w:t>4.3.12</w:t>
      </w:r>
      <w:r w:rsidR="004B454B">
        <w:fldChar w:fldCharType="end"/>
      </w:r>
      <w:r w:rsidR="004B454B">
        <w:t xml:space="preserve">) </w:t>
      </w:r>
      <w:r>
        <w:t>for more information.</w:t>
      </w:r>
    </w:p>
    <w:p w14:paraId="5C7D3E9C" w14:textId="77777777" w:rsidR="009218DC" w:rsidRPr="004A2DA9" w:rsidRDefault="009218DC" w:rsidP="009218DC">
      <w:pPr>
        <w:pStyle w:val="Heading3"/>
      </w:pPr>
      <w:bookmarkStart w:id="143" w:name="_Toc316636564"/>
      <w:bookmarkStart w:id="144" w:name="_Toc341698076"/>
      <w:bookmarkStart w:id="145" w:name="_Toc505008742"/>
      <w:bookmarkStart w:id="146" w:name="_Toc316636565"/>
      <w:r w:rsidRPr="004A2DA9">
        <w:t>PP-module configuration</w:t>
      </w:r>
      <w:bookmarkEnd w:id="143"/>
      <w:bookmarkEnd w:id="144"/>
      <w:bookmarkEnd w:id="145"/>
    </w:p>
    <w:p w14:paraId="4BD7BD83" w14:textId="77777777" w:rsidR="009218DC" w:rsidRPr="004A2DA9" w:rsidRDefault="009218DC" w:rsidP="009218DC">
      <w:r w:rsidRPr="004A2DA9">
        <w:t>The standard system supports up to three PP-modules in total through the three PP-module sockets on the base of the control computer.</w:t>
      </w:r>
    </w:p>
    <w:p w14:paraId="2117DF1B" w14:textId="00741C1D" w:rsidR="0072700F" w:rsidRPr="004A2DA9" w:rsidRDefault="0072700F" w:rsidP="009218DC">
      <w:r>
        <w:t xml:space="preserve">If the PP-module type is set to </w:t>
      </w:r>
      <w:r w:rsidR="00010DB9">
        <w:t>ADF</w:t>
      </w:r>
      <w:r w:rsidR="006A21CE">
        <w:t> </w:t>
      </w:r>
      <w:r>
        <w:t>P100, this setting is forced to 1 PP-module.</w:t>
      </w:r>
    </w:p>
    <w:p w14:paraId="2BD6CE0D" w14:textId="77777777" w:rsidR="009218DC" w:rsidRPr="004A2DA9" w:rsidRDefault="009218DC" w:rsidP="009218DC">
      <w:r w:rsidRPr="004A2DA9">
        <w:t xml:space="preserve">The following configurations are available: </w:t>
      </w:r>
      <w:r w:rsidRPr="004A2DA9">
        <w:rPr>
          <w:b/>
        </w:rPr>
        <w:t>No PP-modules</w:t>
      </w:r>
      <w:r w:rsidRPr="004A2DA9">
        <w:t xml:space="preserve">, </w:t>
      </w:r>
      <w:r w:rsidRPr="004A2DA9">
        <w:rPr>
          <w:b/>
        </w:rPr>
        <w:t>1 PP-module</w:t>
      </w:r>
      <w:r w:rsidRPr="004A2DA9">
        <w:t xml:space="preserve">, </w:t>
      </w:r>
      <w:r w:rsidRPr="004A2DA9">
        <w:rPr>
          <w:b/>
        </w:rPr>
        <w:t>2 PP-modules</w:t>
      </w:r>
      <w:r w:rsidRPr="004A2DA9">
        <w:t xml:space="preserve"> or </w:t>
      </w:r>
      <w:r w:rsidRPr="004A2DA9">
        <w:rPr>
          <w:b/>
        </w:rPr>
        <w:t>3 PP-modules</w:t>
      </w:r>
      <w:r w:rsidRPr="004A2DA9">
        <w:t>.</w:t>
      </w:r>
    </w:p>
    <w:p w14:paraId="6AAB87E3" w14:textId="77777777" w:rsidR="009218DC" w:rsidRPr="004A2DA9" w:rsidRDefault="009218DC" w:rsidP="009218DC">
      <w:pPr>
        <w:pStyle w:val="Heading3"/>
      </w:pPr>
      <w:bookmarkStart w:id="147" w:name="_Toc341698077"/>
      <w:bookmarkStart w:id="148" w:name="_Toc505008743"/>
      <w:r w:rsidRPr="004A2DA9">
        <w:t>PP-module configuration extender</w:t>
      </w:r>
      <w:bookmarkEnd w:id="147"/>
      <w:bookmarkEnd w:id="148"/>
    </w:p>
    <w:p w14:paraId="05180C73" w14:textId="53C54B99" w:rsidR="001838D9" w:rsidRDefault="002D7ECF" w:rsidP="001838D9">
      <w:r>
        <w:t>Some variants of the</w:t>
      </w:r>
      <w:r w:rsidR="009218DC" w:rsidRPr="004A2DA9">
        <w:t xml:space="preserve"> SCC2 </w:t>
      </w:r>
      <w:r>
        <w:t xml:space="preserve">are </w:t>
      </w:r>
      <w:r w:rsidRPr="004A2DA9">
        <w:t>fitted</w:t>
      </w:r>
      <w:r>
        <w:t xml:space="preserve"> </w:t>
      </w:r>
      <w:r w:rsidR="009218DC" w:rsidRPr="004A2DA9">
        <w:t>with an extender card that allows it to control up to six PP-modules in total. The extender card adds three extra PP-module sockets above the three standard sockets.</w:t>
      </w:r>
    </w:p>
    <w:p w14:paraId="169FB153" w14:textId="1BAF2878" w:rsidR="009218DC" w:rsidRPr="004A2DA9" w:rsidRDefault="009218DC" w:rsidP="001838D9">
      <w:r w:rsidRPr="004A2DA9">
        <w:t xml:space="preserve">The following configurations are available for the extender: </w:t>
      </w:r>
      <w:r w:rsidRPr="004A2DA9">
        <w:rPr>
          <w:b/>
        </w:rPr>
        <w:t>No PP-modules</w:t>
      </w:r>
      <w:r w:rsidRPr="004A2DA9">
        <w:t xml:space="preserve">, </w:t>
      </w:r>
      <w:r w:rsidRPr="004A2DA9">
        <w:rPr>
          <w:b/>
        </w:rPr>
        <w:t>1 PP-module</w:t>
      </w:r>
      <w:r w:rsidRPr="004A2DA9">
        <w:t xml:space="preserve">, </w:t>
      </w:r>
      <w:r w:rsidRPr="004A2DA9">
        <w:rPr>
          <w:b/>
        </w:rPr>
        <w:t>2 PP-modules</w:t>
      </w:r>
      <w:r w:rsidRPr="004A2DA9">
        <w:t xml:space="preserve"> or </w:t>
      </w:r>
      <w:r w:rsidRPr="004A2DA9">
        <w:rPr>
          <w:b/>
        </w:rPr>
        <w:t>3 PP-modules</w:t>
      </w:r>
      <w:r w:rsidRPr="004A2DA9">
        <w:t>.</w:t>
      </w:r>
    </w:p>
    <w:p w14:paraId="07627A99" w14:textId="589ECB0D" w:rsidR="000A32B0" w:rsidRDefault="000A32B0" w:rsidP="009218DC">
      <w:r w:rsidRPr="004A2DA9">
        <w:t xml:space="preserve">This </w:t>
      </w:r>
      <w:r w:rsidR="00256305">
        <w:t>function is</w:t>
      </w:r>
      <w:r w:rsidRPr="004A2DA9">
        <w:t xml:space="preserve"> activated </w:t>
      </w:r>
      <w:r w:rsidR="00101841" w:rsidRPr="004A2DA9">
        <w:t xml:space="preserve">using </w:t>
      </w:r>
      <w:r w:rsidRPr="004A2DA9">
        <w:t>a license key.</w:t>
      </w:r>
    </w:p>
    <w:p w14:paraId="524155B8" w14:textId="39E7D5F2" w:rsidR="00C778E9" w:rsidRDefault="00C778E9" w:rsidP="00C778E9">
      <w:pPr>
        <w:pStyle w:val="Heading3"/>
      </w:pPr>
      <w:bookmarkStart w:id="149" w:name="_Ref504998067"/>
      <w:bookmarkStart w:id="150" w:name="_Toc505008744"/>
      <w:r>
        <w:t>PP-module current limitation</w:t>
      </w:r>
      <w:bookmarkEnd w:id="149"/>
      <w:bookmarkEnd w:id="150"/>
    </w:p>
    <w:p w14:paraId="014F4C6D" w14:textId="1424D48B" w:rsidR="00A013BC" w:rsidRDefault="00A013BC" w:rsidP="00A013BC">
      <w:r>
        <w:t xml:space="preserve">This setting allows the maximum output current of the PP-module type to be scaled down using a percentage. For example, </w:t>
      </w:r>
      <w:r w:rsidR="0093606C">
        <w:t xml:space="preserve">on a system with two </w:t>
      </w:r>
      <w:r w:rsidR="0093606C" w:rsidRPr="00033246">
        <w:t>PPM300v2-3-A-120/480</w:t>
      </w:r>
      <w:r w:rsidR="0093606C">
        <w:t xml:space="preserve"> installed, setting the current limitation to 75% would limit the total output current of the system to 180</w:t>
      </w:r>
      <w:r w:rsidR="00F5769C">
        <w:t xml:space="preserve"> </w:t>
      </w:r>
      <w:r w:rsidR="0093606C">
        <w:t>A.</w:t>
      </w:r>
    </w:p>
    <w:p w14:paraId="63FA9CC1" w14:textId="61A4BC76" w:rsidR="0062401D" w:rsidRPr="00A013BC" w:rsidRDefault="0063533C" w:rsidP="00A013BC">
      <w:r>
        <w:t>If a license key for Overload mode has been entered,</w:t>
      </w:r>
      <w:r w:rsidR="00104A6B">
        <w:t xml:space="preserve"> the value can be set higher than 100% for some module types. </w:t>
      </w:r>
      <w:r w:rsidR="00352F6E">
        <w:t>The system can then be operated at a rated power higher than the nameplate. This is only possible in an environment where the ambient temperature is at 20</w:t>
      </w:r>
      <w:r w:rsidR="00352F6E">
        <w:rPr>
          <w:rFonts w:cs="Arial"/>
        </w:rPr>
        <w:t>°</w:t>
      </w:r>
      <w:r w:rsidR="00352F6E">
        <w:t xml:space="preserve">C. </w:t>
      </w:r>
      <w:r w:rsidR="00104A6B">
        <w:t xml:space="preserve">Please </w:t>
      </w:r>
      <w:r>
        <w:t xml:space="preserve">refer to </w:t>
      </w:r>
      <w:r>
        <w:fldChar w:fldCharType="begin"/>
      </w:r>
      <w:r>
        <w:instrText xml:space="preserve"> REF _Ref500148945 \h </w:instrText>
      </w:r>
      <w:r>
        <w:fldChar w:fldCharType="separate"/>
      </w:r>
      <w:r w:rsidR="00DA230B">
        <w:t xml:space="preserve">Table </w:t>
      </w:r>
      <w:r w:rsidR="00DA230B">
        <w:rPr>
          <w:noProof/>
        </w:rPr>
        <w:t>7</w:t>
      </w:r>
      <w:r w:rsidR="00DA230B">
        <w:t>: Power module types</w:t>
      </w:r>
      <w:r>
        <w:fldChar w:fldCharType="end"/>
      </w:r>
      <w:r>
        <w:t xml:space="preserve"> for more information.</w:t>
      </w:r>
    </w:p>
    <w:p w14:paraId="6805F0F5" w14:textId="77777777" w:rsidR="009218DC" w:rsidRPr="004A2DA9" w:rsidRDefault="009218DC" w:rsidP="009218DC">
      <w:pPr>
        <w:pStyle w:val="Heading3"/>
      </w:pPr>
      <w:bookmarkStart w:id="151" w:name="_Toc341698078"/>
      <w:bookmarkStart w:id="152" w:name="_Toc505008745"/>
      <w:r w:rsidRPr="004A2DA9">
        <w:lastRenderedPageBreak/>
        <w:t>Nominal system voltage</w:t>
      </w:r>
      <w:bookmarkEnd w:id="146"/>
      <w:bookmarkEnd w:id="151"/>
      <w:bookmarkEnd w:id="152"/>
    </w:p>
    <w:p w14:paraId="46F9DBBE" w14:textId="707ADF27" w:rsidR="009218DC" w:rsidRPr="004A2DA9" w:rsidRDefault="009218DC" w:rsidP="009218DC">
      <w:r w:rsidRPr="004A2DA9">
        <w:t>This setting defines the nominal system voltage to which the system is connected.</w:t>
      </w:r>
      <w:r w:rsidR="006A21CE">
        <w:t xml:space="preserve"> </w:t>
      </w:r>
      <w:r w:rsidRPr="004A2DA9">
        <w:t>The available range of the value is defined by the module type.</w:t>
      </w:r>
    </w:p>
    <w:p w14:paraId="7A6FE1B6" w14:textId="1548E724" w:rsidR="009218DC" w:rsidRPr="004A2DA9" w:rsidRDefault="009218DC" w:rsidP="009218DC">
      <w:r w:rsidRPr="004A2DA9">
        <w:t xml:space="preserve">For 480V modules, this can be set between </w:t>
      </w:r>
      <w:r w:rsidRPr="004A2DA9">
        <w:rPr>
          <w:b/>
        </w:rPr>
        <w:t>208</w:t>
      </w:r>
      <w:r w:rsidR="00E1546B">
        <w:rPr>
          <w:b/>
        </w:rPr>
        <w:t xml:space="preserve"> </w:t>
      </w:r>
      <w:r w:rsidRPr="004A2DA9">
        <w:rPr>
          <w:b/>
        </w:rPr>
        <w:t>V</w:t>
      </w:r>
      <w:r w:rsidRPr="004A2DA9">
        <w:t xml:space="preserve"> and </w:t>
      </w:r>
      <w:r w:rsidRPr="004A2DA9">
        <w:rPr>
          <w:b/>
        </w:rPr>
        <w:t>480</w:t>
      </w:r>
      <w:r w:rsidR="00E1546B">
        <w:rPr>
          <w:b/>
        </w:rPr>
        <w:t xml:space="preserve"> </w:t>
      </w:r>
      <w:r w:rsidRPr="004A2DA9">
        <w:rPr>
          <w:b/>
        </w:rPr>
        <w:t>V</w:t>
      </w:r>
      <w:r w:rsidRPr="004A2DA9">
        <w:t>.</w:t>
      </w:r>
      <w:r w:rsidR="00001206">
        <w:br/>
        <w:t xml:space="preserve">For 600V modules, this can be set between </w:t>
      </w:r>
      <w:r w:rsidR="00001206" w:rsidRPr="00001206">
        <w:rPr>
          <w:b/>
        </w:rPr>
        <w:t>208 V</w:t>
      </w:r>
      <w:r w:rsidR="00001206">
        <w:t xml:space="preserve"> and </w:t>
      </w:r>
      <w:r w:rsidR="00001206" w:rsidRPr="00001206">
        <w:rPr>
          <w:b/>
        </w:rPr>
        <w:t>600 V</w:t>
      </w:r>
      <w:r w:rsidR="00001206">
        <w:t>.</w:t>
      </w:r>
      <w:r w:rsidRPr="004A2DA9">
        <w:br/>
        <w:t xml:space="preserve">For 690V modules, this can be set between </w:t>
      </w:r>
      <w:r w:rsidR="00001206">
        <w:rPr>
          <w:b/>
        </w:rPr>
        <w:t>208</w:t>
      </w:r>
      <w:r w:rsidR="00E1546B">
        <w:rPr>
          <w:b/>
        </w:rPr>
        <w:t xml:space="preserve"> </w:t>
      </w:r>
      <w:r w:rsidRPr="004A2DA9">
        <w:rPr>
          <w:b/>
        </w:rPr>
        <w:t>V</w:t>
      </w:r>
      <w:r w:rsidRPr="004A2DA9">
        <w:t xml:space="preserve"> and </w:t>
      </w:r>
      <w:r w:rsidRPr="004A2DA9">
        <w:rPr>
          <w:b/>
        </w:rPr>
        <w:t>690</w:t>
      </w:r>
      <w:r w:rsidR="00E1546B">
        <w:rPr>
          <w:b/>
        </w:rPr>
        <w:t xml:space="preserve"> </w:t>
      </w:r>
      <w:r w:rsidRPr="004A2DA9">
        <w:rPr>
          <w:b/>
        </w:rPr>
        <w:t>V</w:t>
      </w:r>
      <w:r w:rsidRPr="004A2DA9">
        <w:t>.</w:t>
      </w:r>
    </w:p>
    <w:p w14:paraId="3132ED38" w14:textId="77777777" w:rsidR="009218DC" w:rsidRPr="004A2DA9" w:rsidRDefault="009218DC" w:rsidP="009218DC">
      <w:pPr>
        <w:pStyle w:val="Heading3"/>
      </w:pPr>
      <w:bookmarkStart w:id="153" w:name="_Toc316636566"/>
      <w:bookmarkStart w:id="154" w:name="_Toc341698079"/>
      <w:bookmarkStart w:id="155" w:name="_Toc505008746"/>
      <w:r w:rsidRPr="004A2DA9">
        <w:t>System frequency</w:t>
      </w:r>
      <w:bookmarkEnd w:id="153"/>
      <w:bookmarkEnd w:id="154"/>
      <w:bookmarkEnd w:id="155"/>
    </w:p>
    <w:p w14:paraId="09C3389E" w14:textId="77777777" w:rsidR="009218DC" w:rsidRPr="004A2DA9" w:rsidRDefault="009218DC" w:rsidP="009218DC">
      <w:r w:rsidRPr="004A2DA9">
        <w:t xml:space="preserve">This setting defines the nominal system frequency on the grid to which the system is connected and can be either </w:t>
      </w:r>
      <w:r w:rsidRPr="004A2DA9">
        <w:rPr>
          <w:b/>
        </w:rPr>
        <w:t>50</w:t>
      </w:r>
      <w:r w:rsidR="00E1546B">
        <w:rPr>
          <w:b/>
        </w:rPr>
        <w:t xml:space="preserve"> </w:t>
      </w:r>
      <w:r w:rsidRPr="004A2DA9">
        <w:rPr>
          <w:b/>
        </w:rPr>
        <w:t>Hz</w:t>
      </w:r>
      <w:r w:rsidRPr="004A2DA9">
        <w:t xml:space="preserve"> or </w:t>
      </w:r>
      <w:r w:rsidRPr="004A2DA9">
        <w:rPr>
          <w:b/>
        </w:rPr>
        <w:t>60</w:t>
      </w:r>
      <w:r w:rsidR="00E1546B">
        <w:rPr>
          <w:b/>
        </w:rPr>
        <w:t xml:space="preserve"> </w:t>
      </w:r>
      <w:r w:rsidRPr="004A2DA9">
        <w:rPr>
          <w:b/>
        </w:rPr>
        <w:t>Hz</w:t>
      </w:r>
      <w:r w:rsidRPr="004A2DA9">
        <w:t>.</w:t>
      </w:r>
    </w:p>
    <w:p w14:paraId="215FAC83" w14:textId="77777777" w:rsidR="009218DC" w:rsidRPr="004A2DA9" w:rsidRDefault="009218DC" w:rsidP="009218DC">
      <w:pPr>
        <w:pStyle w:val="Heading3"/>
      </w:pPr>
      <w:bookmarkStart w:id="156" w:name="_Toc316636567"/>
      <w:bookmarkStart w:id="157" w:name="_Toc341698080"/>
      <w:bookmarkStart w:id="158" w:name="_Toc505008747"/>
      <w:r w:rsidRPr="004A2DA9">
        <w:t>CT connection</w:t>
      </w:r>
      <w:bookmarkEnd w:id="156"/>
      <w:bookmarkEnd w:id="157"/>
      <w:bookmarkEnd w:id="158"/>
    </w:p>
    <w:p w14:paraId="6E69F062" w14:textId="238A770F" w:rsidR="009218DC" w:rsidRPr="004A2DA9" w:rsidRDefault="009218DC" w:rsidP="009218DC">
      <w:r w:rsidRPr="004A2DA9">
        <w:t xml:space="preserve">The current transducers of the system can be connected either as </w:t>
      </w:r>
      <w:r w:rsidRPr="004A2DA9">
        <w:rPr>
          <w:b/>
        </w:rPr>
        <w:t>Closed-loop</w:t>
      </w:r>
      <w:r w:rsidR="00CB2EB7">
        <w:t xml:space="preserve">, </w:t>
      </w:r>
      <w:r w:rsidRPr="004A2DA9">
        <w:rPr>
          <w:b/>
        </w:rPr>
        <w:t>Open-loop</w:t>
      </w:r>
      <w:r w:rsidR="00CB2EB7">
        <w:t xml:space="preserve">, or </w:t>
      </w:r>
      <w:r w:rsidR="00CB2EB7">
        <w:rPr>
          <w:b/>
        </w:rPr>
        <w:t>No CT connected</w:t>
      </w:r>
      <w:r w:rsidRPr="004A2DA9">
        <w:t>.</w:t>
      </w:r>
    </w:p>
    <w:p w14:paraId="7137D4C9" w14:textId="77777777" w:rsidR="009218DC" w:rsidRPr="004A2DA9" w:rsidRDefault="009218DC" w:rsidP="009218DC">
      <w:r w:rsidRPr="004A2DA9">
        <w:t>In closed-loop, the CTs measure the line current, i.e. the sum of the load current and the ADF compensation current.</w:t>
      </w:r>
    </w:p>
    <w:p w14:paraId="05EB2686" w14:textId="2120743C" w:rsidR="009218DC" w:rsidRDefault="009218DC" w:rsidP="009218DC">
      <w:r w:rsidRPr="004A2DA9">
        <w:t>In open-loop, only the load current is measured by the CTs.</w:t>
      </w:r>
    </w:p>
    <w:p w14:paraId="29318DC4" w14:textId="77777777" w:rsidR="009218DC" w:rsidRDefault="009218DC" w:rsidP="009218DC">
      <w:r w:rsidRPr="004A2DA9">
        <w:t>Refer to the Hardware Manual for more information about CT connection.</w:t>
      </w:r>
    </w:p>
    <w:p w14:paraId="1BDCBFE6" w14:textId="6B8BD844" w:rsidR="00CB2EB7" w:rsidRPr="004A2DA9" w:rsidRDefault="00CB2EB7" w:rsidP="009218DC">
      <w:r>
        <w:t xml:space="preserve">Selecting </w:t>
      </w:r>
      <w:r w:rsidRPr="00CB2EB7">
        <w:rPr>
          <w:i/>
        </w:rPr>
        <w:t>No CT connected</w:t>
      </w:r>
      <w:r>
        <w:t xml:space="preserve"> is meant for systems that use the </w:t>
      </w:r>
      <w:r w:rsidR="00CF6DF5">
        <w:t xml:space="preserve">Sensorless </w:t>
      </w:r>
      <w:r w:rsidR="003D029C">
        <w:t>C</w:t>
      </w:r>
      <w:r w:rsidR="00CF6DF5">
        <w:t xml:space="preserve">ontrol </w:t>
      </w:r>
      <w:r>
        <w:t>feature without having any CTs installed.</w:t>
      </w:r>
    </w:p>
    <w:p w14:paraId="6D185CAF" w14:textId="77777777" w:rsidR="009218DC" w:rsidRPr="004A2DA9" w:rsidRDefault="009218DC" w:rsidP="009218DC">
      <w:pPr>
        <w:pStyle w:val="Heading3"/>
      </w:pPr>
      <w:bookmarkStart w:id="159" w:name="_Toc316636568"/>
      <w:bookmarkStart w:id="160" w:name="_Toc341698081"/>
      <w:bookmarkStart w:id="161" w:name="_Toc505008748"/>
      <w:r w:rsidRPr="004A2DA9">
        <w:t>CT ratio</w:t>
      </w:r>
      <w:bookmarkEnd w:id="159"/>
      <w:bookmarkEnd w:id="160"/>
      <w:bookmarkEnd w:id="161"/>
    </w:p>
    <w:p w14:paraId="5AA8A686" w14:textId="24F00533" w:rsidR="009218DC" w:rsidRPr="004A2DA9" w:rsidRDefault="009218DC" w:rsidP="009218DC">
      <w:r w:rsidRPr="004A2DA9">
        <w:t>This setting defines the value of the primary side of the CTs. The secondary side is assumed to be 5</w:t>
      </w:r>
      <w:r w:rsidR="00010DB9">
        <w:t xml:space="preserve"> </w:t>
      </w:r>
      <w:r w:rsidRPr="004A2DA9">
        <w:t>A.</w:t>
      </w:r>
    </w:p>
    <w:p w14:paraId="130953C0" w14:textId="77777777" w:rsidR="009218DC" w:rsidRPr="004A2DA9" w:rsidRDefault="009218DC" w:rsidP="009218DC">
      <w:r w:rsidRPr="004A2DA9">
        <w:t xml:space="preserve">The primary value can be set between </w:t>
      </w:r>
      <w:r w:rsidRPr="004A2DA9">
        <w:rPr>
          <w:b/>
        </w:rPr>
        <w:t>50</w:t>
      </w:r>
      <w:r w:rsidR="00E1546B">
        <w:rPr>
          <w:b/>
        </w:rPr>
        <w:t xml:space="preserve"> </w:t>
      </w:r>
      <w:r w:rsidRPr="004A2DA9">
        <w:rPr>
          <w:b/>
        </w:rPr>
        <w:t>A</w:t>
      </w:r>
      <w:r w:rsidRPr="004A2DA9">
        <w:t xml:space="preserve"> and </w:t>
      </w:r>
      <w:r w:rsidRPr="004A2DA9">
        <w:rPr>
          <w:b/>
        </w:rPr>
        <w:t>50000</w:t>
      </w:r>
      <w:r w:rsidR="00E1546B">
        <w:rPr>
          <w:b/>
        </w:rPr>
        <w:t xml:space="preserve"> </w:t>
      </w:r>
      <w:r w:rsidRPr="004A2DA9">
        <w:rPr>
          <w:b/>
        </w:rPr>
        <w:t>A</w:t>
      </w:r>
      <w:r w:rsidRPr="004A2DA9">
        <w:t>.</w:t>
      </w:r>
    </w:p>
    <w:p w14:paraId="67DEA3E5" w14:textId="77777777" w:rsidR="009218DC" w:rsidRPr="004A2DA9" w:rsidRDefault="009218DC" w:rsidP="009218DC">
      <w:r w:rsidRPr="004A2DA9">
        <w:t>Refer to the Hardware Manual for more information about CT selection.</w:t>
      </w:r>
    </w:p>
    <w:p w14:paraId="63427C67" w14:textId="77777777" w:rsidR="009218DC" w:rsidRPr="004A2DA9" w:rsidRDefault="009218DC" w:rsidP="009218DC">
      <w:pPr>
        <w:pStyle w:val="Heading3"/>
      </w:pPr>
      <w:bookmarkStart w:id="162" w:name="_Toc316636569"/>
      <w:bookmarkStart w:id="163" w:name="_Toc341698082"/>
      <w:bookmarkStart w:id="164" w:name="_Toc505008749"/>
      <w:r w:rsidRPr="004A2DA9">
        <w:t>Invert CT polarity</w:t>
      </w:r>
      <w:bookmarkEnd w:id="162"/>
      <w:bookmarkEnd w:id="163"/>
      <w:bookmarkEnd w:id="164"/>
    </w:p>
    <w:p w14:paraId="08AB710F" w14:textId="77777777" w:rsidR="009218DC" w:rsidRPr="004A2DA9" w:rsidRDefault="009218DC" w:rsidP="009218DC">
      <w:r w:rsidRPr="004A2DA9">
        <w:t>This setting inverts the polarity of the measured CT current. This can be useful in cases where all CTs have been connected the wrong way such that all three are 180 degrees out of phase and physically correcting the mistake is difficult.</w:t>
      </w:r>
    </w:p>
    <w:p w14:paraId="341D06AB" w14:textId="77777777" w:rsidR="009218DC" w:rsidRPr="004A2DA9" w:rsidRDefault="009218DC" w:rsidP="009218DC">
      <w:r w:rsidRPr="004A2DA9">
        <w:t xml:space="preserve">This setting can be either: </w:t>
      </w:r>
      <w:r w:rsidRPr="004A2DA9">
        <w:rPr>
          <w:b/>
        </w:rPr>
        <w:t>Invert</w:t>
      </w:r>
      <w:r w:rsidRPr="004A2DA9">
        <w:t xml:space="preserve"> or </w:t>
      </w:r>
      <w:r w:rsidRPr="004A2DA9">
        <w:rPr>
          <w:b/>
        </w:rPr>
        <w:t>Do not invert</w:t>
      </w:r>
      <w:r w:rsidRPr="004A2DA9">
        <w:t>.</w:t>
      </w:r>
    </w:p>
    <w:p w14:paraId="5895AD21" w14:textId="77777777" w:rsidR="009218DC" w:rsidRDefault="009218DC" w:rsidP="009218DC">
      <w:pPr>
        <w:pStyle w:val="Heading3"/>
      </w:pPr>
      <w:bookmarkStart w:id="165" w:name="_Toc316636570"/>
      <w:bookmarkStart w:id="166" w:name="_Toc341698083"/>
      <w:bookmarkStart w:id="167" w:name="_Toc505008750"/>
      <w:r w:rsidRPr="004A2DA9">
        <w:t>Number of parallel systems</w:t>
      </w:r>
      <w:bookmarkEnd w:id="165"/>
      <w:bookmarkEnd w:id="166"/>
      <w:bookmarkEnd w:id="167"/>
    </w:p>
    <w:p w14:paraId="011FB11F" w14:textId="6FF2CB1B" w:rsidR="00B51A4E" w:rsidRDefault="00B51A4E" w:rsidP="00B51A4E">
      <w:r>
        <w:t xml:space="preserve">When operating systems in parallel using open-loop CT measurement, without </w:t>
      </w:r>
      <w:r w:rsidR="004C3BBA">
        <w:t>m</w:t>
      </w:r>
      <w:r w:rsidR="00FF2F3E">
        <w:t>ulti-master bus</w:t>
      </w:r>
      <w:r>
        <w:t>, this setting is used to define the number of systems working in parallel.</w:t>
      </w:r>
    </w:p>
    <w:tbl>
      <w:tblPr>
        <w:tblStyle w:val="Formatvorlage1"/>
        <w:tblW w:w="0" w:type="auto"/>
        <w:tblLook w:val="01E0" w:firstRow="1" w:lastRow="1" w:firstColumn="1" w:lastColumn="1" w:noHBand="0" w:noVBand="0"/>
      </w:tblPr>
      <w:tblGrid>
        <w:gridCol w:w="1428"/>
        <w:gridCol w:w="7371"/>
      </w:tblGrid>
      <w:tr w:rsidR="00B51A4E" w:rsidRPr="004A2DA9" w14:paraId="7C308075" w14:textId="77777777" w:rsidTr="00B337CB">
        <w:tc>
          <w:tcPr>
            <w:cnfStyle w:val="001000000000" w:firstRow="0" w:lastRow="0" w:firstColumn="1" w:lastColumn="0" w:oddVBand="0" w:evenVBand="0" w:oddHBand="0" w:evenHBand="0" w:firstRowFirstColumn="0" w:firstRowLastColumn="0" w:lastRowFirstColumn="0" w:lastRowLastColumn="0"/>
            <w:tcW w:w="1428" w:type="dxa"/>
          </w:tcPr>
          <w:p w14:paraId="37DA957B" w14:textId="77777777" w:rsidR="00B51A4E" w:rsidRPr="00B337CB" w:rsidRDefault="00B51A4E" w:rsidP="00B337CB">
            <w:pPr>
              <w:rPr>
                <w:sz w:val="44"/>
                <w:szCs w:val="44"/>
              </w:rPr>
            </w:pPr>
            <w:r w:rsidRPr="00B337CB">
              <w:rPr>
                <w:bCs/>
                <w:sz w:val="44"/>
                <w:szCs w:val="44"/>
              </w:rPr>
              <w:t>NOTE</w:t>
            </w:r>
          </w:p>
        </w:tc>
        <w:tc>
          <w:tcPr>
            <w:cnfStyle w:val="000100000000" w:firstRow="0" w:lastRow="0" w:firstColumn="0" w:lastColumn="1" w:oddVBand="0" w:evenVBand="0" w:oddHBand="0" w:evenHBand="0" w:firstRowFirstColumn="0" w:firstRowLastColumn="0" w:lastRowFirstColumn="0" w:lastRowLastColumn="0"/>
            <w:tcW w:w="7371" w:type="dxa"/>
          </w:tcPr>
          <w:p w14:paraId="57A55165" w14:textId="017511ED" w:rsidR="00FE7B82" w:rsidRPr="004A2DA9" w:rsidRDefault="00FE7B82" w:rsidP="00FF2F3E">
            <w:r>
              <w:t xml:space="preserve">When operating systems in parallel using the </w:t>
            </w:r>
            <w:r w:rsidR="004C3BBA">
              <w:t>m</w:t>
            </w:r>
            <w:r w:rsidR="00FF2F3E">
              <w:t>ulti-master bus</w:t>
            </w:r>
            <w:r>
              <w:t xml:space="preserve">, this setting is </w:t>
            </w:r>
            <w:r w:rsidR="00D7327D">
              <w:t>irr</w:t>
            </w:r>
            <w:r>
              <w:t>elevant. The total number of power modules on the bus is automatically determined via the bus at every given moment.</w:t>
            </w:r>
          </w:p>
        </w:tc>
      </w:tr>
    </w:tbl>
    <w:p w14:paraId="6BBCF081" w14:textId="77777777" w:rsidR="009218DC" w:rsidRDefault="009218DC" w:rsidP="009218DC">
      <w:r w:rsidRPr="004A2DA9">
        <w:t xml:space="preserve">This can be set from a </w:t>
      </w:r>
      <w:r w:rsidRPr="004A2DA9">
        <w:rPr>
          <w:b/>
        </w:rPr>
        <w:t>Single system</w:t>
      </w:r>
      <w:r w:rsidRPr="004A2DA9">
        <w:t xml:space="preserve"> up to </w:t>
      </w:r>
      <w:r w:rsidRPr="004A2DA9">
        <w:rPr>
          <w:b/>
        </w:rPr>
        <w:t>16 systems in parallel</w:t>
      </w:r>
      <w:r w:rsidRPr="004A2DA9">
        <w:t>.</w:t>
      </w:r>
    </w:p>
    <w:p w14:paraId="4A636333" w14:textId="77777777" w:rsidR="00D07CF6" w:rsidRDefault="00D07CF6" w:rsidP="00D07CF6">
      <w:pPr>
        <w:pStyle w:val="Heading3"/>
      </w:pPr>
      <w:bookmarkStart w:id="168" w:name="_Toc505008751"/>
      <w:r>
        <w:t>Grounding system</w:t>
      </w:r>
      <w:bookmarkEnd w:id="168"/>
    </w:p>
    <w:p w14:paraId="61E16960" w14:textId="77777777" w:rsidR="00D07CF6" w:rsidRDefault="00D07CF6" w:rsidP="00D07CF6">
      <w:r>
        <w:t xml:space="preserve">This can be set to either </w:t>
      </w:r>
      <w:r w:rsidRPr="00D07CF6">
        <w:rPr>
          <w:b/>
        </w:rPr>
        <w:t>TN/TT</w:t>
      </w:r>
      <w:r>
        <w:t xml:space="preserve"> or </w:t>
      </w:r>
      <w:r w:rsidRPr="00D07CF6">
        <w:rPr>
          <w:b/>
        </w:rPr>
        <w:t>IT</w:t>
      </w:r>
      <w:r>
        <w:t xml:space="preserve"> depending on how the system has been grounded.</w:t>
      </w:r>
    </w:p>
    <w:p w14:paraId="1F947D84" w14:textId="15972C50" w:rsidR="00095C47" w:rsidRPr="004A2DA9" w:rsidRDefault="00095C47" w:rsidP="00095C47">
      <w:r>
        <w:rPr>
          <w:b/>
        </w:rPr>
        <w:t xml:space="preserve">TN/TT </w:t>
      </w:r>
      <w:r>
        <w:t xml:space="preserve">means </w:t>
      </w:r>
      <w:r w:rsidR="00EA5C8B">
        <w:t>the system has a direct connection to earth</w:t>
      </w:r>
      <w:r>
        <w:t>.</w:t>
      </w:r>
    </w:p>
    <w:p w14:paraId="1E9FEB2D" w14:textId="346A168A" w:rsidR="00095C47" w:rsidRDefault="00095C47" w:rsidP="00095C47">
      <w:r>
        <w:rPr>
          <w:b/>
        </w:rPr>
        <w:t>IT</w:t>
      </w:r>
      <w:r w:rsidR="00876242">
        <w:t xml:space="preserve"> </w:t>
      </w:r>
      <w:r w:rsidR="00EA5C8B">
        <w:t>means that the system has no direct connection to earth</w:t>
      </w:r>
      <w:r>
        <w:t>.</w:t>
      </w:r>
    </w:p>
    <w:p w14:paraId="780DD5FE" w14:textId="77777777" w:rsidR="00D07CF6" w:rsidRPr="00D07CF6" w:rsidRDefault="00D07CF6" w:rsidP="00D07CF6">
      <w:r>
        <w:lastRenderedPageBreak/>
        <w:t>The grounding systems are defined in IEC 60364.</w:t>
      </w:r>
    </w:p>
    <w:p w14:paraId="45D75767" w14:textId="77777777" w:rsidR="00E1546B" w:rsidRDefault="00E1546B" w:rsidP="0084583D">
      <w:pPr>
        <w:pStyle w:val="Heading3"/>
      </w:pPr>
      <w:bookmarkStart w:id="169" w:name="_Ref434913354"/>
      <w:bookmarkStart w:id="170" w:name="_Toc505008752"/>
      <w:r>
        <w:t>Model key</w:t>
      </w:r>
      <w:bookmarkEnd w:id="169"/>
      <w:bookmarkEnd w:id="170"/>
    </w:p>
    <w:p w14:paraId="7140D412" w14:textId="5630155C" w:rsidR="0072700F" w:rsidRDefault="00E1546B" w:rsidP="00E1546B">
      <w:r>
        <w:t xml:space="preserve">The model key is typically entered during production of a system and </w:t>
      </w:r>
      <w:r w:rsidR="0072700F">
        <w:t xml:space="preserve">sets the module type </w:t>
      </w:r>
      <w:r w:rsidR="003B075C">
        <w:t>and</w:t>
      </w:r>
      <w:r w:rsidR="0072700F">
        <w:t xml:space="preserve"> unlocks the full output current of the module. The system can be operated without a Model key, but the output current is then locked to a maximum of 50 A per module.</w:t>
      </w:r>
    </w:p>
    <w:p w14:paraId="5F14A595" w14:textId="0F897C44" w:rsidR="00E1546B" w:rsidRDefault="0072700F" w:rsidP="00E1546B">
      <w:r>
        <w:t xml:space="preserve">The model key is unique to each SCC2 and is based on the SCC2 identifier. </w:t>
      </w:r>
      <w:r w:rsidRPr="004A2DA9">
        <w:t xml:space="preserve">See Section </w:t>
      </w:r>
      <w:r w:rsidRPr="004A2DA9">
        <w:fldChar w:fldCharType="begin"/>
      </w:r>
      <w:r w:rsidRPr="004A2DA9">
        <w:instrText xml:space="preserve"> REF _Ref325302630 \r \h </w:instrText>
      </w:r>
      <w:r w:rsidRPr="004A2DA9">
        <w:fldChar w:fldCharType="separate"/>
      </w:r>
      <w:r w:rsidR="00DA230B">
        <w:t>3.1.1</w:t>
      </w:r>
      <w:r w:rsidRPr="004A2DA9">
        <w:fldChar w:fldCharType="end"/>
      </w:r>
      <w:r w:rsidR="0084583D">
        <w:t xml:space="preserve"> </w:t>
      </w:r>
      <w:r w:rsidRPr="004A2DA9">
        <w:t>for information on how to obtain the SCC2 identifier</w:t>
      </w:r>
      <w:r>
        <w:t>.</w:t>
      </w:r>
    </w:p>
    <w:p w14:paraId="36212676" w14:textId="75C2245D" w:rsidR="0072700F" w:rsidRDefault="0072700F" w:rsidP="00E1546B">
      <w:r>
        <w:t>This key should only be changed if the system is upgraded or if a SCC2 is repurposed or replaced.</w:t>
      </w:r>
      <w:r w:rsidR="00CF46D4">
        <w:t xml:space="preserve"> </w:t>
      </w:r>
      <w:r w:rsidR="00060A30">
        <w:t>Also,</w:t>
      </w:r>
      <w:r w:rsidR="00CF46D4">
        <w:t xml:space="preserve"> </w:t>
      </w:r>
      <w:r w:rsidR="001325A2">
        <w:t>if the system is updated from a</w:t>
      </w:r>
      <w:r w:rsidR="00CF46D4">
        <w:t xml:space="preserve"> </w:t>
      </w:r>
      <w:r w:rsidR="00EA49E0">
        <w:t>software</w:t>
      </w:r>
      <w:r w:rsidR="001325A2">
        <w:t xml:space="preserve"> older than 1.4.8</w:t>
      </w:r>
      <w:r w:rsidR="00CF46D4">
        <w:t>, a model key must be entered.</w:t>
      </w:r>
    </w:p>
    <w:p w14:paraId="50B1A3AC" w14:textId="64791369" w:rsidR="00A707E2" w:rsidRPr="00E1546B" w:rsidRDefault="00FF72AC" w:rsidP="00E1546B">
      <w:r>
        <w:t xml:space="preserve">If an invalid </w:t>
      </w:r>
      <w:r w:rsidR="00A707E2">
        <w:t>model key has been entered</w:t>
      </w:r>
      <w:r>
        <w:t xml:space="preserve">, or </w:t>
      </w:r>
      <w:r w:rsidR="00EA49E0">
        <w:t>if it</w:t>
      </w:r>
      <w:r>
        <w:t xml:space="preserve"> is blank</w:t>
      </w:r>
      <w:r w:rsidR="00A707E2">
        <w:t>, a warning icon (</w:t>
      </w:r>
      <w:r w:rsidR="00A707E2" w:rsidRPr="00A707E2">
        <w:rPr>
          <w:noProof/>
        </w:rPr>
        <w:drawing>
          <wp:inline distT="0" distB="0" distL="0" distR="0" wp14:anchorId="2961E4C8" wp14:editId="24935484">
            <wp:extent cx="163886" cy="142875"/>
            <wp:effectExtent l="0" t="0" r="7620" b="0"/>
            <wp:docPr id="252" name="Picture 252" descr="C:\project\Februari\SCC2_VDK_1.9.0_20160229\web\webroot\w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C:\project\Februari\SCC2_VDK_1.9.0_20160229\web\webroot\warning.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7812" cy="146298"/>
                    </a:xfrm>
                    <a:prstGeom prst="rect">
                      <a:avLst/>
                    </a:prstGeom>
                    <a:noFill/>
                    <a:ln>
                      <a:noFill/>
                    </a:ln>
                  </pic:spPr>
                </pic:pic>
              </a:graphicData>
            </a:graphic>
          </wp:inline>
        </w:drawing>
      </w:r>
      <w:r w:rsidR="00A707E2">
        <w:t xml:space="preserve">) will be shown next to the </w:t>
      </w:r>
      <w:r w:rsidR="00EA49E0">
        <w:t xml:space="preserve">field </w:t>
      </w:r>
      <w:r w:rsidR="00A707E2">
        <w:t>after restart.</w:t>
      </w:r>
    </w:p>
    <w:p w14:paraId="30CD54D6" w14:textId="4D8E2A27" w:rsidR="009218DC" w:rsidRPr="004A2DA9" w:rsidRDefault="009218DC" w:rsidP="009218DC">
      <w:pPr>
        <w:pStyle w:val="Heading3"/>
      </w:pPr>
      <w:bookmarkStart w:id="171" w:name="_Toc341698084"/>
      <w:bookmarkStart w:id="172" w:name="_Toc505008753"/>
      <w:r w:rsidRPr="004A2DA9">
        <w:t>License key #1-</w:t>
      </w:r>
      <w:bookmarkEnd w:id="171"/>
      <w:r w:rsidR="00CB2EB7">
        <w:t>4</w:t>
      </w:r>
      <w:bookmarkEnd w:id="172"/>
    </w:p>
    <w:p w14:paraId="503C52A9" w14:textId="12A644C3" w:rsidR="004E653D" w:rsidRDefault="009218DC" w:rsidP="009218DC">
      <w:r w:rsidRPr="004A2DA9">
        <w:t xml:space="preserve">For systems that has been delivered with license key activated options, up to </w:t>
      </w:r>
      <w:r w:rsidR="00CB2EB7">
        <w:t>four</w:t>
      </w:r>
      <w:r w:rsidRPr="004A2DA9">
        <w:t xml:space="preserve"> license keys can be entered.</w:t>
      </w:r>
      <w:r w:rsidR="004E653D" w:rsidRPr="004A2DA9">
        <w:t xml:space="preserve"> License keys are locked to a </w:t>
      </w:r>
      <w:r w:rsidR="00D51D9D" w:rsidRPr="004A2DA9">
        <w:t xml:space="preserve">particular </w:t>
      </w:r>
      <w:r w:rsidR="004E653D" w:rsidRPr="004A2DA9">
        <w:t xml:space="preserve">SCC2 control computer using the </w:t>
      </w:r>
      <w:r w:rsidR="000A2821" w:rsidRPr="004A2DA9">
        <w:t xml:space="preserve">unique </w:t>
      </w:r>
      <w:r w:rsidR="004E653D" w:rsidRPr="004A2DA9">
        <w:t>SCC2 identifier.</w:t>
      </w:r>
      <w:r w:rsidR="000A2821" w:rsidRPr="004A2DA9">
        <w:t xml:space="preserve"> </w:t>
      </w:r>
      <w:bookmarkStart w:id="173" w:name="OLE_LINK1"/>
      <w:bookmarkStart w:id="174" w:name="OLE_LINK2"/>
      <w:r w:rsidR="000A2821" w:rsidRPr="004A2DA9">
        <w:t xml:space="preserve">See Section </w:t>
      </w:r>
      <w:r w:rsidR="000A2821" w:rsidRPr="004A2DA9">
        <w:fldChar w:fldCharType="begin"/>
      </w:r>
      <w:r w:rsidR="000A2821" w:rsidRPr="004A2DA9">
        <w:instrText xml:space="preserve"> REF _Ref325302630 \r \h </w:instrText>
      </w:r>
      <w:r w:rsidR="000A2821" w:rsidRPr="004A2DA9">
        <w:fldChar w:fldCharType="separate"/>
      </w:r>
      <w:r w:rsidR="00DA230B">
        <w:t>3.1.1</w:t>
      </w:r>
      <w:r w:rsidR="000A2821" w:rsidRPr="004A2DA9">
        <w:fldChar w:fldCharType="end"/>
      </w:r>
      <w:r w:rsidR="0084583D">
        <w:t xml:space="preserve"> </w:t>
      </w:r>
      <w:r w:rsidR="000A2821" w:rsidRPr="004A2DA9">
        <w:t>for information on how to obtain the SCC2 identifier</w:t>
      </w:r>
      <w:bookmarkEnd w:id="173"/>
      <w:bookmarkEnd w:id="174"/>
      <w:r w:rsidR="000A2821" w:rsidRPr="004A2DA9">
        <w:t>.</w:t>
      </w:r>
    </w:p>
    <w:p w14:paraId="34B4B364" w14:textId="7EC7CC70" w:rsidR="00A707E2" w:rsidRDefault="00A707E2" w:rsidP="009218DC">
      <w:r>
        <w:t>If an invalid license key has been entered, a warning icon (</w:t>
      </w:r>
      <w:r w:rsidRPr="00A707E2">
        <w:rPr>
          <w:noProof/>
        </w:rPr>
        <w:drawing>
          <wp:inline distT="0" distB="0" distL="0" distR="0" wp14:anchorId="2B4038F5" wp14:editId="431E07AC">
            <wp:extent cx="163886" cy="142875"/>
            <wp:effectExtent l="0" t="0" r="7620" b="0"/>
            <wp:docPr id="253" name="Picture 253" descr="C:\project\Februari\SCC2_VDK_1.9.0_20160229\web\webroot\w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C:\project\Februari\SCC2_VDK_1.9.0_20160229\web\webroot\warning.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7812" cy="146298"/>
                    </a:xfrm>
                    <a:prstGeom prst="rect">
                      <a:avLst/>
                    </a:prstGeom>
                    <a:noFill/>
                    <a:ln>
                      <a:noFill/>
                    </a:ln>
                  </pic:spPr>
                </pic:pic>
              </a:graphicData>
            </a:graphic>
          </wp:inline>
        </w:drawing>
      </w:r>
      <w:r>
        <w:t xml:space="preserve">) will be shown next to the </w:t>
      </w:r>
      <w:r w:rsidR="00EA49E0">
        <w:t xml:space="preserve">field </w:t>
      </w:r>
      <w:r>
        <w:t>after restart.</w:t>
      </w:r>
    </w:p>
    <w:p w14:paraId="353BEAB9" w14:textId="77777777" w:rsidR="00C806A1" w:rsidRDefault="00C806A1" w:rsidP="00C806A1">
      <w:pPr>
        <w:pStyle w:val="Heading3"/>
      </w:pPr>
      <w:bookmarkStart w:id="175" w:name="_Toc505008754"/>
      <w:r>
        <w:t>Reset default settings</w:t>
      </w:r>
      <w:bookmarkEnd w:id="175"/>
    </w:p>
    <w:p w14:paraId="7E3FDA29" w14:textId="1162113C" w:rsidR="003B0DF9" w:rsidRDefault="00772233" w:rsidP="00772233">
      <w:r>
        <w:t xml:space="preserve">When saving the system setup, </w:t>
      </w:r>
      <w:r w:rsidR="003B0DF9">
        <w:t>you can choose to reset defaults settings for configuration and compensation. This can be useful to ensure that the system has no old lingering settings when performing a commissioning.</w:t>
      </w:r>
    </w:p>
    <w:p w14:paraId="292B9DE9" w14:textId="77777777" w:rsidR="00084B59" w:rsidRPr="004A2DA9" w:rsidRDefault="00084B59" w:rsidP="00084B59">
      <w:pPr>
        <w:pStyle w:val="Heading2"/>
      </w:pPr>
      <w:bookmarkStart w:id="176" w:name="_Ref316636017"/>
      <w:bookmarkStart w:id="177" w:name="_Ref316636021"/>
      <w:bookmarkStart w:id="178" w:name="_Toc316636572"/>
      <w:bookmarkStart w:id="179" w:name="_Toc341698085"/>
      <w:bookmarkStart w:id="180" w:name="_Toc505008755"/>
      <w:bookmarkEnd w:id="128"/>
      <w:bookmarkEnd w:id="129"/>
      <w:bookmarkEnd w:id="130"/>
      <w:r w:rsidRPr="004A2DA9">
        <w:t>Evaluate the system diagnostics</w:t>
      </w:r>
      <w:bookmarkEnd w:id="176"/>
      <w:bookmarkEnd w:id="177"/>
      <w:bookmarkEnd w:id="178"/>
      <w:bookmarkEnd w:id="179"/>
      <w:bookmarkEnd w:id="180"/>
    </w:p>
    <w:p w14:paraId="0955CC10" w14:textId="4FA76A3B" w:rsidR="00084B59" w:rsidRPr="004A2DA9" w:rsidRDefault="008D2418" w:rsidP="00084B59">
      <w:r w:rsidRPr="004A2DA9">
        <w:t xml:space="preserve">After the system has restarted, the </w:t>
      </w:r>
      <w:r w:rsidR="00084B59" w:rsidRPr="004A2DA9">
        <w:t>diagnostics window</w:t>
      </w:r>
      <w:r w:rsidRPr="004A2DA9">
        <w:t xml:space="preserve"> (</w:t>
      </w:r>
      <w:r w:rsidRPr="004A2DA9">
        <w:fldChar w:fldCharType="begin"/>
      </w:r>
      <w:r w:rsidRPr="004A2DA9">
        <w:instrText xml:space="preserve"> REF _Ref325130669 \h </w:instrText>
      </w:r>
      <w:r w:rsidRPr="004A2DA9">
        <w:fldChar w:fldCharType="separate"/>
      </w:r>
      <w:r w:rsidR="00DA230B" w:rsidRPr="004A2DA9">
        <w:t xml:space="preserve">Figure </w:t>
      </w:r>
      <w:r w:rsidR="00DA230B">
        <w:rPr>
          <w:noProof/>
        </w:rPr>
        <w:t>9</w:t>
      </w:r>
      <w:r w:rsidRPr="004A2DA9">
        <w:fldChar w:fldCharType="end"/>
      </w:r>
      <w:r w:rsidRPr="004A2DA9">
        <w:t>)</w:t>
      </w:r>
      <w:r w:rsidR="00084B59" w:rsidRPr="004A2DA9">
        <w:t xml:space="preserve"> will appear</w:t>
      </w:r>
      <w:r w:rsidRPr="004A2DA9">
        <w:t xml:space="preserve"> in the WUI.</w:t>
      </w:r>
    </w:p>
    <w:p w14:paraId="3B82422D" w14:textId="5A216785" w:rsidR="00084B59" w:rsidRPr="004A2DA9" w:rsidRDefault="00084B59" w:rsidP="00084B59">
      <w:r w:rsidRPr="004A2DA9">
        <w:t xml:space="preserve">The diagnostics consists of two series of automated tests that both need to be completed successfully </w:t>
      </w:r>
      <w:r w:rsidR="003B0DF9" w:rsidRPr="004A2DA9">
        <w:t>for</w:t>
      </w:r>
      <w:r w:rsidRPr="004A2DA9">
        <w:t xml:space="preserve"> the system to enter normal operation. The first series is performed with the system in a stopped state. This mainly concerns measurements such as verifying phase order, phase mapping and voltage levels.  The second series will start the</w:t>
      </w:r>
      <w:r w:rsidR="009C3778" w:rsidRPr="004A2DA9">
        <w:t xml:space="preserve"> system and run it at idle for 3</w:t>
      </w:r>
      <w:r w:rsidRPr="004A2DA9">
        <w:t>0 seconds. This is to verify basic system operation. If any of the tests in the first series fail, the runtime tests will not be performed.</w:t>
      </w:r>
    </w:p>
    <w:p w14:paraId="0F319350" w14:textId="77777777" w:rsidR="00084B59" w:rsidRPr="004A2DA9" w:rsidRDefault="00084B59" w:rsidP="00084B59">
      <w:r w:rsidRPr="004A2DA9">
        <w:t xml:space="preserve">If any of the diagnostic tests fail, </w:t>
      </w:r>
      <w:r w:rsidRPr="004A2DA9">
        <w:rPr>
          <w:i/>
        </w:rPr>
        <w:t>FAILED</w:t>
      </w:r>
      <w:r w:rsidRPr="004A2DA9">
        <w:t xml:space="preserve"> will be written in red at the top of the window.</w:t>
      </w:r>
    </w:p>
    <w:p w14:paraId="7BED2B2B" w14:textId="77777777" w:rsidR="00084B59" w:rsidRDefault="00084B59" w:rsidP="00084B59">
      <w:r w:rsidRPr="004A2DA9">
        <w:t>For each failed diagnostic test, an action to rectify the problem is suggested.</w:t>
      </w:r>
    </w:p>
    <w:p w14:paraId="549DF8EC" w14:textId="77777777" w:rsidR="00084B59" w:rsidRDefault="00084B59" w:rsidP="00084B59">
      <w:r w:rsidRPr="004A2DA9">
        <w:t>Turn off the system, correct the problem and start it up again to rerun the diagnostics. The system will remain in diagnostics mode on subsequent restarts until all tests have been passed successfully.</w:t>
      </w:r>
    </w:p>
    <w:p w14:paraId="4B634994" w14:textId="43655F72" w:rsidR="008932F8" w:rsidRDefault="008932F8" w:rsidP="00084B59">
      <w:r>
        <w:t xml:space="preserve">If diagnostic code 56 </w:t>
      </w:r>
      <w:r w:rsidR="00F74E95">
        <w:rPr>
          <w:i/>
        </w:rPr>
        <w:t>Detect CT current</w:t>
      </w:r>
      <w:r>
        <w:t xml:space="preserve"> fails, an override button will be presented in the diagnostics window</w:t>
      </w:r>
      <w:r w:rsidR="00CF46D4">
        <w:t xml:space="preserve"> (see figure below)</w:t>
      </w:r>
      <w:r>
        <w:t>. Failing this diagnostic code means that the phase order and mapping of the CT current cannot be checked since the amplitude of the signal is too low.</w:t>
      </w:r>
      <w:r w:rsidR="00E62E67">
        <w:t xml:space="preserve"> The CT current in RMS </w:t>
      </w:r>
      <w:r w:rsidR="00E37E5A">
        <w:t>must</w:t>
      </w:r>
      <w:r w:rsidR="00E62E67">
        <w:t xml:space="preserve"> be above </w:t>
      </w:r>
      <w:r w:rsidR="00291F75" w:rsidRPr="00291F75">
        <w:t>0.</w:t>
      </w:r>
      <w:r w:rsidR="00352F6E">
        <w:t>034</w:t>
      </w:r>
      <w:r w:rsidR="00E62E67" w:rsidRPr="00E62E67">
        <w:t xml:space="preserve"> * </w:t>
      </w:r>
      <w:r w:rsidR="00E62E67">
        <w:t xml:space="preserve">CT </w:t>
      </w:r>
      <w:r w:rsidR="00352F6E">
        <w:t>primary</w:t>
      </w:r>
      <w:r w:rsidR="00E62E67">
        <w:t xml:space="preserve">. </w:t>
      </w:r>
      <w:r w:rsidR="00E37E5A">
        <w:t>So,</w:t>
      </w:r>
      <w:r w:rsidR="00E62E67">
        <w:t xml:space="preserve"> for 600/5 CT, above </w:t>
      </w:r>
      <w:r w:rsidR="00352F6E">
        <w:t xml:space="preserve">0.034 * 600 A = </w:t>
      </w:r>
      <w:r w:rsidR="00E62E67">
        <w:t xml:space="preserve">21 A. </w:t>
      </w:r>
      <w:r>
        <w:t xml:space="preserve">Click the </w:t>
      </w:r>
      <w:r w:rsidRPr="0081534A">
        <w:rPr>
          <w:i/>
        </w:rPr>
        <w:t xml:space="preserve">Override </w:t>
      </w:r>
      <w:r w:rsidR="00F74E95">
        <w:rPr>
          <w:i/>
        </w:rPr>
        <w:t>CT-</w:t>
      </w:r>
      <w:r w:rsidRPr="0081534A">
        <w:rPr>
          <w:i/>
        </w:rPr>
        <w:t xml:space="preserve">current </w:t>
      </w:r>
      <w:r w:rsidR="00F74E95">
        <w:rPr>
          <w:i/>
        </w:rPr>
        <w:t xml:space="preserve">threshold </w:t>
      </w:r>
      <w:r w:rsidRPr="0081534A">
        <w:rPr>
          <w:i/>
        </w:rPr>
        <w:t>check</w:t>
      </w:r>
      <w:r>
        <w:t xml:space="preserve"> button followed by </w:t>
      </w:r>
      <w:r w:rsidRPr="0081534A">
        <w:rPr>
          <w:i/>
        </w:rPr>
        <w:t>Restart system</w:t>
      </w:r>
      <w:r>
        <w:t xml:space="preserve"> to rerun the diagnostics without evaluating the CT current. </w:t>
      </w:r>
    </w:p>
    <w:p w14:paraId="25B859E1" w14:textId="24D8ED89" w:rsidR="00CF46D4" w:rsidRDefault="00032FB6" w:rsidP="002C29FE">
      <w:pPr>
        <w:jc w:val="center"/>
      </w:pPr>
      <w:r>
        <w:rPr>
          <w:noProof/>
        </w:rPr>
        <w:lastRenderedPageBreak/>
        <w:drawing>
          <wp:inline distT="0" distB="0" distL="0" distR="0" wp14:anchorId="0335BC9D" wp14:editId="72192267">
            <wp:extent cx="4819650" cy="2949461"/>
            <wp:effectExtent l="0" t="0" r="0" b="381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27642" cy="2954352"/>
                    </a:xfrm>
                    <a:prstGeom prst="rect">
                      <a:avLst/>
                    </a:prstGeom>
                    <a:noFill/>
                    <a:ln>
                      <a:noFill/>
                    </a:ln>
                  </pic:spPr>
                </pic:pic>
              </a:graphicData>
            </a:graphic>
          </wp:inline>
        </w:drawing>
      </w:r>
    </w:p>
    <w:p w14:paraId="53369436" w14:textId="7BC52649" w:rsidR="00CF46D4" w:rsidRPr="004A2DA9" w:rsidRDefault="00CF46D4" w:rsidP="00CF46D4">
      <w:pPr>
        <w:pStyle w:val="Caption"/>
        <w:jc w:val="center"/>
      </w:pPr>
      <w:bookmarkStart w:id="181" w:name="_Toc505008868"/>
      <w:r w:rsidRPr="004A2DA9">
        <w:t xml:space="preserve">Figure </w:t>
      </w:r>
      <w:r w:rsidR="00482D60">
        <w:rPr>
          <w:noProof/>
        </w:rPr>
        <w:fldChar w:fldCharType="begin"/>
      </w:r>
      <w:r w:rsidR="00482D60">
        <w:rPr>
          <w:noProof/>
        </w:rPr>
        <w:instrText xml:space="preserve"> SEQ Figure \* ARABIC </w:instrText>
      </w:r>
      <w:r w:rsidR="00482D60">
        <w:rPr>
          <w:noProof/>
        </w:rPr>
        <w:fldChar w:fldCharType="separate"/>
      </w:r>
      <w:r w:rsidR="00DA230B">
        <w:rPr>
          <w:noProof/>
        </w:rPr>
        <w:t>8</w:t>
      </w:r>
      <w:r w:rsidR="00482D60">
        <w:rPr>
          <w:noProof/>
        </w:rPr>
        <w:fldChar w:fldCharType="end"/>
      </w:r>
      <w:r w:rsidRPr="004A2DA9">
        <w:t>: Diagnostics window</w:t>
      </w:r>
      <w:r>
        <w:t xml:space="preserve"> – with override current threshold check</w:t>
      </w:r>
      <w:bookmarkEnd w:id="181"/>
    </w:p>
    <w:p w14:paraId="3B0A966C" w14:textId="167E8382" w:rsidR="009A1C80" w:rsidRPr="004A2DA9" w:rsidRDefault="009A1C80" w:rsidP="00084B59">
      <w:r w:rsidRPr="004A2DA9">
        <w:t xml:space="preserve">A complete list of all diagnostic codes is available in Section </w:t>
      </w:r>
      <w:r w:rsidRPr="004A2DA9">
        <w:fldChar w:fldCharType="begin"/>
      </w:r>
      <w:r w:rsidRPr="004A2DA9">
        <w:instrText xml:space="preserve"> REF _Ref325130285 \w \h </w:instrText>
      </w:r>
      <w:r w:rsidRPr="004A2DA9">
        <w:fldChar w:fldCharType="separate"/>
      </w:r>
      <w:r w:rsidR="00DA230B">
        <w:t>7.2.2</w:t>
      </w:r>
      <w:r w:rsidRPr="004A2DA9">
        <w:fldChar w:fldCharType="end"/>
      </w:r>
      <w:r w:rsidR="00F24D9D">
        <w:t>.</w:t>
      </w:r>
    </w:p>
    <w:tbl>
      <w:tblPr>
        <w:tblStyle w:val="Formatvorlage11"/>
        <w:tblW w:w="0" w:type="auto"/>
        <w:tblLook w:val="05A0" w:firstRow="1" w:lastRow="0" w:firstColumn="1" w:lastColumn="1" w:noHBand="0" w:noVBand="1"/>
      </w:tblPr>
      <w:tblGrid>
        <w:gridCol w:w="1144"/>
        <w:gridCol w:w="7654"/>
      </w:tblGrid>
      <w:tr w:rsidR="00084B59" w:rsidRPr="004A2DA9" w14:paraId="13091D31" w14:textId="77777777" w:rsidTr="00B337CB">
        <w:tc>
          <w:tcPr>
            <w:cnfStyle w:val="001000000000" w:firstRow="0" w:lastRow="0" w:firstColumn="1" w:lastColumn="0" w:oddVBand="0" w:evenVBand="0" w:oddHBand="0" w:evenHBand="0" w:firstRowFirstColumn="0" w:firstRowLastColumn="0" w:lastRowFirstColumn="0" w:lastRowLastColumn="0"/>
            <w:tcW w:w="1144" w:type="dxa"/>
          </w:tcPr>
          <w:p w14:paraId="2039770A" w14:textId="1558FCAF" w:rsidR="00084B59" w:rsidRPr="00B337CB" w:rsidRDefault="005C677C" w:rsidP="005C677C">
            <w:pPr>
              <w:rPr>
                <w:sz w:val="72"/>
                <w:szCs w:val="72"/>
              </w:rPr>
            </w:pPr>
            <w:r w:rsidRPr="00B337CB">
              <w:rPr>
                <w:rFonts w:ascii="Segoe UI Symbol" w:hAnsi="Segoe UI Symbol" w:cs="Segoe UI Symbol"/>
                <w:bCs/>
                <w:sz w:val="72"/>
                <w:szCs w:val="72"/>
              </w:rPr>
              <w:t xml:space="preserve"> ⚠</w:t>
            </w:r>
          </w:p>
        </w:tc>
        <w:tc>
          <w:tcPr>
            <w:cnfStyle w:val="000100000000" w:firstRow="0" w:lastRow="0" w:firstColumn="0" w:lastColumn="1" w:oddVBand="0" w:evenVBand="0" w:oddHBand="0" w:evenHBand="0" w:firstRowFirstColumn="0" w:firstRowLastColumn="0" w:lastRowFirstColumn="0" w:lastRowLastColumn="0"/>
            <w:tcW w:w="7654" w:type="dxa"/>
          </w:tcPr>
          <w:p w14:paraId="57989140" w14:textId="00955EB1" w:rsidR="00084B59" w:rsidRPr="004A2DA9" w:rsidRDefault="00084B59" w:rsidP="005C677C">
            <w:r w:rsidRPr="004A2DA9">
              <w:rPr>
                <w:b/>
                <w:bCs/>
              </w:rPr>
              <w:t>ATTENTION:</w:t>
            </w:r>
            <w:r w:rsidRPr="004A2DA9">
              <w:rPr>
                <w:bCs/>
              </w:rPr>
              <w:t xml:space="preserve"> </w:t>
            </w:r>
            <w:r w:rsidRPr="004A2DA9">
              <w:t xml:space="preserve">After running the unit, there is residual voltage in the DC capacitors even after turning the unit completely off. Follow the instructions in the Hardware Manual before commencing any work in the unit after </w:t>
            </w:r>
            <w:r w:rsidR="00E37E5A" w:rsidRPr="004A2DA9">
              <w:t xml:space="preserve">a failed </w:t>
            </w:r>
            <w:r w:rsidR="00E37E5A">
              <w:t>diagnostic</w:t>
            </w:r>
            <w:r w:rsidRPr="004A2DA9">
              <w:t xml:space="preserve"> attempt.</w:t>
            </w:r>
          </w:p>
        </w:tc>
      </w:tr>
    </w:tbl>
    <w:p w14:paraId="5FB1AB94" w14:textId="77777777" w:rsidR="00084B59" w:rsidRPr="004A2DA9" w:rsidRDefault="00084B59" w:rsidP="00084B59">
      <w:r w:rsidRPr="004A2DA9">
        <w:t xml:space="preserve">If all diagnostic tests succeed, </w:t>
      </w:r>
      <w:r w:rsidRPr="004A2DA9">
        <w:rPr>
          <w:i/>
        </w:rPr>
        <w:t>PASSED</w:t>
      </w:r>
      <w:r w:rsidRPr="004A2DA9">
        <w:t xml:space="preserve"> is written in green at the top of the window. The system will enter normal operation upon restart. Press the </w:t>
      </w:r>
      <w:r w:rsidRPr="004A2DA9">
        <w:rPr>
          <w:i/>
        </w:rPr>
        <w:t>Restart system</w:t>
      </w:r>
      <w:r w:rsidRPr="004A2DA9">
        <w:t xml:space="preserve"> button to proceed.</w:t>
      </w:r>
    </w:p>
    <w:p w14:paraId="3E10313F" w14:textId="471B6D1B" w:rsidR="008D2418" w:rsidRPr="004A2DA9" w:rsidRDefault="006E6AA6" w:rsidP="00224017">
      <w:pPr>
        <w:keepNext/>
        <w:jc w:val="center"/>
      </w:pPr>
      <w:r>
        <w:rPr>
          <w:noProof/>
        </w:rPr>
        <w:drawing>
          <wp:inline distT="0" distB="0" distL="0" distR="0" wp14:anchorId="2A56EE12" wp14:editId="4949D037">
            <wp:extent cx="4793896" cy="2933700"/>
            <wp:effectExtent l="0" t="0" r="698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03069" cy="2939313"/>
                    </a:xfrm>
                    <a:prstGeom prst="rect">
                      <a:avLst/>
                    </a:prstGeom>
                    <a:noFill/>
                    <a:ln>
                      <a:noFill/>
                    </a:ln>
                  </pic:spPr>
                </pic:pic>
              </a:graphicData>
            </a:graphic>
          </wp:inline>
        </w:drawing>
      </w:r>
    </w:p>
    <w:p w14:paraId="0E3E079F" w14:textId="336C0B44" w:rsidR="008D2418" w:rsidRPr="004A2DA9" w:rsidRDefault="008D2418" w:rsidP="00224017">
      <w:pPr>
        <w:pStyle w:val="Caption"/>
        <w:jc w:val="center"/>
      </w:pPr>
      <w:bookmarkStart w:id="182" w:name="_Ref325130669"/>
      <w:bookmarkStart w:id="183" w:name="_Toc505008869"/>
      <w:r w:rsidRPr="004A2DA9">
        <w:t xml:space="preserve">Figure </w:t>
      </w:r>
      <w:r w:rsidR="00482D60">
        <w:rPr>
          <w:noProof/>
        </w:rPr>
        <w:fldChar w:fldCharType="begin"/>
      </w:r>
      <w:r w:rsidR="00482D60">
        <w:rPr>
          <w:noProof/>
        </w:rPr>
        <w:instrText xml:space="preserve"> SEQ Figure \* ARABIC </w:instrText>
      </w:r>
      <w:r w:rsidR="00482D60">
        <w:rPr>
          <w:noProof/>
        </w:rPr>
        <w:fldChar w:fldCharType="separate"/>
      </w:r>
      <w:r w:rsidR="00DA230B">
        <w:rPr>
          <w:noProof/>
        </w:rPr>
        <w:t>9</w:t>
      </w:r>
      <w:r w:rsidR="00482D60">
        <w:rPr>
          <w:noProof/>
        </w:rPr>
        <w:fldChar w:fldCharType="end"/>
      </w:r>
      <w:bookmarkEnd w:id="182"/>
      <w:r w:rsidRPr="004A2DA9">
        <w:t>: Diagnostics window</w:t>
      </w:r>
      <w:bookmarkEnd w:id="183"/>
    </w:p>
    <w:p w14:paraId="7CB7080B" w14:textId="77777777" w:rsidR="00084B59" w:rsidRPr="004A2DA9" w:rsidRDefault="00084B59" w:rsidP="00084B59">
      <w:pPr>
        <w:pStyle w:val="Heading2"/>
      </w:pPr>
      <w:bookmarkStart w:id="184" w:name="_Toc316636573"/>
      <w:bookmarkStart w:id="185" w:name="_Toc341698086"/>
      <w:bookmarkStart w:id="186" w:name="_Toc505008756"/>
      <w:r w:rsidRPr="004A2DA9">
        <w:t>Perform final system configuration</w:t>
      </w:r>
      <w:bookmarkEnd w:id="184"/>
      <w:bookmarkEnd w:id="185"/>
      <w:bookmarkEnd w:id="186"/>
    </w:p>
    <w:p w14:paraId="14BC916C" w14:textId="09B57C32" w:rsidR="00084B59" w:rsidRPr="004A2DA9" w:rsidRDefault="00084B59" w:rsidP="00084B59">
      <w:r w:rsidRPr="004A2DA9">
        <w:t>With the system and installation-specific</w:t>
      </w:r>
      <w:r w:rsidR="0061605C" w:rsidRPr="004A2DA9">
        <w:t xml:space="preserve"> configuration now verified, it i</w:t>
      </w:r>
      <w:r w:rsidRPr="004A2DA9">
        <w:t>s time to configure everything else. This includes configuring compensation settings, network settings and digital input and output settings.</w:t>
      </w:r>
      <w:r w:rsidR="008D2418" w:rsidRPr="004A2DA9">
        <w:t xml:space="preserve"> This is described in Section </w:t>
      </w:r>
      <w:r w:rsidR="008D2418" w:rsidRPr="004A2DA9">
        <w:fldChar w:fldCharType="begin"/>
      </w:r>
      <w:r w:rsidR="008D2418" w:rsidRPr="004A2DA9">
        <w:instrText xml:space="preserve"> REF _Ref325130797 \w \h </w:instrText>
      </w:r>
      <w:r w:rsidR="008D2418" w:rsidRPr="004A2DA9">
        <w:fldChar w:fldCharType="separate"/>
      </w:r>
      <w:r w:rsidR="00DA230B">
        <w:t>5</w:t>
      </w:r>
      <w:r w:rsidR="008D2418" w:rsidRPr="004A2DA9">
        <w:fldChar w:fldCharType="end"/>
      </w:r>
      <w:r w:rsidR="008D2418" w:rsidRPr="004A2DA9">
        <w:t>.</w:t>
      </w:r>
    </w:p>
    <w:p w14:paraId="2123A6CA" w14:textId="77777777" w:rsidR="00084B59" w:rsidRPr="004A2DA9" w:rsidRDefault="00084B59" w:rsidP="00084B59">
      <w:r w:rsidRPr="004A2DA9">
        <w:t>After everything has been configured, please verify the system performance using a power quality instrument. Adjust the compensation settings if needed. The commissioning is now finished.</w:t>
      </w:r>
    </w:p>
    <w:p w14:paraId="6FC262F4" w14:textId="77777777" w:rsidR="00E14C35" w:rsidRPr="004A2DA9" w:rsidRDefault="004D0C24" w:rsidP="00E14C35">
      <w:pPr>
        <w:pStyle w:val="Heading1"/>
      </w:pPr>
      <w:bookmarkStart w:id="187" w:name="_Ref325130797"/>
      <w:bookmarkStart w:id="188" w:name="_Toc341698087"/>
      <w:bookmarkStart w:id="189" w:name="_Toc505008757"/>
      <w:r w:rsidRPr="004A2DA9">
        <w:rPr>
          <w:noProof/>
          <w:sz w:val="18"/>
          <w:szCs w:val="18"/>
        </w:rPr>
        <w:lastRenderedPageBreak/>
        <w:drawing>
          <wp:anchor distT="0" distB="0" distL="114300" distR="114300" simplePos="0" relativeHeight="251641856" behindDoc="0" locked="0" layoutInCell="1" allowOverlap="1" wp14:anchorId="616DA2D2" wp14:editId="2FC59F21">
            <wp:simplePos x="0" y="0"/>
            <wp:positionH relativeFrom="column">
              <wp:posOffset>2387600</wp:posOffset>
            </wp:positionH>
            <wp:positionV relativeFrom="paragraph">
              <wp:posOffset>409575</wp:posOffset>
            </wp:positionV>
            <wp:extent cx="296545" cy="296545"/>
            <wp:effectExtent l="0" t="0" r="8255" b="8255"/>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oolbar_confi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96545" cy="296545"/>
                    </a:xfrm>
                    <a:prstGeom prst="rect">
                      <a:avLst/>
                    </a:prstGeom>
                    <a:noFill/>
                    <a:ln>
                      <a:noFill/>
                    </a:ln>
                  </pic:spPr>
                </pic:pic>
              </a:graphicData>
            </a:graphic>
            <wp14:sizeRelH relativeFrom="page">
              <wp14:pctWidth>0</wp14:pctWidth>
            </wp14:sizeRelH>
            <wp14:sizeRelV relativeFrom="page">
              <wp14:pctHeight>0</wp14:pctHeight>
            </wp14:sizeRelV>
          </wp:anchor>
        </w:drawing>
      </w:r>
      <w:r w:rsidR="007D5866" w:rsidRPr="004A2DA9">
        <w:t>Configuration</w:t>
      </w:r>
      <w:bookmarkEnd w:id="187"/>
      <w:bookmarkEnd w:id="188"/>
      <w:bookmarkEnd w:id="189"/>
    </w:p>
    <w:p w14:paraId="0F5B271A" w14:textId="77777777" w:rsidR="009722C6" w:rsidRPr="004A2DA9" w:rsidRDefault="0011034A" w:rsidP="0011034A">
      <w:pPr>
        <w:pStyle w:val="Heading2"/>
      </w:pPr>
      <w:bookmarkStart w:id="190" w:name="_Ref325285913"/>
      <w:bookmarkStart w:id="191" w:name="_Ref325298061"/>
      <w:bookmarkStart w:id="192" w:name="_Toc341698088"/>
      <w:bookmarkStart w:id="193" w:name="_Toc505008758"/>
      <w:r w:rsidRPr="004A2DA9">
        <w:t>Configuration settings</w:t>
      </w:r>
      <w:bookmarkEnd w:id="190"/>
      <w:bookmarkEnd w:id="191"/>
      <w:bookmarkEnd w:id="192"/>
      <w:bookmarkEnd w:id="193"/>
      <w:r w:rsidR="004D0C24" w:rsidRPr="004A2DA9">
        <w:t xml:space="preserve"> </w:t>
      </w:r>
    </w:p>
    <w:p w14:paraId="36F7B8AF" w14:textId="77777777" w:rsidR="00B43765" w:rsidRPr="004A2DA9" w:rsidRDefault="00B43765" w:rsidP="00B43765">
      <w:r w:rsidRPr="004A2DA9">
        <w:t xml:space="preserve">The </w:t>
      </w:r>
      <w:r w:rsidRPr="004A2DA9">
        <w:rPr>
          <w:i/>
        </w:rPr>
        <w:t>Configuration settings window</w:t>
      </w:r>
      <w:r w:rsidRPr="004A2DA9">
        <w:t xml:space="preserve"> allows configuration of the non-commissioning settings to be performed.</w:t>
      </w:r>
    </w:p>
    <w:p w14:paraId="5874D9CE" w14:textId="77777777" w:rsidR="00B43765" w:rsidRPr="004A2DA9" w:rsidRDefault="00B43765" w:rsidP="00B43765">
      <w:r w:rsidRPr="004A2DA9">
        <w:t xml:space="preserve">The </w:t>
      </w:r>
      <w:r w:rsidRPr="004A2DA9">
        <w:rPr>
          <w:i/>
        </w:rPr>
        <w:t>Reset defaults</w:t>
      </w:r>
      <w:r w:rsidRPr="004A2DA9">
        <w:t xml:space="preserve"> button will reset all settings except for time and date to default values.</w:t>
      </w:r>
    </w:p>
    <w:p w14:paraId="15D49193" w14:textId="507982F0" w:rsidR="00F859D9" w:rsidRPr="004A2DA9" w:rsidRDefault="009A7853" w:rsidP="00224017">
      <w:pPr>
        <w:keepNext/>
        <w:jc w:val="center"/>
      </w:pPr>
      <w:r>
        <w:rPr>
          <w:noProof/>
        </w:rPr>
        <w:drawing>
          <wp:inline distT="0" distB="0" distL="0" distR="0" wp14:anchorId="4D016A97" wp14:editId="4B7683F6">
            <wp:extent cx="5581650" cy="287655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81650" cy="2876550"/>
                    </a:xfrm>
                    <a:prstGeom prst="rect">
                      <a:avLst/>
                    </a:prstGeom>
                    <a:noFill/>
                    <a:ln>
                      <a:noFill/>
                    </a:ln>
                  </pic:spPr>
                </pic:pic>
              </a:graphicData>
            </a:graphic>
          </wp:inline>
        </w:drawing>
      </w:r>
    </w:p>
    <w:p w14:paraId="16E170CC" w14:textId="522FE9BD" w:rsidR="002E0533" w:rsidRPr="004A2DA9" w:rsidRDefault="00F859D9" w:rsidP="00224017">
      <w:pPr>
        <w:pStyle w:val="Caption"/>
        <w:jc w:val="center"/>
      </w:pPr>
      <w:bookmarkStart w:id="194" w:name="_Toc505008870"/>
      <w:r w:rsidRPr="004A2DA9">
        <w:t xml:space="preserve">Figure </w:t>
      </w:r>
      <w:r w:rsidR="00482D60">
        <w:rPr>
          <w:noProof/>
        </w:rPr>
        <w:fldChar w:fldCharType="begin"/>
      </w:r>
      <w:r w:rsidR="00482D60">
        <w:rPr>
          <w:noProof/>
        </w:rPr>
        <w:instrText xml:space="preserve"> SEQ Figure \* ARABIC </w:instrText>
      </w:r>
      <w:r w:rsidR="00482D60">
        <w:rPr>
          <w:noProof/>
        </w:rPr>
        <w:fldChar w:fldCharType="separate"/>
      </w:r>
      <w:r w:rsidR="00DA230B">
        <w:rPr>
          <w:noProof/>
        </w:rPr>
        <w:t>10</w:t>
      </w:r>
      <w:r w:rsidR="00482D60">
        <w:rPr>
          <w:noProof/>
        </w:rPr>
        <w:fldChar w:fldCharType="end"/>
      </w:r>
      <w:r w:rsidRPr="004A2DA9">
        <w:t>: Configuration settings window</w:t>
      </w:r>
      <w:bookmarkEnd w:id="194"/>
    </w:p>
    <w:p w14:paraId="61B10505" w14:textId="77777777" w:rsidR="0011034A" w:rsidRPr="004A2DA9" w:rsidRDefault="0011034A" w:rsidP="0011034A">
      <w:pPr>
        <w:pStyle w:val="Heading3"/>
      </w:pPr>
      <w:bookmarkStart w:id="195" w:name="_Ref325286029"/>
      <w:bookmarkStart w:id="196" w:name="_Toc341698089"/>
      <w:bookmarkStart w:id="197" w:name="_Toc505008759"/>
      <w:r w:rsidRPr="004A2DA9">
        <w:t>Date and time</w:t>
      </w:r>
      <w:bookmarkEnd w:id="195"/>
      <w:bookmarkEnd w:id="196"/>
      <w:bookmarkEnd w:id="197"/>
    </w:p>
    <w:p w14:paraId="5F1A7285" w14:textId="77777777" w:rsidR="0011034A" w:rsidRPr="004A2DA9" w:rsidRDefault="0011034A" w:rsidP="0011034A">
      <w:r w:rsidRPr="004A2DA9">
        <w:t>T</w:t>
      </w:r>
      <w:r w:rsidR="00F10B30" w:rsidRPr="004A2DA9">
        <w:t>his sets the time and date of the system’s real-time clock.</w:t>
      </w:r>
    </w:p>
    <w:p w14:paraId="14A85320" w14:textId="23838E04" w:rsidR="00F10B30" w:rsidRDefault="00F10B30" w:rsidP="0011034A">
      <w:r w:rsidRPr="004A2DA9">
        <w:t xml:space="preserve">Date is represented as </w:t>
      </w:r>
      <w:r w:rsidRPr="004A2DA9">
        <w:rPr>
          <w:b/>
        </w:rPr>
        <w:t>YYYY-MM-DD</w:t>
      </w:r>
      <w:r w:rsidRPr="004A2DA9">
        <w:t xml:space="preserve"> and time as </w:t>
      </w:r>
      <w:r w:rsidRPr="004A2DA9">
        <w:rPr>
          <w:b/>
        </w:rPr>
        <w:t>HH:MM</w:t>
      </w:r>
      <w:r w:rsidRPr="004A2DA9">
        <w:t xml:space="preserve"> (</w:t>
      </w:r>
      <w:r w:rsidR="00F6015B" w:rsidRPr="004A2DA9">
        <w:t>24-hour</w:t>
      </w:r>
      <w:r w:rsidR="0001339B" w:rsidRPr="004A2DA9">
        <w:t xml:space="preserve"> format</w:t>
      </w:r>
      <w:r w:rsidRPr="004A2DA9">
        <w:t>).</w:t>
      </w:r>
    </w:p>
    <w:p w14:paraId="0DFE06D1" w14:textId="6558423C" w:rsidR="00F74E95" w:rsidRDefault="00F74E95" w:rsidP="00F74E95">
      <w:pPr>
        <w:pStyle w:val="Heading3"/>
      </w:pPr>
      <w:bookmarkStart w:id="198" w:name="_Toc505008760"/>
      <w:r>
        <w:t>Language</w:t>
      </w:r>
      <w:bookmarkEnd w:id="198"/>
    </w:p>
    <w:p w14:paraId="10EF5686" w14:textId="4EBB2D0E" w:rsidR="00F74E95" w:rsidRDefault="00F74E95" w:rsidP="00F74E95">
      <w:r>
        <w:t xml:space="preserve">This sets the language of the ADF dashboard. Available languages are: </w:t>
      </w:r>
      <w:r w:rsidRPr="00F74E95">
        <w:rPr>
          <w:b/>
        </w:rPr>
        <w:t>English</w:t>
      </w:r>
      <w:r>
        <w:t xml:space="preserve">, </w:t>
      </w:r>
      <w:r w:rsidRPr="00F74E95">
        <w:rPr>
          <w:b/>
        </w:rPr>
        <w:t>Swedish</w:t>
      </w:r>
      <w:r>
        <w:t xml:space="preserve">, </w:t>
      </w:r>
      <w:r w:rsidRPr="00F74E95">
        <w:rPr>
          <w:b/>
        </w:rPr>
        <w:t>German</w:t>
      </w:r>
      <w:r>
        <w:t xml:space="preserve"> and </w:t>
      </w:r>
      <w:r w:rsidRPr="00F74E95">
        <w:rPr>
          <w:b/>
        </w:rPr>
        <w:t>Chinese</w:t>
      </w:r>
      <w:r>
        <w:t>.</w:t>
      </w:r>
      <w:r w:rsidR="000D0B2D">
        <w:t xml:space="preserve"> The system must be restarted for a new language setting to take effect.</w:t>
      </w:r>
    </w:p>
    <w:p w14:paraId="1889C14D" w14:textId="77777777" w:rsidR="00F10B30" w:rsidRPr="004A2DA9" w:rsidRDefault="00F10B30" w:rsidP="00F10B30">
      <w:pPr>
        <w:pStyle w:val="Heading3"/>
      </w:pPr>
      <w:bookmarkStart w:id="199" w:name="_Toc341698090"/>
      <w:bookmarkStart w:id="200" w:name="_Toc505008761"/>
      <w:r w:rsidRPr="004A2DA9">
        <w:t>Temperature unit</w:t>
      </w:r>
      <w:bookmarkEnd w:id="199"/>
      <w:bookmarkEnd w:id="200"/>
    </w:p>
    <w:p w14:paraId="77C9762B" w14:textId="77777777" w:rsidR="00F10B30" w:rsidRPr="004A2DA9" w:rsidRDefault="00F10B30" w:rsidP="00F10B30">
      <w:r w:rsidRPr="004A2DA9">
        <w:t>This sets the temperature unit to be used when showing temperatures.</w:t>
      </w:r>
    </w:p>
    <w:p w14:paraId="06C74F9A" w14:textId="77777777" w:rsidR="009722C6" w:rsidRPr="004A2DA9" w:rsidRDefault="001737D6" w:rsidP="009722C6">
      <w:r w:rsidRPr="004A2DA9">
        <w:t xml:space="preserve">The setting can be either </w:t>
      </w:r>
      <w:r w:rsidRPr="004A2DA9">
        <w:rPr>
          <w:b/>
        </w:rPr>
        <w:t>Celsius</w:t>
      </w:r>
      <w:r w:rsidRPr="004A2DA9">
        <w:t xml:space="preserve"> or </w:t>
      </w:r>
      <w:r w:rsidRPr="004A2DA9">
        <w:rPr>
          <w:b/>
        </w:rPr>
        <w:t>Fahrenheit</w:t>
      </w:r>
      <w:r w:rsidRPr="004A2DA9">
        <w:t>.</w:t>
      </w:r>
    </w:p>
    <w:p w14:paraId="274583B7" w14:textId="77777777" w:rsidR="001737D6" w:rsidRPr="004A2DA9" w:rsidRDefault="001737D6" w:rsidP="001737D6">
      <w:pPr>
        <w:pStyle w:val="Heading3"/>
      </w:pPr>
      <w:bookmarkStart w:id="201" w:name="_Toc341698092"/>
      <w:bookmarkStart w:id="202" w:name="_Toc505008762"/>
      <w:r w:rsidRPr="004A2DA9">
        <w:t xml:space="preserve">Autostart </w:t>
      </w:r>
      <w:bookmarkEnd w:id="201"/>
      <w:r w:rsidR="00EB51F8">
        <w:t>on boot</w:t>
      </w:r>
      <w:bookmarkEnd w:id="202"/>
    </w:p>
    <w:p w14:paraId="30DAC2DF" w14:textId="77777777" w:rsidR="001737D6" w:rsidRPr="004A2DA9" w:rsidRDefault="001737D6" w:rsidP="001737D6">
      <w:r w:rsidRPr="004A2DA9">
        <w:t xml:space="preserve">When enabled, the system will automatically start </w:t>
      </w:r>
      <w:r w:rsidR="00EB51F8">
        <w:t>operation</w:t>
      </w:r>
      <w:r w:rsidRPr="004A2DA9">
        <w:t xml:space="preserve"> after the set delay following system power-up and a completed pre-charge sequence.</w:t>
      </w:r>
    </w:p>
    <w:p w14:paraId="5372B21D" w14:textId="77777777" w:rsidR="00EB51F8" w:rsidRDefault="001F74F0" w:rsidP="001737D6">
      <w:r w:rsidRPr="004A2DA9">
        <w:t xml:space="preserve">This can be set to </w:t>
      </w:r>
      <w:r w:rsidR="00EB51F8">
        <w:t xml:space="preserve">either, </w:t>
      </w:r>
      <w:r w:rsidR="00EB51F8" w:rsidRPr="00E50D6E">
        <w:rPr>
          <w:b/>
        </w:rPr>
        <w:t>Disabled</w:t>
      </w:r>
      <w:r w:rsidR="00EB51F8">
        <w:t xml:space="preserve">, </w:t>
      </w:r>
      <w:r w:rsidR="00EB51F8" w:rsidRPr="00E50D6E">
        <w:rPr>
          <w:b/>
        </w:rPr>
        <w:t>Instant start</w:t>
      </w:r>
      <w:r w:rsidR="00EB51F8">
        <w:t xml:space="preserve">, </w:t>
      </w:r>
      <w:r w:rsidR="00EB51F8" w:rsidRPr="00E50D6E">
        <w:rPr>
          <w:b/>
        </w:rPr>
        <w:t>10 seconds delay</w:t>
      </w:r>
      <w:r w:rsidR="00EB51F8">
        <w:t xml:space="preserve">, </w:t>
      </w:r>
      <w:r w:rsidR="00EB51F8" w:rsidRPr="00E50D6E">
        <w:rPr>
          <w:b/>
        </w:rPr>
        <w:t>20 seconds delay</w:t>
      </w:r>
      <w:r w:rsidR="00EB51F8">
        <w:t xml:space="preserve">, </w:t>
      </w:r>
      <w:r w:rsidR="00EB51F8" w:rsidRPr="00E50D6E">
        <w:rPr>
          <w:b/>
        </w:rPr>
        <w:t>30 seconds delay</w:t>
      </w:r>
      <w:r w:rsidR="00EB51F8">
        <w:t xml:space="preserve">, </w:t>
      </w:r>
      <w:r w:rsidR="00EB51F8" w:rsidRPr="00E50D6E">
        <w:rPr>
          <w:b/>
        </w:rPr>
        <w:t>40 seconds delay</w:t>
      </w:r>
      <w:r w:rsidR="00EB51F8">
        <w:t xml:space="preserve">, </w:t>
      </w:r>
      <w:r w:rsidR="00EB51F8" w:rsidRPr="00E50D6E">
        <w:rPr>
          <w:b/>
        </w:rPr>
        <w:t>50 seconds delay</w:t>
      </w:r>
      <w:r w:rsidR="00EB51F8">
        <w:t xml:space="preserve"> or </w:t>
      </w:r>
      <w:r w:rsidR="00EB51F8" w:rsidRPr="00E50D6E">
        <w:rPr>
          <w:b/>
        </w:rPr>
        <w:t>60 seconds delay</w:t>
      </w:r>
      <w:r w:rsidR="00EB51F8">
        <w:t>.</w:t>
      </w:r>
    </w:p>
    <w:p w14:paraId="7227D8DA" w14:textId="77777777" w:rsidR="00EB51F8" w:rsidRDefault="00EB51F8" w:rsidP="00EB51F8">
      <w:pPr>
        <w:pStyle w:val="Heading3"/>
      </w:pPr>
      <w:bookmarkStart w:id="203" w:name="_Ref401930185"/>
      <w:bookmarkStart w:id="204" w:name="_Toc505008763"/>
      <w:r>
        <w:t>Autorestart on alarm</w:t>
      </w:r>
      <w:bookmarkEnd w:id="203"/>
      <w:bookmarkEnd w:id="204"/>
    </w:p>
    <w:p w14:paraId="7DB7069F" w14:textId="1AE10561" w:rsidR="00EB51F8" w:rsidRDefault="00EB51F8" w:rsidP="00EB51F8">
      <w:r>
        <w:t xml:space="preserve">When enabled, the system will automatically attempt to </w:t>
      </w:r>
      <w:r w:rsidR="00E50D6E">
        <w:t xml:space="preserve">acknowledge and </w:t>
      </w:r>
      <w:r>
        <w:t xml:space="preserve">restart after an alarm when the trigger condition is no longer </w:t>
      </w:r>
      <w:r w:rsidR="00E50D6E">
        <w:t>active</w:t>
      </w:r>
      <w:r>
        <w:t xml:space="preserve">. The function supports up to 10 restarts in one hour, if this is exceeded, no more automatic restarts will be </w:t>
      </w:r>
      <w:r w:rsidR="00E37E5A">
        <w:t>performed,</w:t>
      </w:r>
      <w:r>
        <w:t xml:space="preserve"> and the alarm must be manually acknowledged.</w:t>
      </w:r>
    </w:p>
    <w:p w14:paraId="659C0428" w14:textId="54274CEC" w:rsidR="005D5FFC" w:rsidRDefault="005D5FFC" w:rsidP="00EB51F8">
      <w:r w:rsidRPr="004A2DA9">
        <w:lastRenderedPageBreak/>
        <w:t xml:space="preserve">The setting can be either </w:t>
      </w:r>
      <w:r>
        <w:rPr>
          <w:b/>
        </w:rPr>
        <w:t>Enabled</w:t>
      </w:r>
      <w:r w:rsidRPr="004A2DA9">
        <w:t xml:space="preserve"> or </w:t>
      </w:r>
      <w:r>
        <w:rPr>
          <w:b/>
        </w:rPr>
        <w:t>Disabled</w:t>
      </w:r>
      <w:r w:rsidRPr="004A2DA9">
        <w:t>.</w:t>
      </w:r>
    </w:p>
    <w:p w14:paraId="2C394A82" w14:textId="181C92F0" w:rsidR="006B68ED" w:rsidRDefault="006B68ED" w:rsidP="006B68ED">
      <w:pPr>
        <w:pStyle w:val="Heading3"/>
      </w:pPr>
      <w:bookmarkStart w:id="205" w:name="_Toc505008764"/>
      <w:r>
        <w:t>Standby function</w:t>
      </w:r>
      <w:bookmarkEnd w:id="205"/>
    </w:p>
    <w:p w14:paraId="15A3C1C2" w14:textId="6514A440" w:rsidR="005D5FFC" w:rsidRDefault="005D5FFC" w:rsidP="005D5FFC">
      <w:r>
        <w:t xml:space="preserve">With the standby function, the ADF can be automatically put in </w:t>
      </w:r>
      <w:r w:rsidR="002C6B7E">
        <w:t>standby</w:t>
      </w:r>
      <w:r>
        <w:t xml:space="preserve"> mode</w:t>
      </w:r>
      <w:r w:rsidR="002C6B7E">
        <w:t xml:space="preserve"> (stopped)</w:t>
      </w:r>
      <w:r>
        <w:t xml:space="preserve"> during periods of low load current. This can help save energy and increase the lifetime of the ADF components.</w:t>
      </w:r>
    </w:p>
    <w:p w14:paraId="110B82B6" w14:textId="1A2CB4F0" w:rsidR="005D5FFC" w:rsidRDefault="005D5FFC" w:rsidP="005D5FFC">
      <w:r w:rsidRPr="004A2DA9">
        <w:t xml:space="preserve">The setting can be either </w:t>
      </w:r>
      <w:r>
        <w:rPr>
          <w:b/>
        </w:rPr>
        <w:t>Enabled</w:t>
      </w:r>
      <w:r w:rsidRPr="004A2DA9">
        <w:t xml:space="preserve"> or </w:t>
      </w:r>
      <w:r>
        <w:rPr>
          <w:b/>
        </w:rPr>
        <w:t>Disabled</w:t>
      </w:r>
      <w:r w:rsidRPr="004A2DA9">
        <w:t>.</w:t>
      </w:r>
    </w:p>
    <w:tbl>
      <w:tblPr>
        <w:tblStyle w:val="Formatvorlage1"/>
        <w:tblW w:w="0" w:type="auto"/>
        <w:tblLook w:val="01E0" w:firstRow="1" w:lastRow="1" w:firstColumn="1" w:lastColumn="1" w:noHBand="0" w:noVBand="0"/>
      </w:tblPr>
      <w:tblGrid>
        <w:gridCol w:w="1428"/>
        <w:gridCol w:w="7371"/>
      </w:tblGrid>
      <w:tr w:rsidR="00C7574C" w:rsidRPr="004A2DA9" w14:paraId="4BF79FEC" w14:textId="77777777" w:rsidTr="00B337CB">
        <w:tc>
          <w:tcPr>
            <w:cnfStyle w:val="001000000000" w:firstRow="0" w:lastRow="0" w:firstColumn="1" w:lastColumn="0" w:oddVBand="0" w:evenVBand="0" w:oddHBand="0" w:evenHBand="0" w:firstRowFirstColumn="0" w:firstRowLastColumn="0" w:lastRowFirstColumn="0" w:lastRowLastColumn="0"/>
            <w:tcW w:w="1428" w:type="dxa"/>
          </w:tcPr>
          <w:p w14:paraId="64BE0794" w14:textId="77777777" w:rsidR="00C7574C" w:rsidRPr="00B337CB" w:rsidRDefault="00C7574C" w:rsidP="00B337CB">
            <w:pPr>
              <w:rPr>
                <w:sz w:val="44"/>
                <w:szCs w:val="44"/>
              </w:rPr>
            </w:pPr>
            <w:r w:rsidRPr="00B337CB">
              <w:rPr>
                <w:bCs/>
                <w:sz w:val="44"/>
                <w:szCs w:val="44"/>
              </w:rPr>
              <w:t>NOTE</w:t>
            </w:r>
          </w:p>
        </w:tc>
        <w:tc>
          <w:tcPr>
            <w:cnfStyle w:val="000100000000" w:firstRow="0" w:lastRow="0" w:firstColumn="0" w:lastColumn="1" w:oddVBand="0" w:evenVBand="0" w:oddHBand="0" w:evenHBand="0" w:firstRowFirstColumn="0" w:firstRowLastColumn="0" w:lastRowFirstColumn="0" w:lastRowLastColumn="0"/>
            <w:tcW w:w="7371" w:type="dxa"/>
          </w:tcPr>
          <w:p w14:paraId="7AA25E49" w14:textId="77777777" w:rsidR="00352F6E" w:rsidRDefault="00C7574C" w:rsidP="00A90EE5">
            <w:r>
              <w:t xml:space="preserve">The standby function has been redesigned </w:t>
            </w:r>
            <w:r w:rsidR="00CD35BB">
              <w:t>in revision 2.0.0</w:t>
            </w:r>
            <w:r>
              <w:t>.</w:t>
            </w:r>
          </w:p>
          <w:p w14:paraId="6935B1EC" w14:textId="103A5D10" w:rsidR="00352F6E" w:rsidRPr="004A2DA9" w:rsidRDefault="00352F6E" w:rsidP="00A90EE5">
            <w:r>
              <w:t>A software update to 2.0.0 or later will reset the standby function settings.</w:t>
            </w:r>
          </w:p>
        </w:tc>
      </w:tr>
    </w:tbl>
    <w:p w14:paraId="1B3DB830" w14:textId="04B16E95" w:rsidR="006B68ED" w:rsidRDefault="006B68ED" w:rsidP="006B68ED">
      <w:pPr>
        <w:pStyle w:val="Heading3"/>
      </w:pPr>
      <w:bookmarkStart w:id="206" w:name="_Toc505008765"/>
      <w:r>
        <w:t xml:space="preserve">Standby </w:t>
      </w:r>
      <w:r w:rsidR="000F00BA">
        <w:t>wake-up</w:t>
      </w:r>
      <w:r w:rsidR="003D2A8A">
        <w:t xml:space="preserve"> level</w:t>
      </w:r>
      <w:bookmarkEnd w:id="206"/>
    </w:p>
    <w:p w14:paraId="200AE19C" w14:textId="6A086902" w:rsidR="002C6B7E" w:rsidRDefault="005D5FFC" w:rsidP="006C6A5F">
      <w:r>
        <w:t xml:space="preserve">This sets the </w:t>
      </w:r>
      <w:r w:rsidR="001072DA">
        <w:t>level</w:t>
      </w:r>
      <w:r>
        <w:t xml:space="preserve"> for when the standby function should </w:t>
      </w:r>
      <w:r w:rsidR="001072DA">
        <w:t>start the system. It is defined as a percentage of the maximum current the CT is rated for</w:t>
      </w:r>
      <w:r w:rsidR="000E31CC">
        <w:t>, which is assumed to be the primary part of the CT ratio, i.e. 5000 A in case of a 5000/5 CT</w:t>
      </w:r>
      <w:r w:rsidR="001072DA">
        <w:t>.</w:t>
      </w:r>
      <w:r w:rsidR="000E31CC">
        <w:t xml:space="preserve"> In cases where summation CTs are used, this should be the resulting primary rating after the summation CTs.</w:t>
      </w:r>
      <w:r w:rsidR="001072DA">
        <w:t xml:space="preserve"> </w:t>
      </w:r>
      <w:r w:rsidR="00FA1826">
        <w:t>The</w:t>
      </w:r>
      <w:r w:rsidR="001072DA">
        <w:t xml:space="preserve"> level is compared to the load current in the fundamental</w:t>
      </w:r>
      <w:r w:rsidR="005A5455">
        <w:t xml:space="preserve">, </w:t>
      </w:r>
      <w:r w:rsidR="005A5455" w:rsidRPr="00182C6D">
        <w:rPr>
          <w:i/>
        </w:rPr>
        <w:t>I</w:t>
      </w:r>
      <w:r w:rsidR="005A5455" w:rsidRPr="00182C6D">
        <w:rPr>
          <w:i/>
          <w:vertAlign w:val="subscript"/>
        </w:rPr>
        <w:t>load,fund</w:t>
      </w:r>
      <w:r w:rsidR="005A5455">
        <w:t xml:space="preserve">, </w:t>
      </w:r>
      <w:r w:rsidR="006C6A5F">
        <w:t>to decide if the ADF should start.</w:t>
      </w:r>
    </w:p>
    <w:p w14:paraId="10B17032" w14:textId="7B3E81F3" w:rsidR="00EF2C77" w:rsidRPr="00EF2C77" w:rsidRDefault="00EF2C77" w:rsidP="006C6A5F">
      <w:r>
        <w:t>Hovering the mouse pointer above the text will display the live value of</w:t>
      </w:r>
      <w:r w:rsidR="005A5455" w:rsidRPr="005A5455">
        <w:rPr>
          <w:i/>
        </w:rPr>
        <w:t xml:space="preserve"> </w:t>
      </w:r>
      <w:r w:rsidR="005A5455" w:rsidRPr="00182C6D">
        <w:rPr>
          <w:i/>
        </w:rPr>
        <w:t>I</w:t>
      </w:r>
      <w:r w:rsidR="005A5455" w:rsidRPr="00182C6D">
        <w:rPr>
          <w:i/>
          <w:vertAlign w:val="subscript"/>
        </w:rPr>
        <w:t>load,fund</w:t>
      </w:r>
      <w:r>
        <w:t>,</w:t>
      </w:r>
      <w:r w:rsidR="005A5455">
        <w:t xml:space="preserve"> </w:t>
      </w:r>
      <w:r w:rsidR="00732E00">
        <w:t>in percent</w:t>
      </w:r>
      <w:r w:rsidR="005A5455">
        <w:t xml:space="preserve">. </w:t>
      </w:r>
      <w:r w:rsidR="00732E00">
        <w:t>Since this is what the entered start/stop levels are compared against, it is useful when tuning the standby function.</w:t>
      </w:r>
    </w:p>
    <w:p w14:paraId="2672C6F2" w14:textId="77777777" w:rsidR="006D21FE" w:rsidRDefault="00EF2C77" w:rsidP="006D21FE">
      <w:pPr>
        <w:keepNext/>
        <w:jc w:val="center"/>
      </w:pPr>
      <w:r w:rsidRPr="00EF2C77">
        <w:rPr>
          <w:noProof/>
        </w:rPr>
        <w:drawing>
          <wp:inline distT="0" distB="0" distL="0" distR="0" wp14:anchorId="6ADA9F6B" wp14:editId="1CB15F71">
            <wp:extent cx="2447925" cy="400028"/>
            <wp:effectExtent l="0" t="0" r="0" b="63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486346" cy="406307"/>
                    </a:xfrm>
                    <a:prstGeom prst="rect">
                      <a:avLst/>
                    </a:prstGeom>
                  </pic:spPr>
                </pic:pic>
              </a:graphicData>
            </a:graphic>
          </wp:inline>
        </w:drawing>
      </w:r>
    </w:p>
    <w:p w14:paraId="17E12FDC" w14:textId="19ACF118" w:rsidR="00EF2C77" w:rsidRDefault="006D21FE" w:rsidP="006D21FE">
      <w:pPr>
        <w:pStyle w:val="Caption"/>
        <w:jc w:val="center"/>
      </w:pPr>
      <w:bookmarkStart w:id="207" w:name="_Toc505008871"/>
      <w:r>
        <w:t xml:space="preserve">Figure </w:t>
      </w:r>
      <w:r w:rsidR="00482D60">
        <w:rPr>
          <w:noProof/>
        </w:rPr>
        <w:fldChar w:fldCharType="begin"/>
      </w:r>
      <w:r w:rsidR="00482D60">
        <w:rPr>
          <w:noProof/>
        </w:rPr>
        <w:instrText xml:space="preserve"> SEQ Figure \* ARABIC </w:instrText>
      </w:r>
      <w:r w:rsidR="00482D60">
        <w:rPr>
          <w:noProof/>
        </w:rPr>
        <w:fldChar w:fldCharType="separate"/>
      </w:r>
      <w:r w:rsidR="00DA230B">
        <w:rPr>
          <w:noProof/>
        </w:rPr>
        <w:t>11</w:t>
      </w:r>
      <w:r w:rsidR="00482D60">
        <w:rPr>
          <w:noProof/>
        </w:rPr>
        <w:fldChar w:fldCharType="end"/>
      </w:r>
      <w:r>
        <w:t xml:space="preserve">: Displaying live value of </w:t>
      </w:r>
      <w:r w:rsidR="00732E00" w:rsidRPr="00182C6D">
        <w:rPr>
          <w:i/>
        </w:rPr>
        <w:t>I</w:t>
      </w:r>
      <w:r w:rsidR="00732E00" w:rsidRPr="00182C6D">
        <w:rPr>
          <w:i/>
          <w:vertAlign w:val="subscript"/>
        </w:rPr>
        <w:t>load,fund</w:t>
      </w:r>
      <w:r w:rsidR="00732E00">
        <w:t xml:space="preserve"> in percent</w:t>
      </w:r>
      <w:bookmarkEnd w:id="207"/>
    </w:p>
    <w:p w14:paraId="6CC69429" w14:textId="05C67409" w:rsidR="00001206" w:rsidRDefault="009F39C6" w:rsidP="005D5FFC">
      <w:r>
        <w:t xml:space="preserve">In </w:t>
      </w:r>
      <w:r w:rsidR="000E31CC">
        <w:t>multi-master</w:t>
      </w:r>
      <w:r>
        <w:t xml:space="preserve"> mode, the master node will d</w:t>
      </w:r>
      <w:r w:rsidR="00F32F36">
        <w:t xml:space="preserve">ecide when standby should be entered and exited. Since any node on the bus can become master, the same standby settings should be used on all nodes on the bus. </w:t>
      </w:r>
    </w:p>
    <w:tbl>
      <w:tblPr>
        <w:tblStyle w:val="Formatvorlage1"/>
        <w:tblW w:w="0" w:type="auto"/>
        <w:tblInd w:w="10" w:type="dxa"/>
        <w:tblLook w:val="01E0" w:firstRow="1" w:lastRow="1" w:firstColumn="1" w:lastColumn="1" w:noHBand="0" w:noVBand="0"/>
      </w:tblPr>
      <w:tblGrid>
        <w:gridCol w:w="1418"/>
        <w:gridCol w:w="7371"/>
      </w:tblGrid>
      <w:tr w:rsidR="00001206" w:rsidRPr="004A2DA9" w14:paraId="662DA5ED" w14:textId="77777777" w:rsidTr="00B337CB">
        <w:tc>
          <w:tcPr>
            <w:cnfStyle w:val="001000000000" w:firstRow="0" w:lastRow="0" w:firstColumn="1" w:lastColumn="0" w:oddVBand="0" w:evenVBand="0" w:oddHBand="0" w:evenHBand="0" w:firstRowFirstColumn="0" w:firstRowLastColumn="0" w:lastRowFirstColumn="0" w:lastRowLastColumn="0"/>
            <w:tcW w:w="1418" w:type="dxa"/>
          </w:tcPr>
          <w:p w14:paraId="384C6ED9" w14:textId="77777777" w:rsidR="00001206" w:rsidRPr="00B337CB" w:rsidRDefault="00001206" w:rsidP="00B337CB">
            <w:pPr>
              <w:rPr>
                <w:sz w:val="44"/>
                <w:szCs w:val="44"/>
              </w:rPr>
            </w:pPr>
            <w:r w:rsidRPr="00B337CB">
              <w:rPr>
                <w:bCs/>
                <w:sz w:val="44"/>
                <w:szCs w:val="44"/>
              </w:rPr>
              <w:t>NOTE</w:t>
            </w:r>
          </w:p>
        </w:tc>
        <w:tc>
          <w:tcPr>
            <w:cnfStyle w:val="000100000000" w:firstRow="0" w:lastRow="0" w:firstColumn="0" w:lastColumn="1" w:oddVBand="0" w:evenVBand="0" w:oddHBand="0" w:evenHBand="0" w:firstRowFirstColumn="0" w:firstRowLastColumn="0" w:lastRowFirstColumn="0" w:lastRowLastColumn="0"/>
            <w:tcW w:w="7371" w:type="dxa"/>
          </w:tcPr>
          <w:p w14:paraId="67453C78" w14:textId="4B588BC2" w:rsidR="00001206" w:rsidRPr="004A2DA9" w:rsidRDefault="00001206" w:rsidP="00B337CB">
            <w:r>
              <w:t xml:space="preserve">The </w:t>
            </w:r>
            <w:r w:rsidR="000E31CC">
              <w:t xml:space="preserve">standby </w:t>
            </w:r>
            <w:r>
              <w:t>settings are not automatically replicated across the nodes</w:t>
            </w:r>
            <w:r w:rsidR="000E31CC">
              <w:t xml:space="preserve"> on the multi-master bus</w:t>
            </w:r>
            <w:r w:rsidR="003D2A8A">
              <w:t>,</w:t>
            </w:r>
            <w:r>
              <w:t xml:space="preserve"> this </w:t>
            </w:r>
            <w:r w:rsidR="00C91AC8">
              <w:t>must</w:t>
            </w:r>
            <w:r>
              <w:t xml:space="preserve"> be done manually.</w:t>
            </w:r>
          </w:p>
        </w:tc>
      </w:tr>
    </w:tbl>
    <w:p w14:paraId="48FAC998" w14:textId="0B2FA253" w:rsidR="00C11EDB" w:rsidRDefault="00C11EDB" w:rsidP="000B1BA1">
      <w:r>
        <w:t xml:space="preserve">For example, </w:t>
      </w:r>
      <w:r w:rsidR="000B1BA1">
        <w:t xml:space="preserve">a setting of 20% on a system with 5000/5 CTs will make the system start when the fundamental component of the load current reaches </w:t>
      </w:r>
      <w:r w:rsidR="000B1BA1" w:rsidRPr="000B1BA1">
        <w:t>1000</w:t>
      </w:r>
      <w:r w:rsidR="000B1BA1">
        <w:t xml:space="preserve"> A. </w:t>
      </w:r>
    </w:p>
    <w:p w14:paraId="1F3FF1E5" w14:textId="7D302E5D" w:rsidR="006C38BE" w:rsidRDefault="006C38BE" w:rsidP="005D5FFC">
      <w:r>
        <w:t xml:space="preserve">The setting is defined from </w:t>
      </w:r>
      <w:r>
        <w:rPr>
          <w:b/>
        </w:rPr>
        <w:t>0%</w:t>
      </w:r>
      <w:r>
        <w:t xml:space="preserve"> to </w:t>
      </w:r>
      <w:r w:rsidR="000B1BA1">
        <w:rPr>
          <w:b/>
        </w:rPr>
        <w:t>10</w:t>
      </w:r>
      <w:r w:rsidR="00CB2EB7">
        <w:rPr>
          <w:b/>
        </w:rPr>
        <w:t>0</w:t>
      </w:r>
      <w:r>
        <w:rPr>
          <w:b/>
        </w:rPr>
        <w:t>%</w:t>
      </w:r>
      <w:r>
        <w:t>.</w:t>
      </w:r>
    </w:p>
    <w:p w14:paraId="3C6FAE4E" w14:textId="1F634826" w:rsidR="000B1BA1" w:rsidRDefault="000B1BA1" w:rsidP="000B1BA1">
      <w:pPr>
        <w:pStyle w:val="Heading3"/>
      </w:pPr>
      <w:bookmarkStart w:id="208" w:name="_Toc505008766"/>
      <w:r>
        <w:t xml:space="preserve">Standby </w:t>
      </w:r>
      <w:r w:rsidR="000F00BA">
        <w:t>sleep</w:t>
      </w:r>
      <w:r>
        <w:t xml:space="preserve"> level</w:t>
      </w:r>
      <w:bookmarkEnd w:id="208"/>
    </w:p>
    <w:p w14:paraId="7FB1480F" w14:textId="69CD1209" w:rsidR="000B1BA1" w:rsidRDefault="000B1BA1" w:rsidP="000B1BA1">
      <w:r>
        <w:t xml:space="preserve">This sets the level for when the standby function should put the system in to standby mode. It is defined as a percentage of the </w:t>
      </w:r>
      <w:r w:rsidRPr="000B1BA1">
        <w:rPr>
          <w:i/>
        </w:rPr>
        <w:t xml:space="preserve">Standby </w:t>
      </w:r>
      <w:r w:rsidR="002109C0">
        <w:rPr>
          <w:i/>
        </w:rPr>
        <w:t>wake-up</w:t>
      </w:r>
      <w:r w:rsidRPr="000B1BA1">
        <w:rPr>
          <w:i/>
        </w:rPr>
        <w:t xml:space="preserve"> level</w:t>
      </w:r>
      <w:r w:rsidR="00267246">
        <w:t xml:space="preserve">, so if the ADF should start at 1000 A seen on the fundamental component of the load current, a setting of 85% will make the filter go in to standby mode at </w:t>
      </w:r>
      <w:r w:rsidR="00267246" w:rsidRPr="00267246">
        <w:t>850</w:t>
      </w:r>
      <w:r w:rsidR="00267246">
        <w:t xml:space="preserve"> A.</w:t>
      </w:r>
    </w:p>
    <w:p w14:paraId="604D84D7" w14:textId="4102631E" w:rsidR="00267246" w:rsidRPr="000B1BA1" w:rsidRDefault="00267246" w:rsidP="000B1BA1">
      <w:r>
        <w:t xml:space="preserve">This setting is defined from </w:t>
      </w:r>
      <w:r w:rsidRPr="00267246">
        <w:rPr>
          <w:b/>
        </w:rPr>
        <w:t>0%</w:t>
      </w:r>
      <w:r>
        <w:t xml:space="preserve"> to </w:t>
      </w:r>
      <w:r w:rsidRPr="00267246">
        <w:rPr>
          <w:b/>
        </w:rPr>
        <w:t>95%</w:t>
      </w:r>
      <w:r>
        <w:t>.</w:t>
      </w:r>
    </w:p>
    <w:p w14:paraId="29CFC95A" w14:textId="2CBA93EC" w:rsidR="006B68ED" w:rsidRDefault="006B68ED" w:rsidP="006B68ED">
      <w:pPr>
        <w:pStyle w:val="Heading3"/>
      </w:pPr>
      <w:bookmarkStart w:id="209" w:name="_Toc505008767"/>
      <w:r>
        <w:t xml:space="preserve">Standby </w:t>
      </w:r>
      <w:r w:rsidR="004E65EC">
        <w:t>wake-up</w:t>
      </w:r>
      <w:r>
        <w:t xml:space="preserve"> delay</w:t>
      </w:r>
      <w:bookmarkEnd w:id="209"/>
    </w:p>
    <w:p w14:paraId="602651DB" w14:textId="4F8375B7" w:rsidR="00072CAF" w:rsidRDefault="00072CAF" w:rsidP="00FA1826">
      <w:r>
        <w:t xml:space="preserve">This </w:t>
      </w:r>
      <w:r w:rsidR="007C0E97">
        <w:t>sets</w:t>
      </w:r>
      <w:r>
        <w:t xml:space="preserve"> </w:t>
      </w:r>
      <w:r w:rsidR="00D07645">
        <w:t>for how long</w:t>
      </w:r>
      <w:r w:rsidR="00182C6D">
        <w:t xml:space="preserve"> </w:t>
      </w:r>
      <w:r w:rsidR="00182C6D" w:rsidRPr="00182C6D">
        <w:rPr>
          <w:i/>
        </w:rPr>
        <w:t>I</w:t>
      </w:r>
      <w:r w:rsidR="00182C6D" w:rsidRPr="00182C6D">
        <w:rPr>
          <w:i/>
          <w:vertAlign w:val="subscript"/>
        </w:rPr>
        <w:t>load,fund</w:t>
      </w:r>
      <w:r w:rsidR="00182C6D">
        <w:t xml:space="preserve"> must be above</w:t>
      </w:r>
      <w:r w:rsidR="00D07645">
        <w:t xml:space="preserve"> </w:t>
      </w:r>
      <w:r w:rsidR="00FA1826" w:rsidRPr="00FA1826">
        <w:rPr>
          <w:i/>
        </w:rPr>
        <w:t xml:space="preserve">Standby </w:t>
      </w:r>
      <w:r w:rsidR="008120EB">
        <w:rPr>
          <w:i/>
        </w:rPr>
        <w:t>wake-up</w:t>
      </w:r>
      <w:r w:rsidR="00FA1826" w:rsidRPr="00FA1826">
        <w:rPr>
          <w:i/>
        </w:rPr>
        <w:t xml:space="preserve"> level</w:t>
      </w:r>
      <w:r w:rsidR="00D07645">
        <w:t>, when in standby mode,</w:t>
      </w:r>
      <w:r>
        <w:t xml:space="preserve"> before the </w:t>
      </w:r>
      <w:r w:rsidR="007C0E97">
        <w:t>system is automatically started.</w:t>
      </w:r>
    </w:p>
    <w:p w14:paraId="5FD09FD1" w14:textId="0F8D570C" w:rsidR="00072CAF" w:rsidRDefault="00072CAF" w:rsidP="002C6B7E">
      <w:r>
        <w:t xml:space="preserve">The setting </w:t>
      </w:r>
      <w:r w:rsidR="007C0E97">
        <w:t xml:space="preserve">is defined from </w:t>
      </w:r>
      <w:r w:rsidR="00FA1826">
        <w:rPr>
          <w:b/>
        </w:rPr>
        <w:t>0</w:t>
      </w:r>
      <w:r w:rsidR="007C0E97">
        <w:t xml:space="preserve"> seconds to </w:t>
      </w:r>
      <w:r w:rsidR="00FA1826">
        <w:rPr>
          <w:b/>
        </w:rPr>
        <w:t>300</w:t>
      </w:r>
      <w:r w:rsidR="007C0E97">
        <w:t xml:space="preserve"> seconds.</w:t>
      </w:r>
    </w:p>
    <w:p w14:paraId="432CBDD4" w14:textId="34D2B55E" w:rsidR="006B68ED" w:rsidRDefault="006B68ED" w:rsidP="006B68ED">
      <w:pPr>
        <w:pStyle w:val="Heading3"/>
      </w:pPr>
      <w:bookmarkStart w:id="210" w:name="_Toc505008768"/>
      <w:r>
        <w:t xml:space="preserve">Standby </w:t>
      </w:r>
      <w:r w:rsidR="004E65EC">
        <w:t>sleep</w:t>
      </w:r>
      <w:r>
        <w:t xml:space="preserve"> delay</w:t>
      </w:r>
      <w:bookmarkEnd w:id="210"/>
    </w:p>
    <w:p w14:paraId="4E1B7AAC" w14:textId="6F820CCA" w:rsidR="00FA1826" w:rsidRDefault="00FA1826" w:rsidP="00FA1826">
      <w:r>
        <w:t>This sets for how long</w:t>
      </w:r>
      <w:r w:rsidR="005A5455">
        <w:t xml:space="preserve"> </w:t>
      </w:r>
      <w:r w:rsidR="005A5455" w:rsidRPr="00182C6D">
        <w:rPr>
          <w:i/>
        </w:rPr>
        <w:t>I</w:t>
      </w:r>
      <w:r w:rsidR="005A5455" w:rsidRPr="00182C6D">
        <w:rPr>
          <w:i/>
          <w:vertAlign w:val="subscript"/>
        </w:rPr>
        <w:t>load,fund</w:t>
      </w:r>
      <w:r>
        <w:t xml:space="preserve"> </w:t>
      </w:r>
      <w:r w:rsidR="005A5455">
        <w:t xml:space="preserve">must be below </w:t>
      </w:r>
      <w:r w:rsidRPr="00FA1826">
        <w:rPr>
          <w:i/>
        </w:rPr>
        <w:t xml:space="preserve">Standby </w:t>
      </w:r>
      <w:r w:rsidR="008120EB">
        <w:rPr>
          <w:i/>
        </w:rPr>
        <w:t>sleep</w:t>
      </w:r>
      <w:r w:rsidRPr="00FA1826">
        <w:rPr>
          <w:i/>
        </w:rPr>
        <w:t xml:space="preserve"> level</w:t>
      </w:r>
      <w:r>
        <w:t>, when in operation, before the system is automatically put in standby mode.</w:t>
      </w:r>
    </w:p>
    <w:p w14:paraId="6A08CE36" w14:textId="79E2CA4E" w:rsidR="00D07645" w:rsidRPr="007C0E97" w:rsidRDefault="00D07645" w:rsidP="007C0E97">
      <w:r>
        <w:lastRenderedPageBreak/>
        <w:t xml:space="preserve">The setting is defined from </w:t>
      </w:r>
      <w:r w:rsidR="00FA1826">
        <w:rPr>
          <w:b/>
        </w:rPr>
        <w:t>5</w:t>
      </w:r>
      <w:r>
        <w:t xml:space="preserve"> seconds to </w:t>
      </w:r>
      <w:r w:rsidR="00FA1826">
        <w:rPr>
          <w:b/>
        </w:rPr>
        <w:t>300</w:t>
      </w:r>
      <w:r>
        <w:t xml:space="preserve"> seconds.</w:t>
      </w:r>
    </w:p>
    <w:p w14:paraId="267B56FE" w14:textId="77A134BC" w:rsidR="006B68ED" w:rsidRDefault="006B68ED" w:rsidP="006B68ED">
      <w:pPr>
        <w:pStyle w:val="Heading3"/>
      </w:pPr>
      <w:bookmarkStart w:id="211" w:name="_Toc505008769"/>
      <w:r>
        <w:t>Resonance limit</w:t>
      </w:r>
      <w:bookmarkEnd w:id="211"/>
    </w:p>
    <w:p w14:paraId="7848D2FA" w14:textId="04032687" w:rsidR="00535AA0" w:rsidRDefault="00535AA0" w:rsidP="00535AA0">
      <w:r>
        <w:t xml:space="preserve">Each harmonic enabled in the Compensation settings </w:t>
      </w:r>
      <w:r w:rsidR="00D20209">
        <w:t>is</w:t>
      </w:r>
      <w:r>
        <w:t xml:space="preserve"> monitored for resonance by looking </w:t>
      </w:r>
      <w:r w:rsidR="000B4B07">
        <w:t>at the voltage harmonic in each frequency.</w:t>
      </w:r>
    </w:p>
    <w:p w14:paraId="14DDD19F" w14:textId="468422FE" w:rsidR="000B4B07" w:rsidRDefault="000B4B07" w:rsidP="00535AA0">
      <w:r>
        <w:t xml:space="preserve">If the amplitude of </w:t>
      </w:r>
      <w:r w:rsidR="00BE4E70">
        <w:t>a</w:t>
      </w:r>
      <w:r>
        <w:t xml:space="preserve"> voltage harmonic exceeds the </w:t>
      </w:r>
      <w:r w:rsidRPr="00BE4E70">
        <w:rPr>
          <w:i/>
        </w:rPr>
        <w:t>Resonance limit setting</w:t>
      </w:r>
      <w:r>
        <w:t xml:space="preserve">, the harmonic in question will be </w:t>
      </w:r>
      <w:r w:rsidR="00BE4E70">
        <w:t>stopped</w:t>
      </w:r>
      <w:r>
        <w:t xml:space="preserve"> for one hour. After one hour has passed, </w:t>
      </w:r>
      <w:r w:rsidR="00D20209">
        <w:t>the harmonic will be restarted.</w:t>
      </w:r>
    </w:p>
    <w:p w14:paraId="71A36BE8" w14:textId="43770B00" w:rsidR="000B4B07" w:rsidRPr="00535AA0" w:rsidRDefault="000B4B07" w:rsidP="00535AA0">
      <w:r>
        <w:t xml:space="preserve">The </w:t>
      </w:r>
      <w:r w:rsidRPr="00BE4E70">
        <w:rPr>
          <w:i/>
        </w:rPr>
        <w:t>Resonance limit setting</w:t>
      </w:r>
      <w:r>
        <w:t xml:space="preserve"> is defined as a percentage of the </w:t>
      </w:r>
      <w:r w:rsidR="00D20209">
        <w:t xml:space="preserve">voltage amplitude in the fundamental frequency and is can be set from </w:t>
      </w:r>
      <w:r w:rsidR="00D20209" w:rsidRPr="00D20209">
        <w:rPr>
          <w:b/>
        </w:rPr>
        <w:t>1%</w:t>
      </w:r>
      <w:r w:rsidR="00D20209">
        <w:t xml:space="preserve"> to </w:t>
      </w:r>
      <w:r w:rsidR="00D20209" w:rsidRPr="00D20209">
        <w:rPr>
          <w:b/>
        </w:rPr>
        <w:t>100%</w:t>
      </w:r>
      <w:r w:rsidR="00D20209">
        <w:t>.</w:t>
      </w:r>
    </w:p>
    <w:p w14:paraId="71860376" w14:textId="77777777" w:rsidR="001F74F0" w:rsidRPr="004A2DA9" w:rsidRDefault="001F74F0" w:rsidP="001F74F0">
      <w:pPr>
        <w:pStyle w:val="Heading3"/>
      </w:pPr>
      <w:bookmarkStart w:id="212" w:name="_Ref325286044"/>
      <w:bookmarkStart w:id="213" w:name="_Toc341698093"/>
      <w:bookmarkStart w:id="214" w:name="_Toc505008770"/>
      <w:r w:rsidRPr="004A2DA9">
        <w:t>HMI default view</w:t>
      </w:r>
      <w:bookmarkEnd w:id="212"/>
      <w:bookmarkEnd w:id="213"/>
      <w:bookmarkEnd w:id="214"/>
    </w:p>
    <w:p w14:paraId="17CDF9E5" w14:textId="63ED42F9" w:rsidR="00B472FE" w:rsidRDefault="001F74F0" w:rsidP="00B472FE">
      <w:r w:rsidRPr="004A2DA9">
        <w:t>This sets the default measureme</w:t>
      </w:r>
      <w:bookmarkStart w:id="215" w:name="_Ref325286116"/>
      <w:bookmarkStart w:id="216" w:name="_Toc341698094"/>
      <w:r w:rsidR="00B472FE">
        <w:t>nt view to be shown in the HMI at startup.</w:t>
      </w:r>
      <w:r w:rsidR="00EA160D">
        <w:t xml:space="preserve"> (Only valid </w:t>
      </w:r>
      <w:r w:rsidR="005471CA">
        <w:t>for</w:t>
      </w:r>
      <w:r w:rsidR="00EA160D">
        <w:t xml:space="preserve"> old style HMI</w:t>
      </w:r>
      <w:r w:rsidR="005471CA">
        <w:t>2</w:t>
      </w:r>
      <w:r w:rsidR="00EA160D">
        <w:t>, not for HMI3)</w:t>
      </w:r>
    </w:p>
    <w:p w14:paraId="67B4BA43" w14:textId="430355DE" w:rsidR="006C38BE" w:rsidRDefault="00B472FE" w:rsidP="00B472FE">
      <w:r>
        <w:t xml:space="preserve">A list of the available views can be found in </w:t>
      </w:r>
      <w:r>
        <w:fldChar w:fldCharType="begin"/>
      </w:r>
      <w:r>
        <w:instrText xml:space="preserve"> REF _Ref316631907 \h </w:instrText>
      </w:r>
      <w:r>
        <w:fldChar w:fldCharType="separate"/>
      </w:r>
      <w:r w:rsidR="00DA230B" w:rsidRPr="004A2DA9">
        <w:t xml:space="preserve">Table </w:t>
      </w:r>
      <w:r w:rsidR="00DA230B">
        <w:rPr>
          <w:noProof/>
        </w:rPr>
        <w:t>20</w:t>
      </w:r>
      <w:r>
        <w:fldChar w:fldCharType="end"/>
      </w:r>
      <w:r>
        <w:t xml:space="preserve"> on Page </w:t>
      </w:r>
      <w:r>
        <w:fldChar w:fldCharType="begin"/>
      </w:r>
      <w:r>
        <w:instrText xml:space="preserve"> PAGEREF _Ref316631903 \h </w:instrText>
      </w:r>
      <w:r>
        <w:fldChar w:fldCharType="separate"/>
      </w:r>
      <w:r w:rsidR="00DA230B">
        <w:rPr>
          <w:noProof/>
        </w:rPr>
        <w:t>56</w:t>
      </w:r>
      <w:r>
        <w:fldChar w:fldCharType="end"/>
      </w:r>
      <w:r w:rsidR="005330AE">
        <w:t>.</w:t>
      </w:r>
    </w:p>
    <w:p w14:paraId="285B348B" w14:textId="7C1A7D89" w:rsidR="00A01FBC" w:rsidRPr="004A2DA9" w:rsidRDefault="00A01FBC" w:rsidP="00F95546">
      <w:pPr>
        <w:pStyle w:val="Heading3"/>
      </w:pPr>
      <w:bookmarkStart w:id="217" w:name="_Ref384986479"/>
      <w:bookmarkStart w:id="218" w:name="_Toc505008771"/>
      <w:r w:rsidRPr="004A2DA9">
        <w:t>Digital outputs</w:t>
      </w:r>
      <w:bookmarkEnd w:id="215"/>
      <w:bookmarkEnd w:id="216"/>
      <w:bookmarkEnd w:id="217"/>
      <w:bookmarkEnd w:id="218"/>
    </w:p>
    <w:p w14:paraId="4DFB80F4" w14:textId="35298086" w:rsidR="00A01FBC" w:rsidRPr="004A2DA9" w:rsidRDefault="00A01FBC" w:rsidP="00A01FBC">
      <w:r w:rsidRPr="004A2DA9">
        <w:t xml:space="preserve">The system is equipped with </w:t>
      </w:r>
      <w:r w:rsidR="007A2D14">
        <w:t>two</w:t>
      </w:r>
      <w:r w:rsidRPr="004A2DA9">
        <w:t xml:space="preserve"> relay outputs accessible </w:t>
      </w:r>
      <w:r w:rsidR="005471CA">
        <w:t>on</w:t>
      </w:r>
      <w:r w:rsidRPr="004A2DA9">
        <w:t xml:space="preserve"> the X11 terminal of the system. One is a dedicate</w:t>
      </w:r>
      <w:r w:rsidR="00E06661" w:rsidRPr="004A2DA9">
        <w:t>d alarm output and</w:t>
      </w:r>
      <w:r w:rsidRPr="004A2DA9">
        <w:t xml:space="preserve"> </w:t>
      </w:r>
      <w:r w:rsidR="007A2D14">
        <w:t>one</w:t>
      </w:r>
      <w:r w:rsidRPr="004A2DA9">
        <w:t>, OUT1,</w:t>
      </w:r>
      <w:r w:rsidR="007A2D14">
        <w:t xml:space="preserve"> is </w:t>
      </w:r>
      <w:r w:rsidRPr="004A2DA9">
        <w:t>user</w:t>
      </w:r>
      <w:r w:rsidR="00B94B27">
        <w:t>-</w:t>
      </w:r>
      <w:r w:rsidRPr="004A2DA9">
        <w:t>configurable.</w:t>
      </w:r>
    </w:p>
    <w:p w14:paraId="448EDCEB" w14:textId="4D2C7343" w:rsidR="00A01FBC" w:rsidRPr="004A2DA9" w:rsidRDefault="00A01FBC" w:rsidP="00A01FBC">
      <w:r w:rsidRPr="004A2DA9">
        <w:t>Physically the relays are of 250</w:t>
      </w:r>
      <w:r w:rsidR="005330AE">
        <w:t xml:space="preserve"> </w:t>
      </w:r>
      <w:r w:rsidRPr="004A2DA9">
        <w:t>V</w:t>
      </w:r>
      <w:r w:rsidR="005330AE">
        <w:t xml:space="preserve"> </w:t>
      </w:r>
      <w:r w:rsidRPr="004A2DA9">
        <w:t>/</w:t>
      </w:r>
      <w:r w:rsidR="005330AE">
        <w:t xml:space="preserve"> </w:t>
      </w:r>
      <w:r w:rsidRPr="004A2DA9">
        <w:t>5</w:t>
      </w:r>
      <w:r w:rsidR="005330AE">
        <w:t xml:space="preserve"> </w:t>
      </w:r>
      <w:r w:rsidRPr="004A2DA9">
        <w:t xml:space="preserve">A type and </w:t>
      </w:r>
      <w:r w:rsidR="005874E2" w:rsidRPr="004A2DA9">
        <w:t xml:space="preserve">are </w:t>
      </w:r>
      <w:r w:rsidRPr="004A2DA9">
        <w:t>Normally-Open</w:t>
      </w:r>
      <w:r w:rsidR="005874E2" w:rsidRPr="004A2DA9">
        <w:t xml:space="preserve"> when the system is powered off</w:t>
      </w:r>
      <w:r w:rsidRPr="004A2DA9">
        <w:t>.</w:t>
      </w:r>
    </w:p>
    <w:p w14:paraId="37BDF9C4" w14:textId="45E8C645" w:rsidR="00A01FBC" w:rsidRPr="004A2DA9" w:rsidRDefault="0048409A" w:rsidP="00F95546">
      <w:pPr>
        <w:pStyle w:val="Heading4"/>
      </w:pPr>
      <w:bookmarkStart w:id="219" w:name="_Toc341698095"/>
      <w:bookmarkStart w:id="220" w:name="_Toc505008772"/>
      <w:r w:rsidRPr="004A2DA9">
        <w:t>A</w:t>
      </w:r>
      <w:r w:rsidR="00A01FBC" w:rsidRPr="004A2DA9">
        <w:t xml:space="preserve">larm </w:t>
      </w:r>
      <w:r w:rsidR="00AB7186">
        <w:t xml:space="preserve">output </w:t>
      </w:r>
      <w:r w:rsidR="00A01FBC" w:rsidRPr="004A2DA9">
        <w:t>relay</w:t>
      </w:r>
      <w:bookmarkEnd w:id="219"/>
      <w:bookmarkEnd w:id="220"/>
    </w:p>
    <w:p w14:paraId="0E23983E" w14:textId="6CC317AE" w:rsidR="00A01FBC" w:rsidRPr="004A2DA9" w:rsidRDefault="00A01FBC" w:rsidP="00A01FBC">
      <w:r w:rsidRPr="004A2DA9">
        <w:t xml:space="preserve">The alarm </w:t>
      </w:r>
      <w:r w:rsidR="00AB7186">
        <w:t xml:space="preserve">output </w:t>
      </w:r>
      <w:r w:rsidRPr="004A2DA9">
        <w:t>relay is activated if any alarm condition is triggered and will remain active until it has been acknowledged or the system has been restarted. This can be used for external monitoring of the system.</w:t>
      </w:r>
      <w:r w:rsidR="00AB7186">
        <w:t xml:space="preserve"> The current alarm relay status is shown </w:t>
      </w:r>
      <w:r w:rsidR="00335633">
        <w:t>with a</w:t>
      </w:r>
      <w:r w:rsidR="00AB7186">
        <w:t xml:space="preserve"> </w:t>
      </w:r>
      <w:r w:rsidR="00335633">
        <w:t>(0) or (1)</w:t>
      </w:r>
      <w:r w:rsidR="00AB7186">
        <w:t xml:space="preserve"> icon right next to Alarm output. </w:t>
      </w:r>
      <w:r w:rsidR="00335633">
        <w:t xml:space="preserve">(1) </w:t>
      </w:r>
      <w:r w:rsidR="00AB7186">
        <w:t xml:space="preserve">means that the relay is closed, </w:t>
      </w:r>
      <w:r w:rsidR="005613EE">
        <w:t xml:space="preserve">and </w:t>
      </w:r>
      <w:r w:rsidR="00335633">
        <w:t xml:space="preserve">(0) </w:t>
      </w:r>
      <w:r w:rsidR="00AB7186">
        <w:t>that it is open.</w:t>
      </w:r>
    </w:p>
    <w:p w14:paraId="0694334E" w14:textId="3F0E32D8" w:rsidR="00A01FBC" w:rsidRPr="004A2DA9" w:rsidRDefault="002E0533" w:rsidP="00A01FBC">
      <w:r w:rsidRPr="004A2DA9">
        <w:t xml:space="preserve">The alarm relay logic can be </w:t>
      </w:r>
      <w:r w:rsidR="0080038A" w:rsidRPr="004A2DA9">
        <w:t xml:space="preserve">set to </w:t>
      </w:r>
      <w:r w:rsidRPr="004A2DA9">
        <w:t xml:space="preserve">either </w:t>
      </w:r>
      <w:r w:rsidR="00A01FBC" w:rsidRPr="002B2C35">
        <w:t>Normally-Open</w:t>
      </w:r>
      <w:r w:rsidR="00A01FBC" w:rsidRPr="004A2DA9">
        <w:t xml:space="preserve"> </w:t>
      </w:r>
      <w:r w:rsidR="002B2C35">
        <w:t>(</w:t>
      </w:r>
      <w:r w:rsidR="002B2C35" w:rsidRPr="002B2C35">
        <w:rPr>
          <w:b/>
        </w:rPr>
        <w:t>NO</w:t>
      </w:r>
      <w:r w:rsidR="002B2C35">
        <w:t xml:space="preserve">) </w:t>
      </w:r>
      <w:r w:rsidRPr="004A2DA9">
        <w:t>or</w:t>
      </w:r>
      <w:r w:rsidR="00A01FBC" w:rsidRPr="004A2DA9">
        <w:t xml:space="preserve"> </w:t>
      </w:r>
      <w:r w:rsidR="00A01FBC" w:rsidRPr="002B2C35">
        <w:t>Normally-Closed</w:t>
      </w:r>
      <w:r w:rsidR="00A01FBC" w:rsidRPr="004A2DA9">
        <w:t xml:space="preserve"> </w:t>
      </w:r>
      <w:r w:rsidR="002B2C35">
        <w:t>(</w:t>
      </w:r>
      <w:r w:rsidR="002B2C35" w:rsidRPr="002B2C35">
        <w:rPr>
          <w:b/>
        </w:rPr>
        <w:t>NC</w:t>
      </w:r>
      <w:r w:rsidR="002B2C35">
        <w:t xml:space="preserve">) </w:t>
      </w:r>
      <w:r w:rsidR="00A01FBC" w:rsidRPr="004A2DA9">
        <w:t>and minimum activation time can be configured</w:t>
      </w:r>
      <w:r w:rsidR="00377701" w:rsidRPr="004A2DA9">
        <w:t xml:space="preserve"> from </w:t>
      </w:r>
      <w:r w:rsidR="005330AE">
        <w:rPr>
          <w:b/>
        </w:rPr>
        <w:t>1</w:t>
      </w:r>
      <w:r w:rsidR="00377701" w:rsidRPr="004A2DA9">
        <w:t xml:space="preserve"> to </w:t>
      </w:r>
      <w:r w:rsidR="00377701" w:rsidRPr="004A2DA9">
        <w:rPr>
          <w:b/>
        </w:rPr>
        <w:t>255</w:t>
      </w:r>
      <w:r w:rsidR="005330AE">
        <w:t xml:space="preserve"> seconds. The activation of the alarm relay will stay on for a minimum of the configured time. </w:t>
      </w:r>
    </w:p>
    <w:p w14:paraId="7E80F453" w14:textId="7DB80A94" w:rsidR="00A01FBC" w:rsidRPr="004A2DA9" w:rsidRDefault="0048409A" w:rsidP="00F95546">
      <w:pPr>
        <w:pStyle w:val="Heading4"/>
      </w:pPr>
      <w:bookmarkStart w:id="221" w:name="_Toc341698096"/>
      <w:bookmarkStart w:id="222" w:name="_Toc505008773"/>
      <w:r w:rsidRPr="004A2DA9">
        <w:t>U</w:t>
      </w:r>
      <w:r w:rsidR="00A01FBC" w:rsidRPr="004A2DA9">
        <w:t>ser configurable relay</w:t>
      </w:r>
      <w:bookmarkEnd w:id="221"/>
      <w:bookmarkEnd w:id="222"/>
    </w:p>
    <w:p w14:paraId="342A0ED0" w14:textId="56DDF0EC" w:rsidR="00A01FBC" w:rsidRPr="004A2DA9" w:rsidRDefault="00A01FBC" w:rsidP="00A01FBC">
      <w:r w:rsidRPr="004A2DA9">
        <w:t>The user-pr</w:t>
      </w:r>
      <w:r w:rsidR="007A2D14">
        <w:t>ogrammable digital output relay OUT1</w:t>
      </w:r>
      <w:r w:rsidRPr="004A2DA9">
        <w:t xml:space="preserve"> can be used for monitoring the system status externally. </w:t>
      </w:r>
      <w:r w:rsidR="00F3306D" w:rsidRPr="004A2DA9">
        <w:t>T</w:t>
      </w:r>
      <w:r w:rsidRPr="004A2DA9">
        <w:t xml:space="preserve">he relay </w:t>
      </w:r>
      <w:r w:rsidR="00F3306D" w:rsidRPr="004A2DA9">
        <w:t xml:space="preserve">logic can be </w:t>
      </w:r>
      <w:r w:rsidR="0080038A" w:rsidRPr="004A2DA9">
        <w:t xml:space="preserve">set to </w:t>
      </w:r>
      <w:r w:rsidR="00F3306D" w:rsidRPr="004A2DA9">
        <w:t xml:space="preserve">either </w:t>
      </w:r>
      <w:r w:rsidR="00F3306D" w:rsidRPr="002B2C35">
        <w:t>Normally-Open</w:t>
      </w:r>
      <w:r w:rsidR="00F3306D" w:rsidRPr="004A2DA9">
        <w:t xml:space="preserve"> </w:t>
      </w:r>
      <w:r w:rsidR="002B2C35">
        <w:t>(</w:t>
      </w:r>
      <w:r w:rsidR="002B2C35" w:rsidRPr="002B2C35">
        <w:rPr>
          <w:b/>
        </w:rPr>
        <w:t>NO</w:t>
      </w:r>
      <w:r w:rsidR="002B2C35">
        <w:t xml:space="preserve">) </w:t>
      </w:r>
      <w:r w:rsidR="00F3306D" w:rsidRPr="004A2DA9">
        <w:t xml:space="preserve">or </w:t>
      </w:r>
      <w:r w:rsidR="00F3306D" w:rsidRPr="002B2C35">
        <w:t>Normally-Closed</w:t>
      </w:r>
      <w:r w:rsidR="00F3306D" w:rsidRPr="004A2DA9">
        <w:t xml:space="preserve"> </w:t>
      </w:r>
      <w:r w:rsidR="002B2C35">
        <w:t>(</w:t>
      </w:r>
      <w:r w:rsidR="002B2C35" w:rsidRPr="002B2C35">
        <w:rPr>
          <w:b/>
        </w:rPr>
        <w:t>NC</w:t>
      </w:r>
      <w:r w:rsidR="002B2C35">
        <w:t xml:space="preserve">) </w:t>
      </w:r>
      <w:r w:rsidRPr="004A2DA9">
        <w:t xml:space="preserve">and the activation function can be programmed for </w:t>
      </w:r>
      <w:r w:rsidR="008B13F0">
        <w:t xml:space="preserve">this </w:t>
      </w:r>
      <w:r w:rsidRPr="004A2DA9">
        <w:t>output relay.</w:t>
      </w:r>
      <w:r w:rsidR="00AB7186">
        <w:t xml:space="preserve"> The </w:t>
      </w:r>
      <w:r w:rsidR="00054EFA">
        <w:t xml:space="preserve">current </w:t>
      </w:r>
      <w:r w:rsidR="00AB7186">
        <w:t xml:space="preserve">OUT1 relay status is shown </w:t>
      </w:r>
      <w:r w:rsidR="00335633">
        <w:t>with</w:t>
      </w:r>
      <w:r w:rsidR="00AB7186">
        <w:t xml:space="preserve"> a </w:t>
      </w:r>
      <w:r w:rsidR="00335633">
        <w:t xml:space="preserve">(0) </w:t>
      </w:r>
      <w:r w:rsidR="00AB7186">
        <w:t xml:space="preserve">or </w:t>
      </w:r>
      <w:r w:rsidR="00335633">
        <w:t xml:space="preserve">(1) </w:t>
      </w:r>
      <w:r w:rsidR="00AB7186">
        <w:t xml:space="preserve">icon next </w:t>
      </w:r>
      <w:r w:rsidR="00054EFA">
        <w:t>to the output</w:t>
      </w:r>
      <w:r w:rsidR="00AB7186">
        <w:t xml:space="preserve">. </w:t>
      </w:r>
      <w:r w:rsidR="00335633">
        <w:t xml:space="preserve">(1) </w:t>
      </w:r>
      <w:r w:rsidR="005613EE">
        <w:t>means that the relay is closed, and</w:t>
      </w:r>
      <w:r w:rsidR="00AB7186">
        <w:t xml:space="preserve"> </w:t>
      </w:r>
      <w:r w:rsidR="00335633">
        <w:t>(0)</w:t>
      </w:r>
      <w:r w:rsidR="00AB7186">
        <w:t xml:space="preserve"> that it is open.</w:t>
      </w:r>
    </w:p>
    <w:p w14:paraId="4C870260" w14:textId="2F4AD10C" w:rsidR="00A01FBC" w:rsidRDefault="00A01FBC" w:rsidP="00A01FBC">
      <w:r w:rsidRPr="004A2DA9">
        <w:t>The activation function</w:t>
      </w:r>
      <w:r w:rsidR="00D26B8D">
        <w:t xml:space="preserve"> for OUT1</w:t>
      </w:r>
      <w:r w:rsidRPr="004A2DA9">
        <w:t xml:space="preserve"> </w:t>
      </w:r>
      <w:r w:rsidR="00D26B8D">
        <w:t xml:space="preserve">can be set to one or more </w:t>
      </w:r>
      <w:r w:rsidRPr="004A2DA9">
        <w:t xml:space="preserve">of the alarms, warnings or system states listed in </w:t>
      </w:r>
      <w:r w:rsidRPr="004A2DA9">
        <w:fldChar w:fldCharType="begin"/>
      </w:r>
      <w:r w:rsidRPr="004A2DA9">
        <w:instrText xml:space="preserve"> REF _Ref316631619 \h </w:instrText>
      </w:r>
      <w:r w:rsidRPr="004A2DA9">
        <w:fldChar w:fldCharType="separate"/>
      </w:r>
      <w:r w:rsidR="00DA230B" w:rsidRPr="004A2DA9">
        <w:t xml:space="preserve">Table </w:t>
      </w:r>
      <w:r w:rsidR="00DA230B">
        <w:rPr>
          <w:noProof/>
        </w:rPr>
        <w:t>21</w:t>
      </w:r>
      <w:r w:rsidRPr="004A2DA9">
        <w:fldChar w:fldCharType="end"/>
      </w:r>
      <w:r w:rsidRPr="004A2DA9">
        <w:t xml:space="preserve">. </w:t>
      </w:r>
      <w:r w:rsidR="000B5BF1">
        <w:t>Hold down the Ctrl key to select/unselect multiple items in the list.</w:t>
      </w:r>
      <w:r w:rsidR="00395CB3">
        <w:t xml:space="preserve"> The output will activate if one or more of the selected items are active. </w:t>
      </w:r>
    </w:p>
    <w:tbl>
      <w:tblPr>
        <w:tblStyle w:val="Formatvorlage1"/>
        <w:tblW w:w="0" w:type="auto"/>
        <w:tblLook w:val="01E0" w:firstRow="1" w:lastRow="1" w:firstColumn="1" w:lastColumn="1" w:noHBand="0" w:noVBand="0"/>
      </w:tblPr>
      <w:tblGrid>
        <w:gridCol w:w="1428"/>
        <w:gridCol w:w="7371"/>
      </w:tblGrid>
      <w:tr w:rsidR="007E5C37" w:rsidRPr="004A2DA9" w14:paraId="1855A379" w14:textId="77777777" w:rsidTr="00E467E2">
        <w:tc>
          <w:tcPr>
            <w:cnfStyle w:val="001000000000" w:firstRow="0" w:lastRow="0" w:firstColumn="1" w:lastColumn="0" w:oddVBand="0" w:evenVBand="0" w:oddHBand="0" w:evenHBand="0" w:firstRowFirstColumn="0" w:firstRowLastColumn="0" w:lastRowFirstColumn="0" w:lastRowLastColumn="0"/>
            <w:tcW w:w="1428" w:type="dxa"/>
          </w:tcPr>
          <w:p w14:paraId="69FB721B" w14:textId="77777777" w:rsidR="007E5C37" w:rsidRPr="00B337CB" w:rsidRDefault="007E5C37" w:rsidP="00E467E2">
            <w:pPr>
              <w:rPr>
                <w:sz w:val="44"/>
                <w:szCs w:val="44"/>
              </w:rPr>
            </w:pPr>
            <w:r w:rsidRPr="00B337CB">
              <w:rPr>
                <w:bCs/>
                <w:sz w:val="44"/>
                <w:szCs w:val="44"/>
              </w:rPr>
              <w:t>NOTE</w:t>
            </w:r>
          </w:p>
        </w:tc>
        <w:tc>
          <w:tcPr>
            <w:cnfStyle w:val="000100000000" w:firstRow="0" w:lastRow="0" w:firstColumn="0" w:lastColumn="1" w:oddVBand="0" w:evenVBand="0" w:oddHBand="0" w:evenHBand="0" w:firstRowFirstColumn="0" w:firstRowLastColumn="0" w:lastRowFirstColumn="0" w:lastRowLastColumn="0"/>
            <w:tcW w:w="7371" w:type="dxa"/>
          </w:tcPr>
          <w:p w14:paraId="6E556BD2" w14:textId="4EC9E80B" w:rsidR="007E5C37" w:rsidRDefault="007E5C37" w:rsidP="00E467E2">
            <w:r>
              <w:t>The function of the configurable relay OUT1 has been redesigned in revision 2.0.0.</w:t>
            </w:r>
          </w:p>
          <w:p w14:paraId="5E164B5A" w14:textId="656CEF38" w:rsidR="007E5C37" w:rsidRPr="004A2DA9" w:rsidRDefault="007E5C37" w:rsidP="00E467E2">
            <w:r>
              <w:t>A software update to 2.0.0 or later will reset any previous OUT1 setting.</w:t>
            </w:r>
          </w:p>
        </w:tc>
      </w:tr>
    </w:tbl>
    <w:p w14:paraId="7272FB48" w14:textId="676F475A" w:rsidR="00A01FBC" w:rsidRPr="004A2DA9" w:rsidRDefault="00A01FBC" w:rsidP="00A01FBC">
      <w:r w:rsidRPr="004A2DA9">
        <w:t xml:space="preserve">To avoid short </w:t>
      </w:r>
      <w:r w:rsidR="00AB7186" w:rsidRPr="004A2DA9">
        <w:t>pulses,</w:t>
      </w:r>
      <w:r w:rsidRPr="004A2DA9">
        <w:t xml:space="preserve"> </w:t>
      </w:r>
      <w:r w:rsidR="00D26B8D">
        <w:t>the output will stay activated for at least one second</w:t>
      </w:r>
      <w:r w:rsidRPr="004A2DA9">
        <w:t>.</w:t>
      </w:r>
    </w:p>
    <w:p w14:paraId="401EF444" w14:textId="77777777" w:rsidR="00A01FBC" w:rsidRPr="004A2DA9" w:rsidRDefault="00A01FBC" w:rsidP="00F95546">
      <w:pPr>
        <w:pStyle w:val="Heading3"/>
      </w:pPr>
      <w:bookmarkStart w:id="223" w:name="_Ref325286163"/>
      <w:bookmarkStart w:id="224" w:name="_Ref325288997"/>
      <w:bookmarkStart w:id="225" w:name="_Toc341698097"/>
      <w:bookmarkStart w:id="226" w:name="_Toc505008774"/>
      <w:r w:rsidRPr="004A2DA9">
        <w:t>Digital inputs</w:t>
      </w:r>
      <w:bookmarkEnd w:id="223"/>
      <w:bookmarkEnd w:id="224"/>
      <w:bookmarkEnd w:id="225"/>
      <w:bookmarkEnd w:id="226"/>
    </w:p>
    <w:p w14:paraId="7E8D98F6" w14:textId="136CF3ED" w:rsidR="00A01FBC" w:rsidRPr="004A2DA9" w:rsidRDefault="00E06661" w:rsidP="00A01FBC">
      <w:r w:rsidRPr="004A2DA9">
        <w:t>Digital inputs</w:t>
      </w:r>
      <w:r w:rsidR="00A01FBC" w:rsidRPr="004A2DA9">
        <w:t xml:space="preserve"> </w:t>
      </w:r>
      <w:r w:rsidR="00A01FBC" w:rsidRPr="004A2DA9">
        <w:rPr>
          <w:i/>
        </w:rPr>
        <w:t>IN1</w:t>
      </w:r>
      <w:r w:rsidR="00A01FBC" w:rsidRPr="004A2DA9">
        <w:t xml:space="preserve">, </w:t>
      </w:r>
      <w:r w:rsidR="00A01FBC" w:rsidRPr="004A2DA9">
        <w:rPr>
          <w:i/>
        </w:rPr>
        <w:t>IN2</w:t>
      </w:r>
      <w:r w:rsidR="00A01FBC" w:rsidRPr="004A2DA9">
        <w:t xml:space="preserve"> and </w:t>
      </w:r>
      <w:r w:rsidR="00A01FBC" w:rsidRPr="004A2DA9">
        <w:rPr>
          <w:i/>
        </w:rPr>
        <w:t>IN3</w:t>
      </w:r>
      <w:r w:rsidR="00A01FBC" w:rsidRPr="004A2DA9">
        <w:t xml:space="preserve"> are user-configurable and can be used to operate the system</w:t>
      </w:r>
      <w:r w:rsidRPr="004A2DA9">
        <w:t>.</w:t>
      </w:r>
      <w:r w:rsidR="00AB7186">
        <w:t xml:space="preserve"> The current input status is shown </w:t>
      </w:r>
      <w:r w:rsidR="005471CA">
        <w:t>with</w:t>
      </w:r>
      <w:r w:rsidR="00335633">
        <w:t xml:space="preserve"> </w:t>
      </w:r>
      <w:r w:rsidR="00AB7186">
        <w:t xml:space="preserve">a </w:t>
      </w:r>
      <w:r w:rsidR="00335633">
        <w:t xml:space="preserve">(0) </w:t>
      </w:r>
      <w:r w:rsidR="00AB7186">
        <w:t xml:space="preserve">or </w:t>
      </w:r>
      <w:r w:rsidR="00335633">
        <w:t xml:space="preserve">(1) </w:t>
      </w:r>
      <w:r w:rsidR="00AB7186">
        <w:t xml:space="preserve">icon next to each input. </w:t>
      </w:r>
      <w:r w:rsidR="00335633">
        <w:t xml:space="preserve">(1) </w:t>
      </w:r>
      <w:r w:rsidR="00AB7186">
        <w:t xml:space="preserve">means that the input is high, </w:t>
      </w:r>
      <w:r w:rsidR="005613EE">
        <w:t xml:space="preserve">and </w:t>
      </w:r>
      <w:r w:rsidR="00335633">
        <w:t xml:space="preserve">(0) </w:t>
      </w:r>
      <w:r w:rsidR="00AB7186">
        <w:t>that it is low.</w:t>
      </w:r>
    </w:p>
    <w:p w14:paraId="1932016B" w14:textId="77777777" w:rsidR="00E06661" w:rsidRPr="004A2DA9" w:rsidRDefault="00E06661" w:rsidP="00A01FBC">
      <w:r w:rsidRPr="004A2DA9">
        <w:t>The inputs are available on the X11 terminal of the system.</w:t>
      </w:r>
    </w:p>
    <w:p w14:paraId="2E6D16A7" w14:textId="6AC98ADF" w:rsidR="00A01FBC" w:rsidRPr="004A2DA9" w:rsidRDefault="00A01FBC" w:rsidP="00A01FBC">
      <w:r w:rsidRPr="004A2DA9">
        <w:lastRenderedPageBreak/>
        <w:t xml:space="preserve">All digital inputs are of </w:t>
      </w:r>
      <w:r w:rsidR="00B03CA8" w:rsidRPr="004A2DA9">
        <w:t>optically</w:t>
      </w:r>
      <w:r w:rsidRPr="004A2DA9">
        <w:t>-coupled 24</w:t>
      </w:r>
      <w:r w:rsidR="00AE6C57">
        <w:t xml:space="preserve"> </w:t>
      </w:r>
      <w:r w:rsidRPr="004A2DA9">
        <w:t>V</w:t>
      </w:r>
      <w:r w:rsidRPr="006A21CE">
        <w:rPr>
          <w:vertAlign w:val="subscript"/>
        </w:rPr>
        <w:t>DC</w:t>
      </w:r>
      <w:r w:rsidRPr="004A2DA9">
        <w:t xml:space="preserve"> types and the logic can be set to either </w:t>
      </w:r>
      <w:r w:rsidRPr="002B2C35">
        <w:t>Active-</w:t>
      </w:r>
      <w:r w:rsidRPr="004A2DA9">
        <w:rPr>
          <w:b/>
        </w:rPr>
        <w:t>Low</w:t>
      </w:r>
      <w:r w:rsidRPr="004A2DA9">
        <w:t xml:space="preserve"> or </w:t>
      </w:r>
      <w:r w:rsidRPr="002B2C35">
        <w:t>Active-</w:t>
      </w:r>
      <w:r w:rsidRPr="004A2DA9">
        <w:rPr>
          <w:b/>
        </w:rPr>
        <w:t>High</w:t>
      </w:r>
      <w:r w:rsidRPr="004A2DA9">
        <w:t>. Each input can be programmed to trigger one the following events:</w:t>
      </w:r>
    </w:p>
    <w:p w14:paraId="2A0AC1A9" w14:textId="6AE2D178" w:rsidR="00A01FBC" w:rsidRPr="004A2DA9" w:rsidRDefault="002B2C35" w:rsidP="003707E3">
      <w:pPr>
        <w:pStyle w:val="ListParagraph"/>
        <w:numPr>
          <w:ilvl w:val="0"/>
          <w:numId w:val="7"/>
        </w:numPr>
      </w:pPr>
      <w:r>
        <w:rPr>
          <w:b/>
        </w:rPr>
        <w:t>Trigger alarm</w:t>
      </w:r>
      <w:r w:rsidR="00A01FBC" w:rsidRPr="004A2DA9">
        <w:t xml:space="preserve"> – Triggers </w:t>
      </w:r>
      <w:r w:rsidR="005F027F">
        <w:t>the</w:t>
      </w:r>
      <w:r w:rsidR="005F027F" w:rsidRPr="004A2DA9">
        <w:t xml:space="preserve"> </w:t>
      </w:r>
      <w:r w:rsidR="00A01FBC" w:rsidRPr="004A2DA9">
        <w:t>external alarm.</w:t>
      </w:r>
    </w:p>
    <w:p w14:paraId="79B444B0" w14:textId="5C8FAA68" w:rsidR="00A01FBC" w:rsidRPr="004A2DA9" w:rsidRDefault="002B2C35" w:rsidP="003707E3">
      <w:pPr>
        <w:pStyle w:val="ListParagraph"/>
        <w:numPr>
          <w:ilvl w:val="0"/>
          <w:numId w:val="7"/>
        </w:numPr>
      </w:pPr>
      <w:r>
        <w:rPr>
          <w:b/>
        </w:rPr>
        <w:t>Start system</w:t>
      </w:r>
      <w:r w:rsidR="00A01FBC" w:rsidRPr="004A2DA9">
        <w:t>– Triggers a system start command.</w:t>
      </w:r>
    </w:p>
    <w:p w14:paraId="13BBFB0B" w14:textId="423B5BAC" w:rsidR="00A01FBC" w:rsidRPr="004A2DA9" w:rsidRDefault="002B2C35" w:rsidP="003707E3">
      <w:pPr>
        <w:pStyle w:val="ListParagraph"/>
        <w:numPr>
          <w:ilvl w:val="0"/>
          <w:numId w:val="7"/>
        </w:numPr>
      </w:pPr>
      <w:r>
        <w:rPr>
          <w:b/>
        </w:rPr>
        <w:t>Stop system</w:t>
      </w:r>
      <w:r w:rsidR="00A01FBC" w:rsidRPr="004A2DA9">
        <w:t xml:space="preserve"> – Triggers a system stop command.</w:t>
      </w:r>
    </w:p>
    <w:p w14:paraId="2D9A8613" w14:textId="6C238F64" w:rsidR="00A01FBC" w:rsidRPr="004A2DA9" w:rsidRDefault="002B2C35" w:rsidP="003707E3">
      <w:pPr>
        <w:pStyle w:val="ListParagraph"/>
        <w:numPr>
          <w:ilvl w:val="0"/>
          <w:numId w:val="7"/>
        </w:numPr>
      </w:pPr>
      <w:r>
        <w:rPr>
          <w:b/>
        </w:rPr>
        <w:t>Acknowledge alarm</w:t>
      </w:r>
      <w:r w:rsidR="00A01FBC" w:rsidRPr="004A2DA9">
        <w:t xml:space="preserve"> – Acknowledges all alarms.</w:t>
      </w:r>
    </w:p>
    <w:p w14:paraId="1C165FC5" w14:textId="0B68A6B6" w:rsidR="00A01FBC" w:rsidRDefault="002B2C35" w:rsidP="003707E3">
      <w:pPr>
        <w:pStyle w:val="ListParagraph"/>
        <w:numPr>
          <w:ilvl w:val="0"/>
          <w:numId w:val="7"/>
        </w:numPr>
      </w:pPr>
      <w:r>
        <w:rPr>
          <w:b/>
        </w:rPr>
        <w:t xml:space="preserve">Use secondary compensation set </w:t>
      </w:r>
      <w:r w:rsidR="00A01FBC" w:rsidRPr="004A2DA9">
        <w:t>– Secondary set of compensation settings will be used when active</w:t>
      </w:r>
      <w:r w:rsidR="008C3558">
        <w:t>.</w:t>
      </w:r>
    </w:p>
    <w:p w14:paraId="48D03CF4" w14:textId="1C2321C6" w:rsidR="00190E09" w:rsidRDefault="00190E09" w:rsidP="003707E3">
      <w:pPr>
        <w:pStyle w:val="ListParagraph"/>
        <w:numPr>
          <w:ilvl w:val="0"/>
          <w:numId w:val="7"/>
        </w:numPr>
      </w:pPr>
      <w:r>
        <w:rPr>
          <w:b/>
        </w:rPr>
        <w:t>Start/stop system</w:t>
      </w:r>
      <w:r>
        <w:t xml:space="preserve"> – Controls the filter operation using a single digital input. The filter will start when the input transitions to the set trigger </w:t>
      </w:r>
      <w:r w:rsidR="00E37E5A">
        <w:t>level and</w:t>
      </w:r>
      <w:r>
        <w:t xml:space="preserve"> will stop when it transitions </w:t>
      </w:r>
      <w:r w:rsidR="00966F2C">
        <w:t xml:space="preserve">to the opposite level. When the filter has reached its target state, no more start/stop commands will be generated until the next transition of the input. This makes it possible to </w:t>
      </w:r>
      <w:r w:rsidR="005A2B9D">
        <w:t>start/stop</w:t>
      </w:r>
      <w:r w:rsidR="00966F2C">
        <w:t xml:space="preserve"> the filter manually in between transitions.</w:t>
      </w:r>
    </w:p>
    <w:tbl>
      <w:tblPr>
        <w:tblStyle w:val="Formatvorlage11"/>
        <w:tblW w:w="8902" w:type="dxa"/>
        <w:tblLook w:val="05A0" w:firstRow="1" w:lastRow="0" w:firstColumn="1" w:lastColumn="1" w:noHBand="0" w:noVBand="1"/>
      </w:tblPr>
      <w:tblGrid>
        <w:gridCol w:w="1144"/>
        <w:gridCol w:w="7758"/>
      </w:tblGrid>
      <w:tr w:rsidR="007468B5" w:rsidRPr="004A2DA9" w14:paraId="174901C8" w14:textId="77777777" w:rsidTr="00B337CB">
        <w:trPr>
          <w:trHeight w:val="1066"/>
        </w:trPr>
        <w:tc>
          <w:tcPr>
            <w:cnfStyle w:val="001000000000" w:firstRow="0" w:lastRow="0" w:firstColumn="1" w:lastColumn="0" w:oddVBand="0" w:evenVBand="0" w:oddHBand="0" w:evenHBand="0" w:firstRowFirstColumn="0" w:firstRowLastColumn="0" w:lastRowFirstColumn="0" w:lastRowLastColumn="0"/>
            <w:tcW w:w="1144" w:type="dxa"/>
          </w:tcPr>
          <w:p w14:paraId="0E7DFAD9" w14:textId="701328A7" w:rsidR="007468B5" w:rsidRPr="00B337CB" w:rsidRDefault="005C677C" w:rsidP="005C677C">
            <w:pPr>
              <w:rPr>
                <w:sz w:val="72"/>
                <w:szCs w:val="72"/>
              </w:rPr>
            </w:pPr>
            <w:r w:rsidRPr="00B337CB">
              <w:rPr>
                <w:rFonts w:ascii="Segoe UI Symbol" w:hAnsi="Segoe UI Symbol" w:cs="Segoe UI Symbol"/>
                <w:bCs/>
                <w:sz w:val="72"/>
                <w:szCs w:val="72"/>
              </w:rPr>
              <w:t xml:space="preserve"> ⚠</w:t>
            </w:r>
          </w:p>
        </w:tc>
        <w:tc>
          <w:tcPr>
            <w:cnfStyle w:val="000100000000" w:firstRow="0" w:lastRow="0" w:firstColumn="0" w:lastColumn="1" w:oddVBand="0" w:evenVBand="0" w:oddHBand="0" w:evenHBand="0" w:firstRowFirstColumn="0" w:firstRowLastColumn="0" w:lastRowFirstColumn="0" w:lastRowLastColumn="0"/>
            <w:tcW w:w="7758" w:type="dxa"/>
          </w:tcPr>
          <w:p w14:paraId="0F06EB0C" w14:textId="437E4627" w:rsidR="007468B5" w:rsidRDefault="007468B5" w:rsidP="005C677C">
            <w:r w:rsidRPr="004A2DA9">
              <w:rPr>
                <w:b/>
                <w:bCs/>
              </w:rPr>
              <w:t>ATTENTION:</w:t>
            </w:r>
            <w:r w:rsidRPr="004A2DA9">
              <w:rPr>
                <w:bCs/>
              </w:rPr>
              <w:t xml:space="preserve"> </w:t>
            </w:r>
            <w:r>
              <w:t xml:space="preserve">Do not mix </w:t>
            </w:r>
            <w:r w:rsidR="00AE6C57">
              <w:t>d</w:t>
            </w:r>
            <w:r>
              <w:t xml:space="preserve">igital input and Modbus TCP control commands to the same function. Doing this will lead to unpredictable behavior. </w:t>
            </w:r>
          </w:p>
          <w:p w14:paraId="120CFCC0" w14:textId="26D4F865" w:rsidR="007468B5" w:rsidRPr="004A2DA9" w:rsidRDefault="007468B5" w:rsidP="005C677C">
            <w:r>
              <w:t xml:space="preserve">For example, do not start and stop the system using both </w:t>
            </w:r>
            <w:r w:rsidR="00AE6C57">
              <w:t>d</w:t>
            </w:r>
            <w:r>
              <w:t>igital input and Modbus.</w:t>
            </w:r>
          </w:p>
        </w:tc>
      </w:tr>
    </w:tbl>
    <w:p w14:paraId="2164CC61" w14:textId="031C6176" w:rsidR="00E14C35" w:rsidRPr="004A2DA9" w:rsidRDefault="008C3558" w:rsidP="009B39AB">
      <w:pPr>
        <w:pStyle w:val="Heading2"/>
      </w:pPr>
      <w:bookmarkStart w:id="227" w:name="_Ref325285443"/>
      <w:bookmarkStart w:id="228" w:name="_Ref325298086"/>
      <w:bookmarkStart w:id="229" w:name="_Toc341698098"/>
      <w:bookmarkStart w:id="230" w:name="_Toc505008775"/>
      <w:r w:rsidRPr="004A2DA9">
        <w:rPr>
          <w:noProof/>
          <w:sz w:val="18"/>
          <w:szCs w:val="18"/>
        </w:rPr>
        <w:drawing>
          <wp:anchor distT="0" distB="0" distL="114300" distR="114300" simplePos="0" relativeHeight="251652096" behindDoc="0" locked="0" layoutInCell="1" allowOverlap="1" wp14:anchorId="4FECD1C2" wp14:editId="5BA73B2E">
            <wp:simplePos x="0" y="0"/>
            <wp:positionH relativeFrom="column">
              <wp:posOffset>2425700</wp:posOffset>
            </wp:positionH>
            <wp:positionV relativeFrom="paragraph">
              <wp:posOffset>96520</wp:posOffset>
            </wp:positionV>
            <wp:extent cx="296545" cy="296545"/>
            <wp:effectExtent l="0" t="0" r="8255" b="8255"/>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oolbar_comp"/>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96545" cy="296545"/>
                    </a:xfrm>
                    <a:prstGeom prst="rect">
                      <a:avLst/>
                    </a:prstGeom>
                    <a:noFill/>
                    <a:ln>
                      <a:noFill/>
                    </a:ln>
                  </pic:spPr>
                </pic:pic>
              </a:graphicData>
            </a:graphic>
            <wp14:sizeRelH relativeFrom="page">
              <wp14:pctWidth>0</wp14:pctWidth>
            </wp14:sizeRelH>
            <wp14:sizeRelV relativeFrom="page">
              <wp14:pctHeight>0</wp14:pctHeight>
            </wp14:sizeRelV>
          </wp:anchor>
        </w:drawing>
      </w:r>
      <w:r w:rsidR="009B39AB" w:rsidRPr="004A2DA9">
        <w:t>Compensation settings</w:t>
      </w:r>
      <w:bookmarkEnd w:id="227"/>
      <w:bookmarkEnd w:id="228"/>
      <w:bookmarkEnd w:id="229"/>
      <w:bookmarkEnd w:id="230"/>
    </w:p>
    <w:p w14:paraId="3301677A" w14:textId="77777777" w:rsidR="001072B4" w:rsidRPr="004A2DA9" w:rsidRDefault="001072B4" w:rsidP="001072B4">
      <w:r w:rsidRPr="004A2DA9">
        <w:t>This window allows configuration of all settings that concerns the compensation</w:t>
      </w:r>
      <w:r w:rsidR="00527C14" w:rsidRPr="004A2DA9">
        <w:t xml:space="preserve"> which is</w:t>
      </w:r>
      <w:r w:rsidRPr="004A2DA9">
        <w:t xml:space="preserve"> to be performed by the system.</w:t>
      </w:r>
    </w:p>
    <w:p w14:paraId="57EB7CAD" w14:textId="77777777" w:rsidR="004149C9" w:rsidRPr="004A2DA9" w:rsidRDefault="001072B4" w:rsidP="001072B4">
      <w:r w:rsidRPr="004A2DA9">
        <w:t xml:space="preserve">Using the dropdown menu in the title bar of the window, a second set of compensation settings can be defined. If changes have been made to the primary set, save them by clicking </w:t>
      </w:r>
      <w:r w:rsidRPr="004A2DA9">
        <w:rPr>
          <w:i/>
        </w:rPr>
        <w:t>Apply</w:t>
      </w:r>
      <w:r w:rsidRPr="004A2DA9">
        <w:t xml:space="preserve"> before editing the secondary set, as changes otherwise will be lost.</w:t>
      </w:r>
    </w:p>
    <w:p w14:paraId="001ACC06" w14:textId="77777777" w:rsidR="001072B4" w:rsidRDefault="00527C14" w:rsidP="001072B4">
      <w:r w:rsidRPr="004A2DA9">
        <w:t xml:space="preserve">The </w:t>
      </w:r>
      <w:r w:rsidRPr="004A2DA9">
        <w:rPr>
          <w:i/>
        </w:rPr>
        <w:t>Reset defaults</w:t>
      </w:r>
      <w:r w:rsidRPr="004A2DA9">
        <w:t xml:space="preserve"> button will reset all parameters in the currently shown compensation set</w:t>
      </w:r>
      <w:r w:rsidR="00223753" w:rsidRPr="004A2DA9">
        <w:t xml:space="preserve"> to default values</w:t>
      </w:r>
      <w:r w:rsidRPr="004A2DA9">
        <w:t>.</w:t>
      </w:r>
    </w:p>
    <w:tbl>
      <w:tblPr>
        <w:tblStyle w:val="Formatvorlage11"/>
        <w:tblW w:w="0" w:type="auto"/>
        <w:tblLook w:val="05A0" w:firstRow="1" w:lastRow="0" w:firstColumn="1" w:lastColumn="1" w:noHBand="0" w:noVBand="1"/>
      </w:tblPr>
      <w:tblGrid>
        <w:gridCol w:w="1422"/>
        <w:gridCol w:w="7346"/>
      </w:tblGrid>
      <w:tr w:rsidR="008C3558" w:rsidRPr="004A2DA9" w14:paraId="59B1AD77" w14:textId="77777777" w:rsidTr="00B337CB">
        <w:tc>
          <w:tcPr>
            <w:cnfStyle w:val="001000000000" w:firstRow="0" w:lastRow="0" w:firstColumn="1" w:lastColumn="0" w:oddVBand="0" w:evenVBand="0" w:oddHBand="0" w:evenHBand="0" w:firstRowFirstColumn="0" w:firstRowLastColumn="0" w:lastRowFirstColumn="0" w:lastRowLastColumn="0"/>
            <w:tcW w:w="1422" w:type="dxa"/>
          </w:tcPr>
          <w:p w14:paraId="290F8425" w14:textId="77777777" w:rsidR="008C3558" w:rsidRPr="00B337CB" w:rsidRDefault="008C3558" w:rsidP="00B337CB">
            <w:pPr>
              <w:rPr>
                <w:sz w:val="44"/>
                <w:szCs w:val="44"/>
              </w:rPr>
            </w:pPr>
            <w:r w:rsidRPr="00B337CB">
              <w:rPr>
                <w:bCs/>
                <w:sz w:val="44"/>
                <w:szCs w:val="44"/>
              </w:rPr>
              <w:t>NOTE</w:t>
            </w:r>
          </w:p>
        </w:tc>
        <w:tc>
          <w:tcPr>
            <w:cnfStyle w:val="000100000000" w:firstRow="0" w:lastRow="0" w:firstColumn="0" w:lastColumn="1" w:oddVBand="0" w:evenVBand="0" w:oddHBand="0" w:evenHBand="0" w:firstRowFirstColumn="0" w:firstRowLastColumn="0" w:lastRowFirstColumn="0" w:lastRowLastColumn="0"/>
            <w:tcW w:w="7346" w:type="dxa"/>
          </w:tcPr>
          <w:p w14:paraId="534D5B3A" w14:textId="287B4AC9" w:rsidR="008C3558" w:rsidRPr="004A2DA9" w:rsidRDefault="008C3558" w:rsidP="00B337CB">
            <w:r>
              <w:t>During multi-master parallel operation, the master will determine and override the compensation set used in all online and running systems.</w:t>
            </w:r>
          </w:p>
        </w:tc>
      </w:tr>
    </w:tbl>
    <w:p w14:paraId="034518CC" w14:textId="697D588B" w:rsidR="001072B4" w:rsidRPr="004A2DA9" w:rsidRDefault="001072B4" w:rsidP="001072B4">
      <w:r w:rsidRPr="004A2DA9">
        <w:t>Switching between the two sets of compensation settings is done using the digital inputs</w:t>
      </w:r>
      <w:r w:rsidR="007576B1">
        <w:t xml:space="preserve"> or using Modbus TCP</w:t>
      </w:r>
      <w:r w:rsidRPr="004A2DA9">
        <w:t>.</w:t>
      </w:r>
      <w:r w:rsidR="009B383F" w:rsidRPr="004A2DA9">
        <w:t xml:space="preserve"> See Section </w:t>
      </w:r>
      <w:r w:rsidR="009B383F" w:rsidRPr="004A2DA9">
        <w:fldChar w:fldCharType="begin"/>
      </w:r>
      <w:r w:rsidR="009B383F" w:rsidRPr="004A2DA9">
        <w:instrText xml:space="preserve"> REF _Ref325288997 \w \h </w:instrText>
      </w:r>
      <w:r w:rsidR="009B383F" w:rsidRPr="004A2DA9">
        <w:fldChar w:fldCharType="separate"/>
      </w:r>
      <w:r w:rsidR="00DA230B">
        <w:t>5.1.14</w:t>
      </w:r>
      <w:r w:rsidR="009B383F" w:rsidRPr="004A2DA9">
        <w:fldChar w:fldCharType="end"/>
      </w:r>
      <w:r w:rsidR="006838FE">
        <w:t xml:space="preserve"> </w:t>
      </w:r>
      <w:r w:rsidR="009B383F" w:rsidRPr="004A2DA9">
        <w:t>for more information.</w:t>
      </w:r>
    </w:p>
    <w:p w14:paraId="0CD50562" w14:textId="56C1A9AE" w:rsidR="00F859D9" w:rsidRPr="004A2DA9" w:rsidRDefault="00E312F6" w:rsidP="004C13AA">
      <w:pPr>
        <w:keepNext/>
        <w:jc w:val="center"/>
      </w:pPr>
      <w:r>
        <w:rPr>
          <w:noProof/>
        </w:rPr>
        <w:drawing>
          <wp:inline distT="0" distB="0" distL="0" distR="0" wp14:anchorId="7877A6F8" wp14:editId="39963857">
            <wp:extent cx="5572125" cy="2181225"/>
            <wp:effectExtent l="0" t="0" r="9525"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72125" cy="2181225"/>
                    </a:xfrm>
                    <a:prstGeom prst="rect">
                      <a:avLst/>
                    </a:prstGeom>
                    <a:noFill/>
                    <a:ln>
                      <a:noFill/>
                    </a:ln>
                  </pic:spPr>
                </pic:pic>
              </a:graphicData>
            </a:graphic>
          </wp:inline>
        </w:drawing>
      </w:r>
    </w:p>
    <w:p w14:paraId="633C27B7" w14:textId="412317ED" w:rsidR="00F95546" w:rsidRDefault="00F859D9" w:rsidP="004C13AA">
      <w:pPr>
        <w:pStyle w:val="Caption"/>
        <w:jc w:val="center"/>
      </w:pPr>
      <w:bookmarkStart w:id="231" w:name="_Toc505008872"/>
      <w:r w:rsidRPr="004A2DA9">
        <w:t xml:space="preserve">Figure </w:t>
      </w:r>
      <w:r w:rsidR="00482D60">
        <w:rPr>
          <w:noProof/>
        </w:rPr>
        <w:fldChar w:fldCharType="begin"/>
      </w:r>
      <w:r w:rsidR="00482D60">
        <w:rPr>
          <w:noProof/>
        </w:rPr>
        <w:instrText xml:space="preserve"> SEQ Figure \* ARABIC </w:instrText>
      </w:r>
      <w:r w:rsidR="00482D60">
        <w:rPr>
          <w:noProof/>
        </w:rPr>
        <w:fldChar w:fldCharType="separate"/>
      </w:r>
      <w:r w:rsidR="00DA230B">
        <w:rPr>
          <w:noProof/>
        </w:rPr>
        <w:t>12</w:t>
      </w:r>
      <w:r w:rsidR="00482D60">
        <w:rPr>
          <w:noProof/>
        </w:rPr>
        <w:fldChar w:fldCharType="end"/>
      </w:r>
      <w:r w:rsidRPr="004A2DA9">
        <w:t>: Compensation settings window</w:t>
      </w:r>
      <w:bookmarkEnd w:id="231"/>
    </w:p>
    <w:p w14:paraId="0359D1CB" w14:textId="0D505045" w:rsidR="00F02C56" w:rsidRDefault="00F02C56" w:rsidP="00F02C56">
      <w:r>
        <w:t>In parallel operation, the compensation settings may only be changed on the current master node.</w:t>
      </w:r>
      <w:r w:rsidR="00340E9B">
        <w:t xml:space="preserve"> </w:t>
      </w:r>
      <w:r>
        <w:t>The slave nodes are automatically synchronized by the master node.</w:t>
      </w:r>
      <w:r w:rsidR="00340E9B">
        <w:t xml:space="preserve"> </w:t>
      </w:r>
      <w:r>
        <w:t>Opening the compensation settings window on a slave node will yield the following result:</w:t>
      </w:r>
    </w:p>
    <w:p w14:paraId="2AEEE9ED" w14:textId="521F89F2" w:rsidR="005459E9" w:rsidRDefault="00574653" w:rsidP="005459E9">
      <w:pPr>
        <w:keepNext/>
        <w:jc w:val="center"/>
      </w:pPr>
      <w:r w:rsidRPr="00574653">
        <w:rPr>
          <w:noProof/>
        </w:rPr>
        <w:lastRenderedPageBreak/>
        <w:drawing>
          <wp:inline distT="0" distB="0" distL="0" distR="0" wp14:anchorId="70EF060A" wp14:editId="52FC3945">
            <wp:extent cx="5580380" cy="2183896"/>
            <wp:effectExtent l="0" t="0" r="1270" b="6985"/>
            <wp:docPr id="238" name="Picture 238" descr="C:\Users\christopher\Pictures\release_2.0.0\comp_not_ma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christopher\Pictures\release_2.0.0\comp_not_master.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80380" cy="2183896"/>
                    </a:xfrm>
                    <a:prstGeom prst="rect">
                      <a:avLst/>
                    </a:prstGeom>
                    <a:noFill/>
                    <a:ln>
                      <a:noFill/>
                    </a:ln>
                  </pic:spPr>
                </pic:pic>
              </a:graphicData>
            </a:graphic>
          </wp:inline>
        </w:drawing>
      </w:r>
    </w:p>
    <w:p w14:paraId="2A90F633" w14:textId="53532501" w:rsidR="005459E9" w:rsidRDefault="005459E9" w:rsidP="005459E9">
      <w:pPr>
        <w:pStyle w:val="Caption"/>
        <w:jc w:val="center"/>
      </w:pPr>
      <w:bookmarkStart w:id="232" w:name="_Toc505008873"/>
      <w:r>
        <w:t xml:space="preserve">Figure </w:t>
      </w:r>
      <w:r w:rsidR="00482D60">
        <w:rPr>
          <w:noProof/>
        </w:rPr>
        <w:fldChar w:fldCharType="begin"/>
      </w:r>
      <w:r w:rsidR="00482D60">
        <w:rPr>
          <w:noProof/>
        </w:rPr>
        <w:instrText xml:space="preserve"> SEQ Figure \* ARABIC </w:instrText>
      </w:r>
      <w:r w:rsidR="00482D60">
        <w:rPr>
          <w:noProof/>
        </w:rPr>
        <w:fldChar w:fldCharType="separate"/>
      </w:r>
      <w:r w:rsidR="00DA230B">
        <w:rPr>
          <w:noProof/>
        </w:rPr>
        <w:t>13</w:t>
      </w:r>
      <w:r w:rsidR="00482D60">
        <w:rPr>
          <w:noProof/>
        </w:rPr>
        <w:fldChar w:fldCharType="end"/>
      </w:r>
      <w:r>
        <w:t>: Compensation settings window locked</w:t>
      </w:r>
      <w:bookmarkEnd w:id="232"/>
    </w:p>
    <w:p w14:paraId="15CC8146" w14:textId="77777777" w:rsidR="009B39AB" w:rsidRPr="004A2DA9" w:rsidRDefault="009B39AB" w:rsidP="009B39AB">
      <w:pPr>
        <w:pStyle w:val="Heading3"/>
      </w:pPr>
      <w:bookmarkStart w:id="233" w:name="_Toc341698099"/>
      <w:bookmarkStart w:id="234" w:name="_Toc505008776"/>
      <w:r w:rsidRPr="004A2DA9">
        <w:t>PFC mode</w:t>
      </w:r>
      <w:bookmarkEnd w:id="233"/>
      <w:bookmarkEnd w:id="234"/>
    </w:p>
    <w:p w14:paraId="618810E7" w14:textId="2DFB8449" w:rsidR="00D01955" w:rsidRPr="004A2DA9" w:rsidRDefault="00D01955" w:rsidP="00D01955">
      <w:r w:rsidRPr="004A2DA9">
        <w:t>Power factor correction can be configured as</w:t>
      </w:r>
      <w:r w:rsidR="00E20415" w:rsidRPr="004A2DA9">
        <w:t xml:space="preserve"> </w:t>
      </w:r>
      <w:r w:rsidR="00E20415" w:rsidRPr="004A2DA9">
        <w:rPr>
          <w:b/>
        </w:rPr>
        <w:t>Disabled</w:t>
      </w:r>
      <w:r w:rsidR="007F10B3" w:rsidRPr="004A2DA9">
        <w:t xml:space="preserve">, </w:t>
      </w:r>
      <w:r w:rsidRPr="004A2DA9">
        <w:rPr>
          <w:b/>
        </w:rPr>
        <w:t>Static</w:t>
      </w:r>
      <w:r w:rsidR="00317598">
        <w:t>,</w:t>
      </w:r>
      <w:r w:rsidR="007F10B3" w:rsidRPr="004A2DA9">
        <w:t xml:space="preserve"> </w:t>
      </w:r>
      <w:r w:rsidRPr="004A2DA9">
        <w:rPr>
          <w:b/>
        </w:rPr>
        <w:t>Dynamic</w:t>
      </w:r>
      <w:r w:rsidR="00317598">
        <w:rPr>
          <w:b/>
        </w:rPr>
        <w:t>, Dynamic (inductive)</w:t>
      </w:r>
      <w:r w:rsidR="00317598" w:rsidRPr="00317598">
        <w:t xml:space="preserve"> or </w:t>
      </w:r>
      <w:r w:rsidR="00317598">
        <w:rPr>
          <w:b/>
        </w:rPr>
        <w:t>Dynamic (capacitive)</w:t>
      </w:r>
      <w:r w:rsidRPr="004A2DA9">
        <w:t>.</w:t>
      </w:r>
    </w:p>
    <w:p w14:paraId="3BFD49C8" w14:textId="77777777" w:rsidR="00D01955" w:rsidRPr="004A2DA9" w:rsidRDefault="00D01955" w:rsidP="00D01955">
      <w:r w:rsidRPr="004A2DA9">
        <w:t>In static mode, a fixed amount of capacitive</w:t>
      </w:r>
      <w:r w:rsidR="00E50D6E">
        <w:t xml:space="preserve"> or inductive</w:t>
      </w:r>
      <w:r w:rsidRPr="004A2DA9">
        <w:t xml:space="preserve"> reactive power can be generated as specified in the </w:t>
      </w:r>
      <w:r w:rsidRPr="004A2DA9">
        <w:rPr>
          <w:i/>
        </w:rPr>
        <w:t>PFC Q</w:t>
      </w:r>
      <w:r w:rsidRPr="004A2DA9">
        <w:t xml:space="preserve"> setting. The maximum value of the </w:t>
      </w:r>
      <w:r w:rsidRPr="004A2DA9">
        <w:rPr>
          <w:i/>
        </w:rPr>
        <w:t>PFC Q</w:t>
      </w:r>
      <w:r w:rsidRPr="004A2DA9">
        <w:t xml:space="preserve"> setting is defined by the rated current output of the system in relation to the nominal system voltage.</w:t>
      </w:r>
    </w:p>
    <w:p w14:paraId="250EA017" w14:textId="76D11049" w:rsidR="00317598" w:rsidRDefault="0064714C" w:rsidP="00D01955">
      <w:r w:rsidRPr="004A2DA9">
        <w:t xml:space="preserve">In dynamic mode, the system will control the power factor measured on the CTs to the value specified in the </w:t>
      </w:r>
      <w:r w:rsidRPr="004A2DA9">
        <w:rPr>
          <w:i/>
        </w:rPr>
        <w:t>PFC set</w:t>
      </w:r>
      <w:r w:rsidR="00317598">
        <w:rPr>
          <w:i/>
        </w:rPr>
        <w:t>point</w:t>
      </w:r>
      <w:r w:rsidRPr="004A2DA9">
        <w:t xml:space="preserve"> setting. This value can be set between </w:t>
      </w:r>
      <w:r w:rsidRPr="004A2DA9">
        <w:rPr>
          <w:b/>
        </w:rPr>
        <w:t xml:space="preserve">0.5 </w:t>
      </w:r>
      <w:r w:rsidR="00B14B40" w:rsidRPr="004A2DA9">
        <w:rPr>
          <w:b/>
        </w:rPr>
        <w:t>inductive</w:t>
      </w:r>
      <w:r w:rsidRPr="004A2DA9">
        <w:t xml:space="preserve"> and </w:t>
      </w:r>
      <w:r w:rsidRPr="004A2DA9">
        <w:rPr>
          <w:b/>
        </w:rPr>
        <w:t xml:space="preserve">0.5 </w:t>
      </w:r>
      <w:r w:rsidR="00B14B40" w:rsidRPr="004A2DA9">
        <w:rPr>
          <w:b/>
        </w:rPr>
        <w:t>capacitive</w:t>
      </w:r>
      <w:r w:rsidRPr="004A2DA9">
        <w:t>.</w:t>
      </w:r>
    </w:p>
    <w:p w14:paraId="73A0DABB" w14:textId="1B6F48EF" w:rsidR="00317598" w:rsidRPr="004A2DA9" w:rsidRDefault="00317598" w:rsidP="00D01955">
      <w:r>
        <w:t xml:space="preserve">The inductive and capacitive dynamic modes lock the direction of compensation to either capacitive or inductive. </w:t>
      </w:r>
      <w:r w:rsidR="00DF07E0">
        <w:t xml:space="preserve">For example, in </w:t>
      </w:r>
      <w:r w:rsidR="00DF07E0" w:rsidRPr="00B33ABE">
        <w:rPr>
          <w:i/>
        </w:rPr>
        <w:t>PFC dynamic</w:t>
      </w:r>
      <w:r w:rsidR="00DF07E0">
        <w:t xml:space="preserve"> mode with the </w:t>
      </w:r>
      <w:r w:rsidR="00DF07E0" w:rsidRPr="00B33ABE">
        <w:rPr>
          <w:i/>
        </w:rPr>
        <w:t>PF</w:t>
      </w:r>
      <w:r w:rsidR="00B33ABE" w:rsidRPr="00B33ABE">
        <w:rPr>
          <w:i/>
        </w:rPr>
        <w:t>C</w:t>
      </w:r>
      <w:r w:rsidR="00DF07E0" w:rsidRPr="00B33ABE">
        <w:rPr>
          <w:i/>
        </w:rPr>
        <w:t xml:space="preserve"> setpoint</w:t>
      </w:r>
      <w:r w:rsidR="00DF07E0">
        <w:t xml:space="preserve"> set to 0.9 inductive and the power factor without compensation is 0.99 inductive, the system would worsen the </w:t>
      </w:r>
      <w:r w:rsidR="00B33ABE">
        <w:t>situation by outputting more inductive current</w:t>
      </w:r>
      <w:r w:rsidR="00DF07E0">
        <w:t xml:space="preserve">. If instead the </w:t>
      </w:r>
      <w:r w:rsidR="00DF07E0" w:rsidRPr="00B33ABE">
        <w:rPr>
          <w:i/>
        </w:rPr>
        <w:t>PFC dynamic (</w:t>
      </w:r>
      <w:r w:rsidR="00B33ABE" w:rsidRPr="00B33ABE">
        <w:rPr>
          <w:i/>
        </w:rPr>
        <w:t>capacitive</w:t>
      </w:r>
      <w:r w:rsidR="00DF07E0" w:rsidRPr="00B33ABE">
        <w:rPr>
          <w:i/>
        </w:rPr>
        <w:t>)</w:t>
      </w:r>
      <w:r w:rsidR="00DF07E0">
        <w:t xml:space="preserve"> mode had been set, the system would only compensate from for example 0.80 (ind) to 0.90 (ind), not from 0.99 (ind) to 0.9 </w:t>
      </w:r>
      <w:r w:rsidR="00B33ABE">
        <w:t>(</w:t>
      </w:r>
      <w:r w:rsidR="00DF07E0">
        <w:t>ind</w:t>
      </w:r>
      <w:r w:rsidR="00B33ABE">
        <w:t>).</w:t>
      </w:r>
    </w:p>
    <w:p w14:paraId="62D7493E" w14:textId="77777777" w:rsidR="009B39AB" w:rsidRPr="004A2DA9" w:rsidRDefault="009B39AB" w:rsidP="009B39AB">
      <w:pPr>
        <w:pStyle w:val="Heading3"/>
      </w:pPr>
      <w:bookmarkStart w:id="235" w:name="_Toc341698100"/>
      <w:bookmarkStart w:id="236" w:name="_Toc505008777"/>
      <w:r w:rsidRPr="004A2DA9">
        <w:t>Load balancing</w:t>
      </w:r>
      <w:bookmarkEnd w:id="235"/>
      <w:bookmarkEnd w:id="236"/>
    </w:p>
    <w:p w14:paraId="7821A7DC" w14:textId="77777777" w:rsidR="007F10B3" w:rsidRPr="004A2DA9" w:rsidRDefault="00E8202A" w:rsidP="007F10B3">
      <w:r w:rsidRPr="004A2DA9">
        <w:t xml:space="preserve">The load balancing setting can be configured as </w:t>
      </w:r>
      <w:r w:rsidRPr="004A2DA9">
        <w:rPr>
          <w:b/>
        </w:rPr>
        <w:t>Disabled</w:t>
      </w:r>
      <w:r w:rsidRPr="004A2DA9">
        <w:t xml:space="preserve">, </w:t>
      </w:r>
      <w:r w:rsidRPr="004A2DA9">
        <w:rPr>
          <w:b/>
        </w:rPr>
        <w:t>Line to Line</w:t>
      </w:r>
      <w:r w:rsidRPr="004A2DA9">
        <w:t xml:space="preserve">, </w:t>
      </w:r>
      <w:r w:rsidRPr="004A2DA9">
        <w:rPr>
          <w:b/>
        </w:rPr>
        <w:t>Line to Neutral</w:t>
      </w:r>
      <w:r w:rsidR="006A0709" w:rsidRPr="004A2DA9">
        <w:rPr>
          <w:b/>
        </w:rPr>
        <w:t>**</w:t>
      </w:r>
      <w:r w:rsidRPr="004A2DA9">
        <w:t xml:space="preserve"> or </w:t>
      </w:r>
      <w:r w:rsidR="00AF6816" w:rsidRPr="004A2DA9">
        <w:t xml:space="preserve">both </w:t>
      </w:r>
      <w:r w:rsidRPr="004A2DA9">
        <w:rPr>
          <w:b/>
        </w:rPr>
        <w:t>Line to Line and Line to Neutral</w:t>
      </w:r>
      <w:r w:rsidR="006A0709" w:rsidRPr="004A2DA9">
        <w:rPr>
          <w:b/>
        </w:rPr>
        <w:t>**</w:t>
      </w:r>
      <w:r w:rsidRPr="004A2DA9">
        <w:t>.</w:t>
      </w:r>
    </w:p>
    <w:p w14:paraId="3E31A90B" w14:textId="77777777" w:rsidR="00AF6816" w:rsidRPr="004A2DA9" w:rsidRDefault="00AF6816" w:rsidP="007F10B3">
      <w:r w:rsidRPr="004A2DA9">
        <w:t>When Line to Line load balancing is enabled, the system will compensate for imbalances between phases.</w:t>
      </w:r>
    </w:p>
    <w:p w14:paraId="122EEA3C" w14:textId="77777777" w:rsidR="00AF6816" w:rsidRPr="004A2DA9" w:rsidRDefault="00AF6816" w:rsidP="007F10B3">
      <w:r w:rsidRPr="004A2DA9">
        <w:t>In Line to Neutral, the compensation will take place between phases and the neutral connection.</w:t>
      </w:r>
    </w:p>
    <w:p w14:paraId="290FFF07" w14:textId="77777777" w:rsidR="009B39AB" w:rsidRPr="004A2DA9" w:rsidRDefault="009B39AB" w:rsidP="009B39AB">
      <w:pPr>
        <w:pStyle w:val="Heading3"/>
      </w:pPr>
      <w:bookmarkStart w:id="237" w:name="_Toc341698101"/>
      <w:bookmarkStart w:id="238" w:name="_Toc505008778"/>
      <w:r w:rsidRPr="004A2DA9">
        <w:t>Harmonics compensation</w:t>
      </w:r>
      <w:bookmarkEnd w:id="237"/>
      <w:bookmarkEnd w:id="238"/>
    </w:p>
    <w:p w14:paraId="65B77261" w14:textId="1DAF6648" w:rsidR="0048409A" w:rsidRDefault="006870E0" w:rsidP="0048409A">
      <w:r w:rsidRPr="004A2DA9">
        <w:t xml:space="preserve">The harmonics compensation can be </w:t>
      </w:r>
      <w:r w:rsidR="000502D3" w:rsidRPr="004A2DA9">
        <w:t xml:space="preserve">set to </w:t>
      </w:r>
      <w:r w:rsidRPr="004A2DA9">
        <w:rPr>
          <w:b/>
        </w:rPr>
        <w:t>Disabled</w:t>
      </w:r>
      <w:r w:rsidR="007469C4">
        <w:t>,</w:t>
      </w:r>
      <w:r w:rsidRPr="004A2DA9">
        <w:t xml:space="preserve"> </w:t>
      </w:r>
      <w:r w:rsidRPr="004A2DA9">
        <w:rPr>
          <w:b/>
        </w:rPr>
        <w:t>Enabled</w:t>
      </w:r>
      <w:r w:rsidR="007469C4">
        <w:rPr>
          <w:b/>
        </w:rPr>
        <w:t xml:space="preserve"> (CT control)</w:t>
      </w:r>
      <w:r w:rsidR="007469C4">
        <w:t xml:space="preserve">, </w:t>
      </w:r>
      <w:r w:rsidR="007469C4" w:rsidRPr="007469C4">
        <w:rPr>
          <w:b/>
        </w:rPr>
        <w:t>Enabled (</w:t>
      </w:r>
      <w:r w:rsidR="00CF6DF5">
        <w:rPr>
          <w:b/>
        </w:rPr>
        <w:t>Sensorless</w:t>
      </w:r>
      <w:r w:rsidR="007469C4" w:rsidRPr="007469C4">
        <w:rPr>
          <w:b/>
        </w:rPr>
        <w:t xml:space="preserve"> </w:t>
      </w:r>
      <w:r w:rsidR="0010735F">
        <w:rPr>
          <w:b/>
        </w:rPr>
        <w:t>C</w:t>
      </w:r>
      <w:r w:rsidR="007469C4" w:rsidRPr="007469C4">
        <w:rPr>
          <w:b/>
        </w:rPr>
        <w:t>ontrol)</w:t>
      </w:r>
      <w:r w:rsidRPr="004A2DA9">
        <w:t>.</w:t>
      </w:r>
    </w:p>
    <w:tbl>
      <w:tblPr>
        <w:tblStyle w:val="Formatvorlage1"/>
        <w:tblW w:w="0" w:type="auto"/>
        <w:tblLook w:val="01E0" w:firstRow="1" w:lastRow="1" w:firstColumn="1" w:lastColumn="1" w:noHBand="0" w:noVBand="0"/>
      </w:tblPr>
      <w:tblGrid>
        <w:gridCol w:w="1428"/>
        <w:gridCol w:w="7371"/>
      </w:tblGrid>
      <w:tr w:rsidR="00FE3438" w:rsidRPr="004A2DA9" w14:paraId="3B9C8D58" w14:textId="77777777" w:rsidTr="00FE3438">
        <w:tc>
          <w:tcPr>
            <w:cnfStyle w:val="001000000000" w:firstRow="0" w:lastRow="0" w:firstColumn="1" w:lastColumn="0" w:oddVBand="0" w:evenVBand="0" w:oddHBand="0" w:evenHBand="0" w:firstRowFirstColumn="0" w:firstRowLastColumn="0" w:lastRowFirstColumn="0" w:lastRowLastColumn="0"/>
            <w:tcW w:w="1428" w:type="dxa"/>
          </w:tcPr>
          <w:p w14:paraId="1F8A587F" w14:textId="77777777" w:rsidR="00FE3438" w:rsidRPr="00B337CB" w:rsidRDefault="00FE3438" w:rsidP="00FE3438">
            <w:pPr>
              <w:rPr>
                <w:sz w:val="44"/>
                <w:szCs w:val="44"/>
              </w:rPr>
            </w:pPr>
            <w:r w:rsidRPr="00B337CB">
              <w:rPr>
                <w:bCs/>
                <w:sz w:val="44"/>
                <w:szCs w:val="44"/>
              </w:rPr>
              <w:t>NOTE</w:t>
            </w:r>
          </w:p>
        </w:tc>
        <w:tc>
          <w:tcPr>
            <w:cnfStyle w:val="000100000000" w:firstRow="0" w:lastRow="0" w:firstColumn="0" w:lastColumn="1" w:oddVBand="0" w:evenVBand="0" w:oddHBand="0" w:evenHBand="0" w:firstRowFirstColumn="0" w:firstRowLastColumn="0" w:lastRowFirstColumn="0" w:lastRowLastColumn="0"/>
            <w:tcW w:w="7371" w:type="dxa"/>
          </w:tcPr>
          <w:p w14:paraId="1971BE41" w14:textId="3906A48C" w:rsidR="00FE3438" w:rsidRPr="004A2DA9" w:rsidRDefault="00FE3438" w:rsidP="00FE3438">
            <w:r>
              <w:t>Sensorless Control is a license key activated option. If you wish to use this feature, please contact Comsys.</w:t>
            </w:r>
          </w:p>
        </w:tc>
      </w:tr>
    </w:tbl>
    <w:p w14:paraId="49ABCDFA" w14:textId="77777777" w:rsidR="00BE4344" w:rsidRPr="004A2DA9" w:rsidRDefault="00BE4344" w:rsidP="0048409A">
      <w:r w:rsidRPr="004A2DA9">
        <w:t>The degree of compensation is configurable in percent for each harmonic with 0% being no compensation and 100% being complete elimination of the harmonic.</w:t>
      </w:r>
    </w:p>
    <w:p w14:paraId="5F09C862" w14:textId="77777777" w:rsidR="00791607" w:rsidRPr="004A2DA9" w:rsidRDefault="00546AE3" w:rsidP="0048409A">
      <w:r w:rsidRPr="004A2DA9">
        <w:t>The harmonics are divided in to two categories, line to line harmonics and line to neutral</w:t>
      </w:r>
      <w:r w:rsidR="00067400" w:rsidRPr="004A2DA9">
        <w:rPr>
          <w:b/>
        </w:rPr>
        <w:t>**</w:t>
      </w:r>
      <w:r w:rsidRPr="004A2DA9">
        <w:t xml:space="preserve"> harmonics.</w:t>
      </w:r>
    </w:p>
    <w:p w14:paraId="15594C45" w14:textId="15D63A72" w:rsidR="00791607" w:rsidRDefault="00791607" w:rsidP="0048409A">
      <w:r w:rsidRPr="004A2DA9">
        <w:t xml:space="preserve">Harmonics that can be compensated line to line are: </w:t>
      </w:r>
      <w:r w:rsidR="00544B5F">
        <w:t>2</w:t>
      </w:r>
      <w:r w:rsidR="00544B5F" w:rsidRPr="00544B5F">
        <w:rPr>
          <w:vertAlign w:val="superscript"/>
        </w:rPr>
        <w:t>nd</w:t>
      </w:r>
      <w:r w:rsidR="00B312A3">
        <w:t>,</w:t>
      </w:r>
      <w:r w:rsidR="00544B5F">
        <w:t xml:space="preserve"> </w:t>
      </w:r>
      <w:r w:rsidRPr="004A2DA9">
        <w:t>3</w:t>
      </w:r>
      <w:r w:rsidRPr="004A2DA9">
        <w:rPr>
          <w:vertAlign w:val="superscript"/>
        </w:rPr>
        <w:t>rd</w:t>
      </w:r>
      <w:r w:rsidRPr="004A2DA9">
        <w:t xml:space="preserve">, </w:t>
      </w:r>
      <w:r w:rsidR="00544B5F">
        <w:t>4</w:t>
      </w:r>
      <w:r w:rsidR="00544B5F" w:rsidRPr="00544B5F">
        <w:rPr>
          <w:vertAlign w:val="superscript"/>
        </w:rPr>
        <w:t>th</w:t>
      </w:r>
      <w:r w:rsidR="00B312A3">
        <w:t>,</w:t>
      </w:r>
      <w:r w:rsidR="00544B5F">
        <w:t xml:space="preserve"> </w:t>
      </w:r>
      <w:r w:rsidRPr="004A2DA9">
        <w:t>5</w:t>
      </w:r>
      <w:r w:rsidRPr="004A2DA9">
        <w:rPr>
          <w:vertAlign w:val="superscript"/>
        </w:rPr>
        <w:t>th</w:t>
      </w:r>
      <w:r w:rsidRPr="004A2DA9">
        <w:t xml:space="preserve">, </w:t>
      </w:r>
      <w:r w:rsidR="00544B5F">
        <w:t>6</w:t>
      </w:r>
      <w:r w:rsidR="00544B5F" w:rsidRPr="00544B5F">
        <w:rPr>
          <w:vertAlign w:val="superscript"/>
        </w:rPr>
        <w:t>th</w:t>
      </w:r>
      <w:r w:rsidR="00B312A3">
        <w:t>,</w:t>
      </w:r>
      <w:r w:rsidR="00544B5F">
        <w:t xml:space="preserve"> </w:t>
      </w:r>
      <w:r w:rsidRPr="004A2DA9">
        <w:t>7</w:t>
      </w:r>
      <w:r w:rsidRPr="004A2DA9">
        <w:rPr>
          <w:vertAlign w:val="superscript"/>
        </w:rPr>
        <w:t>th</w:t>
      </w:r>
      <w:r w:rsidRPr="004A2DA9">
        <w:t xml:space="preserve">, </w:t>
      </w:r>
      <w:r w:rsidR="00544B5F">
        <w:t>8</w:t>
      </w:r>
      <w:r w:rsidR="00544B5F" w:rsidRPr="00544B5F">
        <w:rPr>
          <w:vertAlign w:val="superscript"/>
        </w:rPr>
        <w:t>th</w:t>
      </w:r>
      <w:r w:rsidR="00B312A3">
        <w:t>,</w:t>
      </w:r>
      <w:r w:rsidR="00544B5F">
        <w:t xml:space="preserve"> </w:t>
      </w:r>
      <w:r w:rsidRPr="004A2DA9">
        <w:t>9</w:t>
      </w:r>
      <w:r w:rsidRPr="004A2DA9">
        <w:rPr>
          <w:vertAlign w:val="superscript"/>
        </w:rPr>
        <w:t>th</w:t>
      </w:r>
      <w:r w:rsidRPr="004A2DA9">
        <w:t>, 11</w:t>
      </w:r>
      <w:r w:rsidRPr="004A2DA9">
        <w:rPr>
          <w:vertAlign w:val="superscript"/>
        </w:rPr>
        <w:t>th</w:t>
      </w:r>
      <w:r w:rsidRPr="004A2DA9">
        <w:t>, 13</w:t>
      </w:r>
      <w:r w:rsidRPr="004A2DA9">
        <w:rPr>
          <w:vertAlign w:val="superscript"/>
        </w:rPr>
        <w:t>th</w:t>
      </w:r>
      <w:r w:rsidRPr="004A2DA9">
        <w:t>, 15</w:t>
      </w:r>
      <w:r w:rsidRPr="004A2DA9">
        <w:rPr>
          <w:vertAlign w:val="superscript"/>
        </w:rPr>
        <w:t>th</w:t>
      </w:r>
      <w:r w:rsidRPr="004A2DA9">
        <w:t>, 17</w:t>
      </w:r>
      <w:r w:rsidRPr="004A2DA9">
        <w:rPr>
          <w:vertAlign w:val="superscript"/>
        </w:rPr>
        <w:t>th</w:t>
      </w:r>
      <w:r w:rsidRPr="004A2DA9">
        <w:t>, 19</w:t>
      </w:r>
      <w:r w:rsidRPr="004A2DA9">
        <w:rPr>
          <w:vertAlign w:val="superscript"/>
        </w:rPr>
        <w:t>th</w:t>
      </w:r>
      <w:r w:rsidRPr="004A2DA9">
        <w:t xml:space="preserve">, </w:t>
      </w:r>
      <w:r w:rsidR="00340E9B">
        <w:t>21</w:t>
      </w:r>
      <w:r w:rsidR="00340E9B" w:rsidRPr="00340E9B">
        <w:rPr>
          <w:vertAlign w:val="superscript"/>
        </w:rPr>
        <w:t>st</w:t>
      </w:r>
      <w:r w:rsidR="00340E9B">
        <w:t xml:space="preserve">, </w:t>
      </w:r>
      <w:r w:rsidRPr="004A2DA9">
        <w:t>23</w:t>
      </w:r>
      <w:r w:rsidRPr="004A2DA9">
        <w:rPr>
          <w:vertAlign w:val="superscript"/>
        </w:rPr>
        <w:t>rd</w:t>
      </w:r>
      <w:r w:rsidRPr="004A2DA9">
        <w:t>, 25</w:t>
      </w:r>
      <w:r w:rsidRPr="004A2DA9">
        <w:rPr>
          <w:vertAlign w:val="superscript"/>
        </w:rPr>
        <w:t>th</w:t>
      </w:r>
      <w:r w:rsidRPr="004A2DA9">
        <w:t>, 29</w:t>
      </w:r>
      <w:r w:rsidRPr="004A2DA9">
        <w:rPr>
          <w:vertAlign w:val="superscript"/>
        </w:rPr>
        <w:t>th</w:t>
      </w:r>
      <w:r w:rsidRPr="004A2DA9">
        <w:t>, 31</w:t>
      </w:r>
      <w:r w:rsidRPr="004A2DA9">
        <w:rPr>
          <w:vertAlign w:val="superscript"/>
        </w:rPr>
        <w:t>st</w:t>
      </w:r>
      <w:r w:rsidRPr="004A2DA9">
        <w:t>, 35</w:t>
      </w:r>
      <w:r w:rsidRPr="004A2DA9">
        <w:rPr>
          <w:vertAlign w:val="superscript"/>
        </w:rPr>
        <w:t>th</w:t>
      </w:r>
      <w:r w:rsidRPr="004A2DA9">
        <w:t>, 37</w:t>
      </w:r>
      <w:r w:rsidRPr="004A2DA9">
        <w:rPr>
          <w:vertAlign w:val="superscript"/>
        </w:rPr>
        <w:t>th</w:t>
      </w:r>
      <w:r w:rsidRPr="004A2DA9">
        <w:t>, 41</w:t>
      </w:r>
      <w:r w:rsidRPr="004A2DA9">
        <w:rPr>
          <w:vertAlign w:val="superscript"/>
        </w:rPr>
        <w:t>st</w:t>
      </w:r>
      <w:r w:rsidRPr="004A2DA9">
        <w:t>, 43</w:t>
      </w:r>
      <w:r w:rsidRPr="004A2DA9">
        <w:rPr>
          <w:vertAlign w:val="superscript"/>
        </w:rPr>
        <w:t>rd</w:t>
      </w:r>
      <w:r w:rsidRPr="004A2DA9">
        <w:t>, 47</w:t>
      </w:r>
      <w:r w:rsidRPr="004A2DA9">
        <w:rPr>
          <w:vertAlign w:val="superscript"/>
        </w:rPr>
        <w:t>th</w:t>
      </w:r>
      <w:r w:rsidR="00450D24" w:rsidRPr="004A2DA9">
        <w:t xml:space="preserve"> and </w:t>
      </w:r>
      <w:r w:rsidRPr="004A2DA9">
        <w:t>49</w:t>
      </w:r>
      <w:r w:rsidRPr="004A2DA9">
        <w:rPr>
          <w:vertAlign w:val="superscript"/>
        </w:rPr>
        <w:t>th</w:t>
      </w:r>
      <w:r w:rsidRPr="004A2DA9">
        <w:t>.</w:t>
      </w:r>
      <w:r w:rsidR="00450D24" w:rsidRPr="004A2DA9">
        <w:br/>
      </w:r>
      <w:r w:rsidRPr="004A2DA9">
        <w:t xml:space="preserve">And </w:t>
      </w:r>
      <w:r w:rsidR="00450D24" w:rsidRPr="004A2DA9">
        <w:t>l</w:t>
      </w:r>
      <w:r w:rsidRPr="004A2DA9">
        <w:t xml:space="preserve">ine to </w:t>
      </w:r>
      <w:r w:rsidR="00450D24" w:rsidRPr="004A2DA9">
        <w:t>n</w:t>
      </w:r>
      <w:r w:rsidRPr="004A2DA9">
        <w:t>eutral</w:t>
      </w:r>
      <w:r w:rsidR="00450D24" w:rsidRPr="00B312A3">
        <w:rPr>
          <w:b/>
        </w:rPr>
        <w:t>*</w:t>
      </w:r>
      <w:r w:rsidRPr="004A2DA9">
        <w:t>: 3</w:t>
      </w:r>
      <w:r w:rsidRPr="004A2DA9">
        <w:rPr>
          <w:vertAlign w:val="superscript"/>
        </w:rPr>
        <w:t>rd</w:t>
      </w:r>
      <w:r w:rsidRPr="004A2DA9">
        <w:t>, 5</w:t>
      </w:r>
      <w:r w:rsidRPr="004A2DA9">
        <w:rPr>
          <w:vertAlign w:val="superscript"/>
        </w:rPr>
        <w:t>th</w:t>
      </w:r>
      <w:r w:rsidRPr="004A2DA9">
        <w:t>, 7</w:t>
      </w:r>
      <w:r w:rsidRPr="004A2DA9">
        <w:rPr>
          <w:vertAlign w:val="superscript"/>
        </w:rPr>
        <w:t>th</w:t>
      </w:r>
      <w:r w:rsidRPr="004A2DA9">
        <w:t>, 9</w:t>
      </w:r>
      <w:r w:rsidRPr="004A2DA9">
        <w:rPr>
          <w:vertAlign w:val="superscript"/>
        </w:rPr>
        <w:t>th</w:t>
      </w:r>
      <w:r w:rsidRPr="004A2DA9">
        <w:t>, 11</w:t>
      </w:r>
      <w:r w:rsidRPr="004A2DA9">
        <w:rPr>
          <w:vertAlign w:val="superscript"/>
        </w:rPr>
        <w:t>th</w:t>
      </w:r>
      <w:r w:rsidRPr="004A2DA9">
        <w:t>, 13</w:t>
      </w:r>
      <w:r w:rsidRPr="004A2DA9">
        <w:rPr>
          <w:vertAlign w:val="superscript"/>
        </w:rPr>
        <w:t>th</w:t>
      </w:r>
      <w:r w:rsidRPr="004A2DA9">
        <w:t>, 15</w:t>
      </w:r>
      <w:r w:rsidRPr="004A2DA9">
        <w:rPr>
          <w:vertAlign w:val="superscript"/>
        </w:rPr>
        <w:t>th</w:t>
      </w:r>
      <w:r w:rsidRPr="004A2DA9">
        <w:t>, 17</w:t>
      </w:r>
      <w:r w:rsidR="00450D24" w:rsidRPr="004A2DA9">
        <w:rPr>
          <w:vertAlign w:val="superscript"/>
        </w:rPr>
        <w:t>th</w:t>
      </w:r>
      <w:r w:rsidR="00450D24" w:rsidRPr="004A2DA9">
        <w:t xml:space="preserve"> and</w:t>
      </w:r>
      <w:r w:rsidRPr="004A2DA9">
        <w:t xml:space="preserve"> 19</w:t>
      </w:r>
      <w:r w:rsidRPr="004A2DA9">
        <w:rPr>
          <w:vertAlign w:val="superscript"/>
        </w:rPr>
        <w:t>th</w:t>
      </w:r>
      <w:r w:rsidRPr="004A2DA9">
        <w:t>.</w:t>
      </w:r>
    </w:p>
    <w:tbl>
      <w:tblPr>
        <w:tblStyle w:val="Formatvorlage1"/>
        <w:tblW w:w="0" w:type="auto"/>
        <w:tblLook w:val="01E0" w:firstRow="1" w:lastRow="1" w:firstColumn="1" w:lastColumn="1" w:noHBand="0" w:noVBand="0"/>
      </w:tblPr>
      <w:tblGrid>
        <w:gridCol w:w="1428"/>
        <w:gridCol w:w="7371"/>
      </w:tblGrid>
      <w:tr w:rsidR="00FE3438" w:rsidRPr="004A2DA9" w14:paraId="10C1A66D" w14:textId="77777777" w:rsidTr="00FE3438">
        <w:tc>
          <w:tcPr>
            <w:cnfStyle w:val="001000000000" w:firstRow="0" w:lastRow="0" w:firstColumn="1" w:lastColumn="0" w:oddVBand="0" w:evenVBand="0" w:oddHBand="0" w:evenHBand="0" w:firstRowFirstColumn="0" w:firstRowLastColumn="0" w:lastRowFirstColumn="0" w:lastRowLastColumn="0"/>
            <w:tcW w:w="1428" w:type="dxa"/>
          </w:tcPr>
          <w:p w14:paraId="59D6232B" w14:textId="77777777" w:rsidR="00FE3438" w:rsidRPr="00B337CB" w:rsidRDefault="00FE3438" w:rsidP="00FE3438">
            <w:pPr>
              <w:rPr>
                <w:sz w:val="44"/>
                <w:szCs w:val="44"/>
              </w:rPr>
            </w:pPr>
            <w:r w:rsidRPr="00B337CB">
              <w:rPr>
                <w:bCs/>
                <w:sz w:val="44"/>
                <w:szCs w:val="44"/>
              </w:rPr>
              <w:lastRenderedPageBreak/>
              <w:t>NOTE</w:t>
            </w:r>
          </w:p>
        </w:tc>
        <w:tc>
          <w:tcPr>
            <w:cnfStyle w:val="000100000000" w:firstRow="0" w:lastRow="0" w:firstColumn="0" w:lastColumn="1" w:oddVBand="0" w:evenVBand="0" w:oddHBand="0" w:evenHBand="0" w:firstRowFirstColumn="0" w:firstRowLastColumn="0" w:lastRowFirstColumn="0" w:lastRowLastColumn="0"/>
            <w:tcW w:w="7371" w:type="dxa"/>
          </w:tcPr>
          <w:p w14:paraId="071020A9" w14:textId="5172BD90" w:rsidR="00FE3438" w:rsidRPr="004A2DA9" w:rsidRDefault="00FE3438" w:rsidP="00FE3438">
            <w:r>
              <w:t>Even order harmonics support is a license key activated option. If you wish to use this feature, please contact Comsys.</w:t>
            </w:r>
          </w:p>
        </w:tc>
      </w:tr>
    </w:tbl>
    <w:p w14:paraId="5533EBBF" w14:textId="06543A25" w:rsidR="0094413D" w:rsidRPr="004A2DA9" w:rsidRDefault="000B557E" w:rsidP="0048409A">
      <w:r>
        <w:t xml:space="preserve">For </w:t>
      </w:r>
      <w:r w:rsidR="00BA723C" w:rsidRPr="00BA723C">
        <w:t>PP-module type</w:t>
      </w:r>
      <w:r w:rsidR="00BA723C">
        <w:t xml:space="preserve">s </w:t>
      </w:r>
      <w:r w:rsidRPr="00836704">
        <w:rPr>
          <w:b/>
        </w:rPr>
        <w:t>PPM300v2B-3-A-50/480</w:t>
      </w:r>
      <w:r w:rsidRPr="000B557E">
        <w:t xml:space="preserve">, </w:t>
      </w:r>
      <w:r w:rsidRPr="00836704">
        <w:rPr>
          <w:b/>
        </w:rPr>
        <w:t>PPM300v2B-3-A-75/480, PPM300v2B-3-A-90/480</w:t>
      </w:r>
      <w:r w:rsidRPr="000B557E">
        <w:t xml:space="preserve">, </w:t>
      </w:r>
      <w:r w:rsidRPr="00836704">
        <w:rPr>
          <w:b/>
        </w:rPr>
        <w:t>ADF P100v2B-50/480</w:t>
      </w:r>
      <w:r w:rsidRPr="000B557E">
        <w:t xml:space="preserve">, </w:t>
      </w:r>
      <w:r w:rsidRPr="00836704">
        <w:rPr>
          <w:b/>
        </w:rPr>
        <w:t>ADF P100v2B-75/480</w:t>
      </w:r>
      <w:r>
        <w:t xml:space="preserve"> and </w:t>
      </w:r>
      <w:r w:rsidRPr="00836704">
        <w:rPr>
          <w:b/>
        </w:rPr>
        <w:t>ADF P100v2B-90/480</w:t>
      </w:r>
      <w:r w:rsidR="000764B5">
        <w:t xml:space="preserve">, the total number of harmonics enabled at once is limited to 26 for standard CT-based control and 6 when using Sensorless </w:t>
      </w:r>
      <w:r w:rsidR="0010735F">
        <w:t>C</w:t>
      </w:r>
      <w:r w:rsidR="000764B5">
        <w:t>ontrol.</w:t>
      </w:r>
      <w:r w:rsidR="00BA723C">
        <w:t xml:space="preserve"> There is no limitation for other module types.</w:t>
      </w:r>
    </w:p>
    <w:p w14:paraId="5632FF5B" w14:textId="19437733" w:rsidR="00CB7880" w:rsidRPr="008D538F" w:rsidRDefault="00BE4344" w:rsidP="0048409A">
      <w:r w:rsidRPr="004A2DA9">
        <w:t xml:space="preserve">Support for unbalanced harmonics can be set to </w:t>
      </w:r>
      <w:r w:rsidRPr="004A2DA9">
        <w:rPr>
          <w:b/>
        </w:rPr>
        <w:t>On</w:t>
      </w:r>
      <w:r w:rsidRPr="004A2DA9">
        <w:t xml:space="preserve"> or </w:t>
      </w:r>
      <w:r w:rsidRPr="004A2DA9">
        <w:rPr>
          <w:b/>
        </w:rPr>
        <w:t>Off</w:t>
      </w:r>
      <w:r w:rsidRPr="004A2DA9">
        <w:t xml:space="preserve">. This </w:t>
      </w:r>
      <w:r w:rsidR="008B3AF3" w:rsidRPr="004A2DA9">
        <w:t xml:space="preserve">setting </w:t>
      </w:r>
      <w:r w:rsidRPr="004A2DA9">
        <w:t>is useful in cases where a harmonic is unevenly distributed across the phases.</w:t>
      </w:r>
      <w:r w:rsidR="00F05A26" w:rsidRPr="004A2DA9">
        <w:t xml:space="preserve"> When support for unbalanced harmonics is enabled, each line to line harmonic will c</w:t>
      </w:r>
      <w:r w:rsidR="001A46B1" w:rsidRPr="004A2DA9">
        <w:t>onsume two processing units</w:t>
      </w:r>
      <w:r w:rsidR="00D604DD" w:rsidRPr="004A2DA9">
        <w:t xml:space="preserve"> instead of one</w:t>
      </w:r>
      <w:r w:rsidR="00F05A26" w:rsidRPr="004A2DA9">
        <w:t>.</w:t>
      </w:r>
      <w:r w:rsidR="008D538F">
        <w:t xml:space="preserve"> The unbalance support can be individually turned off per harmonic by using clicking on the small arrow icon </w:t>
      </w:r>
      <w:r w:rsidR="008D538F" w:rsidRPr="008D538F">
        <w:rPr>
          <w:noProof/>
          <w:lang w:eastAsia="sv-SE"/>
        </w:rPr>
        <w:t>by each harmonic.</w:t>
      </w:r>
      <w:r w:rsidR="006A6837">
        <w:rPr>
          <w:noProof/>
          <w:lang w:eastAsia="sv-SE"/>
        </w:rPr>
        <w:t xml:space="preserve"> If </w:t>
      </w:r>
      <w:r w:rsidR="00BC1120">
        <w:rPr>
          <w:noProof/>
          <w:lang w:eastAsia="sv-SE"/>
        </w:rPr>
        <w:t>a double arrow is shown (</w:t>
      </w:r>
      <w:r w:rsidR="006A6837">
        <w:rPr>
          <w:noProof/>
        </w:rPr>
        <w:drawing>
          <wp:inline distT="0" distB="0" distL="0" distR="0" wp14:anchorId="77A884D6" wp14:editId="312DF9D6">
            <wp:extent cx="108000" cy="108000"/>
            <wp:effectExtent l="0" t="0" r="6350" b="635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8000" cy="108000"/>
                    </a:xfrm>
                    <a:prstGeom prst="rect">
                      <a:avLst/>
                    </a:prstGeom>
                    <a:noFill/>
                    <a:ln>
                      <a:noFill/>
                    </a:ln>
                  </pic:spPr>
                </pic:pic>
              </a:graphicData>
            </a:graphic>
          </wp:inline>
        </w:drawing>
      </w:r>
      <w:r w:rsidR="00BC1120" w:rsidRPr="00BC1120">
        <w:rPr>
          <w:noProof/>
          <w:lang w:eastAsia="sv-SE"/>
        </w:rPr>
        <w:t>)</w:t>
      </w:r>
      <w:r w:rsidR="006A6837">
        <w:rPr>
          <w:noProof/>
          <w:lang w:eastAsia="sv-SE"/>
        </w:rPr>
        <w:t xml:space="preserve"> it means unbalance support is on for that harmonic, </w:t>
      </w:r>
      <w:r w:rsidR="00BC1120">
        <w:rPr>
          <w:noProof/>
          <w:lang w:eastAsia="sv-SE"/>
        </w:rPr>
        <w:t>a single arrow (</w:t>
      </w:r>
      <w:r w:rsidR="006A6837">
        <w:rPr>
          <w:noProof/>
        </w:rPr>
        <w:drawing>
          <wp:inline distT="0" distB="0" distL="0" distR="0" wp14:anchorId="519BF847" wp14:editId="4BD6648D">
            <wp:extent cx="108000" cy="108000"/>
            <wp:effectExtent l="0" t="0" r="6350" b="635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8000" cy="108000"/>
                    </a:xfrm>
                    <a:prstGeom prst="rect">
                      <a:avLst/>
                    </a:prstGeom>
                    <a:noFill/>
                    <a:ln>
                      <a:noFill/>
                    </a:ln>
                  </pic:spPr>
                </pic:pic>
              </a:graphicData>
            </a:graphic>
          </wp:inline>
        </w:drawing>
      </w:r>
      <w:r w:rsidR="00BC1120">
        <w:rPr>
          <w:noProof/>
          <w:lang w:eastAsia="sv-SE"/>
        </w:rPr>
        <w:t>)</w:t>
      </w:r>
      <w:r w:rsidR="006A6837">
        <w:rPr>
          <w:noProof/>
          <w:lang w:eastAsia="sv-SE"/>
        </w:rPr>
        <w:t xml:space="preserve"> means that unbalance support is disabled.</w:t>
      </w:r>
    </w:p>
    <w:p w14:paraId="338F39AC" w14:textId="4A48D85A" w:rsidR="00D66F86" w:rsidRDefault="00D66F86" w:rsidP="0048409A">
      <w:r>
        <w:t xml:space="preserve">When open-loop is configured, </w:t>
      </w:r>
      <w:r w:rsidR="001A007B">
        <w:t>phase angles (in units of degrees</w:t>
      </w:r>
      <w:r w:rsidR="00340E9B">
        <w:t>, 0-359 degrees</w:t>
      </w:r>
      <w:r w:rsidR="001A007B">
        <w:t>) and amplitude (in units of %</w:t>
      </w:r>
      <w:r w:rsidR="00340E9B">
        <w:t>, 60%-140%</w:t>
      </w:r>
      <w:r w:rsidR="001A007B">
        <w:t xml:space="preserve">) calibration parameters can be entered for each harmonic. This may be necessary in some situations to obtain ideal compensation results. Use an external measurement device to find the calibration parameters. </w:t>
      </w:r>
    </w:p>
    <w:tbl>
      <w:tblPr>
        <w:tblStyle w:val="Formatvorlage1"/>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394"/>
        <w:gridCol w:w="4394"/>
      </w:tblGrid>
      <w:tr w:rsidR="00740738" w14:paraId="1A02BBE4" w14:textId="77777777" w:rsidTr="00047B37">
        <w:trPr>
          <w:trHeight w:val="1191"/>
          <w:jc w:val="center"/>
        </w:trPr>
        <w:tc>
          <w:tcPr>
            <w:cnfStyle w:val="001000000000" w:firstRow="0" w:lastRow="0" w:firstColumn="1" w:lastColumn="0" w:oddVBand="0" w:evenVBand="0" w:oddHBand="0" w:evenHBand="0" w:firstRowFirstColumn="0" w:firstRowLastColumn="0" w:lastRowFirstColumn="0" w:lastRowLastColumn="0"/>
            <w:tcW w:w="4464" w:type="dxa"/>
          </w:tcPr>
          <w:p w14:paraId="4F279B25" w14:textId="64C8E157" w:rsidR="00740738" w:rsidRDefault="00813B3C" w:rsidP="00047B37">
            <w:pPr>
              <w:keepNext/>
              <w:spacing w:before="0"/>
              <w:jc w:val="center"/>
            </w:pPr>
            <w:r>
              <w:object w:dxaOrig="7245" w:dyaOrig="4470" w14:anchorId="46BC6472">
                <v:shape id="_x0000_i1026" type="#_x0000_t75" style="width:187.9pt;height:115.15pt" o:ole="">
                  <v:imagedata r:id="rId56" o:title=""/>
                </v:shape>
                <o:OLEObject Type="Embed" ProgID="PBrush" ShapeID="_x0000_i1026" DrawAspect="Content" ObjectID="_1591020821" r:id="rId57"/>
              </w:object>
            </w:r>
          </w:p>
          <w:p w14:paraId="753FE098" w14:textId="501629FC" w:rsidR="00740738" w:rsidRDefault="00740738" w:rsidP="00047B37">
            <w:pPr>
              <w:pStyle w:val="Caption"/>
              <w:jc w:val="center"/>
            </w:pPr>
            <w:bookmarkStart w:id="239" w:name="_Toc505008874"/>
            <w:r>
              <w:t xml:space="preserve">Figure </w:t>
            </w:r>
            <w:r w:rsidR="00482D60">
              <w:rPr>
                <w:noProof/>
              </w:rPr>
              <w:fldChar w:fldCharType="begin"/>
            </w:r>
            <w:r w:rsidR="00482D60">
              <w:rPr>
                <w:noProof/>
              </w:rPr>
              <w:instrText xml:space="preserve"> SEQ Figure \* ARABIC </w:instrText>
            </w:r>
            <w:r w:rsidR="00482D60">
              <w:rPr>
                <w:noProof/>
              </w:rPr>
              <w:fldChar w:fldCharType="separate"/>
            </w:r>
            <w:r w:rsidR="00DA230B">
              <w:rPr>
                <w:noProof/>
              </w:rPr>
              <w:t>14</w:t>
            </w:r>
            <w:r w:rsidR="00482D60">
              <w:rPr>
                <w:noProof/>
              </w:rPr>
              <w:fldChar w:fldCharType="end"/>
            </w:r>
            <w:r>
              <w:t>: Phase-angle calibration in compensation window</w:t>
            </w:r>
            <w:bookmarkEnd w:id="239"/>
          </w:p>
        </w:tc>
        <w:tc>
          <w:tcPr>
            <w:tcW w:w="4464" w:type="dxa"/>
          </w:tcPr>
          <w:p w14:paraId="30DB7041" w14:textId="16FD59D7" w:rsidR="00740738" w:rsidRDefault="00813B3C" w:rsidP="00047B37">
            <w:pPr>
              <w:keepNext/>
              <w:spacing w:before="0"/>
              <w:jc w:val="center"/>
              <w:cnfStyle w:val="000000000000" w:firstRow="0" w:lastRow="0" w:firstColumn="0" w:lastColumn="0" w:oddVBand="0" w:evenVBand="0" w:oddHBand="0" w:evenHBand="0" w:firstRowFirstColumn="0" w:firstRowLastColumn="0" w:lastRowFirstColumn="0" w:lastRowLastColumn="0"/>
            </w:pPr>
            <w:r>
              <w:object w:dxaOrig="7245" w:dyaOrig="4470" w14:anchorId="14D78460">
                <v:shape id="_x0000_i1027" type="#_x0000_t75" style="width:187.9pt;height:115.15pt" o:ole="">
                  <v:imagedata r:id="rId58" o:title=""/>
                </v:shape>
                <o:OLEObject Type="Embed" ProgID="PBrush" ShapeID="_x0000_i1027" DrawAspect="Content" ObjectID="_1591020822" r:id="rId59"/>
              </w:object>
            </w:r>
          </w:p>
          <w:p w14:paraId="2E980BA0" w14:textId="71994B4B" w:rsidR="00740738" w:rsidRDefault="00740738" w:rsidP="00047B37">
            <w:pPr>
              <w:pStyle w:val="Caption"/>
              <w:jc w:val="center"/>
              <w:cnfStyle w:val="000000000000" w:firstRow="0" w:lastRow="0" w:firstColumn="0" w:lastColumn="0" w:oddVBand="0" w:evenVBand="0" w:oddHBand="0" w:evenHBand="0" w:firstRowFirstColumn="0" w:firstRowLastColumn="0" w:lastRowFirstColumn="0" w:lastRowLastColumn="0"/>
            </w:pPr>
            <w:bookmarkStart w:id="240" w:name="_Toc505008875"/>
            <w:r>
              <w:t xml:space="preserve">Figure </w:t>
            </w:r>
            <w:r w:rsidR="00482D60">
              <w:rPr>
                <w:noProof/>
              </w:rPr>
              <w:fldChar w:fldCharType="begin"/>
            </w:r>
            <w:r w:rsidR="00482D60">
              <w:rPr>
                <w:noProof/>
              </w:rPr>
              <w:instrText xml:space="preserve"> SEQ Figure \* ARABIC </w:instrText>
            </w:r>
            <w:r w:rsidR="00482D60">
              <w:rPr>
                <w:noProof/>
              </w:rPr>
              <w:fldChar w:fldCharType="separate"/>
            </w:r>
            <w:r w:rsidR="00DA230B">
              <w:rPr>
                <w:noProof/>
              </w:rPr>
              <w:t>15</w:t>
            </w:r>
            <w:r w:rsidR="00482D60">
              <w:rPr>
                <w:noProof/>
              </w:rPr>
              <w:fldChar w:fldCharType="end"/>
            </w:r>
            <w:r>
              <w:t>: Amplitude calibration in compensation window</w:t>
            </w:r>
            <w:bookmarkEnd w:id="240"/>
          </w:p>
        </w:tc>
      </w:tr>
    </w:tbl>
    <w:p w14:paraId="488B8466" w14:textId="0CD11B3E" w:rsidR="00E37E5A" w:rsidRDefault="00067400" w:rsidP="00FE3438">
      <w:pPr>
        <w:rPr>
          <w:sz w:val="16"/>
          <w:szCs w:val="16"/>
        </w:rPr>
      </w:pPr>
      <w:r w:rsidRPr="00F5769C">
        <w:rPr>
          <w:sz w:val="16"/>
          <w:szCs w:val="16"/>
        </w:rPr>
        <w:t>*) Available in 4-wire systems only</w:t>
      </w:r>
      <w:r w:rsidR="00D66F86" w:rsidRPr="00F5769C">
        <w:rPr>
          <w:sz w:val="16"/>
          <w:szCs w:val="16"/>
        </w:rPr>
        <w:t>.</w:t>
      </w:r>
      <w:bookmarkStart w:id="241" w:name="_Ref325298101"/>
      <w:bookmarkStart w:id="242" w:name="_Toc341698102"/>
    </w:p>
    <w:p w14:paraId="74639236" w14:textId="77777777" w:rsidR="000A2351" w:rsidRDefault="000A2351">
      <w:pPr>
        <w:spacing w:before="0" w:after="0"/>
        <w:rPr>
          <w:rFonts w:cs="Arial"/>
          <w:b/>
          <w:bCs/>
          <w:iCs/>
          <w:sz w:val="28"/>
          <w:szCs w:val="28"/>
        </w:rPr>
      </w:pPr>
      <w:bookmarkStart w:id="243" w:name="_Ref434912822"/>
      <w:bookmarkStart w:id="244" w:name="_Ref434924183"/>
      <w:r>
        <w:br w:type="page"/>
      </w:r>
    </w:p>
    <w:p w14:paraId="3497510E" w14:textId="1E99266B" w:rsidR="00F95546" w:rsidRPr="004A2DA9" w:rsidRDefault="00F74B34" w:rsidP="00F95546">
      <w:pPr>
        <w:pStyle w:val="Heading2"/>
      </w:pPr>
      <w:bookmarkStart w:id="245" w:name="_Toc505008779"/>
      <w:r w:rsidRPr="004A2DA9">
        <w:rPr>
          <w:noProof/>
          <w:sz w:val="18"/>
          <w:szCs w:val="18"/>
        </w:rPr>
        <w:lastRenderedPageBreak/>
        <w:drawing>
          <wp:anchor distT="0" distB="0" distL="114300" distR="114300" simplePos="0" relativeHeight="251643904" behindDoc="0" locked="0" layoutInCell="1" allowOverlap="1" wp14:anchorId="12AB8634" wp14:editId="7ADC5EF1">
            <wp:simplePos x="0" y="0"/>
            <wp:positionH relativeFrom="column">
              <wp:posOffset>1892300</wp:posOffset>
            </wp:positionH>
            <wp:positionV relativeFrom="paragraph">
              <wp:posOffset>-28575</wp:posOffset>
            </wp:positionV>
            <wp:extent cx="297815" cy="297815"/>
            <wp:effectExtent l="0" t="0" r="6985" b="6985"/>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oolbar_network"/>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97815" cy="297815"/>
                    </a:xfrm>
                    <a:prstGeom prst="rect">
                      <a:avLst/>
                    </a:prstGeom>
                    <a:noFill/>
                    <a:ln>
                      <a:noFill/>
                    </a:ln>
                  </pic:spPr>
                </pic:pic>
              </a:graphicData>
            </a:graphic>
            <wp14:sizeRelH relativeFrom="page">
              <wp14:pctWidth>0</wp14:pctWidth>
            </wp14:sizeRelH>
            <wp14:sizeRelV relativeFrom="page">
              <wp14:pctHeight>0</wp14:pctHeight>
            </wp14:sizeRelV>
          </wp:anchor>
        </w:drawing>
      </w:r>
      <w:r w:rsidR="00F95546" w:rsidRPr="004A2DA9">
        <w:t>Network settings</w:t>
      </w:r>
      <w:bookmarkEnd w:id="241"/>
      <w:bookmarkEnd w:id="242"/>
      <w:bookmarkEnd w:id="243"/>
      <w:bookmarkEnd w:id="244"/>
      <w:bookmarkEnd w:id="245"/>
    </w:p>
    <w:p w14:paraId="2C0D4720" w14:textId="56CC27B6" w:rsidR="00471E20" w:rsidRPr="004A2DA9" w:rsidRDefault="005B683F" w:rsidP="005B683F">
      <w:r w:rsidRPr="004A2DA9">
        <w:t>This window allows configuration of the TCP/IP netwo</w:t>
      </w:r>
      <w:r w:rsidR="00471E20" w:rsidRPr="004A2DA9">
        <w:t>rking parameters</w:t>
      </w:r>
      <w:r w:rsidR="00E34446">
        <w:t xml:space="preserve">, </w:t>
      </w:r>
      <w:r w:rsidR="004C3BBA">
        <w:t>m</w:t>
      </w:r>
      <w:r w:rsidR="00FF2F3E">
        <w:t>ulti-master</w:t>
      </w:r>
      <w:r w:rsidR="00E34446">
        <w:t xml:space="preserve"> </w:t>
      </w:r>
      <w:r w:rsidR="00BE6B40">
        <w:t>settings for p</w:t>
      </w:r>
      <w:r w:rsidR="00E34446">
        <w:t xml:space="preserve">arallel system operation and </w:t>
      </w:r>
      <w:r w:rsidR="00FF2F3E">
        <w:t xml:space="preserve">hostname </w:t>
      </w:r>
      <w:r w:rsidR="00E34446">
        <w:t>settings</w:t>
      </w:r>
      <w:r w:rsidR="00471E20" w:rsidRPr="004A2DA9">
        <w:t xml:space="preserve"> of the system.</w:t>
      </w:r>
    </w:p>
    <w:p w14:paraId="146E6394" w14:textId="77777777" w:rsidR="00471E20" w:rsidRPr="004A2DA9" w:rsidRDefault="00471E20" w:rsidP="005B683F">
      <w:r w:rsidRPr="004A2DA9">
        <w:t>The reset defaults button will reset all network settings to default values.</w:t>
      </w:r>
    </w:p>
    <w:p w14:paraId="69EEED25" w14:textId="77777777" w:rsidR="005B683F" w:rsidRPr="004A2DA9" w:rsidRDefault="005B683F" w:rsidP="005B683F">
      <w:r w:rsidRPr="004A2DA9">
        <w:t xml:space="preserve">All changes require </w:t>
      </w:r>
      <w:r w:rsidR="00471E20" w:rsidRPr="004A2DA9">
        <w:t xml:space="preserve">the system to be restarted </w:t>
      </w:r>
      <w:r w:rsidRPr="004A2DA9">
        <w:t>before taking effect.</w:t>
      </w:r>
    </w:p>
    <w:p w14:paraId="0E0C901E" w14:textId="4CA5D1BB" w:rsidR="00F859D9" w:rsidRPr="004A2DA9" w:rsidRDefault="00813B3C" w:rsidP="00442739">
      <w:pPr>
        <w:keepNext/>
        <w:jc w:val="center"/>
      </w:pPr>
      <w:r>
        <w:rPr>
          <w:noProof/>
        </w:rPr>
        <w:drawing>
          <wp:inline distT="0" distB="0" distL="0" distR="0" wp14:anchorId="0CDEF8E1" wp14:editId="73334F11">
            <wp:extent cx="5040034" cy="3190875"/>
            <wp:effectExtent l="0" t="0" r="8255"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42485" cy="3192427"/>
                    </a:xfrm>
                    <a:prstGeom prst="rect">
                      <a:avLst/>
                    </a:prstGeom>
                    <a:noFill/>
                    <a:ln>
                      <a:noFill/>
                    </a:ln>
                  </pic:spPr>
                </pic:pic>
              </a:graphicData>
            </a:graphic>
          </wp:inline>
        </w:drawing>
      </w:r>
    </w:p>
    <w:p w14:paraId="1301830D" w14:textId="018403F6" w:rsidR="00A121AC" w:rsidRPr="004A2DA9" w:rsidRDefault="00F859D9" w:rsidP="00442739">
      <w:pPr>
        <w:pStyle w:val="Caption"/>
        <w:jc w:val="center"/>
      </w:pPr>
      <w:bookmarkStart w:id="246" w:name="_Toc505008876"/>
      <w:r w:rsidRPr="004A2DA9">
        <w:t xml:space="preserve">Figure </w:t>
      </w:r>
      <w:r w:rsidR="00482D60">
        <w:rPr>
          <w:noProof/>
        </w:rPr>
        <w:fldChar w:fldCharType="begin"/>
      </w:r>
      <w:r w:rsidR="00482D60">
        <w:rPr>
          <w:noProof/>
        </w:rPr>
        <w:instrText xml:space="preserve"> SEQ Figure \* ARABIC </w:instrText>
      </w:r>
      <w:r w:rsidR="00482D60">
        <w:rPr>
          <w:noProof/>
        </w:rPr>
        <w:fldChar w:fldCharType="separate"/>
      </w:r>
      <w:r w:rsidR="00DA230B">
        <w:rPr>
          <w:noProof/>
        </w:rPr>
        <w:t>16</w:t>
      </w:r>
      <w:r w:rsidR="00482D60">
        <w:rPr>
          <w:noProof/>
        </w:rPr>
        <w:fldChar w:fldCharType="end"/>
      </w:r>
      <w:r w:rsidRPr="004A2DA9">
        <w:t>: Network settings window</w:t>
      </w:r>
      <w:bookmarkEnd w:id="246"/>
    </w:p>
    <w:p w14:paraId="3A15625B" w14:textId="2B6CF407" w:rsidR="00313A25" w:rsidRDefault="00313A25" w:rsidP="0039161B">
      <w:pPr>
        <w:pStyle w:val="Heading3"/>
      </w:pPr>
      <w:bookmarkStart w:id="247" w:name="_Toc505008780"/>
      <w:bookmarkStart w:id="248" w:name="_Toc341698103"/>
      <w:r>
        <w:t>TCP</w:t>
      </w:r>
      <w:r w:rsidR="00BE6B40">
        <w:t>/IP</w:t>
      </w:r>
      <w:r>
        <w:t xml:space="preserve"> </w:t>
      </w:r>
      <w:r w:rsidR="00BE6B40">
        <w:t>networking s</w:t>
      </w:r>
      <w:r>
        <w:t>ettings</w:t>
      </w:r>
      <w:bookmarkEnd w:id="247"/>
    </w:p>
    <w:p w14:paraId="3C0D4D62" w14:textId="77777777" w:rsidR="0039161B" w:rsidRPr="004A2DA9" w:rsidRDefault="0039161B" w:rsidP="00313A25">
      <w:pPr>
        <w:pStyle w:val="Heading4"/>
      </w:pPr>
      <w:bookmarkStart w:id="249" w:name="_Toc505008781"/>
      <w:r w:rsidRPr="004A2DA9">
        <w:t>Address mode</w:t>
      </w:r>
      <w:bookmarkEnd w:id="248"/>
      <w:bookmarkEnd w:id="249"/>
    </w:p>
    <w:p w14:paraId="655E8343" w14:textId="77777777" w:rsidR="0039161B" w:rsidRPr="004A2DA9" w:rsidRDefault="0039161B" w:rsidP="0039161B">
      <w:r w:rsidRPr="004A2DA9">
        <w:t xml:space="preserve">This setting defines how the IP </w:t>
      </w:r>
      <w:r w:rsidR="00144D67" w:rsidRPr="004A2DA9">
        <w:t>settings</w:t>
      </w:r>
      <w:r w:rsidRPr="004A2DA9">
        <w:t xml:space="preserve"> should be acquired and can be set to either </w:t>
      </w:r>
      <w:r w:rsidRPr="004A2DA9">
        <w:rPr>
          <w:b/>
        </w:rPr>
        <w:t>Static IP</w:t>
      </w:r>
      <w:r w:rsidRPr="004A2DA9">
        <w:t xml:space="preserve"> or </w:t>
      </w:r>
      <w:r w:rsidRPr="004A2DA9">
        <w:rPr>
          <w:b/>
        </w:rPr>
        <w:t>Dynamic IP</w:t>
      </w:r>
      <w:r w:rsidRPr="004A2DA9">
        <w:t>.</w:t>
      </w:r>
    </w:p>
    <w:p w14:paraId="75DE994C" w14:textId="77777777" w:rsidR="0039161B" w:rsidRPr="004A2DA9" w:rsidRDefault="00523834" w:rsidP="0039161B">
      <w:r w:rsidRPr="004A2DA9">
        <w:t>In Static IP mode, the</w:t>
      </w:r>
      <w:r w:rsidR="00CB35E1" w:rsidRPr="004A2DA9">
        <w:t xml:space="preserve"> entered</w:t>
      </w:r>
      <w:r w:rsidRPr="004A2DA9">
        <w:t xml:space="preserve"> IP address, Subnet mask and Gateway address will be used</w:t>
      </w:r>
      <w:r w:rsidR="00CB35E1" w:rsidRPr="004A2DA9">
        <w:t xml:space="preserve"> by the system</w:t>
      </w:r>
      <w:r w:rsidRPr="004A2DA9">
        <w:t>.</w:t>
      </w:r>
    </w:p>
    <w:p w14:paraId="77ABF164" w14:textId="77777777" w:rsidR="00523834" w:rsidRPr="004A2DA9" w:rsidRDefault="00523834" w:rsidP="0039161B">
      <w:r w:rsidRPr="004A2DA9">
        <w:t>In Dynamic IP mode, the IP settings will be acquired using DHCP.</w:t>
      </w:r>
      <w:r w:rsidR="00315238" w:rsidRPr="004A2DA9">
        <w:t xml:space="preserve"> The IP settings that has been acquired using DHCP is shown </w:t>
      </w:r>
      <w:r w:rsidR="00CE160D" w:rsidRPr="004A2DA9">
        <w:t>under</w:t>
      </w:r>
      <w:r w:rsidR="00315238" w:rsidRPr="004A2DA9">
        <w:t xml:space="preserve"> the </w:t>
      </w:r>
      <w:r w:rsidR="00315238" w:rsidRPr="004A2DA9">
        <w:rPr>
          <w:i/>
        </w:rPr>
        <w:t>About menu</w:t>
      </w:r>
      <w:r w:rsidR="00315238" w:rsidRPr="004A2DA9">
        <w:t xml:space="preserve"> </w:t>
      </w:r>
      <w:r w:rsidR="000520CD" w:rsidRPr="004A2DA9">
        <w:t>of</w:t>
      </w:r>
      <w:r w:rsidR="00315238" w:rsidRPr="004A2DA9">
        <w:t xml:space="preserve"> the HMI.</w:t>
      </w:r>
    </w:p>
    <w:p w14:paraId="1A58820A" w14:textId="77777777" w:rsidR="006B63A6" w:rsidRPr="004A2DA9" w:rsidRDefault="006B63A6" w:rsidP="00313A25">
      <w:pPr>
        <w:pStyle w:val="Heading4"/>
      </w:pPr>
      <w:bookmarkStart w:id="250" w:name="_Toc341698104"/>
      <w:bookmarkStart w:id="251" w:name="_Toc505008782"/>
      <w:r w:rsidRPr="004A2DA9">
        <w:t>IP address</w:t>
      </w:r>
      <w:bookmarkEnd w:id="250"/>
      <w:bookmarkEnd w:id="251"/>
    </w:p>
    <w:p w14:paraId="50818516" w14:textId="77777777" w:rsidR="006B63A6" w:rsidRPr="004A2DA9" w:rsidRDefault="006B63A6" w:rsidP="006B63A6">
      <w:r w:rsidRPr="004A2DA9">
        <w:t>This setting defines the IP address that the system should use</w:t>
      </w:r>
      <w:r w:rsidR="00CD62DC" w:rsidRPr="004A2DA9">
        <w:t xml:space="preserve"> when configured as Static IP</w:t>
      </w:r>
      <w:r w:rsidRPr="004A2DA9">
        <w:t>.</w:t>
      </w:r>
    </w:p>
    <w:p w14:paraId="13DB7376" w14:textId="164CDBA7" w:rsidR="0002022C" w:rsidRDefault="00CD62DC" w:rsidP="00905EDD">
      <w:r w:rsidRPr="004A2DA9">
        <w:t xml:space="preserve">The default </w:t>
      </w:r>
      <w:r w:rsidR="00905EDD">
        <w:t xml:space="preserve">value </w:t>
      </w:r>
      <w:r w:rsidRPr="004A2DA9">
        <w:t xml:space="preserve">is </w:t>
      </w:r>
      <w:r w:rsidR="0018032E" w:rsidRPr="004A2DA9">
        <w:rPr>
          <w:b/>
        </w:rPr>
        <w:t>169.254.254.254</w:t>
      </w:r>
      <w:r w:rsidR="00905EDD">
        <w:t xml:space="preserve"> and is a </w:t>
      </w:r>
      <w:r w:rsidR="00905EDD" w:rsidRPr="00905EDD">
        <w:rPr>
          <w:i/>
        </w:rPr>
        <w:t>link-local</w:t>
      </w:r>
      <w:r w:rsidR="00905EDD">
        <w:t xml:space="preserve"> IP address.</w:t>
      </w:r>
      <w:r w:rsidR="00905EDD">
        <w:br/>
        <w:t xml:space="preserve">The link-local IP address greatly reduces the need to reconfigure the client PC when connecting directly to the ADF. </w:t>
      </w:r>
      <w:r w:rsidR="0002022C">
        <w:t>When a client PC is set to obtain an IP address automatically, it will assign itself a link-local address without any configuration</w:t>
      </w:r>
      <w:r w:rsidR="004B493B">
        <w:t xml:space="preserve"> necessary</w:t>
      </w:r>
      <w:r w:rsidR="0002022C">
        <w:t>.</w:t>
      </w:r>
    </w:p>
    <w:p w14:paraId="64E940DE" w14:textId="3C37F1F6" w:rsidR="00905EDD" w:rsidRDefault="00905EDD" w:rsidP="00905EDD">
      <w:r>
        <w:t xml:space="preserve">Please see Section </w:t>
      </w:r>
      <w:r w:rsidR="0002022C">
        <w:fldChar w:fldCharType="begin"/>
      </w:r>
      <w:r w:rsidR="0002022C">
        <w:instrText xml:space="preserve"> REF _Ref351714346 \r \h </w:instrText>
      </w:r>
      <w:r w:rsidR="0002022C">
        <w:fldChar w:fldCharType="separate"/>
      </w:r>
      <w:r w:rsidR="00DA230B">
        <w:t>3.1.3</w:t>
      </w:r>
      <w:r w:rsidR="0002022C">
        <w:fldChar w:fldCharType="end"/>
      </w:r>
      <w:r w:rsidR="004B493B">
        <w:t xml:space="preserve"> </w:t>
      </w:r>
      <w:r>
        <w:t>for more information</w:t>
      </w:r>
      <w:r w:rsidR="0002022C">
        <w:t xml:space="preserve"> on how to connect to the ADF</w:t>
      </w:r>
      <w:r>
        <w:t>.</w:t>
      </w:r>
    </w:p>
    <w:p w14:paraId="636A7E08" w14:textId="77777777" w:rsidR="00905EDD" w:rsidRPr="004A2DA9" w:rsidRDefault="00905EDD" w:rsidP="00905EDD">
      <w:r>
        <w:t>If the ADF is to be connected to a network, the link-local address range must not be used.</w:t>
      </w:r>
    </w:p>
    <w:tbl>
      <w:tblPr>
        <w:tblStyle w:val="Formatvorlage1"/>
        <w:tblW w:w="0" w:type="auto"/>
        <w:tblLook w:val="01E0" w:firstRow="1" w:lastRow="1" w:firstColumn="1" w:lastColumn="1" w:noHBand="0" w:noVBand="0"/>
      </w:tblPr>
      <w:tblGrid>
        <w:gridCol w:w="1428"/>
        <w:gridCol w:w="7371"/>
      </w:tblGrid>
      <w:tr w:rsidR="00B14D1B" w:rsidRPr="004A2DA9" w14:paraId="42D1EC19" w14:textId="77777777" w:rsidTr="0088155E">
        <w:tc>
          <w:tcPr>
            <w:cnfStyle w:val="001000000000" w:firstRow="0" w:lastRow="0" w:firstColumn="1" w:lastColumn="0" w:oddVBand="0" w:evenVBand="0" w:oddHBand="0" w:evenHBand="0" w:firstRowFirstColumn="0" w:firstRowLastColumn="0" w:lastRowFirstColumn="0" w:lastRowLastColumn="0"/>
            <w:tcW w:w="1428" w:type="dxa"/>
          </w:tcPr>
          <w:p w14:paraId="0771DCA4" w14:textId="77777777" w:rsidR="00B14D1B" w:rsidRPr="00B337CB" w:rsidRDefault="00B14D1B" w:rsidP="0088155E">
            <w:pPr>
              <w:rPr>
                <w:sz w:val="44"/>
                <w:szCs w:val="44"/>
              </w:rPr>
            </w:pPr>
            <w:r w:rsidRPr="00B337CB">
              <w:rPr>
                <w:bCs/>
                <w:sz w:val="44"/>
                <w:szCs w:val="44"/>
              </w:rPr>
              <w:t>NOTE</w:t>
            </w:r>
          </w:p>
        </w:tc>
        <w:tc>
          <w:tcPr>
            <w:cnfStyle w:val="000100000000" w:firstRow="0" w:lastRow="0" w:firstColumn="0" w:lastColumn="1" w:oddVBand="0" w:evenVBand="0" w:oddHBand="0" w:evenHBand="0" w:firstRowFirstColumn="0" w:firstRowLastColumn="0" w:lastRowFirstColumn="0" w:lastRowLastColumn="0"/>
            <w:tcW w:w="7371" w:type="dxa"/>
          </w:tcPr>
          <w:p w14:paraId="362A29FD" w14:textId="77777777" w:rsidR="00B14D1B" w:rsidRPr="004A2DA9" w:rsidRDefault="00B14D1B" w:rsidP="00B14D1B">
            <w:r w:rsidRPr="004A2DA9">
              <w:rPr>
                <w:bCs/>
              </w:rPr>
              <w:t xml:space="preserve">Care should be taken </w:t>
            </w:r>
            <w:r w:rsidRPr="004A2DA9">
              <w:t>not to assign the system an address that is already in use on the network as this will cause trouble accessing both the ADF and the other host.</w:t>
            </w:r>
          </w:p>
          <w:p w14:paraId="0A99A169" w14:textId="3FBA755B" w:rsidR="00B14D1B" w:rsidRPr="004A2DA9" w:rsidRDefault="00B14D1B" w:rsidP="00392C14">
            <w:r w:rsidRPr="004A2DA9">
              <w:t xml:space="preserve">In case an invalid address has been entered, it is possible to reset the network configuration to default values under the </w:t>
            </w:r>
            <w:r w:rsidRPr="004A2DA9">
              <w:rPr>
                <w:i/>
              </w:rPr>
              <w:t>Sys</w:t>
            </w:r>
            <w:r w:rsidR="00392C14" w:rsidRPr="004A2DA9">
              <w:rPr>
                <w:i/>
              </w:rPr>
              <w:t xml:space="preserve">tem </w:t>
            </w:r>
            <w:r w:rsidRPr="004A2DA9">
              <w:rPr>
                <w:i/>
              </w:rPr>
              <w:t>admin menu</w:t>
            </w:r>
            <w:r w:rsidRPr="004A2DA9">
              <w:t xml:space="preserve"> of the HMI.</w:t>
            </w:r>
            <w:r w:rsidR="00302B0D" w:rsidRPr="004A2DA9">
              <w:t xml:space="preserve"> See Section </w:t>
            </w:r>
            <w:r w:rsidR="00302B0D" w:rsidRPr="004A2DA9">
              <w:fldChar w:fldCharType="begin"/>
            </w:r>
            <w:r w:rsidR="00302B0D" w:rsidRPr="004A2DA9">
              <w:instrText xml:space="preserve"> REF _Ref325298819 \r \h </w:instrText>
            </w:r>
            <w:r w:rsidR="00B337CB">
              <w:instrText xml:space="preserve"> \* MERGEFORMAT </w:instrText>
            </w:r>
            <w:r w:rsidR="00302B0D" w:rsidRPr="004A2DA9">
              <w:fldChar w:fldCharType="separate"/>
            </w:r>
            <w:r w:rsidR="00DA230B">
              <w:t>7.3.4</w:t>
            </w:r>
            <w:r w:rsidR="00302B0D" w:rsidRPr="004A2DA9">
              <w:fldChar w:fldCharType="end"/>
            </w:r>
            <w:r w:rsidR="006838FE">
              <w:t xml:space="preserve"> </w:t>
            </w:r>
            <w:r w:rsidR="005E6E11">
              <w:t xml:space="preserve">or Section </w:t>
            </w:r>
            <w:r w:rsidR="005E6E11">
              <w:fldChar w:fldCharType="begin"/>
            </w:r>
            <w:r w:rsidR="005E6E11">
              <w:instrText xml:space="preserve"> REF _Ref434917262 \w \h </w:instrText>
            </w:r>
            <w:r w:rsidR="00B337CB">
              <w:instrText xml:space="preserve"> \* MERGEFORMAT </w:instrText>
            </w:r>
            <w:r w:rsidR="005E6E11">
              <w:fldChar w:fldCharType="separate"/>
            </w:r>
            <w:r w:rsidR="00DA230B">
              <w:t>9.10</w:t>
            </w:r>
            <w:r w:rsidR="005E6E11">
              <w:fldChar w:fldCharType="end"/>
            </w:r>
            <w:r w:rsidR="005E6E11">
              <w:t xml:space="preserve"> </w:t>
            </w:r>
            <w:r w:rsidR="00302B0D" w:rsidRPr="004A2DA9">
              <w:t>for more information.</w:t>
            </w:r>
          </w:p>
        </w:tc>
      </w:tr>
    </w:tbl>
    <w:p w14:paraId="0A5B4258" w14:textId="77777777" w:rsidR="0001339B" w:rsidRPr="004A2DA9" w:rsidRDefault="00CD62DC" w:rsidP="00313A25">
      <w:pPr>
        <w:pStyle w:val="Heading4"/>
      </w:pPr>
      <w:bookmarkStart w:id="252" w:name="_Toc341698105"/>
      <w:bookmarkStart w:id="253" w:name="_Toc505008783"/>
      <w:r w:rsidRPr="004A2DA9">
        <w:lastRenderedPageBreak/>
        <w:t>Subnet mask</w:t>
      </w:r>
      <w:bookmarkEnd w:id="252"/>
      <w:bookmarkEnd w:id="253"/>
    </w:p>
    <w:p w14:paraId="6A0CD37A" w14:textId="77777777" w:rsidR="00CD62DC" w:rsidRPr="004A2DA9" w:rsidRDefault="00CD62DC" w:rsidP="00CD62DC">
      <w:r w:rsidRPr="004A2DA9">
        <w:t>This setting defines the subnet mask that the system should use when configured as Static IP.</w:t>
      </w:r>
    </w:p>
    <w:p w14:paraId="0919E14A" w14:textId="77777777" w:rsidR="00CD62DC" w:rsidRPr="004A2DA9" w:rsidRDefault="00CD62DC" w:rsidP="00CD62DC">
      <w:r w:rsidRPr="004A2DA9">
        <w:t xml:space="preserve">The default value is </w:t>
      </w:r>
      <w:r w:rsidRPr="004A2DA9">
        <w:rPr>
          <w:b/>
        </w:rPr>
        <w:t>255.255.</w:t>
      </w:r>
      <w:r w:rsidR="0018032E" w:rsidRPr="004A2DA9">
        <w:rPr>
          <w:b/>
        </w:rPr>
        <w:t>0</w:t>
      </w:r>
      <w:r w:rsidRPr="004A2DA9">
        <w:rPr>
          <w:b/>
        </w:rPr>
        <w:t>.0</w:t>
      </w:r>
      <w:r w:rsidRPr="004A2DA9">
        <w:t>.</w:t>
      </w:r>
    </w:p>
    <w:p w14:paraId="40E491EC" w14:textId="77777777" w:rsidR="00CD62DC" w:rsidRPr="004A2DA9" w:rsidRDefault="00CD62DC" w:rsidP="00313A25">
      <w:pPr>
        <w:pStyle w:val="Heading4"/>
      </w:pPr>
      <w:bookmarkStart w:id="254" w:name="_Toc341698106"/>
      <w:bookmarkStart w:id="255" w:name="_Toc505008784"/>
      <w:r w:rsidRPr="004A2DA9">
        <w:t>Gateway address</w:t>
      </w:r>
      <w:bookmarkEnd w:id="254"/>
      <w:bookmarkEnd w:id="255"/>
    </w:p>
    <w:p w14:paraId="1BBEF3DC" w14:textId="77777777" w:rsidR="00CD62DC" w:rsidRPr="004A2DA9" w:rsidRDefault="00CD62DC" w:rsidP="00CD62DC">
      <w:r w:rsidRPr="004A2DA9">
        <w:t xml:space="preserve">This setting defines the </w:t>
      </w:r>
      <w:r w:rsidR="00A4037D" w:rsidRPr="004A2DA9">
        <w:t xml:space="preserve">gateway address </w:t>
      </w:r>
      <w:r w:rsidRPr="004A2DA9">
        <w:t xml:space="preserve">that the system should use when configured as Static IP. Unless the system should be accessible through a </w:t>
      </w:r>
      <w:r w:rsidR="00A4037D" w:rsidRPr="004A2DA9">
        <w:t>gateway</w:t>
      </w:r>
      <w:r w:rsidRPr="004A2DA9">
        <w:t>, this field can safely be left blank.</w:t>
      </w:r>
    </w:p>
    <w:p w14:paraId="079E12B2" w14:textId="77777777" w:rsidR="00CD62DC" w:rsidRPr="004A2DA9" w:rsidRDefault="00CD62DC" w:rsidP="00CD62DC">
      <w:r w:rsidRPr="004A2DA9">
        <w:t xml:space="preserve">The default value is </w:t>
      </w:r>
      <w:r w:rsidRPr="004A2DA9">
        <w:rPr>
          <w:b/>
        </w:rPr>
        <w:t>0.0.0.0</w:t>
      </w:r>
      <w:r w:rsidRPr="004A2DA9">
        <w:t>.</w:t>
      </w:r>
    </w:p>
    <w:p w14:paraId="563FECFC" w14:textId="77777777" w:rsidR="00CD62DC" w:rsidRPr="004A2DA9" w:rsidRDefault="00CD62DC" w:rsidP="00313A25">
      <w:pPr>
        <w:pStyle w:val="Heading4"/>
      </w:pPr>
      <w:bookmarkStart w:id="256" w:name="_Toc341698107"/>
      <w:bookmarkStart w:id="257" w:name="_Toc505008785"/>
      <w:r w:rsidRPr="004A2DA9">
        <w:t>Primary and secondary DNS addresses</w:t>
      </w:r>
      <w:bookmarkEnd w:id="256"/>
      <w:bookmarkEnd w:id="257"/>
    </w:p>
    <w:p w14:paraId="6D7373D5" w14:textId="77777777" w:rsidR="00CD62DC" w:rsidRPr="004A2DA9" w:rsidRDefault="00CD62DC" w:rsidP="00CD62DC">
      <w:r w:rsidRPr="004A2DA9">
        <w:t xml:space="preserve">These addresses are </w:t>
      </w:r>
      <w:r w:rsidR="00905EDD">
        <w:t xml:space="preserve">currently </w:t>
      </w:r>
      <w:r w:rsidR="00342EAF" w:rsidRPr="004A2DA9">
        <w:t>not used</w:t>
      </w:r>
      <w:r w:rsidRPr="004A2DA9">
        <w:t xml:space="preserve"> and can be left blank.</w:t>
      </w:r>
    </w:p>
    <w:p w14:paraId="012FAEFD" w14:textId="77777777" w:rsidR="00342EAF" w:rsidRPr="004A2DA9" w:rsidRDefault="00342EAF" w:rsidP="00313A25">
      <w:pPr>
        <w:pStyle w:val="Heading4"/>
      </w:pPr>
      <w:bookmarkStart w:id="258" w:name="_Toc341698108"/>
      <w:bookmarkStart w:id="259" w:name="_Toc505008786"/>
      <w:r w:rsidRPr="004A2DA9">
        <w:t>MAC address</w:t>
      </w:r>
      <w:bookmarkEnd w:id="258"/>
      <w:bookmarkEnd w:id="259"/>
    </w:p>
    <w:p w14:paraId="1D58D616" w14:textId="77777777" w:rsidR="00342EAF" w:rsidRPr="004A2DA9" w:rsidRDefault="00342EAF" w:rsidP="00342EAF">
      <w:r w:rsidRPr="004A2DA9">
        <w:t>This setting defines the MAC address to be used by the system.</w:t>
      </w:r>
    </w:p>
    <w:p w14:paraId="7419C9FB" w14:textId="77777777" w:rsidR="00342EAF" w:rsidRPr="004A2DA9" w:rsidRDefault="00342EAF" w:rsidP="00342EAF">
      <w:r w:rsidRPr="004A2DA9">
        <w:t xml:space="preserve">The default value is automatically generated </w:t>
      </w:r>
      <w:r w:rsidR="00F26C5E" w:rsidRPr="004A2DA9">
        <w:t xml:space="preserve">based on </w:t>
      </w:r>
      <w:r w:rsidR="00A4037D" w:rsidRPr="004A2DA9">
        <w:t>a</w:t>
      </w:r>
      <w:r w:rsidR="00F26C5E" w:rsidRPr="004A2DA9">
        <w:t xml:space="preserve"> unique system identifier and exists in the </w:t>
      </w:r>
      <w:r w:rsidR="00F26C5E" w:rsidRPr="004A2DA9">
        <w:rPr>
          <w:i/>
        </w:rPr>
        <w:t>locally-assigned</w:t>
      </w:r>
      <w:r w:rsidR="00F26C5E" w:rsidRPr="004A2DA9">
        <w:t xml:space="preserve"> address range.</w:t>
      </w:r>
    </w:p>
    <w:p w14:paraId="1C668C2C" w14:textId="77777777" w:rsidR="00A4037D" w:rsidRPr="004A2DA9" w:rsidRDefault="00A4037D" w:rsidP="00313A25">
      <w:pPr>
        <w:pStyle w:val="Heading4"/>
      </w:pPr>
      <w:bookmarkStart w:id="260" w:name="_Toc341698109"/>
      <w:bookmarkStart w:id="261" w:name="_Toc505008787"/>
      <w:r w:rsidRPr="004A2DA9">
        <w:t>Hostname</w:t>
      </w:r>
      <w:bookmarkEnd w:id="260"/>
      <w:bookmarkEnd w:id="261"/>
    </w:p>
    <w:p w14:paraId="251C3819" w14:textId="0D7DEDC2" w:rsidR="00AA5DA5" w:rsidRPr="004A2DA9" w:rsidRDefault="00A4037D" w:rsidP="00A4037D">
      <w:r w:rsidRPr="004A2DA9">
        <w:t>This setting defi</w:t>
      </w:r>
      <w:r w:rsidR="00AA5DA5" w:rsidRPr="004A2DA9">
        <w:t xml:space="preserve">nes the hostname of the system and can </w:t>
      </w:r>
      <w:r w:rsidR="0084133A" w:rsidRPr="004A2DA9">
        <w:t xml:space="preserve">be up to </w:t>
      </w:r>
      <w:r w:rsidR="00F8537D">
        <w:t>20</w:t>
      </w:r>
      <w:r w:rsidR="0084133A" w:rsidRPr="004A2DA9">
        <w:t xml:space="preserve"> characters long and may only contain </w:t>
      </w:r>
      <w:r w:rsidR="00AA5DA5" w:rsidRPr="004A2DA9">
        <w:t xml:space="preserve">characters a-z, A-Z, 0-9, underscore (_) and </w:t>
      </w:r>
      <w:r w:rsidR="001214B3" w:rsidRPr="004A2DA9">
        <w:t>hyphen</w:t>
      </w:r>
      <w:r w:rsidR="00AA5DA5" w:rsidRPr="004A2DA9">
        <w:t xml:space="preserve"> (-).</w:t>
      </w:r>
    </w:p>
    <w:p w14:paraId="46A0CED4" w14:textId="7A19FB45" w:rsidR="00A4037D" w:rsidRPr="004A2DA9" w:rsidRDefault="00A4037D" w:rsidP="00A4037D">
      <w:r w:rsidRPr="004A2DA9">
        <w:t xml:space="preserve">This is used for identifying the system </w:t>
      </w:r>
      <w:r w:rsidR="00AA5DA5" w:rsidRPr="004A2DA9">
        <w:t>internally, such as in log files</w:t>
      </w:r>
      <w:r w:rsidRPr="004A2DA9">
        <w:t>.</w:t>
      </w:r>
    </w:p>
    <w:p w14:paraId="222B7A40" w14:textId="77777777" w:rsidR="00AA5DA5" w:rsidRDefault="00AA5DA5" w:rsidP="00A4037D">
      <w:r w:rsidRPr="004A2DA9">
        <w:t xml:space="preserve">The default value is </w:t>
      </w:r>
      <w:r w:rsidRPr="004A2DA9">
        <w:rPr>
          <w:b/>
        </w:rPr>
        <w:t>adf-default</w:t>
      </w:r>
      <w:r w:rsidRPr="004A2DA9">
        <w:t>.</w:t>
      </w:r>
    </w:p>
    <w:p w14:paraId="78FDBDEA" w14:textId="77777777" w:rsidR="00E34446" w:rsidRDefault="00E34446" w:rsidP="00313A25">
      <w:pPr>
        <w:pStyle w:val="Heading4"/>
      </w:pPr>
      <w:bookmarkStart w:id="262" w:name="_Ref372718130"/>
      <w:bookmarkStart w:id="263" w:name="_Ref372718569"/>
      <w:bookmarkStart w:id="264" w:name="_Toc505008788"/>
      <w:r>
        <w:t>Admin Password</w:t>
      </w:r>
      <w:bookmarkEnd w:id="262"/>
      <w:bookmarkEnd w:id="263"/>
      <w:bookmarkEnd w:id="264"/>
    </w:p>
    <w:p w14:paraId="396BC3F4" w14:textId="3317723A" w:rsidR="00E34446" w:rsidRDefault="00EA64CC" w:rsidP="00E34446">
      <w:r>
        <w:t>This setting</w:t>
      </w:r>
      <w:r w:rsidR="00E34446">
        <w:t xml:space="preserve"> allows the user to change the </w:t>
      </w:r>
      <w:r w:rsidR="004D5D76">
        <w:t>administrator</w:t>
      </w:r>
      <w:r w:rsidR="00E34446">
        <w:t xml:space="preserve"> password</w:t>
      </w:r>
      <w:r w:rsidR="004D5D76">
        <w:t xml:space="preserve"> used when logging in to the ADF Dashboard</w:t>
      </w:r>
      <w:r w:rsidR="00E34446">
        <w:t>. The same password must be written identical twice in both boxes for the system to accept the change.</w:t>
      </w:r>
    </w:p>
    <w:p w14:paraId="2229FCD1" w14:textId="77777777" w:rsidR="00FE3438" w:rsidRDefault="004D5D76" w:rsidP="00E34446">
      <w:r>
        <w:t>When the administrator password is set, changing settings in the HMI will be locked. It is however still possible to start and stop the system using the HMI.</w:t>
      </w:r>
    </w:p>
    <w:p w14:paraId="76492A8C" w14:textId="5CB88C59" w:rsidR="00E34446" w:rsidRPr="004A2DA9" w:rsidRDefault="004D5D76" w:rsidP="00E34446">
      <w:r>
        <w:t xml:space="preserve">The HMI can be unlocked with the Unlock setting, </w:t>
      </w:r>
      <w:r w:rsidR="004B493B">
        <w:t xml:space="preserve">see Section </w:t>
      </w:r>
      <w:r w:rsidR="004B493B">
        <w:fldChar w:fldCharType="begin"/>
      </w:r>
      <w:r w:rsidR="004B493B">
        <w:instrText xml:space="preserve"> REF _Ref325287225 \r \h </w:instrText>
      </w:r>
      <w:r w:rsidR="004B493B">
        <w:fldChar w:fldCharType="separate"/>
      </w:r>
      <w:r w:rsidR="00DA230B">
        <w:t>7.3.4</w:t>
      </w:r>
      <w:r w:rsidR="004B493B">
        <w:fldChar w:fldCharType="end"/>
      </w:r>
      <w:r w:rsidR="004B493B">
        <w:t xml:space="preserve"> for more information.</w:t>
      </w:r>
    </w:p>
    <w:tbl>
      <w:tblPr>
        <w:tblStyle w:val="Formatvorlage1"/>
        <w:tblW w:w="0" w:type="auto"/>
        <w:tblLook w:val="01E0" w:firstRow="1" w:lastRow="1" w:firstColumn="1" w:lastColumn="1" w:noHBand="0" w:noVBand="0"/>
      </w:tblPr>
      <w:tblGrid>
        <w:gridCol w:w="1428"/>
        <w:gridCol w:w="7371"/>
      </w:tblGrid>
      <w:tr w:rsidR="00E34446" w:rsidRPr="004A2DA9" w14:paraId="2BECBD08" w14:textId="77777777" w:rsidTr="00B337CB">
        <w:tc>
          <w:tcPr>
            <w:cnfStyle w:val="001000000000" w:firstRow="0" w:lastRow="0" w:firstColumn="1" w:lastColumn="0" w:oddVBand="0" w:evenVBand="0" w:oddHBand="0" w:evenHBand="0" w:firstRowFirstColumn="0" w:firstRowLastColumn="0" w:lastRowFirstColumn="0" w:lastRowLastColumn="0"/>
            <w:tcW w:w="1428" w:type="dxa"/>
          </w:tcPr>
          <w:p w14:paraId="6FF244ED" w14:textId="77777777" w:rsidR="00E34446" w:rsidRPr="00B337CB" w:rsidRDefault="00E34446" w:rsidP="00B337CB">
            <w:pPr>
              <w:rPr>
                <w:sz w:val="44"/>
                <w:szCs w:val="44"/>
              </w:rPr>
            </w:pPr>
            <w:r w:rsidRPr="00B337CB">
              <w:rPr>
                <w:bCs/>
                <w:sz w:val="44"/>
                <w:szCs w:val="44"/>
              </w:rPr>
              <w:t>NOTE</w:t>
            </w:r>
          </w:p>
        </w:tc>
        <w:tc>
          <w:tcPr>
            <w:cnfStyle w:val="000100000000" w:firstRow="0" w:lastRow="0" w:firstColumn="0" w:lastColumn="1" w:oddVBand="0" w:evenVBand="0" w:oddHBand="0" w:evenHBand="0" w:firstRowFirstColumn="0" w:firstRowLastColumn="0" w:lastRowFirstColumn="0" w:lastRowLastColumn="0"/>
            <w:tcW w:w="7371" w:type="dxa"/>
          </w:tcPr>
          <w:p w14:paraId="3C4B32E8" w14:textId="77777777" w:rsidR="00E34446" w:rsidRPr="004A2DA9" w:rsidRDefault="00E34446" w:rsidP="00B337CB">
            <w:r>
              <w:rPr>
                <w:bCs/>
              </w:rPr>
              <w:t>Do not forget the changed password. If the changed password is forgotten, Comsys must be contacted to restore the system.</w:t>
            </w:r>
          </w:p>
        </w:tc>
      </w:tr>
    </w:tbl>
    <w:p w14:paraId="341CB213" w14:textId="7137221C" w:rsidR="00E34446" w:rsidRDefault="00C86345" w:rsidP="00C86345">
      <w:pPr>
        <w:pStyle w:val="Heading3"/>
      </w:pPr>
      <w:bookmarkStart w:id="265" w:name="_Toc505008789"/>
      <w:r>
        <w:t>Modbus TCP server</w:t>
      </w:r>
      <w:bookmarkEnd w:id="265"/>
    </w:p>
    <w:p w14:paraId="3F23478B" w14:textId="77777777" w:rsidR="00FE3438" w:rsidRDefault="00C86345" w:rsidP="00C86345">
      <w:r>
        <w:t>This setting controls if the built-in Modbus TCP server should be enabled or disabled.</w:t>
      </w:r>
      <w:r w:rsidR="00FE3438">
        <w:t xml:space="preserve"> </w:t>
      </w:r>
    </w:p>
    <w:p w14:paraId="79896157" w14:textId="13831FD6" w:rsidR="00C86345" w:rsidRDefault="00C86345" w:rsidP="00C86345">
      <w:r>
        <w:t xml:space="preserve">Please see </w:t>
      </w:r>
      <w:r w:rsidR="003B075C">
        <w:t>‘</w:t>
      </w:r>
      <w:r w:rsidR="00FE3438">
        <w:fldChar w:fldCharType="begin"/>
      </w:r>
      <w:r w:rsidR="00FE3438">
        <w:instrText xml:space="preserve"> REF _Ref434928833 \h </w:instrText>
      </w:r>
      <w:r w:rsidR="00FE3438">
        <w:fldChar w:fldCharType="separate"/>
      </w:r>
      <w:r w:rsidR="00DA230B">
        <w:t xml:space="preserve">Appendix A Modbus </w:t>
      </w:r>
      <w:r w:rsidR="00DA230B" w:rsidRPr="00A16A14">
        <w:t>TCP</w:t>
      </w:r>
      <w:r w:rsidR="00DA230B">
        <w:t xml:space="preserve"> </w:t>
      </w:r>
      <w:r w:rsidR="00DA230B" w:rsidRPr="000F3D3F">
        <w:t>server</w:t>
      </w:r>
      <w:r w:rsidR="00FE3438">
        <w:fldChar w:fldCharType="end"/>
      </w:r>
      <w:r w:rsidR="003B075C">
        <w:t>’</w:t>
      </w:r>
      <w:r w:rsidR="00C73349">
        <w:t xml:space="preserve"> </w:t>
      </w:r>
      <w:r>
        <w:t>for more information.</w:t>
      </w:r>
    </w:p>
    <w:tbl>
      <w:tblPr>
        <w:tblStyle w:val="Formatvorlage1"/>
        <w:tblW w:w="0" w:type="auto"/>
        <w:tblLook w:val="01E0" w:firstRow="1" w:lastRow="1" w:firstColumn="1" w:lastColumn="1" w:noHBand="0" w:noVBand="0"/>
      </w:tblPr>
      <w:tblGrid>
        <w:gridCol w:w="1428"/>
        <w:gridCol w:w="7371"/>
      </w:tblGrid>
      <w:tr w:rsidR="00C86345" w:rsidRPr="004A2DA9" w14:paraId="0E569089" w14:textId="77777777" w:rsidTr="00B337CB">
        <w:tc>
          <w:tcPr>
            <w:cnfStyle w:val="001000000000" w:firstRow="0" w:lastRow="0" w:firstColumn="1" w:lastColumn="0" w:oddVBand="0" w:evenVBand="0" w:oddHBand="0" w:evenHBand="0" w:firstRowFirstColumn="0" w:firstRowLastColumn="0" w:lastRowFirstColumn="0" w:lastRowLastColumn="0"/>
            <w:tcW w:w="1428" w:type="dxa"/>
          </w:tcPr>
          <w:p w14:paraId="267EFF42" w14:textId="77777777" w:rsidR="00C86345" w:rsidRPr="00B337CB" w:rsidRDefault="00C86345" w:rsidP="00B337CB">
            <w:pPr>
              <w:rPr>
                <w:sz w:val="44"/>
                <w:szCs w:val="44"/>
              </w:rPr>
            </w:pPr>
            <w:r w:rsidRPr="00B337CB">
              <w:rPr>
                <w:bCs/>
                <w:sz w:val="44"/>
                <w:szCs w:val="44"/>
              </w:rPr>
              <w:t>NOTE</w:t>
            </w:r>
          </w:p>
        </w:tc>
        <w:tc>
          <w:tcPr>
            <w:cnfStyle w:val="000100000000" w:firstRow="0" w:lastRow="0" w:firstColumn="0" w:lastColumn="1" w:oddVBand="0" w:evenVBand="0" w:oddHBand="0" w:evenHBand="0" w:firstRowFirstColumn="0" w:firstRowLastColumn="0" w:lastRowFirstColumn="0" w:lastRowLastColumn="0"/>
            <w:tcW w:w="7371" w:type="dxa"/>
          </w:tcPr>
          <w:p w14:paraId="71135952" w14:textId="77777777" w:rsidR="00C86345" w:rsidRPr="004A2DA9" w:rsidRDefault="00C86345" w:rsidP="00B337CB">
            <w:r>
              <w:t>Modbus TCP server support is a license key activated option. If you wish to use this feature, please contact Comsys.</w:t>
            </w:r>
          </w:p>
        </w:tc>
      </w:tr>
    </w:tbl>
    <w:p w14:paraId="5195EF08" w14:textId="134D7569" w:rsidR="00E8633C" w:rsidRDefault="00E36A73" w:rsidP="005828D5">
      <w:pPr>
        <w:pStyle w:val="Heading3"/>
      </w:pPr>
      <w:bookmarkStart w:id="266" w:name="_Toc505008790"/>
      <w:r>
        <w:t xml:space="preserve">Multi-master </w:t>
      </w:r>
      <w:r w:rsidR="00BE6B40">
        <w:t>networking settings</w:t>
      </w:r>
      <w:bookmarkEnd w:id="266"/>
    </w:p>
    <w:p w14:paraId="24311092" w14:textId="4E303C3B" w:rsidR="00E8633C" w:rsidRDefault="00E8633C" w:rsidP="00E8633C">
      <w:r>
        <w:t xml:space="preserve">The following section describes the multi-master parallel system </w:t>
      </w:r>
      <w:r w:rsidR="00525B67">
        <w:t>feature</w:t>
      </w:r>
      <w:r>
        <w:t>.</w:t>
      </w:r>
      <w:r w:rsidR="00525B67">
        <w:t xml:space="preserve"> The bus requires a hardware</w:t>
      </w:r>
      <w:r w:rsidR="00E36A73">
        <w:t xml:space="preserve"> </w:t>
      </w:r>
      <w:r w:rsidR="00525B67">
        <w:t xml:space="preserve">bus adapter that is sold as an option. </w:t>
      </w:r>
      <w:r w:rsidR="00E36A73">
        <w:t xml:space="preserve">Please refer to the relevant Hardware manual for instructions on how to connect </w:t>
      </w:r>
      <w:r w:rsidR="00525B67">
        <w:t>the multi-master bus</w:t>
      </w:r>
      <w:r w:rsidR="00E36A73">
        <w:t>.</w:t>
      </w:r>
    </w:p>
    <w:tbl>
      <w:tblPr>
        <w:tblStyle w:val="Formatvorlage1"/>
        <w:tblW w:w="0" w:type="auto"/>
        <w:tblLook w:val="01E0" w:firstRow="1" w:lastRow="1" w:firstColumn="1" w:lastColumn="1" w:noHBand="0" w:noVBand="0"/>
      </w:tblPr>
      <w:tblGrid>
        <w:gridCol w:w="1428"/>
        <w:gridCol w:w="7371"/>
      </w:tblGrid>
      <w:tr w:rsidR="0016631E" w:rsidRPr="004A2DA9" w14:paraId="7BFE3D83" w14:textId="77777777" w:rsidTr="00B337CB">
        <w:tc>
          <w:tcPr>
            <w:cnfStyle w:val="001000000000" w:firstRow="0" w:lastRow="0" w:firstColumn="1" w:lastColumn="0" w:oddVBand="0" w:evenVBand="0" w:oddHBand="0" w:evenHBand="0" w:firstRowFirstColumn="0" w:firstRowLastColumn="0" w:lastRowFirstColumn="0" w:lastRowLastColumn="0"/>
            <w:tcW w:w="1428" w:type="dxa"/>
          </w:tcPr>
          <w:p w14:paraId="0524E7F7" w14:textId="77777777" w:rsidR="0016631E" w:rsidRPr="00B337CB" w:rsidRDefault="0016631E" w:rsidP="00B337CB">
            <w:pPr>
              <w:rPr>
                <w:sz w:val="44"/>
                <w:szCs w:val="44"/>
              </w:rPr>
            </w:pPr>
            <w:r w:rsidRPr="00B337CB">
              <w:rPr>
                <w:bCs/>
                <w:sz w:val="44"/>
                <w:szCs w:val="44"/>
              </w:rPr>
              <w:lastRenderedPageBreak/>
              <w:t>NOTE</w:t>
            </w:r>
          </w:p>
        </w:tc>
        <w:tc>
          <w:tcPr>
            <w:cnfStyle w:val="000100000000" w:firstRow="0" w:lastRow="0" w:firstColumn="0" w:lastColumn="1" w:oddVBand="0" w:evenVBand="0" w:oddHBand="0" w:evenHBand="0" w:firstRowFirstColumn="0" w:firstRowLastColumn="0" w:lastRowFirstColumn="0" w:lastRowLastColumn="0"/>
            <w:tcW w:w="7371" w:type="dxa"/>
          </w:tcPr>
          <w:p w14:paraId="73E38F52" w14:textId="1AEFAB8F" w:rsidR="0016631E" w:rsidRPr="004A2DA9" w:rsidRDefault="0016631E" w:rsidP="00B337CB">
            <w:r>
              <w:t xml:space="preserve">All systems on the same multi-master bus must have the same software revision. Mixing software revisions may lead to unpredictable </w:t>
            </w:r>
            <w:r w:rsidR="00715717">
              <w:t>behavior and should be avoided.</w:t>
            </w:r>
          </w:p>
        </w:tc>
      </w:tr>
    </w:tbl>
    <w:p w14:paraId="4BE85865" w14:textId="1B249642" w:rsidR="005828D5" w:rsidRDefault="00BE6B40" w:rsidP="00E8633C">
      <w:pPr>
        <w:pStyle w:val="Heading4"/>
      </w:pPr>
      <w:bookmarkStart w:id="267" w:name="_Toc505008791"/>
      <w:r>
        <w:t>C</w:t>
      </w:r>
      <w:r w:rsidR="005828D5">
        <w:t>onfiguration</w:t>
      </w:r>
      <w:bookmarkEnd w:id="267"/>
    </w:p>
    <w:p w14:paraId="2B93FE33" w14:textId="2A1D6FB1" w:rsidR="005828D5" w:rsidRDefault="005828D5" w:rsidP="005828D5">
      <w:r>
        <w:t xml:space="preserve">This setting </w:t>
      </w:r>
      <w:r w:rsidR="007A1F24">
        <w:t xml:space="preserve">enables </w:t>
      </w:r>
      <w:r w:rsidR="00BE6B40">
        <w:t>the multi-master feature</w:t>
      </w:r>
      <w:r w:rsidR="007A1F24">
        <w:t xml:space="preserve"> </w:t>
      </w:r>
      <w:r w:rsidR="00FE3438">
        <w:t>and</w:t>
      </w:r>
      <w:r w:rsidR="007A1F24">
        <w:t xml:space="preserve"> sets the number of nodes to expect on the bus.</w:t>
      </w:r>
    </w:p>
    <w:p w14:paraId="678BA665" w14:textId="77777777" w:rsidR="007A1F24" w:rsidRDefault="00F57D25" w:rsidP="005828D5">
      <w:r>
        <w:t>U</w:t>
      </w:r>
      <w:r w:rsidR="007A1F24">
        <w:t>p to 15 nodes can be operated in parallel.</w:t>
      </w:r>
    </w:p>
    <w:p w14:paraId="737B4F8C" w14:textId="2BA191E7" w:rsidR="00F57D25" w:rsidRDefault="00F57D25" w:rsidP="005828D5">
      <w:r>
        <w:t xml:space="preserve">Available choices are: </w:t>
      </w:r>
      <w:r w:rsidR="00BE6B40">
        <w:rPr>
          <w:b/>
        </w:rPr>
        <w:t>Multi-master</w:t>
      </w:r>
      <w:r w:rsidRPr="00F57D25">
        <w:rPr>
          <w:b/>
        </w:rPr>
        <w:t xml:space="preserve"> disabled</w:t>
      </w:r>
      <w:r>
        <w:t xml:space="preserve">, </w:t>
      </w:r>
      <w:r w:rsidRPr="00F57D25">
        <w:rPr>
          <w:b/>
        </w:rPr>
        <w:t>2 nodes on bus</w:t>
      </w:r>
      <w:r>
        <w:t xml:space="preserve">, </w:t>
      </w:r>
      <w:r w:rsidRPr="00F57D25">
        <w:rPr>
          <w:b/>
        </w:rPr>
        <w:t>3 nodes on bus</w:t>
      </w:r>
      <w:r>
        <w:t xml:space="preserve">, …, </w:t>
      </w:r>
      <w:r w:rsidRPr="00F57D25">
        <w:rPr>
          <w:b/>
        </w:rPr>
        <w:t>15 nodes on bus</w:t>
      </w:r>
      <w:r>
        <w:t>.</w:t>
      </w:r>
    </w:p>
    <w:p w14:paraId="5CA7AC69" w14:textId="22F0149D" w:rsidR="005828D5" w:rsidRPr="005828D5" w:rsidRDefault="005828D5" w:rsidP="005828D5">
      <w:r>
        <w:t xml:space="preserve">The default setting is </w:t>
      </w:r>
      <w:r w:rsidR="00BE6B40">
        <w:rPr>
          <w:b/>
        </w:rPr>
        <w:t>Multi-master</w:t>
      </w:r>
      <w:r w:rsidRPr="005828D5">
        <w:rPr>
          <w:b/>
        </w:rPr>
        <w:t xml:space="preserve"> disabled</w:t>
      </w:r>
      <w:r>
        <w:t>.</w:t>
      </w:r>
    </w:p>
    <w:p w14:paraId="278E3068" w14:textId="27A1DD24" w:rsidR="005828D5" w:rsidRDefault="00BE6B40" w:rsidP="00E8633C">
      <w:pPr>
        <w:pStyle w:val="Heading4"/>
      </w:pPr>
      <w:bookmarkStart w:id="268" w:name="_Toc505008792"/>
      <w:r>
        <w:t>N</w:t>
      </w:r>
      <w:r w:rsidR="005828D5">
        <w:t>ode identifier</w:t>
      </w:r>
      <w:bookmarkEnd w:id="268"/>
    </w:p>
    <w:p w14:paraId="14E3CDB7" w14:textId="48C5E5C0" w:rsidR="00F57D25" w:rsidRDefault="00F57D25" w:rsidP="00F57D25">
      <w:r>
        <w:t xml:space="preserve">The </w:t>
      </w:r>
      <w:r w:rsidR="00BE6B40">
        <w:t>n</w:t>
      </w:r>
      <w:r>
        <w:t xml:space="preserve">ode identifier is the node’s address when </w:t>
      </w:r>
      <w:r w:rsidR="00BE6B40">
        <w:t>communicating</w:t>
      </w:r>
      <w:r>
        <w:t xml:space="preserve"> on the bus.</w:t>
      </w:r>
    </w:p>
    <w:p w14:paraId="0257A759" w14:textId="29D4DEA2" w:rsidR="00F57D25" w:rsidRDefault="00F57D25" w:rsidP="00F57D25">
      <w:r>
        <w:t xml:space="preserve">This </w:t>
      </w:r>
      <w:r w:rsidR="005471CA">
        <w:t>must</w:t>
      </w:r>
      <w:r>
        <w:t xml:space="preserve"> be unique for each system that will participate in parallel operation.</w:t>
      </w:r>
    </w:p>
    <w:p w14:paraId="77BBA7D8" w14:textId="04829A53" w:rsidR="00F57D25" w:rsidRDefault="00F57D25" w:rsidP="00F57D25">
      <w:r>
        <w:t xml:space="preserve">Available choices are: </w:t>
      </w:r>
      <w:r w:rsidRPr="00F57D25">
        <w:rPr>
          <w:b/>
        </w:rPr>
        <w:t>Node 0</w:t>
      </w:r>
      <w:r>
        <w:t xml:space="preserve">, </w:t>
      </w:r>
      <w:r w:rsidRPr="00F57D25">
        <w:rPr>
          <w:b/>
        </w:rPr>
        <w:t>Node 1</w:t>
      </w:r>
      <w:r>
        <w:t xml:space="preserve">, </w:t>
      </w:r>
      <w:r w:rsidRPr="00F57D25">
        <w:rPr>
          <w:b/>
        </w:rPr>
        <w:t>Node 2</w:t>
      </w:r>
      <w:r>
        <w:t>,</w:t>
      </w:r>
      <w:r w:rsidRPr="00F57D25">
        <w:rPr>
          <w:b/>
        </w:rPr>
        <w:t xml:space="preserve"> …</w:t>
      </w:r>
      <w:r>
        <w:t xml:space="preserve">, </w:t>
      </w:r>
      <w:r w:rsidR="004C0722">
        <w:rPr>
          <w:b/>
        </w:rPr>
        <w:t>Node 14</w:t>
      </w:r>
      <w:r>
        <w:t>.</w:t>
      </w:r>
    </w:p>
    <w:p w14:paraId="7522F13E" w14:textId="2B39A7A7" w:rsidR="00F57D25" w:rsidRDefault="00F57D25" w:rsidP="00F57D25">
      <w:r>
        <w:t xml:space="preserve">The default setting is </w:t>
      </w:r>
      <w:r w:rsidRPr="00F57D25">
        <w:rPr>
          <w:b/>
        </w:rPr>
        <w:t>Node 0</w:t>
      </w:r>
      <w:r>
        <w:t>.</w:t>
      </w:r>
    </w:p>
    <w:p w14:paraId="588DDE51" w14:textId="0D4EC8E6" w:rsidR="005828D5" w:rsidRDefault="00525B67" w:rsidP="00E8633C">
      <w:pPr>
        <w:pStyle w:val="Heading4"/>
      </w:pPr>
      <w:bookmarkStart w:id="269" w:name="_Toc505008793"/>
      <w:r>
        <w:t>N</w:t>
      </w:r>
      <w:r w:rsidR="005828D5">
        <w:t>ode check</w:t>
      </w:r>
      <w:bookmarkEnd w:id="269"/>
    </w:p>
    <w:p w14:paraId="5596C0EF" w14:textId="75B57752" w:rsidR="00F962F7" w:rsidRDefault="00F962F7" w:rsidP="00F962F7">
      <w:r>
        <w:t>The i</w:t>
      </w:r>
      <w:r w:rsidR="00F947EA">
        <w:t xml:space="preserve">dea behind this function is to avoid conditions where the bus is split in to two independent sides. Each side would act independently and potentially start competing </w:t>
      </w:r>
      <w:r w:rsidR="00525B67">
        <w:t>against</w:t>
      </w:r>
      <w:r w:rsidR="00F947EA">
        <w:t xml:space="preserve"> each other.</w:t>
      </w:r>
    </w:p>
    <w:p w14:paraId="1374862A" w14:textId="009606FF" w:rsidR="00F947EA" w:rsidRDefault="00F947EA" w:rsidP="00F962F7">
      <w:r>
        <w:t xml:space="preserve">When enabled, the system will require at least half of the total number of nodes configured to be online at every given moment. Should half or less than half of the total number of nodes be online, the compensation will be </w:t>
      </w:r>
      <w:r w:rsidR="00FE3438">
        <w:t>disabled,</w:t>
      </w:r>
      <w:r>
        <w:t xml:space="preserve"> and the warning </w:t>
      </w:r>
      <w:r w:rsidR="00080B32">
        <w:rPr>
          <w:i/>
        </w:rPr>
        <w:t>MM</w:t>
      </w:r>
      <w:r w:rsidRPr="002D72F5">
        <w:rPr>
          <w:i/>
        </w:rPr>
        <w:t>err</w:t>
      </w:r>
      <w:r>
        <w:t xml:space="preserve"> </w:t>
      </w:r>
      <w:r w:rsidR="00080B32">
        <w:t xml:space="preserve">/ </w:t>
      </w:r>
      <w:r w:rsidR="00080B32" w:rsidRPr="00080B32">
        <w:rPr>
          <w:i/>
        </w:rPr>
        <w:t>MM error</w:t>
      </w:r>
      <w:r w:rsidR="00080B32">
        <w:t xml:space="preserve"> </w:t>
      </w:r>
      <w:r>
        <w:t>will be visible in the HMI display.</w:t>
      </w:r>
    </w:p>
    <w:p w14:paraId="784BBDF7" w14:textId="7B143BD0" w:rsidR="00F947EA" w:rsidRDefault="00F947EA" w:rsidP="00F962F7">
      <w:r>
        <w:t xml:space="preserve">In some </w:t>
      </w:r>
      <w:r w:rsidR="00525B67">
        <w:t>situations,</w:t>
      </w:r>
      <w:r>
        <w:t xml:space="preserve"> this function should be disabled, for example when systems are taken out of operation on the bus so that the function is preventing operation.</w:t>
      </w:r>
    </w:p>
    <w:tbl>
      <w:tblPr>
        <w:tblpPr w:leftFromText="181" w:rightFromText="181" w:vertAnchor="text" w:horzAnchor="margin" w:tblpXSpec="right" w:tblpY="1"/>
        <w:tblOverlap w:val="never"/>
        <w:tblW w:w="0" w:type="auto"/>
        <w:tblLook w:val="04A0" w:firstRow="1" w:lastRow="0" w:firstColumn="1" w:lastColumn="0" w:noHBand="0" w:noVBand="1"/>
      </w:tblPr>
      <w:tblGrid>
        <w:gridCol w:w="4421"/>
      </w:tblGrid>
      <w:tr w:rsidR="00352F6E" w14:paraId="291F0EC8" w14:textId="77777777" w:rsidTr="00261252">
        <w:tc>
          <w:tcPr>
            <w:tcW w:w="4421" w:type="dxa"/>
          </w:tcPr>
          <w:p w14:paraId="54C2105C" w14:textId="77777777" w:rsidR="00352F6E" w:rsidRDefault="00352F6E" w:rsidP="00261252">
            <w:pPr>
              <w:keepNext/>
              <w:jc w:val="center"/>
            </w:pPr>
            <w:r>
              <w:rPr>
                <w:noProof/>
              </w:rPr>
              <w:drawing>
                <wp:inline distT="0" distB="0" distL="0" distR="0" wp14:anchorId="2786DF6E" wp14:editId="126D2169">
                  <wp:extent cx="2670175" cy="1786255"/>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70175" cy="1786255"/>
                          </a:xfrm>
                          <a:prstGeom prst="rect">
                            <a:avLst/>
                          </a:prstGeom>
                          <a:noFill/>
                        </pic:spPr>
                      </pic:pic>
                    </a:graphicData>
                  </a:graphic>
                </wp:inline>
              </w:drawing>
            </w:r>
          </w:p>
          <w:p w14:paraId="33FA6C72" w14:textId="31B185F3" w:rsidR="00352F6E" w:rsidRDefault="00352F6E" w:rsidP="00261252">
            <w:pPr>
              <w:pStyle w:val="Caption"/>
              <w:jc w:val="center"/>
            </w:pPr>
            <w:bookmarkStart w:id="270" w:name="_Toc505008877"/>
            <w:r>
              <w:t xml:space="preserve">Figure </w:t>
            </w:r>
            <w:r w:rsidR="00482D60">
              <w:rPr>
                <w:noProof/>
              </w:rPr>
              <w:fldChar w:fldCharType="begin"/>
            </w:r>
            <w:r w:rsidR="00482D60">
              <w:rPr>
                <w:noProof/>
              </w:rPr>
              <w:instrText xml:space="preserve"> SEQ Figure \* ARABIC </w:instrText>
            </w:r>
            <w:r w:rsidR="00482D60">
              <w:rPr>
                <w:noProof/>
              </w:rPr>
              <w:fldChar w:fldCharType="separate"/>
            </w:r>
            <w:r w:rsidR="00DA230B">
              <w:rPr>
                <w:noProof/>
              </w:rPr>
              <w:t>17</w:t>
            </w:r>
            <w:r w:rsidR="00482D60">
              <w:rPr>
                <w:noProof/>
              </w:rPr>
              <w:fldChar w:fldCharType="end"/>
            </w:r>
            <w:r>
              <w:t xml:space="preserve">: </w:t>
            </w:r>
            <w:r w:rsidRPr="00CD6123">
              <w:t>Multi-master Networking Settings</w:t>
            </w:r>
            <w:bookmarkEnd w:id="270"/>
          </w:p>
        </w:tc>
      </w:tr>
    </w:tbl>
    <w:p w14:paraId="0CC39C3A" w14:textId="6FA6C7A1" w:rsidR="005828D5" w:rsidRDefault="00352F6E" w:rsidP="00352F6E">
      <w:pPr>
        <w:pStyle w:val="Heading4"/>
      </w:pPr>
      <w:r>
        <w:t xml:space="preserve"> </w:t>
      </w:r>
      <w:bookmarkStart w:id="271" w:name="_Toc505008794"/>
      <w:r w:rsidR="00080B32">
        <w:t>Bus</w:t>
      </w:r>
      <w:r w:rsidR="005828D5">
        <w:t xml:space="preserve"> status</w:t>
      </w:r>
      <w:bookmarkEnd w:id="271"/>
    </w:p>
    <w:p w14:paraId="474D1B56" w14:textId="49068A8A" w:rsidR="00F947EA" w:rsidRDefault="002760B7" w:rsidP="00F947EA">
      <w:r>
        <w:t xml:space="preserve">Here the </w:t>
      </w:r>
      <w:r w:rsidR="00EA13BD">
        <w:t>status</w:t>
      </w:r>
      <w:r>
        <w:t xml:space="preserve"> of the </w:t>
      </w:r>
      <w:r w:rsidR="004C3BBA">
        <w:t>m</w:t>
      </w:r>
      <w:r w:rsidR="00080B32">
        <w:t>ulti-master</w:t>
      </w:r>
      <w:r>
        <w:t xml:space="preserve"> bus is presented.</w:t>
      </w:r>
      <w:r w:rsidR="00E36A73">
        <w:t xml:space="preserve"> </w:t>
      </w:r>
      <w:r>
        <w:t>The status consists of whether the node is online or offline and which node it considers to be its master node.</w:t>
      </w:r>
    </w:p>
    <w:p w14:paraId="741E89E8" w14:textId="28637696" w:rsidR="005828D5" w:rsidRDefault="005828D5" w:rsidP="00E8633C">
      <w:pPr>
        <w:pStyle w:val="Heading4"/>
      </w:pPr>
      <w:bookmarkStart w:id="272" w:name="_Toc505008795"/>
      <w:r>
        <w:t>Node status</w:t>
      </w:r>
      <w:bookmarkEnd w:id="272"/>
    </w:p>
    <w:p w14:paraId="529D770D" w14:textId="7D822514" w:rsidR="002760B7" w:rsidRDefault="002760B7" w:rsidP="002760B7">
      <w:r>
        <w:t>Here the status of the other nodes on the bus is presented.</w:t>
      </w:r>
      <w:r w:rsidR="00E36A73">
        <w:t xml:space="preserve"> </w:t>
      </w:r>
      <w:r>
        <w:t>Displayed is the number of online nodes and the number of running nodes.</w:t>
      </w:r>
    </w:p>
    <w:p w14:paraId="7DED0B9B" w14:textId="4F192D6C" w:rsidR="002760B7" w:rsidRDefault="002760B7" w:rsidP="002760B7">
      <w:r>
        <w:t>Online nodes are indicated in green in the table.</w:t>
      </w:r>
    </w:p>
    <w:tbl>
      <w:tblPr>
        <w:tblpPr w:leftFromText="181" w:rightFromText="181" w:vertAnchor="text" w:horzAnchor="margin" w:tblpXSpec="right" w:tblpY="273"/>
        <w:tblOverlap w:val="never"/>
        <w:tblW w:w="0" w:type="auto"/>
        <w:tblLook w:val="04A0" w:firstRow="1" w:lastRow="0" w:firstColumn="1" w:lastColumn="0" w:noHBand="0" w:noVBand="1"/>
      </w:tblPr>
      <w:tblGrid>
        <w:gridCol w:w="4421"/>
      </w:tblGrid>
      <w:tr w:rsidR="00352F6E" w14:paraId="6C561E85" w14:textId="77777777" w:rsidTr="00261252">
        <w:tc>
          <w:tcPr>
            <w:tcW w:w="4421" w:type="dxa"/>
          </w:tcPr>
          <w:p w14:paraId="197BEF65" w14:textId="77777777" w:rsidR="00352F6E" w:rsidRDefault="00352F6E" w:rsidP="00261252">
            <w:pPr>
              <w:keepNext/>
              <w:jc w:val="center"/>
            </w:pPr>
            <w:r>
              <w:rPr>
                <w:noProof/>
              </w:rPr>
              <w:drawing>
                <wp:inline distT="0" distB="0" distL="0" distR="0" wp14:anchorId="3EDDB952" wp14:editId="7FA771B6">
                  <wp:extent cx="2499360" cy="1134110"/>
                  <wp:effectExtent l="0" t="0" r="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99360" cy="1134110"/>
                          </a:xfrm>
                          <a:prstGeom prst="rect">
                            <a:avLst/>
                          </a:prstGeom>
                          <a:noFill/>
                        </pic:spPr>
                      </pic:pic>
                    </a:graphicData>
                  </a:graphic>
                </wp:inline>
              </w:drawing>
            </w:r>
          </w:p>
          <w:p w14:paraId="429BC15F" w14:textId="3E220064" w:rsidR="00352F6E" w:rsidRDefault="00352F6E" w:rsidP="00261252">
            <w:pPr>
              <w:pStyle w:val="Caption"/>
              <w:jc w:val="center"/>
            </w:pPr>
            <w:bookmarkStart w:id="273" w:name="_Ref504578077"/>
            <w:bookmarkStart w:id="274" w:name="_Ref504578076"/>
            <w:bookmarkStart w:id="275" w:name="_Toc505008878"/>
            <w:r>
              <w:t xml:space="preserve">Figure </w:t>
            </w:r>
            <w:r w:rsidR="00482D60">
              <w:rPr>
                <w:noProof/>
              </w:rPr>
              <w:fldChar w:fldCharType="begin"/>
            </w:r>
            <w:r w:rsidR="00482D60">
              <w:rPr>
                <w:noProof/>
              </w:rPr>
              <w:instrText xml:space="preserve"> SEQ Figure \* ARABIC </w:instrText>
            </w:r>
            <w:r w:rsidR="00482D60">
              <w:rPr>
                <w:noProof/>
              </w:rPr>
              <w:fldChar w:fldCharType="separate"/>
            </w:r>
            <w:r w:rsidR="00DA230B">
              <w:rPr>
                <w:noProof/>
              </w:rPr>
              <w:t>18</w:t>
            </w:r>
            <w:r w:rsidR="00482D60">
              <w:rPr>
                <w:noProof/>
              </w:rPr>
              <w:fldChar w:fldCharType="end"/>
            </w:r>
            <w:bookmarkEnd w:id="273"/>
            <w:r>
              <w:t xml:space="preserve">: </w:t>
            </w:r>
            <w:r w:rsidRPr="00F8406E">
              <w:t>Import and export settings buttons</w:t>
            </w:r>
            <w:bookmarkEnd w:id="274"/>
            <w:bookmarkEnd w:id="275"/>
          </w:p>
        </w:tc>
      </w:tr>
    </w:tbl>
    <w:p w14:paraId="6ACF2308" w14:textId="424973FD" w:rsidR="005828D5" w:rsidRDefault="00352F6E" w:rsidP="00F57F97">
      <w:pPr>
        <w:pStyle w:val="Heading2"/>
      </w:pPr>
      <w:r>
        <w:t xml:space="preserve"> </w:t>
      </w:r>
      <w:bookmarkStart w:id="276" w:name="_Toc505008796"/>
      <w:r w:rsidR="00F57F97">
        <w:t>Import and export settings</w:t>
      </w:r>
      <w:bookmarkEnd w:id="276"/>
    </w:p>
    <w:p w14:paraId="70B4A0FE" w14:textId="32A74D35" w:rsidR="00F57F97" w:rsidRDefault="00394867" w:rsidP="00F57F97">
      <w:r>
        <w:t>T</w:t>
      </w:r>
      <w:r w:rsidR="00F57F97">
        <w:t>he software supports import and export of settings. This makes it possible to store the entire list of settings for archival purposes or to clone settings between systems.</w:t>
      </w:r>
    </w:p>
    <w:p w14:paraId="66BDE0C3" w14:textId="60065159" w:rsidR="00660C6D" w:rsidRDefault="001158E4" w:rsidP="0010787E">
      <w:r>
        <w:t xml:space="preserve">When cloning settings between systems, keep in mind that some </w:t>
      </w:r>
      <w:r w:rsidR="00F57F97">
        <w:t xml:space="preserve">settings are unique </w:t>
      </w:r>
      <w:r>
        <w:t>for each system</w:t>
      </w:r>
      <w:r w:rsidR="00F57F97">
        <w:t xml:space="preserve">, </w:t>
      </w:r>
      <w:r>
        <w:t>such as</w:t>
      </w:r>
      <w:r w:rsidR="00F57F97">
        <w:t xml:space="preserve"> license</w:t>
      </w:r>
      <w:r w:rsidR="00BD230F">
        <w:t>/model</w:t>
      </w:r>
      <w:r w:rsidR="00F57F97">
        <w:t xml:space="preserve"> keys, IP-address</w:t>
      </w:r>
      <w:r w:rsidR="00BD230F">
        <w:t xml:space="preserve">, </w:t>
      </w:r>
      <w:r w:rsidR="004C3BBA">
        <w:t>m</w:t>
      </w:r>
      <w:r w:rsidR="00C26AF9">
        <w:t>ulti-master</w:t>
      </w:r>
      <w:r>
        <w:t xml:space="preserve"> node identifier etc., and </w:t>
      </w:r>
      <w:r>
        <w:lastRenderedPageBreak/>
        <w:t>therefore may need to be changed after importing settings from another system.</w:t>
      </w:r>
    </w:p>
    <w:tbl>
      <w:tblPr>
        <w:tblpPr w:leftFromText="181" w:rightFromText="181" w:vertAnchor="text" w:horzAnchor="margin" w:tblpXSpec="right" w:tblpY="222"/>
        <w:tblOverlap w:val="never"/>
        <w:tblW w:w="0" w:type="auto"/>
        <w:jc w:val="right"/>
        <w:tblLook w:val="04A0" w:firstRow="1" w:lastRow="0" w:firstColumn="1" w:lastColumn="0" w:noHBand="0" w:noVBand="1"/>
      </w:tblPr>
      <w:tblGrid>
        <w:gridCol w:w="4700"/>
      </w:tblGrid>
      <w:tr w:rsidR="00261252" w14:paraId="071BAD61" w14:textId="77777777" w:rsidTr="00261252">
        <w:trPr>
          <w:jc w:val="right"/>
        </w:trPr>
        <w:tc>
          <w:tcPr>
            <w:tcW w:w="4700" w:type="dxa"/>
          </w:tcPr>
          <w:p w14:paraId="3221A9AD" w14:textId="77777777" w:rsidR="00261252" w:rsidRDefault="00261252" w:rsidP="00261252">
            <w:pPr>
              <w:keepNext/>
              <w:jc w:val="center"/>
            </w:pPr>
            <w:r>
              <w:rPr>
                <w:noProof/>
              </w:rPr>
              <w:drawing>
                <wp:inline distT="0" distB="0" distL="0" distR="0" wp14:anchorId="4BD72154" wp14:editId="55C258A3">
                  <wp:extent cx="2847340" cy="1908175"/>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47340" cy="1908175"/>
                          </a:xfrm>
                          <a:prstGeom prst="rect">
                            <a:avLst/>
                          </a:prstGeom>
                          <a:noFill/>
                        </pic:spPr>
                      </pic:pic>
                    </a:graphicData>
                  </a:graphic>
                </wp:inline>
              </w:drawing>
            </w:r>
          </w:p>
          <w:p w14:paraId="50772D8F" w14:textId="098509C3" w:rsidR="00261252" w:rsidRDefault="00261252" w:rsidP="00261252">
            <w:pPr>
              <w:pStyle w:val="Caption"/>
              <w:jc w:val="center"/>
            </w:pPr>
            <w:bookmarkStart w:id="277" w:name="_Ref447710158"/>
            <w:bookmarkStart w:id="278" w:name="_Toc505008879"/>
            <w:r>
              <w:t xml:space="preserve">Figure </w:t>
            </w:r>
            <w:r w:rsidR="00482D60">
              <w:rPr>
                <w:noProof/>
              </w:rPr>
              <w:fldChar w:fldCharType="begin"/>
            </w:r>
            <w:r w:rsidR="00482D60">
              <w:rPr>
                <w:noProof/>
              </w:rPr>
              <w:instrText xml:space="preserve"> SEQ Figure \* ARABIC </w:instrText>
            </w:r>
            <w:r w:rsidR="00482D60">
              <w:rPr>
                <w:noProof/>
              </w:rPr>
              <w:fldChar w:fldCharType="separate"/>
            </w:r>
            <w:r w:rsidR="00DA230B">
              <w:rPr>
                <w:noProof/>
              </w:rPr>
              <w:t>19</w:t>
            </w:r>
            <w:r w:rsidR="00482D60">
              <w:rPr>
                <w:noProof/>
              </w:rPr>
              <w:fldChar w:fldCharType="end"/>
            </w:r>
            <w:bookmarkEnd w:id="277"/>
            <w:r>
              <w:t>: Exported settings file</w:t>
            </w:r>
            <w:bookmarkEnd w:id="278"/>
          </w:p>
        </w:tc>
      </w:tr>
    </w:tbl>
    <w:p w14:paraId="2DD8F835" w14:textId="1343FD9D" w:rsidR="001158E4" w:rsidRDefault="001158E4" w:rsidP="001158E4">
      <w:pPr>
        <w:pStyle w:val="Heading3"/>
      </w:pPr>
      <w:bookmarkStart w:id="279" w:name="_Toc505008797"/>
      <w:r>
        <w:t>Exporting</w:t>
      </w:r>
      <w:r w:rsidR="008A5CCA">
        <w:t xml:space="preserve"> settings</w:t>
      </w:r>
      <w:bookmarkEnd w:id="279"/>
    </w:p>
    <w:p w14:paraId="460B0D1A" w14:textId="36A74A58" w:rsidR="00FE3438" w:rsidRDefault="001158E4" w:rsidP="001158E4">
      <w:r>
        <w:t xml:space="preserve">To export the settings, click the </w:t>
      </w:r>
      <w:r w:rsidRPr="001158E4">
        <w:rPr>
          <w:i/>
        </w:rPr>
        <w:t>Export settings</w:t>
      </w:r>
      <w:r>
        <w:t xml:space="preserve"> button in the </w:t>
      </w:r>
      <w:r w:rsidRPr="001158E4">
        <w:rPr>
          <w:i/>
        </w:rPr>
        <w:t>About</w:t>
      </w:r>
      <w:r>
        <w:t xml:space="preserve"> window.</w:t>
      </w:r>
      <w:r w:rsidR="008A5CCA">
        <w:t xml:space="preserve"> (</w:t>
      </w:r>
      <w:r w:rsidR="001A0970">
        <w:t>See</w:t>
      </w:r>
      <w:r w:rsidR="00352F6E">
        <w:t xml:space="preserve"> </w:t>
      </w:r>
      <w:r w:rsidR="00352F6E">
        <w:fldChar w:fldCharType="begin"/>
      </w:r>
      <w:r w:rsidR="00352F6E">
        <w:instrText xml:space="preserve"> REF _Ref504578077 \h </w:instrText>
      </w:r>
      <w:r w:rsidR="00352F6E">
        <w:fldChar w:fldCharType="separate"/>
      </w:r>
      <w:r w:rsidR="00DA230B">
        <w:t xml:space="preserve">Figure </w:t>
      </w:r>
      <w:r w:rsidR="00DA230B">
        <w:rPr>
          <w:noProof/>
        </w:rPr>
        <w:t>18</w:t>
      </w:r>
      <w:r w:rsidR="00352F6E">
        <w:fldChar w:fldCharType="end"/>
      </w:r>
      <w:r w:rsidR="008A5CCA">
        <w:t>)</w:t>
      </w:r>
    </w:p>
    <w:p w14:paraId="580EFBD1" w14:textId="3433E5FE" w:rsidR="00660C6D" w:rsidRPr="001A0970" w:rsidRDefault="00660C6D" w:rsidP="001158E4">
      <w:r>
        <w:t>You will now be prompted to download a file with the name adf_settings_X.txt, where the X is the serial number of the SCC2 (</w:t>
      </w:r>
      <w:r w:rsidR="001A0970">
        <w:t>when</w:t>
      </w:r>
      <w:r>
        <w:t xml:space="preserve"> applicable).</w:t>
      </w:r>
    </w:p>
    <w:p w14:paraId="1B694AF0" w14:textId="77777777" w:rsidR="001A0970" w:rsidRDefault="00660C6D" w:rsidP="001158E4">
      <w:r>
        <w:t xml:space="preserve">The file contains plain text key/value pairs describing the settings in the internal format </w:t>
      </w:r>
      <w:r w:rsidR="00BB29E4">
        <w:t>used by the SCC2</w:t>
      </w:r>
      <w:r>
        <w:t>. At the top is a header containing various information about the system that exported the settings file.</w:t>
      </w:r>
    </w:p>
    <w:p w14:paraId="3391FC58" w14:textId="5C30BBB7" w:rsidR="00E7526D" w:rsidRDefault="001A0970" w:rsidP="001158E4">
      <w:r>
        <w:t>I</w:t>
      </w:r>
      <w:r w:rsidR="00E7526D">
        <w:t>t’s not recommended that the file is manually edi</w:t>
      </w:r>
      <w:r w:rsidR="008A5CCA">
        <w:t>ted</w:t>
      </w:r>
      <w:r>
        <w:t>, with the following two exceptions</w:t>
      </w:r>
      <w:r w:rsidR="00E7526D">
        <w:t>:</w:t>
      </w:r>
    </w:p>
    <w:p w14:paraId="3409E47F" w14:textId="4E728029" w:rsidR="00E7526D" w:rsidRDefault="00E7526D" w:rsidP="003707E3">
      <w:pPr>
        <w:pStyle w:val="ListParagraph"/>
        <w:numPr>
          <w:ilvl w:val="0"/>
          <w:numId w:val="22"/>
        </w:numPr>
      </w:pPr>
      <w:r>
        <w:t xml:space="preserve">User comments may be added after the header (i.e. after the last line starting with </w:t>
      </w:r>
      <w:r w:rsidR="00BB29E4">
        <w:t xml:space="preserve">a </w:t>
      </w:r>
      <w:r>
        <w:t>%</w:t>
      </w:r>
      <w:r w:rsidR="00BB29E4">
        <w:t>-sign</w:t>
      </w:r>
      <w:r>
        <w:t xml:space="preserve">). </w:t>
      </w:r>
      <w:r w:rsidR="00BB29E4">
        <w:t>Each user comment line must begin with a %-sign as the very first character.</w:t>
      </w:r>
    </w:p>
    <w:p w14:paraId="7EC55335" w14:textId="0F5402A5" w:rsidR="00E7526D" w:rsidRDefault="00E7526D" w:rsidP="003707E3">
      <w:pPr>
        <w:pStyle w:val="ListParagraph"/>
        <w:numPr>
          <w:ilvl w:val="0"/>
          <w:numId w:val="22"/>
        </w:numPr>
      </w:pPr>
      <w:r>
        <w:t xml:space="preserve">Key/value lines may be deleted to customize which </w:t>
      </w:r>
      <w:r w:rsidR="00BB29E4">
        <w:t>settings</w:t>
      </w:r>
      <w:r>
        <w:t xml:space="preserve"> the file should contain. </w:t>
      </w:r>
      <w:r w:rsidR="00BB29E4">
        <w:t>Settings</w:t>
      </w:r>
      <w:r>
        <w:t xml:space="preserve"> that do</w:t>
      </w:r>
      <w:r w:rsidR="00BB29E4">
        <w:t>es</w:t>
      </w:r>
      <w:r>
        <w:t xml:space="preserve"> not exist in the file will not be </w:t>
      </w:r>
      <w:r w:rsidR="00E6691E">
        <w:t>changed</w:t>
      </w:r>
      <w:r>
        <w:t xml:space="preserve"> when importing.</w:t>
      </w:r>
    </w:p>
    <w:tbl>
      <w:tblPr>
        <w:tblpPr w:leftFromText="181" w:rightFromText="181" w:vertAnchor="text" w:horzAnchor="margin" w:tblpXSpec="right" w:tblpY="242"/>
        <w:tblOverlap w:val="never"/>
        <w:tblW w:w="0" w:type="auto"/>
        <w:tblLook w:val="04A0" w:firstRow="1" w:lastRow="0" w:firstColumn="1" w:lastColumn="0" w:noHBand="0" w:noVBand="1"/>
      </w:tblPr>
      <w:tblGrid>
        <w:gridCol w:w="4421"/>
      </w:tblGrid>
      <w:tr w:rsidR="00261252" w14:paraId="0DDA440D" w14:textId="77777777" w:rsidTr="00261252">
        <w:tc>
          <w:tcPr>
            <w:tcW w:w="4421" w:type="dxa"/>
          </w:tcPr>
          <w:p w14:paraId="71170A40" w14:textId="77777777" w:rsidR="00261252" w:rsidRDefault="00261252" w:rsidP="00261252">
            <w:pPr>
              <w:keepNext/>
              <w:jc w:val="center"/>
            </w:pPr>
            <w:r>
              <w:rPr>
                <w:noProof/>
              </w:rPr>
              <w:drawing>
                <wp:inline distT="0" distB="0" distL="0" distR="0" wp14:anchorId="05754A6A" wp14:editId="1BCF596E">
                  <wp:extent cx="2646045" cy="2030095"/>
                  <wp:effectExtent l="0" t="0" r="1905"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46045" cy="2030095"/>
                          </a:xfrm>
                          <a:prstGeom prst="rect">
                            <a:avLst/>
                          </a:prstGeom>
                          <a:noFill/>
                        </pic:spPr>
                      </pic:pic>
                    </a:graphicData>
                  </a:graphic>
                </wp:inline>
              </w:drawing>
            </w:r>
          </w:p>
          <w:p w14:paraId="1BF129B8" w14:textId="40B9A7EB" w:rsidR="00261252" w:rsidRDefault="00261252" w:rsidP="00261252">
            <w:pPr>
              <w:pStyle w:val="Caption"/>
              <w:jc w:val="center"/>
            </w:pPr>
            <w:bookmarkStart w:id="280" w:name="_Ref447709916"/>
            <w:bookmarkStart w:id="281" w:name="_Toc505008880"/>
            <w:r>
              <w:t xml:space="preserve">Figure </w:t>
            </w:r>
            <w:r w:rsidR="00482D60">
              <w:rPr>
                <w:noProof/>
              </w:rPr>
              <w:fldChar w:fldCharType="begin"/>
            </w:r>
            <w:r w:rsidR="00482D60">
              <w:rPr>
                <w:noProof/>
              </w:rPr>
              <w:instrText xml:space="preserve"> SEQ Figure \* ARABIC </w:instrText>
            </w:r>
            <w:r w:rsidR="00482D60">
              <w:rPr>
                <w:noProof/>
              </w:rPr>
              <w:fldChar w:fldCharType="separate"/>
            </w:r>
            <w:r w:rsidR="00DA230B">
              <w:rPr>
                <w:noProof/>
              </w:rPr>
              <w:t>20</w:t>
            </w:r>
            <w:r w:rsidR="00482D60">
              <w:rPr>
                <w:noProof/>
              </w:rPr>
              <w:fldChar w:fldCharType="end"/>
            </w:r>
            <w:bookmarkEnd w:id="280"/>
            <w:r>
              <w:t>: Importing settings file</w:t>
            </w:r>
            <w:bookmarkEnd w:id="281"/>
          </w:p>
        </w:tc>
      </w:tr>
      <w:tr w:rsidR="00261252" w14:paraId="5A3D871D" w14:textId="77777777" w:rsidTr="00261252">
        <w:tc>
          <w:tcPr>
            <w:tcW w:w="4421" w:type="dxa"/>
          </w:tcPr>
          <w:p w14:paraId="09714FC9" w14:textId="77777777" w:rsidR="00261252" w:rsidRDefault="00261252" w:rsidP="00261252">
            <w:pPr>
              <w:keepNext/>
              <w:jc w:val="center"/>
            </w:pPr>
            <w:r>
              <w:rPr>
                <w:noProof/>
              </w:rPr>
              <w:drawing>
                <wp:inline distT="0" distB="0" distL="0" distR="0" wp14:anchorId="4BAD9639" wp14:editId="7CA6A03B">
                  <wp:extent cx="2621280" cy="1036320"/>
                  <wp:effectExtent l="0" t="0" r="762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21280" cy="1036320"/>
                          </a:xfrm>
                          <a:prstGeom prst="rect">
                            <a:avLst/>
                          </a:prstGeom>
                          <a:noFill/>
                        </pic:spPr>
                      </pic:pic>
                    </a:graphicData>
                  </a:graphic>
                </wp:inline>
              </w:drawing>
            </w:r>
          </w:p>
          <w:p w14:paraId="5B0E9A2D" w14:textId="29427AAA" w:rsidR="00261252" w:rsidRDefault="00261252" w:rsidP="00261252">
            <w:pPr>
              <w:pStyle w:val="Caption"/>
              <w:jc w:val="center"/>
            </w:pPr>
            <w:bookmarkStart w:id="282" w:name="_Ref447710912"/>
            <w:bookmarkStart w:id="283" w:name="_Toc505008881"/>
            <w:r>
              <w:t xml:space="preserve">Figure </w:t>
            </w:r>
            <w:r w:rsidR="00482D60">
              <w:rPr>
                <w:noProof/>
              </w:rPr>
              <w:fldChar w:fldCharType="begin"/>
            </w:r>
            <w:r w:rsidR="00482D60">
              <w:rPr>
                <w:noProof/>
              </w:rPr>
              <w:instrText xml:space="preserve"> SEQ Figure \* ARABIC </w:instrText>
            </w:r>
            <w:r w:rsidR="00482D60">
              <w:rPr>
                <w:noProof/>
              </w:rPr>
              <w:fldChar w:fldCharType="separate"/>
            </w:r>
            <w:r w:rsidR="00DA230B">
              <w:rPr>
                <w:noProof/>
              </w:rPr>
              <w:t>21</w:t>
            </w:r>
            <w:r w:rsidR="00482D60">
              <w:rPr>
                <w:noProof/>
              </w:rPr>
              <w:fldChar w:fldCharType="end"/>
            </w:r>
            <w:bookmarkEnd w:id="282"/>
            <w:r>
              <w:t>: Settings file imported</w:t>
            </w:r>
            <w:bookmarkEnd w:id="283"/>
          </w:p>
        </w:tc>
      </w:tr>
    </w:tbl>
    <w:p w14:paraId="023F02CD" w14:textId="3FD30FFF" w:rsidR="008A5CCA" w:rsidRDefault="008A5CCA" w:rsidP="008A5CCA">
      <w:pPr>
        <w:pStyle w:val="Heading3"/>
      </w:pPr>
      <w:bookmarkStart w:id="284" w:name="_Toc505008798"/>
      <w:r>
        <w:t>Importing settings</w:t>
      </w:r>
      <w:bookmarkEnd w:id="284"/>
    </w:p>
    <w:p w14:paraId="2F13720D" w14:textId="71597E71" w:rsidR="001A0970" w:rsidRDefault="001A0970" w:rsidP="001A0970">
      <w:r>
        <w:t xml:space="preserve">To import a settings file, click the </w:t>
      </w:r>
      <w:r>
        <w:rPr>
          <w:i/>
        </w:rPr>
        <w:t>Update software / import settings</w:t>
      </w:r>
      <w:r>
        <w:t xml:space="preserve"> button in the </w:t>
      </w:r>
      <w:r w:rsidRPr="001158E4">
        <w:rPr>
          <w:i/>
        </w:rPr>
        <w:t>About</w:t>
      </w:r>
      <w:r>
        <w:t xml:space="preserve"> window. (See </w:t>
      </w:r>
      <w:r w:rsidR="00261252">
        <w:fldChar w:fldCharType="begin"/>
      </w:r>
      <w:r w:rsidR="00261252">
        <w:instrText xml:space="preserve"> REF _Ref504578077 \h </w:instrText>
      </w:r>
      <w:r w:rsidR="00261252">
        <w:fldChar w:fldCharType="separate"/>
      </w:r>
      <w:r w:rsidR="00DA230B">
        <w:t xml:space="preserve">Figure </w:t>
      </w:r>
      <w:r w:rsidR="00DA230B">
        <w:rPr>
          <w:noProof/>
        </w:rPr>
        <w:t>18</w:t>
      </w:r>
      <w:r w:rsidR="00261252">
        <w:fldChar w:fldCharType="end"/>
      </w:r>
      <w:r>
        <w:t>)</w:t>
      </w:r>
    </w:p>
    <w:p w14:paraId="791A3A1C" w14:textId="466BA4D9" w:rsidR="008A5CCA" w:rsidRDefault="001A0970" w:rsidP="008A5CCA">
      <w:r>
        <w:t xml:space="preserve">Click </w:t>
      </w:r>
      <w:r w:rsidRPr="001A0970">
        <w:rPr>
          <w:i/>
        </w:rPr>
        <w:t>Browse/Select File</w:t>
      </w:r>
      <w:r>
        <w:t xml:space="preserve"> </w:t>
      </w:r>
      <w:r w:rsidR="003707E3">
        <w:t xml:space="preserve">button, </w:t>
      </w:r>
      <w:r>
        <w:t xml:space="preserve">select a settings file from the file system and click </w:t>
      </w:r>
      <w:r w:rsidRPr="001A0970">
        <w:rPr>
          <w:i/>
        </w:rPr>
        <w:t>Open</w:t>
      </w:r>
      <w:r>
        <w:t>.</w:t>
      </w:r>
    </w:p>
    <w:p w14:paraId="2A9FEBEE" w14:textId="70B38AEA" w:rsidR="003707E3" w:rsidRDefault="003707E3" w:rsidP="008A5CCA">
      <w:r>
        <w:t>You will now be pre</w:t>
      </w:r>
      <w:r w:rsidR="00FF2F0E">
        <w:t xml:space="preserve">sented with the window shown in </w:t>
      </w:r>
      <w:r w:rsidR="00FF2F0E">
        <w:fldChar w:fldCharType="begin"/>
      </w:r>
      <w:r w:rsidR="00FF2F0E">
        <w:instrText xml:space="preserve"> REF _Ref447709916 \h </w:instrText>
      </w:r>
      <w:r w:rsidR="00FF2F0E">
        <w:fldChar w:fldCharType="separate"/>
      </w:r>
      <w:r w:rsidR="00DA230B">
        <w:t xml:space="preserve">Figure </w:t>
      </w:r>
      <w:r w:rsidR="00DA230B">
        <w:rPr>
          <w:noProof/>
        </w:rPr>
        <w:t>20</w:t>
      </w:r>
      <w:r w:rsidR="00FF2F0E">
        <w:fldChar w:fldCharType="end"/>
      </w:r>
      <w:r w:rsidR="00D1433E">
        <w:t xml:space="preserve">. Choose which groups to import by </w:t>
      </w:r>
      <w:r w:rsidR="006058F8">
        <w:t>checking</w:t>
      </w:r>
      <w:r w:rsidR="00D1433E">
        <w:t>/</w:t>
      </w:r>
      <w:r w:rsidR="006058F8">
        <w:t>unchecking the checkbox</w:t>
      </w:r>
      <w:r w:rsidR="00D1433E">
        <w:t xml:space="preserve"> for each group and then click </w:t>
      </w:r>
      <w:r w:rsidR="00D1433E" w:rsidRPr="00D1433E">
        <w:rPr>
          <w:i/>
        </w:rPr>
        <w:t>Import selected settings</w:t>
      </w:r>
      <w:r w:rsidR="00D1433E">
        <w:t xml:space="preserve"> to </w:t>
      </w:r>
      <w:r w:rsidR="006058F8">
        <w:t>import them</w:t>
      </w:r>
      <w:r w:rsidR="00D1433E">
        <w:t>.</w:t>
      </w:r>
    </w:p>
    <w:p w14:paraId="18747A11" w14:textId="5F6D1806" w:rsidR="004421DF" w:rsidRDefault="00D1433E" w:rsidP="008A5CCA">
      <w:r>
        <w:t xml:space="preserve">If either </w:t>
      </w:r>
      <w:r w:rsidRPr="00D1433E">
        <w:rPr>
          <w:i/>
        </w:rPr>
        <w:t>System setup</w:t>
      </w:r>
      <w:r>
        <w:t xml:space="preserve">, </w:t>
      </w:r>
      <w:r w:rsidRPr="00D1433E">
        <w:rPr>
          <w:i/>
        </w:rPr>
        <w:t>License/model key</w:t>
      </w:r>
      <w:r>
        <w:t xml:space="preserve"> or </w:t>
      </w:r>
      <w:r w:rsidRPr="00D1433E">
        <w:rPr>
          <w:i/>
        </w:rPr>
        <w:t>Network settings</w:t>
      </w:r>
      <w:r>
        <w:t xml:space="preserve"> groups has been selected, you must restart the system before the changes take effect. If </w:t>
      </w:r>
      <w:r w:rsidRPr="00D1433E">
        <w:rPr>
          <w:i/>
        </w:rPr>
        <w:t>System setup</w:t>
      </w:r>
      <w:r>
        <w:t xml:space="preserve"> or </w:t>
      </w:r>
      <w:r w:rsidRPr="00D1433E">
        <w:rPr>
          <w:i/>
        </w:rPr>
        <w:t>License/model key</w:t>
      </w:r>
      <w:r>
        <w:t xml:space="preserve"> has been selected, </w:t>
      </w:r>
      <w:r w:rsidR="00A61B96">
        <w:rPr>
          <w:i/>
        </w:rPr>
        <w:t>System s</w:t>
      </w:r>
      <w:r w:rsidRPr="00D1433E">
        <w:rPr>
          <w:i/>
        </w:rPr>
        <w:t>etup mode</w:t>
      </w:r>
      <w:r w:rsidR="00FF2F0E">
        <w:t xml:space="preserve"> will be forced after restart.</w:t>
      </w:r>
    </w:p>
    <w:p w14:paraId="6B90CFE1" w14:textId="431F89F8" w:rsidR="00FF2F0E" w:rsidRDefault="00FF2F0E" w:rsidP="008A5CCA">
      <w:r>
        <w:t xml:space="preserve">After importing the settings, you will be presented with the window shown in </w:t>
      </w:r>
      <w:r>
        <w:fldChar w:fldCharType="begin"/>
      </w:r>
      <w:r>
        <w:instrText xml:space="preserve"> REF _Ref447710912 \h </w:instrText>
      </w:r>
      <w:r>
        <w:fldChar w:fldCharType="separate"/>
      </w:r>
      <w:r w:rsidR="00DA230B">
        <w:t xml:space="preserve">Figure </w:t>
      </w:r>
      <w:r w:rsidR="00DA230B">
        <w:rPr>
          <w:noProof/>
        </w:rPr>
        <w:t>21</w:t>
      </w:r>
      <w:r>
        <w:fldChar w:fldCharType="end"/>
      </w:r>
      <w:r>
        <w:t xml:space="preserve">. Here you will see </w:t>
      </w:r>
      <w:r w:rsidR="005471CA">
        <w:t>the number of</w:t>
      </w:r>
      <w:r>
        <w:t xml:space="preserve"> setting items that were </w:t>
      </w:r>
      <w:r w:rsidR="0025315D">
        <w:t>imported,</w:t>
      </w:r>
      <w:r>
        <w:t xml:space="preserve"> and the </w:t>
      </w:r>
      <w:r w:rsidRPr="00FF2F0E">
        <w:rPr>
          <w:i/>
        </w:rPr>
        <w:t>Reset computer</w:t>
      </w:r>
      <w:r>
        <w:t xml:space="preserve"> button can be clicked to restart the SCC2.</w:t>
      </w:r>
    </w:p>
    <w:p w14:paraId="7F3922AB" w14:textId="45C9E6F5" w:rsidR="00D1433E" w:rsidRPr="008A5CCA" w:rsidRDefault="00D1433E" w:rsidP="008A5CCA"/>
    <w:p w14:paraId="277FCC5D" w14:textId="7AC67A41" w:rsidR="00E14C35" w:rsidRPr="004A2DA9" w:rsidRDefault="00E14C35" w:rsidP="00E14C35">
      <w:pPr>
        <w:pStyle w:val="Heading1"/>
      </w:pPr>
      <w:bookmarkStart w:id="285" w:name="_Toc341698110"/>
      <w:bookmarkStart w:id="286" w:name="_Toc505008799"/>
      <w:r w:rsidRPr="004A2DA9">
        <w:lastRenderedPageBreak/>
        <w:t>Operation</w:t>
      </w:r>
      <w:bookmarkEnd w:id="53"/>
      <w:r w:rsidR="007A1B74" w:rsidRPr="004A2DA9">
        <w:t xml:space="preserve"> and monitoring</w:t>
      </w:r>
      <w:bookmarkEnd w:id="285"/>
      <w:bookmarkEnd w:id="286"/>
    </w:p>
    <w:p w14:paraId="6CCFD955" w14:textId="61F4B912" w:rsidR="00E14C35" w:rsidRPr="004A2DA9" w:rsidRDefault="00E14C35" w:rsidP="00E14C35">
      <w:r w:rsidRPr="004A2DA9">
        <w:t xml:space="preserve">This section describes </w:t>
      </w:r>
      <w:r w:rsidR="00F859D9" w:rsidRPr="004A2DA9">
        <w:t xml:space="preserve">how to operate and monitor </w:t>
      </w:r>
      <w:r w:rsidR="00FE5FBC" w:rsidRPr="004A2DA9">
        <w:t xml:space="preserve">the </w:t>
      </w:r>
      <w:r w:rsidR="00945DF1">
        <w:t>ADF </w:t>
      </w:r>
      <w:r w:rsidR="00255AD8" w:rsidRPr="004A2DA9">
        <w:t>P100/P300</w:t>
      </w:r>
      <w:r w:rsidRPr="004A2DA9">
        <w:t>.</w:t>
      </w:r>
    </w:p>
    <w:p w14:paraId="7CD19201" w14:textId="70869D81" w:rsidR="00E14C35" w:rsidRDefault="00945DF1" w:rsidP="00E14C35">
      <w:pPr>
        <w:pStyle w:val="Heading2"/>
      </w:pPr>
      <w:bookmarkStart w:id="287" w:name="_Ref325288628"/>
      <w:bookmarkStart w:id="288" w:name="_Toc341698111"/>
      <w:bookmarkStart w:id="289" w:name="_Toc505008800"/>
      <w:r>
        <w:rPr>
          <w:noProof/>
          <w:sz w:val="18"/>
          <w:szCs w:val="18"/>
        </w:rPr>
        <w:drawing>
          <wp:anchor distT="0" distB="0" distL="114300" distR="114300" simplePos="0" relativeHeight="251662336" behindDoc="0" locked="0" layoutInCell="1" allowOverlap="1" wp14:anchorId="06393128" wp14:editId="1F5DFE62">
            <wp:simplePos x="0" y="0"/>
            <wp:positionH relativeFrom="column">
              <wp:posOffset>2635250</wp:posOffset>
            </wp:positionH>
            <wp:positionV relativeFrom="paragraph">
              <wp:posOffset>29845</wp:posOffset>
            </wp:positionV>
            <wp:extent cx="288290" cy="288290"/>
            <wp:effectExtent l="0" t="0" r="0" b="0"/>
            <wp:wrapSquare wrapText="bothSides"/>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hristopher\Pictures\baseline_170\wui_toolbar_events.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88290"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00A7163C" w:rsidRPr="004A2DA9">
        <w:t>System states</w:t>
      </w:r>
      <w:bookmarkEnd w:id="287"/>
      <w:r w:rsidR="009103B7" w:rsidRPr="004A2DA9">
        <w:t xml:space="preserve"> and Event</w:t>
      </w:r>
      <w:bookmarkEnd w:id="288"/>
      <w:r w:rsidR="002C5E2B">
        <w:t>s</w:t>
      </w:r>
      <w:bookmarkEnd w:id="289"/>
      <w:r w:rsidR="009103B7" w:rsidRPr="004A2DA9">
        <w:t xml:space="preserve"> </w:t>
      </w:r>
    </w:p>
    <w:p w14:paraId="1F4C20F7" w14:textId="59FED410" w:rsidR="00D00C08" w:rsidRDefault="001D0EF4" w:rsidP="001D0EF4">
      <w:r w:rsidRPr="004A2DA9">
        <w:t xml:space="preserve">The </w:t>
      </w:r>
      <w:r>
        <w:rPr>
          <w:i/>
        </w:rPr>
        <w:t xml:space="preserve">Events </w:t>
      </w:r>
      <w:r w:rsidRPr="004A2DA9">
        <w:rPr>
          <w:i/>
        </w:rPr>
        <w:t>window</w:t>
      </w:r>
      <w:r w:rsidRPr="004A2DA9">
        <w:t xml:space="preserve"> </w:t>
      </w:r>
      <w:r w:rsidR="006E4883">
        <w:t>gives insight in to the</w:t>
      </w:r>
      <w:r w:rsidRPr="004A2DA9">
        <w:t xml:space="preserve"> sys</w:t>
      </w:r>
      <w:r w:rsidR="00D00C08">
        <w:t>tem events, alarms and warnings, both as a chronological list and tables for alarms and warnings.</w:t>
      </w:r>
    </w:p>
    <w:p w14:paraId="20E3CDE6" w14:textId="6DB2E0BC" w:rsidR="00D00C08" w:rsidRDefault="00D00C08" w:rsidP="001D0EF4">
      <w:r w:rsidRPr="004A2DA9">
        <w:t xml:space="preserve">See </w:t>
      </w:r>
      <w:r w:rsidRPr="004A2DA9">
        <w:fldChar w:fldCharType="begin"/>
      </w:r>
      <w:r w:rsidRPr="004A2DA9">
        <w:instrText xml:space="preserve"> REF _Ref316631619 \h </w:instrText>
      </w:r>
      <w:r w:rsidRPr="004A2DA9">
        <w:fldChar w:fldCharType="separate"/>
      </w:r>
      <w:r w:rsidR="00DA230B" w:rsidRPr="004A2DA9">
        <w:t xml:space="preserve">Table </w:t>
      </w:r>
      <w:r w:rsidR="00DA230B">
        <w:rPr>
          <w:noProof/>
        </w:rPr>
        <w:t>21</w:t>
      </w:r>
      <w:r w:rsidRPr="004A2DA9">
        <w:fldChar w:fldCharType="end"/>
      </w:r>
      <w:r w:rsidRPr="004A2DA9">
        <w:t xml:space="preserve"> for a complete list of all syst</w:t>
      </w:r>
      <w:r>
        <w:t>em events, alarms and warnings</w:t>
      </w:r>
      <w:r w:rsidR="00843798">
        <w:t>.</w:t>
      </w:r>
    </w:p>
    <w:p w14:paraId="1ED998C1" w14:textId="449224A1" w:rsidR="00D00C08" w:rsidRDefault="00D00C08" w:rsidP="001D0EF4">
      <w:r>
        <w:t>If the system detects an issue in its operation, it will trigger an alarm. This alarm will stop the system and a log file will be generated</w:t>
      </w:r>
      <w:r w:rsidR="00B114B3">
        <w:t>.</w:t>
      </w:r>
    </w:p>
    <w:p w14:paraId="11DDF16F" w14:textId="146BF81D" w:rsidR="00F15610" w:rsidRDefault="00F15610" w:rsidP="001D0EF4">
      <w:r>
        <w:t xml:space="preserve">Warnings are triggered in very much the same way as alarms, but do not stop the system. </w:t>
      </w:r>
      <w:r w:rsidR="00B114B3">
        <w:t xml:space="preserve">This indicates an issue that are not as urgent as an alarm, but the presence of warnings should still be investigated. </w:t>
      </w:r>
    </w:p>
    <w:p w14:paraId="5DA627D9" w14:textId="08F716E9" w:rsidR="00F15610" w:rsidRDefault="00B114B3" w:rsidP="001D0EF4">
      <w:r>
        <w:t xml:space="preserve">By default, only active alarms and warnings are shown. By clicking on the buttons </w:t>
      </w:r>
      <w:r w:rsidRPr="00B114B3">
        <w:rPr>
          <w:i/>
        </w:rPr>
        <w:t>Show all alarms</w:t>
      </w:r>
      <w:r>
        <w:t xml:space="preserve"> or </w:t>
      </w:r>
      <w:r w:rsidRPr="00B114B3">
        <w:rPr>
          <w:i/>
        </w:rPr>
        <w:t>Show all warnings</w:t>
      </w:r>
      <w:r>
        <w:t>, all items can be shown.</w:t>
      </w:r>
    </w:p>
    <w:p w14:paraId="6C7291FE" w14:textId="5920E8A5" w:rsidR="00F15610" w:rsidRPr="004A2DA9" w:rsidRDefault="00F15610" w:rsidP="00F15610">
      <w:pPr>
        <w:keepNext/>
        <w:jc w:val="center"/>
      </w:pPr>
      <w:r>
        <w:rPr>
          <w:noProof/>
        </w:rPr>
        <w:drawing>
          <wp:inline distT="0" distB="0" distL="0" distR="0" wp14:anchorId="77834BBA" wp14:editId="73F4AE52">
            <wp:extent cx="3228975" cy="2687237"/>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3228975" cy="2687237"/>
                    </a:xfrm>
                    <a:prstGeom prst="rect">
                      <a:avLst/>
                    </a:prstGeom>
                    <a:noFill/>
                    <a:ln>
                      <a:noFill/>
                    </a:ln>
                  </pic:spPr>
                </pic:pic>
              </a:graphicData>
            </a:graphic>
          </wp:inline>
        </w:drawing>
      </w:r>
    </w:p>
    <w:p w14:paraId="0257A5E1" w14:textId="7B2C712F" w:rsidR="00F15610" w:rsidRDefault="00F15610" w:rsidP="00F15610">
      <w:pPr>
        <w:pStyle w:val="Caption"/>
        <w:jc w:val="center"/>
      </w:pPr>
      <w:bookmarkStart w:id="290" w:name="_Ref401056498"/>
      <w:bookmarkStart w:id="291" w:name="_Toc316636647"/>
      <w:bookmarkStart w:id="292" w:name="_Toc505008882"/>
      <w:r w:rsidRPr="004A2DA9">
        <w:t xml:space="preserve">Figure </w:t>
      </w:r>
      <w:r w:rsidR="00482D60">
        <w:rPr>
          <w:noProof/>
        </w:rPr>
        <w:fldChar w:fldCharType="begin"/>
      </w:r>
      <w:r w:rsidR="00482D60">
        <w:rPr>
          <w:noProof/>
        </w:rPr>
        <w:instrText xml:space="preserve"> SEQ Figure \* ARABIC </w:instrText>
      </w:r>
      <w:r w:rsidR="00482D60">
        <w:rPr>
          <w:noProof/>
        </w:rPr>
        <w:fldChar w:fldCharType="separate"/>
      </w:r>
      <w:r w:rsidR="00DA230B">
        <w:rPr>
          <w:noProof/>
        </w:rPr>
        <w:t>22</w:t>
      </w:r>
      <w:r w:rsidR="00482D60">
        <w:rPr>
          <w:noProof/>
        </w:rPr>
        <w:fldChar w:fldCharType="end"/>
      </w:r>
      <w:bookmarkEnd w:id="290"/>
      <w:r w:rsidRPr="004A2DA9">
        <w:t>: The Event</w:t>
      </w:r>
      <w:r>
        <w:t>s</w:t>
      </w:r>
      <w:r w:rsidRPr="004A2DA9">
        <w:t xml:space="preserve"> window</w:t>
      </w:r>
      <w:bookmarkEnd w:id="291"/>
      <w:bookmarkEnd w:id="292"/>
    </w:p>
    <w:p w14:paraId="2CF31934" w14:textId="77777777" w:rsidR="00C46CE5" w:rsidRDefault="00C46CE5" w:rsidP="00C46CE5">
      <w:pPr>
        <w:pStyle w:val="Heading3"/>
      </w:pPr>
      <w:bookmarkStart w:id="293" w:name="_Toc505008801"/>
      <w:r>
        <w:t>Acknowledging alarms</w:t>
      </w:r>
      <w:bookmarkEnd w:id="293"/>
    </w:p>
    <w:p w14:paraId="051AB6F6" w14:textId="77777777" w:rsidR="00C46CE5" w:rsidRDefault="00C46CE5" w:rsidP="00C46CE5">
      <w:r>
        <w:t xml:space="preserve">To restart the system after an alarm, it must be acknowledged. This is done using the </w:t>
      </w:r>
      <w:r w:rsidRPr="00843798">
        <w:rPr>
          <w:i/>
        </w:rPr>
        <w:t>Acknowledge alarm</w:t>
      </w:r>
      <w:r>
        <w:t xml:space="preserve"> button in the </w:t>
      </w:r>
      <w:r w:rsidRPr="00843798">
        <w:rPr>
          <w:i/>
        </w:rPr>
        <w:t>Events window</w:t>
      </w:r>
      <w:r>
        <w:t>. If the alarm conditions are no longer present, it will be possible to start the system again.</w:t>
      </w:r>
    </w:p>
    <w:p w14:paraId="6CE9B163" w14:textId="77777777" w:rsidR="00C46CE5" w:rsidRDefault="00C46CE5" w:rsidP="00C46CE5">
      <w:r>
        <w:t>Acknowledging the alarms will automatically reset the log data recorder.</w:t>
      </w:r>
    </w:p>
    <w:p w14:paraId="5C4721BE" w14:textId="6600D3D7" w:rsidR="00C46CE5" w:rsidRDefault="00C46CE5" w:rsidP="00C46CE5">
      <w:r w:rsidRPr="004A2DA9">
        <w:t xml:space="preserve">For persistent </w:t>
      </w:r>
      <w:r>
        <w:t>alarm</w:t>
      </w:r>
      <w:r w:rsidRPr="004A2DA9">
        <w:t xml:space="preserve"> conditions, the alarm will immediately be triggered again upon acknowledgement. Doing a hard restart using </w:t>
      </w:r>
      <w:r w:rsidRPr="002A6B57">
        <w:t>the switch</w:t>
      </w:r>
      <w:r w:rsidR="002A6B57">
        <w:t xml:space="preserve"> in the door</w:t>
      </w:r>
      <w:r w:rsidRPr="002A6B57">
        <w:t xml:space="preserve"> or</w:t>
      </w:r>
      <w:r>
        <w:t xml:space="preserve"> the </w:t>
      </w:r>
      <w:r w:rsidRPr="00CD06CB">
        <w:rPr>
          <w:i/>
        </w:rPr>
        <w:t>PIB</w:t>
      </w:r>
      <w:r>
        <w:t xml:space="preserve"> </w:t>
      </w:r>
      <w:r w:rsidRPr="004A2DA9">
        <w:t>can be necessary in this case.</w:t>
      </w:r>
    </w:p>
    <w:p w14:paraId="2FE65CC0" w14:textId="77777777" w:rsidR="00C46CE5" w:rsidRPr="004A2DA9" w:rsidRDefault="00C46CE5" w:rsidP="00C46CE5">
      <w:r w:rsidRPr="004A2DA9">
        <w:t xml:space="preserve">For frequently occurring alarms that cannot be explained by external factors, thorough investigation of the root cause is recommended to avoid system damage. </w:t>
      </w:r>
    </w:p>
    <w:p w14:paraId="33810CB7" w14:textId="35C8AEFD" w:rsidR="00C46CE5" w:rsidRDefault="00C46CE5" w:rsidP="00C46CE5">
      <w:r w:rsidRPr="004A2DA9">
        <w:t xml:space="preserve">Please refer to </w:t>
      </w:r>
      <w:r w:rsidRPr="004A2DA9">
        <w:fldChar w:fldCharType="begin"/>
      </w:r>
      <w:r w:rsidRPr="004A2DA9">
        <w:instrText xml:space="preserve"> REF _Ref316631619 \h </w:instrText>
      </w:r>
      <w:r w:rsidRPr="004A2DA9">
        <w:fldChar w:fldCharType="separate"/>
      </w:r>
      <w:r w:rsidR="00DA230B" w:rsidRPr="004A2DA9">
        <w:t xml:space="preserve">Table </w:t>
      </w:r>
      <w:r w:rsidR="00DA230B">
        <w:rPr>
          <w:noProof/>
        </w:rPr>
        <w:t>21</w:t>
      </w:r>
      <w:r w:rsidRPr="004A2DA9">
        <w:fldChar w:fldCharType="end"/>
      </w:r>
      <w:r w:rsidRPr="004A2DA9">
        <w:t xml:space="preserve"> for more information about the alarms.</w:t>
      </w:r>
    </w:p>
    <w:p w14:paraId="78D18F96" w14:textId="3BFA5C42" w:rsidR="00C46CE5" w:rsidRPr="004A2DA9" w:rsidRDefault="00C46CE5" w:rsidP="00C46CE5">
      <w:r>
        <w:t xml:space="preserve">The system can be configured to automatically restart after an alarm, providing that the fault condition has ceased. Please see Section </w:t>
      </w:r>
      <w:r>
        <w:fldChar w:fldCharType="begin"/>
      </w:r>
      <w:r>
        <w:instrText xml:space="preserve"> REF _Ref401930185 \r \h </w:instrText>
      </w:r>
      <w:r>
        <w:fldChar w:fldCharType="separate"/>
      </w:r>
      <w:r w:rsidR="00DA230B">
        <w:t>5.1.5</w:t>
      </w:r>
      <w:r>
        <w:fldChar w:fldCharType="end"/>
      </w:r>
      <w:r>
        <w:t xml:space="preserve"> for more information.</w:t>
      </w:r>
    </w:p>
    <w:p w14:paraId="439A1296" w14:textId="3D57A58B" w:rsidR="00B114B3" w:rsidRDefault="00B114B3" w:rsidP="00B114B3">
      <w:pPr>
        <w:pStyle w:val="Heading3"/>
      </w:pPr>
      <w:bookmarkStart w:id="294" w:name="_Toc505008802"/>
      <w:r>
        <w:lastRenderedPageBreak/>
        <w:t>Log data recorder</w:t>
      </w:r>
      <w:bookmarkEnd w:id="294"/>
    </w:p>
    <w:p w14:paraId="62DBD075" w14:textId="58060092" w:rsidR="00B114B3" w:rsidRDefault="00B114B3" w:rsidP="00B114B3">
      <w:r>
        <w:t xml:space="preserve">The log function continuously records system data in such a way that if an alarm is triggered, it contains data from both before and after the alarm. The log file can be downloaded directly in the Event </w:t>
      </w:r>
      <w:r w:rsidR="00FE3438">
        <w:t>window but</w:t>
      </w:r>
      <w:r>
        <w:t xml:space="preserve"> is also accessible on the SD-card.</w:t>
      </w:r>
    </w:p>
    <w:p w14:paraId="2559F9DE" w14:textId="5E5484CD" w:rsidR="00B114B3" w:rsidRDefault="00B114B3" w:rsidP="00B114B3">
      <w:r>
        <w:t xml:space="preserve">The log file is a valuable tool </w:t>
      </w:r>
      <w:r w:rsidR="005471CA">
        <w:t>for</w:t>
      </w:r>
      <w:r>
        <w:t xml:space="preserve"> system troubleshooting and should be downloaded and attached when requesting support.</w:t>
      </w:r>
    </w:p>
    <w:p w14:paraId="1182E340" w14:textId="2EC32579" w:rsidR="00B114B3" w:rsidRDefault="00B114B3" w:rsidP="00B114B3">
      <w:r>
        <w:t>Besides triggering automatically when an alarm becomes active, it can</w:t>
      </w:r>
      <w:r w:rsidR="00840590">
        <w:t xml:space="preserve"> also</w:t>
      </w:r>
      <w:r>
        <w:t xml:space="preserve"> be manually triggered and reset. This is useful when requesting support on a running system, </w:t>
      </w:r>
      <w:r w:rsidR="00840590">
        <w:t xml:space="preserve">as the recorded data will show how the ADF </w:t>
      </w:r>
      <w:r w:rsidR="00EB2B8B">
        <w:t xml:space="preserve">was </w:t>
      </w:r>
      <w:r w:rsidR="00840590">
        <w:t>operating.</w:t>
      </w:r>
    </w:p>
    <w:p w14:paraId="7924E0CB" w14:textId="2DE17ACC" w:rsidR="00B86E2F" w:rsidRDefault="00840590" w:rsidP="00B114B3">
      <w:r>
        <w:t xml:space="preserve">To trigger the log data recorder when running, click </w:t>
      </w:r>
      <w:r w:rsidRPr="00840590">
        <w:rPr>
          <w:i/>
        </w:rPr>
        <w:t>Trigger</w:t>
      </w:r>
      <w:r>
        <w:t xml:space="preserve">. It will take up to half a minute to store the log file on to the SD-card, after this the file can be downloaded. To reset the log data recorder, click </w:t>
      </w:r>
      <w:r w:rsidRPr="00C46CE5">
        <w:rPr>
          <w:i/>
        </w:rPr>
        <w:t>Reset</w:t>
      </w:r>
      <w:r>
        <w:t xml:space="preserve">. Manually triggered log files will automatically be reset after 5 minutes, however they will still be available </w:t>
      </w:r>
      <w:r w:rsidR="00C46CE5">
        <w:t>for download on the SD-card, through the chronological list.</w:t>
      </w:r>
      <w:r w:rsidR="00B86E2F">
        <w:br/>
      </w:r>
    </w:p>
    <w:tbl>
      <w:tblPr>
        <w:tblStyle w:val="Formatvorlage1"/>
        <w:tblW w:w="0" w:type="auto"/>
        <w:tblLook w:val="01E0" w:firstRow="1" w:lastRow="1" w:firstColumn="1" w:lastColumn="1" w:noHBand="0" w:noVBand="0"/>
      </w:tblPr>
      <w:tblGrid>
        <w:gridCol w:w="1428"/>
        <w:gridCol w:w="7371"/>
      </w:tblGrid>
      <w:tr w:rsidR="00526D56" w:rsidRPr="004A2DA9" w14:paraId="09A86D7D" w14:textId="77777777" w:rsidTr="00B337CB">
        <w:tc>
          <w:tcPr>
            <w:cnfStyle w:val="001000000000" w:firstRow="0" w:lastRow="0" w:firstColumn="1" w:lastColumn="0" w:oddVBand="0" w:evenVBand="0" w:oddHBand="0" w:evenHBand="0" w:firstRowFirstColumn="0" w:firstRowLastColumn="0" w:lastRowFirstColumn="0" w:lastRowLastColumn="0"/>
            <w:tcW w:w="1428" w:type="dxa"/>
          </w:tcPr>
          <w:p w14:paraId="2A7E3B06" w14:textId="77777777" w:rsidR="00526D56" w:rsidRPr="00B337CB" w:rsidRDefault="00526D56" w:rsidP="00B337CB">
            <w:pPr>
              <w:rPr>
                <w:sz w:val="44"/>
                <w:szCs w:val="44"/>
              </w:rPr>
            </w:pPr>
            <w:r w:rsidRPr="00B337CB">
              <w:rPr>
                <w:bCs/>
                <w:sz w:val="44"/>
                <w:szCs w:val="44"/>
              </w:rPr>
              <w:t>NOTE</w:t>
            </w:r>
          </w:p>
        </w:tc>
        <w:tc>
          <w:tcPr>
            <w:cnfStyle w:val="000100000000" w:firstRow="0" w:lastRow="0" w:firstColumn="0" w:lastColumn="1" w:oddVBand="0" w:evenVBand="0" w:oddHBand="0" w:evenHBand="0" w:firstRowFirstColumn="0" w:firstRowLastColumn="0" w:lastRowFirstColumn="0" w:lastRowLastColumn="0"/>
            <w:tcW w:w="7371" w:type="dxa"/>
          </w:tcPr>
          <w:p w14:paraId="47AB1744" w14:textId="0F81501A" w:rsidR="00526D56" w:rsidRPr="004A2DA9" w:rsidRDefault="0087397E" w:rsidP="00A90EE5">
            <w:r>
              <w:t>When manually triggering the log, especially when the ADF is in operation, ensure that it is reset immediately after the log file has been downloaded. If the log is already triggered and the ADF trips on an alarm, the alarm event will not be recorded</w:t>
            </w:r>
            <w:r w:rsidR="00E15AE3">
              <w:t>.</w:t>
            </w:r>
          </w:p>
        </w:tc>
      </w:tr>
    </w:tbl>
    <w:p w14:paraId="6B7D5A6C" w14:textId="77777777" w:rsidR="00526D56" w:rsidRDefault="00526D56" w:rsidP="00B114B3"/>
    <w:tbl>
      <w:tblPr>
        <w:tblStyle w:val="Formatvorlage1"/>
        <w:tblW w:w="0" w:type="auto"/>
        <w:tblLook w:val="01E0" w:firstRow="1" w:lastRow="1" w:firstColumn="1" w:lastColumn="1" w:noHBand="0" w:noVBand="0"/>
      </w:tblPr>
      <w:tblGrid>
        <w:gridCol w:w="1428"/>
        <w:gridCol w:w="7371"/>
      </w:tblGrid>
      <w:tr w:rsidR="00C46CE5" w:rsidRPr="004A2DA9" w14:paraId="4FD06559" w14:textId="77777777" w:rsidTr="00B337CB">
        <w:tc>
          <w:tcPr>
            <w:cnfStyle w:val="001000000000" w:firstRow="0" w:lastRow="0" w:firstColumn="1" w:lastColumn="0" w:oddVBand="0" w:evenVBand="0" w:oddHBand="0" w:evenHBand="0" w:firstRowFirstColumn="0" w:firstRowLastColumn="0" w:lastRowFirstColumn="0" w:lastRowLastColumn="0"/>
            <w:tcW w:w="1428" w:type="dxa"/>
          </w:tcPr>
          <w:p w14:paraId="750D545B" w14:textId="77777777" w:rsidR="00C46CE5" w:rsidRPr="00B337CB" w:rsidRDefault="00C46CE5" w:rsidP="00B337CB">
            <w:pPr>
              <w:rPr>
                <w:sz w:val="44"/>
                <w:szCs w:val="44"/>
              </w:rPr>
            </w:pPr>
            <w:r w:rsidRPr="00B337CB">
              <w:rPr>
                <w:bCs/>
                <w:sz w:val="44"/>
                <w:szCs w:val="44"/>
              </w:rPr>
              <w:t>NOTE</w:t>
            </w:r>
          </w:p>
        </w:tc>
        <w:tc>
          <w:tcPr>
            <w:cnfStyle w:val="000100000000" w:firstRow="0" w:lastRow="0" w:firstColumn="0" w:lastColumn="1" w:oddVBand="0" w:evenVBand="0" w:oddHBand="0" w:evenHBand="0" w:firstRowFirstColumn="0" w:firstRowLastColumn="0" w:lastRowFirstColumn="0" w:lastRowLastColumn="0"/>
            <w:tcW w:w="7371" w:type="dxa"/>
          </w:tcPr>
          <w:p w14:paraId="1B6A15BB" w14:textId="6A6EF88F" w:rsidR="00C46CE5" w:rsidRPr="004A2DA9" w:rsidRDefault="00C46CE5" w:rsidP="00A90EE5">
            <w:r>
              <w:t xml:space="preserve">Do not manually reset the log function if an alarm is active. The log will be immediately triggered again and will no longer contain the moment </w:t>
            </w:r>
            <w:r w:rsidR="00B86E2F">
              <w:t>when the ADF tripped on the alarm</w:t>
            </w:r>
            <w:r>
              <w:t xml:space="preserve">. The old log file can </w:t>
            </w:r>
            <w:r w:rsidR="00B86E2F">
              <w:t xml:space="preserve">however </w:t>
            </w:r>
            <w:r>
              <w:t>still</w:t>
            </w:r>
            <w:r w:rsidR="00B86E2F">
              <w:t xml:space="preserve"> be downloaded from the SD-card using the chronological list.</w:t>
            </w:r>
          </w:p>
        </w:tc>
      </w:tr>
    </w:tbl>
    <w:p w14:paraId="4B4C57EA" w14:textId="2AD87BCE" w:rsidR="00843798" w:rsidRDefault="00F15610" w:rsidP="00F15610">
      <w:pPr>
        <w:pStyle w:val="Heading3"/>
      </w:pPr>
      <w:bookmarkStart w:id="295" w:name="_Toc505008803"/>
      <w:r>
        <w:t>States and events</w:t>
      </w:r>
      <w:bookmarkEnd w:id="295"/>
    </w:p>
    <w:p w14:paraId="0EDB2195" w14:textId="63A236FE" w:rsidR="00E14C35" w:rsidRPr="004A2DA9" w:rsidRDefault="00E14C35" w:rsidP="00E14C35">
      <w:r w:rsidRPr="004A2DA9">
        <w:t xml:space="preserve">After the </w:t>
      </w:r>
      <w:r w:rsidR="003368C8" w:rsidRPr="004A2DA9">
        <w:t>commissioning</w:t>
      </w:r>
      <w:r w:rsidRPr="004A2DA9">
        <w:t xml:space="preserve"> procedure has been completed</w:t>
      </w:r>
      <w:r w:rsidR="00A7163C" w:rsidRPr="004A2DA9">
        <w:t>,</w:t>
      </w:r>
      <w:r w:rsidR="003368C8" w:rsidRPr="004A2DA9">
        <w:t xml:space="preserve"> the system will </w:t>
      </w:r>
      <w:r w:rsidR="000651C9">
        <w:t xml:space="preserve">always </w:t>
      </w:r>
      <w:r w:rsidR="003368C8" w:rsidRPr="004A2DA9">
        <w:t xml:space="preserve">start in </w:t>
      </w:r>
      <w:r w:rsidR="003368C8" w:rsidRPr="004A2DA9">
        <w:rPr>
          <w:i/>
        </w:rPr>
        <w:t>N</w:t>
      </w:r>
      <w:r w:rsidRPr="004A2DA9">
        <w:rPr>
          <w:i/>
        </w:rPr>
        <w:t>ormal operation mode</w:t>
      </w:r>
      <w:r w:rsidRPr="004A2DA9">
        <w:t xml:space="preserve"> </w:t>
      </w:r>
      <w:r w:rsidR="001D0EF4">
        <w:t>when energized</w:t>
      </w:r>
      <w:r w:rsidRPr="004A2DA9">
        <w:t xml:space="preserve">. In this </w:t>
      </w:r>
      <w:r w:rsidR="0087335A" w:rsidRPr="004A2DA9">
        <w:t>mode,</w:t>
      </w:r>
      <w:r w:rsidRPr="004A2DA9">
        <w:t xml:space="preserve"> the system can be in one of </w:t>
      </w:r>
      <w:r w:rsidR="00B16E2D">
        <w:t xml:space="preserve">the states shown in </w:t>
      </w:r>
      <w:r w:rsidR="00B16E2D">
        <w:fldChar w:fldCharType="begin"/>
      </w:r>
      <w:r w:rsidR="00B16E2D">
        <w:instrText xml:space="preserve"> REF _Ref316631804 \h </w:instrText>
      </w:r>
      <w:r w:rsidR="00B16E2D">
        <w:fldChar w:fldCharType="separate"/>
      </w:r>
      <w:r w:rsidR="00DA230B" w:rsidRPr="004A2DA9">
        <w:t xml:space="preserve">Figure </w:t>
      </w:r>
      <w:r w:rsidR="00DA230B">
        <w:rPr>
          <w:noProof/>
        </w:rPr>
        <w:t>23</w:t>
      </w:r>
      <w:r w:rsidR="00B16E2D">
        <w:fldChar w:fldCharType="end"/>
      </w:r>
      <w:r w:rsidR="00B16E2D">
        <w:t xml:space="preserve"> </w:t>
      </w:r>
      <w:r w:rsidR="002C5E2B">
        <w:t>below.</w:t>
      </w:r>
    </w:p>
    <w:p w14:paraId="07A4164B" w14:textId="3E1AE3FD" w:rsidR="00392B96" w:rsidRPr="004A2DA9" w:rsidRDefault="00690D9E" w:rsidP="00E14C35">
      <w:r w:rsidRPr="004A2DA9">
        <w:object w:dxaOrig="12346" w:dyaOrig="4233" w14:anchorId="4BD9E392">
          <v:shape id="_x0000_i1028" type="#_x0000_t75" style="width:388.9pt;height:129.4pt" o:ole="">
            <v:imagedata r:id="rId67" o:title=""/>
          </v:shape>
          <o:OLEObject Type="Embed" ProgID="Visio.Drawing.11" ShapeID="_x0000_i1028" DrawAspect="Content" ObjectID="_1591020823" r:id="rId68"/>
        </w:object>
      </w:r>
    </w:p>
    <w:p w14:paraId="3CF7E176" w14:textId="30D02744" w:rsidR="00E14C35" w:rsidRPr="004A2DA9" w:rsidRDefault="00E14C35" w:rsidP="00442739">
      <w:pPr>
        <w:pStyle w:val="Caption"/>
        <w:jc w:val="center"/>
      </w:pPr>
      <w:bookmarkStart w:id="296" w:name="_Ref316631804"/>
      <w:bookmarkStart w:id="297" w:name="_Toc316636634"/>
      <w:bookmarkStart w:id="298" w:name="_Toc505008883"/>
      <w:r w:rsidRPr="004A2DA9">
        <w:t xml:space="preserve">Figure </w:t>
      </w:r>
      <w:r w:rsidR="00482D60">
        <w:rPr>
          <w:noProof/>
        </w:rPr>
        <w:fldChar w:fldCharType="begin"/>
      </w:r>
      <w:r w:rsidR="00482D60">
        <w:rPr>
          <w:noProof/>
        </w:rPr>
        <w:instrText xml:space="preserve"> SEQ Figure \* ARABIC </w:instrText>
      </w:r>
      <w:r w:rsidR="00482D60">
        <w:rPr>
          <w:noProof/>
        </w:rPr>
        <w:fldChar w:fldCharType="separate"/>
      </w:r>
      <w:r w:rsidR="00DA230B">
        <w:rPr>
          <w:noProof/>
        </w:rPr>
        <w:t>23</w:t>
      </w:r>
      <w:r w:rsidR="00482D60">
        <w:rPr>
          <w:noProof/>
        </w:rPr>
        <w:fldChar w:fldCharType="end"/>
      </w:r>
      <w:bookmarkEnd w:id="296"/>
      <w:r w:rsidRPr="004A2DA9">
        <w:t>: System states</w:t>
      </w:r>
      <w:bookmarkEnd w:id="297"/>
      <w:bookmarkEnd w:id="298"/>
    </w:p>
    <w:p w14:paraId="1E35BA6C" w14:textId="6602D7F7" w:rsidR="00E14C35" w:rsidRPr="004A2DA9" w:rsidRDefault="00E14C35" w:rsidP="003707E3">
      <w:pPr>
        <w:pStyle w:val="ListParagraph"/>
        <w:numPr>
          <w:ilvl w:val="0"/>
          <w:numId w:val="13"/>
        </w:numPr>
        <w:rPr>
          <w:b/>
        </w:rPr>
      </w:pPr>
      <w:r w:rsidRPr="004A2DA9">
        <w:rPr>
          <w:b/>
        </w:rPr>
        <w:t>State: Pre</w:t>
      </w:r>
      <w:r w:rsidR="003368C8" w:rsidRPr="004A2DA9">
        <w:rPr>
          <w:b/>
        </w:rPr>
        <w:t>-</w:t>
      </w:r>
      <w:r w:rsidR="000B5BF1">
        <w:rPr>
          <w:b/>
        </w:rPr>
        <w:t>charging</w:t>
      </w:r>
    </w:p>
    <w:p w14:paraId="0E3D8FD6" w14:textId="4B9F1434" w:rsidR="00E14C35" w:rsidRDefault="003368C8" w:rsidP="00E14C35">
      <w:r w:rsidRPr="004A2DA9">
        <w:t xml:space="preserve">In this </w:t>
      </w:r>
      <w:r w:rsidR="00175E41" w:rsidRPr="004A2DA9">
        <w:t>state,</w:t>
      </w:r>
      <w:r w:rsidRPr="004A2DA9">
        <w:t xml:space="preserve"> the DC-</w:t>
      </w:r>
      <w:r w:rsidR="00E14C35" w:rsidRPr="004A2DA9">
        <w:t xml:space="preserve">bus is charged to allow the system to </w:t>
      </w:r>
      <w:r w:rsidR="0045548A" w:rsidRPr="004A2DA9">
        <w:t xml:space="preserve">be </w:t>
      </w:r>
      <w:r w:rsidR="00E14C35" w:rsidRPr="004A2DA9">
        <w:t>start</w:t>
      </w:r>
      <w:r w:rsidR="0045548A" w:rsidRPr="004A2DA9">
        <w:t>ed</w:t>
      </w:r>
      <w:r w:rsidR="00E14C35" w:rsidRPr="004A2DA9">
        <w:t xml:space="preserve">. When </w:t>
      </w:r>
      <w:r w:rsidRPr="004A2DA9">
        <w:t xml:space="preserve">it </w:t>
      </w:r>
      <w:r w:rsidR="00E14C35" w:rsidRPr="004A2DA9">
        <w:t>is fully charged</w:t>
      </w:r>
      <w:r w:rsidRPr="004A2DA9">
        <w:t>,</w:t>
      </w:r>
      <w:r w:rsidR="00E14C35" w:rsidRPr="004A2DA9">
        <w:t xml:space="preserve"> the system will </w:t>
      </w:r>
      <w:r w:rsidR="00493D5A" w:rsidRPr="004A2DA9">
        <w:t xml:space="preserve">go </w:t>
      </w:r>
      <w:r w:rsidR="00E14C35" w:rsidRPr="004A2DA9">
        <w:t xml:space="preserve">to the </w:t>
      </w:r>
      <w:r w:rsidR="00AB1113">
        <w:rPr>
          <w:i/>
        </w:rPr>
        <w:t>Stopped</w:t>
      </w:r>
      <w:r w:rsidR="00493D5A" w:rsidRPr="004A2DA9">
        <w:t xml:space="preserve"> </w:t>
      </w:r>
      <w:r w:rsidR="00E14C35" w:rsidRPr="004A2DA9">
        <w:t>state.</w:t>
      </w:r>
    </w:p>
    <w:p w14:paraId="6AC3CCF9" w14:textId="77777777" w:rsidR="00AB1113" w:rsidRPr="004A2DA9" w:rsidRDefault="00AB1113" w:rsidP="003707E3">
      <w:pPr>
        <w:pStyle w:val="ListParagraph"/>
        <w:numPr>
          <w:ilvl w:val="0"/>
          <w:numId w:val="13"/>
        </w:numPr>
        <w:rPr>
          <w:b/>
        </w:rPr>
      </w:pPr>
      <w:r w:rsidRPr="004A2DA9">
        <w:rPr>
          <w:b/>
        </w:rPr>
        <w:t>State: Stopped</w:t>
      </w:r>
    </w:p>
    <w:p w14:paraId="749B4A30" w14:textId="7E331B75" w:rsidR="00AB1113" w:rsidRDefault="00AB1113" w:rsidP="00E14C35">
      <w:r w:rsidRPr="004A2DA9">
        <w:t xml:space="preserve">In this </w:t>
      </w:r>
      <w:r w:rsidR="00175E41" w:rsidRPr="004A2DA9">
        <w:t>state,</w:t>
      </w:r>
      <w:r w:rsidRPr="004A2DA9">
        <w:t xml:space="preserve"> the system can be started and will </w:t>
      </w:r>
      <w:r w:rsidR="00A61D87" w:rsidRPr="004A2DA9">
        <w:t>continue</w:t>
      </w:r>
      <w:r w:rsidRPr="004A2DA9">
        <w:t xml:space="preserve"> to the </w:t>
      </w:r>
      <w:r>
        <w:rPr>
          <w:i/>
        </w:rPr>
        <w:t>Ready</w:t>
      </w:r>
      <w:r w:rsidRPr="004A2DA9">
        <w:t xml:space="preserve"> state when such</w:t>
      </w:r>
      <w:r w:rsidR="00905EDD">
        <w:t xml:space="preserve"> a</w:t>
      </w:r>
      <w:r w:rsidRPr="004A2DA9">
        <w:t xml:space="preserve"> command is received.</w:t>
      </w:r>
      <w:r>
        <w:t xml:space="preserve"> The contactor(s) are commanded to be open in this state.</w:t>
      </w:r>
    </w:p>
    <w:p w14:paraId="2A1F34A2" w14:textId="7F6EB14F" w:rsidR="00290D22" w:rsidRPr="0010787E" w:rsidRDefault="00290D22" w:rsidP="0010787E">
      <w:pPr>
        <w:pStyle w:val="ListParagraph"/>
        <w:numPr>
          <w:ilvl w:val="0"/>
          <w:numId w:val="13"/>
        </w:numPr>
        <w:rPr>
          <w:b/>
        </w:rPr>
      </w:pPr>
      <w:r w:rsidRPr="00290D22">
        <w:rPr>
          <w:b/>
        </w:rPr>
        <w:t xml:space="preserve">State: </w:t>
      </w:r>
      <w:r>
        <w:rPr>
          <w:b/>
        </w:rPr>
        <w:t>Autostart</w:t>
      </w:r>
    </w:p>
    <w:p w14:paraId="15ADB6B2" w14:textId="3C1D5322" w:rsidR="00290D22" w:rsidRDefault="00290D22" w:rsidP="00047B37">
      <w:r>
        <w:lastRenderedPageBreak/>
        <w:t xml:space="preserve">In this </w:t>
      </w:r>
      <w:r w:rsidR="00B86E2F">
        <w:t>state,</w:t>
      </w:r>
      <w:r>
        <w:t xml:space="preserve"> the system is about to autostart according to the setting found in the </w:t>
      </w:r>
      <w:r w:rsidRPr="00FF3CED">
        <w:rPr>
          <w:i/>
        </w:rPr>
        <w:t>Configuration settings window</w:t>
      </w:r>
      <w:r w:rsidR="00047B37">
        <w:t>.</w:t>
      </w:r>
    </w:p>
    <w:p w14:paraId="44467812" w14:textId="583DA133" w:rsidR="00290D22" w:rsidRDefault="00290D22" w:rsidP="003707E3">
      <w:pPr>
        <w:pStyle w:val="ListParagraph"/>
        <w:numPr>
          <w:ilvl w:val="0"/>
          <w:numId w:val="13"/>
        </w:numPr>
        <w:rPr>
          <w:b/>
        </w:rPr>
      </w:pPr>
      <w:r w:rsidRPr="00290D22">
        <w:rPr>
          <w:b/>
        </w:rPr>
        <w:t>State: Standby</w:t>
      </w:r>
    </w:p>
    <w:p w14:paraId="44732D1C" w14:textId="348598B3" w:rsidR="006A21CE" w:rsidRDefault="00290D22" w:rsidP="00047B37">
      <w:r>
        <w:t xml:space="preserve">In this </w:t>
      </w:r>
      <w:r w:rsidR="00175E41">
        <w:t>state,</w:t>
      </w:r>
      <w:r>
        <w:t xml:space="preserve"> the system is waiting for the load current start threshold to be </w:t>
      </w:r>
      <w:r w:rsidR="008012C6">
        <w:t>reached</w:t>
      </w:r>
      <w:r>
        <w:t xml:space="preserve"> before the s</w:t>
      </w:r>
      <w:r w:rsidR="00047B37">
        <w:t>ystem is automatically started.</w:t>
      </w:r>
    </w:p>
    <w:p w14:paraId="7C670E52" w14:textId="77777777" w:rsidR="00340F57" w:rsidRPr="004A2DA9" w:rsidRDefault="00340F57" w:rsidP="00340F57">
      <w:pPr>
        <w:pStyle w:val="ListParagraph"/>
        <w:numPr>
          <w:ilvl w:val="0"/>
          <w:numId w:val="13"/>
        </w:numPr>
        <w:rPr>
          <w:b/>
        </w:rPr>
      </w:pPr>
      <w:r w:rsidRPr="004A2DA9">
        <w:rPr>
          <w:b/>
        </w:rPr>
        <w:t>State: Ready</w:t>
      </w:r>
    </w:p>
    <w:p w14:paraId="189D5C19" w14:textId="44C69D66" w:rsidR="00340F57" w:rsidRPr="004A2DA9" w:rsidRDefault="00340F57" w:rsidP="00340F57">
      <w:r w:rsidRPr="004A2DA9">
        <w:t xml:space="preserve">In this </w:t>
      </w:r>
      <w:r w:rsidR="00175E41" w:rsidRPr="004A2DA9">
        <w:t>state,</w:t>
      </w:r>
      <w:r w:rsidRPr="004A2DA9">
        <w:t xml:space="preserve"> the contactor(s) will close and the system will go to the </w:t>
      </w:r>
      <w:r>
        <w:rPr>
          <w:i/>
        </w:rPr>
        <w:t>Starting</w:t>
      </w:r>
      <w:r w:rsidRPr="004A2DA9">
        <w:t xml:space="preserve"> state.</w:t>
      </w:r>
    </w:p>
    <w:p w14:paraId="67E2EBBE" w14:textId="77777777" w:rsidR="00340F57" w:rsidRPr="004A2DA9" w:rsidRDefault="00340F57" w:rsidP="00340F57">
      <w:pPr>
        <w:pStyle w:val="ListParagraph"/>
        <w:numPr>
          <w:ilvl w:val="0"/>
          <w:numId w:val="13"/>
        </w:numPr>
        <w:rPr>
          <w:b/>
        </w:rPr>
      </w:pPr>
      <w:r w:rsidRPr="004A2DA9">
        <w:rPr>
          <w:b/>
        </w:rPr>
        <w:t>State: Starting</w:t>
      </w:r>
    </w:p>
    <w:p w14:paraId="077ACEDD" w14:textId="2A28AC7E" w:rsidR="00340F57" w:rsidRDefault="00340F57" w:rsidP="00340F57">
      <w:r w:rsidRPr="004A2DA9">
        <w:t xml:space="preserve">In this </w:t>
      </w:r>
      <w:r w:rsidR="00175E41" w:rsidRPr="004A2DA9">
        <w:t>state,</w:t>
      </w:r>
      <w:r w:rsidRPr="004A2DA9">
        <w:t xml:space="preserve"> the system is being started up and the compensation is ramped up to its final value. The </w:t>
      </w:r>
      <w:r w:rsidRPr="004A2DA9">
        <w:rPr>
          <w:i/>
        </w:rPr>
        <w:t>Operating</w:t>
      </w:r>
      <w:r w:rsidRPr="004A2DA9">
        <w:t xml:space="preserve"> state is then entered.</w:t>
      </w:r>
    </w:p>
    <w:p w14:paraId="27C210E8" w14:textId="77777777" w:rsidR="00E14C35" w:rsidRPr="004A2DA9" w:rsidRDefault="00E14C35" w:rsidP="003707E3">
      <w:pPr>
        <w:pStyle w:val="ListParagraph"/>
        <w:numPr>
          <w:ilvl w:val="0"/>
          <w:numId w:val="13"/>
        </w:numPr>
        <w:rPr>
          <w:b/>
        </w:rPr>
      </w:pPr>
      <w:r w:rsidRPr="004A2DA9">
        <w:rPr>
          <w:b/>
        </w:rPr>
        <w:t xml:space="preserve">State: </w:t>
      </w:r>
      <w:r w:rsidR="004D0C24" w:rsidRPr="004A2DA9">
        <w:rPr>
          <w:b/>
        </w:rPr>
        <w:t>Operating</w:t>
      </w:r>
    </w:p>
    <w:p w14:paraId="5B0F5C70" w14:textId="0B80D23E" w:rsidR="00E14C35" w:rsidRPr="004A2DA9" w:rsidRDefault="00E14C35" w:rsidP="00E14C35">
      <w:r w:rsidRPr="004A2DA9">
        <w:t xml:space="preserve">In this </w:t>
      </w:r>
      <w:r w:rsidR="00175E41" w:rsidRPr="004A2DA9">
        <w:t>state,</w:t>
      </w:r>
      <w:r w:rsidRPr="004A2DA9">
        <w:t xml:space="preserve"> the system </w:t>
      </w:r>
      <w:r w:rsidR="008F7622" w:rsidRPr="004A2DA9">
        <w:t xml:space="preserve">is in full operation and performing </w:t>
      </w:r>
      <w:r w:rsidR="00D817DB" w:rsidRPr="004A2DA9">
        <w:t>the</w:t>
      </w:r>
      <w:r w:rsidR="008F7622" w:rsidRPr="004A2DA9">
        <w:t xml:space="preserve"> desired compensation</w:t>
      </w:r>
      <w:r w:rsidRPr="004A2DA9">
        <w:t>.</w:t>
      </w:r>
      <w:r w:rsidR="00F90554" w:rsidRPr="004A2DA9">
        <w:t xml:space="preserve"> Upon receiving a stop command, the system will go to the </w:t>
      </w:r>
      <w:r w:rsidR="00F90554" w:rsidRPr="004A2DA9">
        <w:rPr>
          <w:i/>
        </w:rPr>
        <w:t>Stopped</w:t>
      </w:r>
      <w:r w:rsidR="00F90554" w:rsidRPr="004A2DA9">
        <w:t xml:space="preserve"> state.</w:t>
      </w:r>
    </w:p>
    <w:p w14:paraId="775A0B74" w14:textId="615763B7" w:rsidR="00E14C35" w:rsidRPr="004A2DA9" w:rsidRDefault="00E14C35" w:rsidP="003707E3">
      <w:pPr>
        <w:pStyle w:val="ListParagraph"/>
        <w:numPr>
          <w:ilvl w:val="0"/>
          <w:numId w:val="13"/>
        </w:numPr>
        <w:rPr>
          <w:b/>
        </w:rPr>
      </w:pPr>
      <w:r w:rsidRPr="004A2DA9">
        <w:rPr>
          <w:b/>
        </w:rPr>
        <w:t>State: Trip</w:t>
      </w:r>
      <w:r w:rsidR="000B5BF1">
        <w:rPr>
          <w:b/>
        </w:rPr>
        <w:t>ped</w:t>
      </w:r>
    </w:p>
    <w:p w14:paraId="54764804" w14:textId="79E52AC1" w:rsidR="00E14C35" w:rsidRPr="004A2DA9" w:rsidRDefault="00755DBC" w:rsidP="00F90554">
      <w:r w:rsidRPr="004A2DA9">
        <w:t xml:space="preserve">In this </w:t>
      </w:r>
      <w:r w:rsidR="00175E41" w:rsidRPr="004A2DA9">
        <w:t>state,</w:t>
      </w:r>
      <w:r w:rsidRPr="004A2DA9">
        <w:t xml:space="preserve"> the system has stopped on an alarm which is preventing the system from being able to be started.</w:t>
      </w:r>
      <w:r w:rsidR="00F90554" w:rsidRPr="004A2DA9">
        <w:t xml:space="preserve"> </w:t>
      </w:r>
      <w:r w:rsidR="00D63B88" w:rsidRPr="004A2DA9">
        <w:t xml:space="preserve">When all alarms have been acknowledged, </w:t>
      </w:r>
      <w:r w:rsidR="00F90554" w:rsidRPr="004A2DA9">
        <w:t xml:space="preserve">the system will go to the </w:t>
      </w:r>
      <w:r w:rsidR="00F90554" w:rsidRPr="004A2DA9">
        <w:rPr>
          <w:i/>
        </w:rPr>
        <w:t>Pre-</w:t>
      </w:r>
      <w:r w:rsidR="00D63B88" w:rsidRPr="004A2DA9">
        <w:rPr>
          <w:i/>
        </w:rPr>
        <w:t>charge</w:t>
      </w:r>
      <w:r w:rsidR="00D63B88" w:rsidRPr="004A2DA9">
        <w:t xml:space="preserve"> state.</w:t>
      </w:r>
    </w:p>
    <w:p w14:paraId="58B5AA6D" w14:textId="549A91FE" w:rsidR="00E14C35" w:rsidRPr="004A2DA9" w:rsidRDefault="007E2ABF" w:rsidP="00E14C35">
      <w:pPr>
        <w:pStyle w:val="Heading2"/>
      </w:pPr>
      <w:bookmarkStart w:id="299" w:name="_Ref316569149"/>
      <w:bookmarkStart w:id="300" w:name="_Toc316636548"/>
      <w:bookmarkStart w:id="301" w:name="_Toc341698112"/>
      <w:bookmarkStart w:id="302" w:name="_Toc505008804"/>
      <w:r w:rsidRPr="004A2DA9">
        <w:rPr>
          <w:noProof/>
          <w:sz w:val="18"/>
          <w:szCs w:val="18"/>
        </w:rPr>
        <w:drawing>
          <wp:anchor distT="0" distB="0" distL="114300" distR="114300" simplePos="0" relativeHeight="251650048" behindDoc="0" locked="0" layoutInCell="1" allowOverlap="1" wp14:anchorId="5A9E058D" wp14:editId="0CD06CE3">
            <wp:simplePos x="0" y="0"/>
            <wp:positionH relativeFrom="column">
              <wp:posOffset>2692400</wp:posOffset>
            </wp:positionH>
            <wp:positionV relativeFrom="paragraph">
              <wp:posOffset>36830</wp:posOffset>
            </wp:positionV>
            <wp:extent cx="295275" cy="295275"/>
            <wp:effectExtent l="0" t="0" r="9525" b="9525"/>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oolbar_stop"/>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2DA9">
        <w:rPr>
          <w:noProof/>
          <w:sz w:val="18"/>
          <w:szCs w:val="18"/>
        </w:rPr>
        <w:drawing>
          <wp:anchor distT="0" distB="0" distL="114300" distR="114300" simplePos="0" relativeHeight="251656192" behindDoc="0" locked="0" layoutInCell="1" allowOverlap="1" wp14:anchorId="107FC48B" wp14:editId="32EE05ED">
            <wp:simplePos x="0" y="0"/>
            <wp:positionH relativeFrom="column">
              <wp:posOffset>2339975</wp:posOffset>
            </wp:positionH>
            <wp:positionV relativeFrom="paragraph">
              <wp:posOffset>36830</wp:posOffset>
            </wp:positionV>
            <wp:extent cx="295275" cy="295275"/>
            <wp:effectExtent l="0" t="0" r="9525" b="9525"/>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toolbar_start"/>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00E14C35" w:rsidRPr="004A2DA9">
        <w:t>Starting and stopping</w:t>
      </w:r>
      <w:bookmarkEnd w:id="299"/>
      <w:bookmarkEnd w:id="300"/>
      <w:bookmarkEnd w:id="301"/>
      <w:bookmarkEnd w:id="302"/>
    </w:p>
    <w:p w14:paraId="4C5803CB" w14:textId="77777777" w:rsidR="00E14C35" w:rsidRPr="004A2DA9" w:rsidRDefault="009A3229" w:rsidP="00E14C35">
      <w:r w:rsidRPr="004A2DA9">
        <w:t>When the DC-</w:t>
      </w:r>
      <w:r w:rsidR="00E14C35" w:rsidRPr="004A2DA9">
        <w:t>bus is fully charged the system is ready to be started.</w:t>
      </w:r>
    </w:p>
    <w:p w14:paraId="679667AC" w14:textId="77777777" w:rsidR="00E14C35" w:rsidRPr="004A2DA9" w:rsidRDefault="007D210E" w:rsidP="00E14C35">
      <w:r w:rsidRPr="004A2DA9">
        <w:t>S</w:t>
      </w:r>
      <w:r w:rsidR="00E14C35" w:rsidRPr="004A2DA9">
        <w:t xml:space="preserve">tart and stop commands can be </w:t>
      </w:r>
      <w:r w:rsidRPr="004A2DA9">
        <w:t>generated</w:t>
      </w:r>
      <w:r w:rsidR="00E14C35" w:rsidRPr="004A2DA9">
        <w:t>:</w:t>
      </w:r>
    </w:p>
    <w:p w14:paraId="10142507" w14:textId="77777777" w:rsidR="00E14C35" w:rsidRPr="004A2DA9" w:rsidRDefault="005A7B10" w:rsidP="003707E3">
      <w:pPr>
        <w:pStyle w:val="ListParagraph"/>
        <w:numPr>
          <w:ilvl w:val="0"/>
          <w:numId w:val="10"/>
        </w:numPr>
      </w:pPr>
      <w:r w:rsidRPr="004A2DA9">
        <w:t>Manual</w:t>
      </w:r>
      <w:r w:rsidR="007D210E" w:rsidRPr="004A2DA9">
        <w:t>ly</w:t>
      </w:r>
      <w:r w:rsidR="003368C8" w:rsidRPr="004A2DA9">
        <w:t xml:space="preserve"> </w:t>
      </w:r>
      <w:r w:rsidR="00E14C35" w:rsidRPr="004A2DA9">
        <w:t>–</w:t>
      </w:r>
      <w:r w:rsidR="00BB4DDC" w:rsidRPr="004A2DA9">
        <w:t xml:space="preserve"> B</w:t>
      </w:r>
      <w:r w:rsidR="007D210E" w:rsidRPr="004A2DA9">
        <w:t>uttons</w:t>
      </w:r>
      <w:r w:rsidR="006D614F" w:rsidRPr="004A2DA9">
        <w:t xml:space="preserve"> in the toolbar</w:t>
      </w:r>
      <w:r w:rsidR="00D817DB" w:rsidRPr="004A2DA9">
        <w:t xml:space="preserve"> can be used</w:t>
      </w:r>
      <w:r w:rsidR="00C860D4" w:rsidRPr="004A2DA9">
        <w:t xml:space="preserve"> to start and stop the system.</w:t>
      </w:r>
    </w:p>
    <w:p w14:paraId="6FDD3476" w14:textId="15CE2EE3" w:rsidR="00E14C35" w:rsidRDefault="007D210E" w:rsidP="003707E3">
      <w:pPr>
        <w:pStyle w:val="ListParagraph"/>
        <w:numPr>
          <w:ilvl w:val="0"/>
          <w:numId w:val="10"/>
        </w:numPr>
      </w:pPr>
      <w:r w:rsidRPr="004A2DA9">
        <w:t>By a</w:t>
      </w:r>
      <w:r w:rsidR="00E14C35" w:rsidRPr="004A2DA9">
        <w:t>utomatic start – A start command can be automatically generated following power up and after a programmable d</w:t>
      </w:r>
      <w:r w:rsidR="00047B37">
        <w:t>elay without user intervention.</w:t>
      </w:r>
    </w:p>
    <w:p w14:paraId="6FF2D985" w14:textId="63120B0B" w:rsidR="005C61E0" w:rsidRPr="004A2DA9" w:rsidRDefault="005C61E0" w:rsidP="003707E3">
      <w:pPr>
        <w:pStyle w:val="ListParagraph"/>
        <w:numPr>
          <w:ilvl w:val="0"/>
          <w:numId w:val="10"/>
        </w:numPr>
      </w:pPr>
      <w:r>
        <w:t>By automatic restart</w:t>
      </w:r>
      <w:r w:rsidRPr="004A2DA9">
        <w:t xml:space="preserve"> –</w:t>
      </w:r>
      <w:r>
        <w:t xml:space="preserve"> When enabled, the system will automatically a</w:t>
      </w:r>
      <w:r w:rsidR="00047B37">
        <w:t>ttempt to restart after alarms.</w:t>
      </w:r>
    </w:p>
    <w:p w14:paraId="1432988B" w14:textId="78DFF912" w:rsidR="00E14C35" w:rsidRDefault="007D210E" w:rsidP="003707E3">
      <w:pPr>
        <w:pStyle w:val="ListParagraph"/>
        <w:numPr>
          <w:ilvl w:val="0"/>
          <w:numId w:val="10"/>
        </w:numPr>
      </w:pPr>
      <w:r w:rsidRPr="004A2DA9">
        <w:t>By d</w:t>
      </w:r>
      <w:r w:rsidR="00E14C35" w:rsidRPr="004A2DA9">
        <w:t xml:space="preserve">igital input – The digital inputs can be used to </w:t>
      </w:r>
      <w:r w:rsidR="002625A6" w:rsidRPr="004A2DA9">
        <w:t>generate</w:t>
      </w:r>
      <w:r w:rsidR="00E14C35" w:rsidRPr="004A2DA9">
        <w:t xml:space="preserve"> start and stop commands</w:t>
      </w:r>
      <w:r w:rsidR="00047B37">
        <w:t>.</w:t>
      </w:r>
    </w:p>
    <w:p w14:paraId="11EC15A5" w14:textId="7443E9BD" w:rsidR="004B493B" w:rsidRPr="004A2DA9" w:rsidRDefault="00A90EE5" w:rsidP="003707E3">
      <w:pPr>
        <w:pStyle w:val="ListParagraph"/>
        <w:numPr>
          <w:ilvl w:val="0"/>
          <w:numId w:val="10"/>
        </w:numPr>
      </w:pPr>
      <w:r w:rsidRPr="004A2DA9">
        <w:rPr>
          <w:noProof/>
          <w:sz w:val="18"/>
          <w:szCs w:val="18"/>
        </w:rPr>
        <w:drawing>
          <wp:anchor distT="0" distB="0" distL="114300" distR="114300" simplePos="0" relativeHeight="251648000" behindDoc="0" locked="0" layoutInCell="1" allowOverlap="1" wp14:anchorId="5CB3BA9A" wp14:editId="7066172F">
            <wp:simplePos x="0" y="0"/>
            <wp:positionH relativeFrom="column">
              <wp:posOffset>1644650</wp:posOffset>
            </wp:positionH>
            <wp:positionV relativeFrom="paragraph">
              <wp:posOffset>248920</wp:posOffset>
            </wp:positionV>
            <wp:extent cx="295275" cy="295275"/>
            <wp:effectExtent l="0" t="0" r="9525"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oolbar_measure"/>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004B493B">
        <w:t>By Modbus</w:t>
      </w:r>
      <w:r w:rsidR="00FF3CED">
        <w:t xml:space="preserve"> TCP</w:t>
      </w:r>
      <w:r w:rsidR="004B493B">
        <w:t xml:space="preserve"> –</w:t>
      </w:r>
      <w:r w:rsidR="0090163B">
        <w:t xml:space="preserve"> Modbus can be used to generate</w:t>
      </w:r>
      <w:r w:rsidR="004B493B">
        <w:t xml:space="preserve"> start and stop commands.</w:t>
      </w:r>
    </w:p>
    <w:p w14:paraId="4492A4ED" w14:textId="6B714A7F" w:rsidR="006973CD" w:rsidRPr="004A2DA9" w:rsidRDefault="00B93DF7" w:rsidP="00FD26DE">
      <w:pPr>
        <w:pStyle w:val="Heading2"/>
      </w:pPr>
      <w:bookmarkStart w:id="303" w:name="_Toc316636611"/>
      <w:bookmarkStart w:id="304" w:name="_Ref325298171"/>
      <w:bookmarkStart w:id="305" w:name="_Toc341698115"/>
      <w:bookmarkStart w:id="306" w:name="_Toc505008805"/>
      <w:bookmarkStart w:id="307" w:name="_Ref316632570"/>
      <w:bookmarkStart w:id="308" w:name="_Ref316632576"/>
      <w:bookmarkStart w:id="309" w:name="_Toc316636574"/>
      <w:bookmarkStart w:id="310" w:name="_Toc316636616"/>
      <w:bookmarkEnd w:id="54"/>
      <w:r>
        <w:t>M</w:t>
      </w:r>
      <w:r w:rsidR="006973CD" w:rsidRPr="004A2DA9">
        <w:t>easurement</w:t>
      </w:r>
      <w:bookmarkEnd w:id="303"/>
      <w:bookmarkEnd w:id="304"/>
      <w:bookmarkEnd w:id="305"/>
      <w:bookmarkEnd w:id="306"/>
    </w:p>
    <w:p w14:paraId="74C4AAD2" w14:textId="77777777" w:rsidR="00B55A66" w:rsidRDefault="006973CD" w:rsidP="00B55A66">
      <w:r w:rsidRPr="004A2DA9">
        <w:t xml:space="preserve">The </w:t>
      </w:r>
      <w:r w:rsidR="004C501E">
        <w:rPr>
          <w:i/>
        </w:rPr>
        <w:t>M</w:t>
      </w:r>
      <w:r w:rsidRPr="004A2DA9">
        <w:rPr>
          <w:i/>
        </w:rPr>
        <w:t>easurement window</w:t>
      </w:r>
      <w:r w:rsidRPr="004A2DA9">
        <w:t xml:space="preserve"> shows power qualit</w:t>
      </w:r>
      <w:r w:rsidR="004C501E">
        <w:t xml:space="preserve">y data which can be of interest when evaluating the performance of the system. </w:t>
      </w:r>
      <w:r w:rsidRPr="004A2DA9">
        <w:t>The following parameters are shown:</w:t>
      </w:r>
    </w:p>
    <w:p w14:paraId="21C41EF9" w14:textId="1C2FE72F" w:rsidR="006973CD" w:rsidRPr="004A2DA9" w:rsidRDefault="00690D9E" w:rsidP="00B55A66">
      <w:pPr>
        <w:jc w:val="center"/>
      </w:pPr>
      <w:r>
        <w:rPr>
          <w:noProof/>
        </w:rPr>
        <w:drawing>
          <wp:inline distT="0" distB="0" distL="0" distR="0" wp14:anchorId="69909DF2" wp14:editId="179447DC">
            <wp:extent cx="2711201" cy="1866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2713544" cy="1868514"/>
                    </a:xfrm>
                    <a:prstGeom prst="rect">
                      <a:avLst/>
                    </a:prstGeom>
                    <a:noFill/>
                    <a:ln>
                      <a:noFill/>
                    </a:ln>
                  </pic:spPr>
                </pic:pic>
              </a:graphicData>
            </a:graphic>
          </wp:inline>
        </w:drawing>
      </w:r>
    </w:p>
    <w:p w14:paraId="7BE4E8F5" w14:textId="35FCF0BD" w:rsidR="006973CD" w:rsidRPr="004A2DA9" w:rsidRDefault="006973CD" w:rsidP="000A0764">
      <w:pPr>
        <w:pStyle w:val="Caption"/>
        <w:jc w:val="center"/>
      </w:pPr>
      <w:bookmarkStart w:id="311" w:name="_Toc316636649"/>
      <w:bookmarkStart w:id="312" w:name="_Toc505008884"/>
      <w:r w:rsidRPr="004A2DA9">
        <w:t xml:space="preserve">Figure </w:t>
      </w:r>
      <w:r w:rsidR="00482D60">
        <w:rPr>
          <w:noProof/>
        </w:rPr>
        <w:fldChar w:fldCharType="begin"/>
      </w:r>
      <w:r w:rsidR="00482D60">
        <w:rPr>
          <w:noProof/>
        </w:rPr>
        <w:instrText xml:space="preserve"> SEQ Figure \* ARABIC </w:instrText>
      </w:r>
      <w:r w:rsidR="00482D60">
        <w:rPr>
          <w:noProof/>
        </w:rPr>
        <w:fldChar w:fldCharType="separate"/>
      </w:r>
      <w:r w:rsidR="00DA230B">
        <w:rPr>
          <w:noProof/>
        </w:rPr>
        <w:t>24</w:t>
      </w:r>
      <w:r w:rsidR="00482D60">
        <w:rPr>
          <w:noProof/>
        </w:rPr>
        <w:fldChar w:fldCharType="end"/>
      </w:r>
      <w:r w:rsidRPr="004A2DA9">
        <w:t xml:space="preserve">: The </w:t>
      </w:r>
      <w:r w:rsidR="004C501E">
        <w:t>M</w:t>
      </w:r>
      <w:r w:rsidRPr="004A2DA9">
        <w:t>easurement window</w:t>
      </w:r>
      <w:bookmarkEnd w:id="311"/>
      <w:bookmarkEnd w:id="312"/>
    </w:p>
    <w:p w14:paraId="38034C06" w14:textId="39CF54A5" w:rsidR="006973CD" w:rsidRPr="004A2DA9" w:rsidRDefault="006973CD" w:rsidP="006973CD">
      <w:pPr>
        <w:pStyle w:val="Caption"/>
        <w:keepNext/>
      </w:pPr>
      <w:bookmarkStart w:id="313" w:name="_Toc316636625"/>
      <w:bookmarkStart w:id="314" w:name="_Toc505008924"/>
      <w:r w:rsidRPr="004A2DA9">
        <w:lastRenderedPageBreak/>
        <w:t xml:space="preserve">Table </w:t>
      </w:r>
      <w:r w:rsidR="00482D60">
        <w:rPr>
          <w:noProof/>
        </w:rPr>
        <w:fldChar w:fldCharType="begin"/>
      </w:r>
      <w:r w:rsidR="00482D60">
        <w:rPr>
          <w:noProof/>
        </w:rPr>
        <w:instrText xml:space="preserve"> SEQ Table \* ARABIC </w:instrText>
      </w:r>
      <w:r w:rsidR="00482D60">
        <w:rPr>
          <w:noProof/>
        </w:rPr>
        <w:fldChar w:fldCharType="separate"/>
      </w:r>
      <w:r w:rsidR="00DA230B">
        <w:rPr>
          <w:noProof/>
        </w:rPr>
        <w:t>8</w:t>
      </w:r>
      <w:r w:rsidR="00482D60">
        <w:rPr>
          <w:noProof/>
        </w:rPr>
        <w:fldChar w:fldCharType="end"/>
      </w:r>
      <w:r w:rsidRPr="004A2DA9">
        <w:t>: Overview of measurement window functionality</w:t>
      </w:r>
      <w:bookmarkEnd w:id="313"/>
      <w:bookmarkEnd w:id="314"/>
    </w:p>
    <w:tbl>
      <w:tblPr>
        <w:tblStyle w:val="TableGrid"/>
        <w:tblW w:w="0" w:type="auto"/>
        <w:tblLook w:val="04A0" w:firstRow="1" w:lastRow="0" w:firstColumn="1" w:lastColumn="0" w:noHBand="0" w:noVBand="1"/>
      </w:tblPr>
      <w:tblGrid>
        <w:gridCol w:w="2098"/>
        <w:gridCol w:w="6906"/>
      </w:tblGrid>
      <w:tr w:rsidR="006973CD" w:rsidRPr="004A2DA9" w14:paraId="31A0F5C3" w14:textId="77777777" w:rsidTr="00E7639E">
        <w:trPr>
          <w:cnfStyle w:val="100000000000" w:firstRow="1" w:lastRow="0" w:firstColumn="0" w:lastColumn="0" w:oddVBand="0" w:evenVBand="0" w:oddHBand="0" w:evenHBand="0" w:firstRowFirstColumn="0" w:firstRowLastColumn="0" w:lastRowFirstColumn="0" w:lastRowLastColumn="0"/>
        </w:trPr>
        <w:tc>
          <w:tcPr>
            <w:tcW w:w="2098" w:type="dxa"/>
            <w:vAlign w:val="top"/>
          </w:tcPr>
          <w:p w14:paraId="71885280" w14:textId="77777777" w:rsidR="006973CD" w:rsidRPr="004A2DA9" w:rsidRDefault="006973CD" w:rsidP="007B6747">
            <w:r w:rsidRPr="004A2DA9">
              <w:t>Parameter</w:t>
            </w:r>
          </w:p>
        </w:tc>
        <w:tc>
          <w:tcPr>
            <w:tcW w:w="6906" w:type="dxa"/>
            <w:vAlign w:val="top"/>
          </w:tcPr>
          <w:p w14:paraId="15D1EDEA" w14:textId="77777777" w:rsidR="006973CD" w:rsidRPr="004A2DA9" w:rsidRDefault="006973CD" w:rsidP="007B6747">
            <w:r w:rsidRPr="004A2DA9">
              <w:t>Description</w:t>
            </w:r>
          </w:p>
        </w:tc>
      </w:tr>
      <w:tr w:rsidR="006973CD" w:rsidRPr="004A2DA9" w14:paraId="0523F0B9" w14:textId="77777777" w:rsidTr="00E7639E">
        <w:tc>
          <w:tcPr>
            <w:tcW w:w="2098" w:type="dxa"/>
            <w:vAlign w:val="top"/>
          </w:tcPr>
          <w:p w14:paraId="070105D2" w14:textId="3C5BDD18" w:rsidR="006973CD" w:rsidRPr="004A2DA9" w:rsidRDefault="00F74B34" w:rsidP="00F74B34">
            <w:r>
              <w:t xml:space="preserve">U1, U2, </w:t>
            </w:r>
            <w:r w:rsidR="006973CD" w:rsidRPr="004A2DA9">
              <w:t>U3</w:t>
            </w:r>
            <w:r>
              <w:t xml:space="preserve"> and UN</w:t>
            </w:r>
          </w:p>
        </w:tc>
        <w:tc>
          <w:tcPr>
            <w:tcW w:w="6906" w:type="dxa"/>
            <w:vAlign w:val="top"/>
          </w:tcPr>
          <w:p w14:paraId="4D4903CF" w14:textId="6C48D4D4" w:rsidR="006973CD" w:rsidRPr="004A2DA9" w:rsidRDefault="00E7639E" w:rsidP="00E7639E">
            <w:r>
              <w:t>Phase voltages (</w:t>
            </w:r>
            <w:r w:rsidR="006973CD" w:rsidRPr="004A2DA9">
              <w:t>RMS</w:t>
            </w:r>
            <w:r w:rsidR="00F74B34">
              <w:t xml:space="preserve"> values in V, phase angles and THD</w:t>
            </w:r>
            <w:r>
              <w:t>)</w:t>
            </w:r>
          </w:p>
        </w:tc>
      </w:tr>
      <w:tr w:rsidR="006973CD" w:rsidRPr="004A2DA9" w14:paraId="602C9B66" w14:textId="77777777" w:rsidTr="00E7639E">
        <w:tc>
          <w:tcPr>
            <w:tcW w:w="2098" w:type="dxa"/>
            <w:vAlign w:val="top"/>
          </w:tcPr>
          <w:p w14:paraId="4ED6987C" w14:textId="2B3DA814" w:rsidR="006973CD" w:rsidRPr="004A2DA9" w:rsidRDefault="00F74B34" w:rsidP="007B6747">
            <w:r>
              <w:t xml:space="preserve">I1, I2, </w:t>
            </w:r>
            <w:r w:rsidR="00F31167" w:rsidRPr="004A2DA9">
              <w:t>I</w:t>
            </w:r>
            <w:r w:rsidR="006973CD" w:rsidRPr="004A2DA9">
              <w:t>3</w:t>
            </w:r>
            <w:r>
              <w:t xml:space="preserve"> and IN</w:t>
            </w:r>
          </w:p>
        </w:tc>
        <w:tc>
          <w:tcPr>
            <w:tcW w:w="6906" w:type="dxa"/>
            <w:vAlign w:val="top"/>
          </w:tcPr>
          <w:p w14:paraId="19A4BE7E" w14:textId="2A3FB3C7" w:rsidR="006973CD" w:rsidRPr="004A2DA9" w:rsidRDefault="00E7639E" w:rsidP="00063093">
            <w:r>
              <w:t>CT currents (</w:t>
            </w:r>
            <w:r w:rsidR="006973CD" w:rsidRPr="004A2DA9">
              <w:t xml:space="preserve">RMS </w:t>
            </w:r>
            <w:r w:rsidR="00F74B34">
              <w:t>values in A, phase angles and TH</w:t>
            </w:r>
            <w:r>
              <w:t>D)</w:t>
            </w:r>
            <w:r w:rsidR="00A00964">
              <w:t xml:space="preserve"> *</w:t>
            </w:r>
          </w:p>
        </w:tc>
      </w:tr>
      <w:tr w:rsidR="00E7639E" w:rsidRPr="004A2DA9" w14:paraId="0936FA4B" w14:textId="77777777" w:rsidTr="00E7639E">
        <w:tc>
          <w:tcPr>
            <w:tcW w:w="2098" w:type="dxa"/>
            <w:vAlign w:val="top"/>
          </w:tcPr>
          <w:p w14:paraId="41519C4F" w14:textId="4F61CF29" w:rsidR="00E7639E" w:rsidRDefault="00E7639E" w:rsidP="007B6747">
            <w:r w:rsidRPr="004A2DA9">
              <w:t>P</w:t>
            </w:r>
          </w:p>
        </w:tc>
        <w:tc>
          <w:tcPr>
            <w:tcW w:w="6906" w:type="dxa"/>
            <w:vAlign w:val="top"/>
          </w:tcPr>
          <w:p w14:paraId="72E65425" w14:textId="20BCD4F8" w:rsidR="00E7639E" w:rsidRDefault="00E7639E" w:rsidP="00063093">
            <w:r w:rsidRPr="004A2DA9">
              <w:t>Active power in kW</w:t>
            </w:r>
            <w:r w:rsidR="00A00964">
              <w:t xml:space="preserve"> *</w:t>
            </w:r>
          </w:p>
        </w:tc>
      </w:tr>
      <w:tr w:rsidR="00E7639E" w:rsidRPr="004A2DA9" w14:paraId="7FA8D737" w14:textId="77777777" w:rsidTr="00E7639E">
        <w:tc>
          <w:tcPr>
            <w:tcW w:w="2098" w:type="dxa"/>
            <w:vAlign w:val="top"/>
          </w:tcPr>
          <w:p w14:paraId="52885487" w14:textId="3E7E5E2A" w:rsidR="00E7639E" w:rsidRDefault="00E7639E" w:rsidP="007B6747">
            <w:r w:rsidRPr="004A2DA9">
              <w:t>Q</w:t>
            </w:r>
          </w:p>
        </w:tc>
        <w:tc>
          <w:tcPr>
            <w:tcW w:w="6906" w:type="dxa"/>
            <w:vAlign w:val="top"/>
          </w:tcPr>
          <w:p w14:paraId="531FA279" w14:textId="10F43DF3" w:rsidR="00E7639E" w:rsidRDefault="00E7639E" w:rsidP="00182E8A">
            <w:r>
              <w:t>Reactive power in kVAR</w:t>
            </w:r>
            <w:r w:rsidR="00182E8A">
              <w:t xml:space="preserve"> (+ = inductive, - = capacitive)</w:t>
            </w:r>
            <w:r w:rsidR="00A00964">
              <w:t xml:space="preserve"> *</w:t>
            </w:r>
          </w:p>
        </w:tc>
      </w:tr>
      <w:tr w:rsidR="00E7639E" w:rsidRPr="004A2DA9" w14:paraId="4626013F" w14:textId="77777777" w:rsidTr="00E7639E">
        <w:tc>
          <w:tcPr>
            <w:tcW w:w="2098" w:type="dxa"/>
            <w:vAlign w:val="top"/>
          </w:tcPr>
          <w:p w14:paraId="7C35360E" w14:textId="492BF837" w:rsidR="00E7639E" w:rsidRDefault="00E7639E" w:rsidP="007B6747">
            <w:r w:rsidRPr="004A2DA9">
              <w:t>S</w:t>
            </w:r>
          </w:p>
        </w:tc>
        <w:tc>
          <w:tcPr>
            <w:tcW w:w="6906" w:type="dxa"/>
            <w:vAlign w:val="top"/>
          </w:tcPr>
          <w:p w14:paraId="2067B8B7" w14:textId="4E8FE672" w:rsidR="00E7639E" w:rsidRDefault="00E7639E" w:rsidP="00063093">
            <w:r w:rsidRPr="004A2DA9">
              <w:t>Apparent power in kVA</w:t>
            </w:r>
            <w:r w:rsidR="00A00964">
              <w:t xml:space="preserve"> *</w:t>
            </w:r>
          </w:p>
        </w:tc>
      </w:tr>
      <w:tr w:rsidR="00E7639E" w:rsidRPr="004A2DA9" w14:paraId="0CAEE442" w14:textId="77777777" w:rsidTr="00E7639E">
        <w:tc>
          <w:tcPr>
            <w:tcW w:w="2098" w:type="dxa"/>
            <w:vAlign w:val="top"/>
          </w:tcPr>
          <w:p w14:paraId="2A5277AA" w14:textId="4DB0E0BB" w:rsidR="00E7639E" w:rsidRPr="004A2DA9" w:rsidRDefault="00E7639E" w:rsidP="007B6747">
            <w:r>
              <w:t>PF</w:t>
            </w:r>
          </w:p>
        </w:tc>
        <w:tc>
          <w:tcPr>
            <w:tcW w:w="6906" w:type="dxa"/>
            <w:vAlign w:val="top"/>
          </w:tcPr>
          <w:p w14:paraId="38C585E8" w14:textId="6C309C6C" w:rsidR="00E7639E" w:rsidRPr="004A2DA9" w:rsidRDefault="00E7639E" w:rsidP="007B6747">
            <w:r>
              <w:t>Power factor</w:t>
            </w:r>
            <w:r w:rsidR="00A00964">
              <w:t xml:space="preserve"> *</w:t>
            </w:r>
          </w:p>
        </w:tc>
      </w:tr>
      <w:tr w:rsidR="00DB2D94" w:rsidRPr="004A2DA9" w14:paraId="67C3F7B8" w14:textId="77777777" w:rsidTr="00E7639E">
        <w:tc>
          <w:tcPr>
            <w:tcW w:w="2098" w:type="dxa"/>
            <w:vAlign w:val="top"/>
          </w:tcPr>
          <w:p w14:paraId="56261654" w14:textId="38F3AF3C" w:rsidR="00DB2D94" w:rsidRPr="004A2DA9" w:rsidRDefault="00DB2D94" w:rsidP="00DB2D94">
            <w:r>
              <w:t>I</w:t>
            </w:r>
            <w:r w:rsidRPr="00DB2D94">
              <w:rPr>
                <w:vertAlign w:val="subscript"/>
              </w:rPr>
              <w:t>ADF</w:t>
            </w:r>
          </w:p>
        </w:tc>
        <w:tc>
          <w:tcPr>
            <w:tcW w:w="6906" w:type="dxa"/>
            <w:vAlign w:val="top"/>
          </w:tcPr>
          <w:p w14:paraId="0E33795F" w14:textId="67B8D274" w:rsidR="00DB2D94" w:rsidRPr="004A2DA9" w:rsidRDefault="00DB2D94" w:rsidP="007B6747">
            <w:r>
              <w:t>Output current</w:t>
            </w:r>
            <w:r w:rsidR="00182E8A">
              <w:t xml:space="preserve"> in A</w:t>
            </w:r>
            <w:r w:rsidR="00182E8A" w:rsidRPr="00182E8A">
              <w:rPr>
                <w:vertAlign w:val="subscript"/>
              </w:rPr>
              <w:t>RMS</w:t>
            </w:r>
          </w:p>
        </w:tc>
      </w:tr>
      <w:tr w:rsidR="00E7639E" w:rsidRPr="004A2DA9" w14:paraId="6CBBB1CD" w14:textId="77777777" w:rsidTr="00E7639E">
        <w:tc>
          <w:tcPr>
            <w:tcW w:w="2098" w:type="dxa"/>
            <w:vAlign w:val="top"/>
          </w:tcPr>
          <w:p w14:paraId="2C777CB0" w14:textId="77777777" w:rsidR="00E7639E" w:rsidRPr="004A2DA9" w:rsidRDefault="00E7639E" w:rsidP="007B6747">
            <w:r w:rsidRPr="004A2DA9">
              <w:t xml:space="preserve">Utilization </w:t>
            </w:r>
          </w:p>
        </w:tc>
        <w:tc>
          <w:tcPr>
            <w:tcW w:w="6906" w:type="dxa"/>
            <w:vAlign w:val="top"/>
          </w:tcPr>
          <w:p w14:paraId="7EF73510" w14:textId="2B5412FA" w:rsidR="00E7639E" w:rsidRPr="004A2DA9" w:rsidRDefault="00E7639E" w:rsidP="007B6747">
            <w:r w:rsidRPr="004A2DA9">
              <w:t>Syst</w:t>
            </w:r>
            <w:r w:rsidR="0090163B">
              <w:t>em utilization shown in percent</w:t>
            </w:r>
          </w:p>
        </w:tc>
      </w:tr>
      <w:tr w:rsidR="00E7639E" w:rsidRPr="004A2DA9" w14:paraId="31D505B7" w14:textId="77777777" w:rsidTr="00E7639E">
        <w:tc>
          <w:tcPr>
            <w:tcW w:w="2098" w:type="dxa"/>
            <w:vAlign w:val="top"/>
          </w:tcPr>
          <w:p w14:paraId="77A10393" w14:textId="0B55FC54" w:rsidR="00E7639E" w:rsidRPr="004A2DA9" w:rsidRDefault="00E7639E" w:rsidP="007B6747">
            <w:r>
              <w:t>Freq</w:t>
            </w:r>
          </w:p>
        </w:tc>
        <w:tc>
          <w:tcPr>
            <w:tcW w:w="6906" w:type="dxa"/>
            <w:vAlign w:val="top"/>
          </w:tcPr>
          <w:p w14:paraId="77131336" w14:textId="1A794A15" w:rsidR="00E7639E" w:rsidRPr="004A2DA9" w:rsidRDefault="00E7639E" w:rsidP="007B6747">
            <w:r>
              <w:t xml:space="preserve">Fundamental </w:t>
            </w:r>
            <w:r w:rsidRPr="004A2DA9">
              <w:t>frequency in Hz</w:t>
            </w:r>
          </w:p>
        </w:tc>
      </w:tr>
      <w:tr w:rsidR="00E7639E" w:rsidRPr="004A2DA9" w14:paraId="3333823F" w14:textId="77777777" w:rsidTr="00E7639E">
        <w:tc>
          <w:tcPr>
            <w:tcW w:w="2098" w:type="dxa"/>
            <w:vAlign w:val="top"/>
          </w:tcPr>
          <w:p w14:paraId="54490423" w14:textId="3A1BD0C2" w:rsidR="00E7639E" w:rsidRPr="004A2DA9" w:rsidRDefault="00E7639E" w:rsidP="007B6747">
            <w:r>
              <w:t>T</w:t>
            </w:r>
            <w:r w:rsidRPr="00E7639E">
              <w:rPr>
                <w:vertAlign w:val="subscript"/>
              </w:rPr>
              <w:t>amb</w:t>
            </w:r>
          </w:p>
        </w:tc>
        <w:tc>
          <w:tcPr>
            <w:tcW w:w="6906" w:type="dxa"/>
            <w:vAlign w:val="top"/>
          </w:tcPr>
          <w:p w14:paraId="10309792" w14:textId="02FAD374" w:rsidR="00E7639E" w:rsidRPr="00E7639E" w:rsidRDefault="00E7639E" w:rsidP="007B6747">
            <w:r>
              <w:t>Ambient air temperature in C</w:t>
            </w:r>
            <w:r w:rsidRPr="00E7639E">
              <w:t>°</w:t>
            </w:r>
            <w:r>
              <w:t xml:space="preserve"> / F</w:t>
            </w:r>
            <w:r w:rsidRPr="00E7639E">
              <w:t>°</w:t>
            </w:r>
          </w:p>
        </w:tc>
      </w:tr>
      <w:tr w:rsidR="00E7639E" w:rsidRPr="004A2DA9" w14:paraId="579FDBDE" w14:textId="77777777" w:rsidTr="00E7639E">
        <w:tc>
          <w:tcPr>
            <w:tcW w:w="2098" w:type="dxa"/>
            <w:vAlign w:val="top"/>
          </w:tcPr>
          <w:p w14:paraId="5A188C4B" w14:textId="2C35D43B" w:rsidR="00E7639E" w:rsidRPr="004A2DA9" w:rsidRDefault="00E7639E" w:rsidP="00E7639E">
            <w:r>
              <w:t>T</w:t>
            </w:r>
            <w:r>
              <w:rPr>
                <w:vertAlign w:val="subscript"/>
              </w:rPr>
              <w:t>ppm</w:t>
            </w:r>
          </w:p>
        </w:tc>
        <w:tc>
          <w:tcPr>
            <w:tcW w:w="6906" w:type="dxa"/>
            <w:vAlign w:val="top"/>
          </w:tcPr>
          <w:p w14:paraId="7ACAF82D" w14:textId="13046D64" w:rsidR="00E7639E" w:rsidRPr="004A2DA9" w:rsidRDefault="00E7639E" w:rsidP="007B6747">
            <w:r>
              <w:t>Power module temperature in C</w:t>
            </w:r>
            <w:r w:rsidRPr="00E7639E">
              <w:t>°</w:t>
            </w:r>
            <w:r>
              <w:t xml:space="preserve"> / F</w:t>
            </w:r>
            <w:r w:rsidRPr="00E7639E">
              <w:t>°</w:t>
            </w:r>
          </w:p>
        </w:tc>
      </w:tr>
      <w:tr w:rsidR="00E7639E" w:rsidRPr="004A2DA9" w14:paraId="6BDDD637" w14:textId="77777777" w:rsidTr="00E7639E">
        <w:tc>
          <w:tcPr>
            <w:tcW w:w="2098" w:type="dxa"/>
            <w:vAlign w:val="top"/>
          </w:tcPr>
          <w:p w14:paraId="5954FC4B" w14:textId="764BEB19" w:rsidR="00E7639E" w:rsidRDefault="00E7639E" w:rsidP="00E7639E">
            <w:r>
              <w:t xml:space="preserve">cos </w:t>
            </w:r>
            <w:r w:rsidRPr="00E7639E">
              <w:t>φ</w:t>
            </w:r>
          </w:p>
        </w:tc>
        <w:tc>
          <w:tcPr>
            <w:tcW w:w="6906" w:type="dxa"/>
            <w:vAlign w:val="top"/>
          </w:tcPr>
          <w:p w14:paraId="2C5FA230" w14:textId="152DD38F" w:rsidR="00E7639E" w:rsidRDefault="0092591E" w:rsidP="007B6747">
            <w:r>
              <w:t xml:space="preserve">Cos </w:t>
            </w:r>
            <w:r w:rsidR="006474C1">
              <w:t>phi</w:t>
            </w:r>
            <w:r w:rsidR="00F32F36">
              <w:t>, displacement power factor</w:t>
            </w:r>
            <w:r w:rsidR="00A00964">
              <w:t xml:space="preserve"> *</w:t>
            </w:r>
          </w:p>
        </w:tc>
      </w:tr>
      <w:tr w:rsidR="00DB2D94" w:rsidRPr="004A2DA9" w14:paraId="00C3E33E" w14:textId="77777777" w:rsidTr="00A00964">
        <w:tc>
          <w:tcPr>
            <w:tcW w:w="2098" w:type="dxa"/>
            <w:tcBorders>
              <w:bottom w:val="single" w:sz="4" w:space="0" w:color="auto"/>
            </w:tcBorders>
            <w:vAlign w:val="top"/>
          </w:tcPr>
          <w:p w14:paraId="17000B11" w14:textId="56817314" w:rsidR="00DB2D94" w:rsidRDefault="00DB2D94" w:rsidP="00E7639E">
            <w:r>
              <w:t>Crest</w:t>
            </w:r>
          </w:p>
        </w:tc>
        <w:tc>
          <w:tcPr>
            <w:tcW w:w="6906" w:type="dxa"/>
            <w:tcBorders>
              <w:bottom w:val="single" w:sz="4" w:space="0" w:color="auto"/>
            </w:tcBorders>
            <w:vAlign w:val="top"/>
          </w:tcPr>
          <w:p w14:paraId="77B54924" w14:textId="3F28B2FD" w:rsidR="00DB2D94" w:rsidRDefault="00DB2D94" w:rsidP="007B6747">
            <w:r>
              <w:t>Crest factor of voltage</w:t>
            </w:r>
          </w:p>
        </w:tc>
      </w:tr>
      <w:tr w:rsidR="00E7639E" w:rsidRPr="004A2DA9" w14:paraId="366D23BF" w14:textId="77777777" w:rsidTr="00A00964">
        <w:tc>
          <w:tcPr>
            <w:tcW w:w="2098" w:type="dxa"/>
            <w:tcBorders>
              <w:bottom w:val="single" w:sz="4" w:space="0" w:color="auto"/>
            </w:tcBorders>
            <w:vAlign w:val="top"/>
          </w:tcPr>
          <w:p w14:paraId="033F151B" w14:textId="2DCDB8D3" w:rsidR="00E7639E" w:rsidRDefault="006474C1" w:rsidP="00E7639E">
            <w:r>
              <w:t>U</w:t>
            </w:r>
            <w:r w:rsidRPr="006474C1">
              <w:rPr>
                <w:vertAlign w:val="subscript"/>
              </w:rPr>
              <w:t>dc</w:t>
            </w:r>
          </w:p>
        </w:tc>
        <w:tc>
          <w:tcPr>
            <w:tcW w:w="6906" w:type="dxa"/>
            <w:tcBorders>
              <w:bottom w:val="single" w:sz="4" w:space="0" w:color="auto"/>
            </w:tcBorders>
            <w:vAlign w:val="top"/>
          </w:tcPr>
          <w:p w14:paraId="26195F63" w14:textId="4CD2B670" w:rsidR="00E7639E" w:rsidRDefault="006474C1" w:rsidP="007B6747">
            <w:r>
              <w:t>Power module DC-link voltage</w:t>
            </w:r>
            <w:r w:rsidR="00182E8A">
              <w:t xml:space="preserve"> in V</w:t>
            </w:r>
          </w:p>
        </w:tc>
      </w:tr>
      <w:tr w:rsidR="00A00964" w:rsidRPr="004A2DA9" w14:paraId="40C52A78" w14:textId="77777777" w:rsidTr="00E467E2">
        <w:tc>
          <w:tcPr>
            <w:tcW w:w="9004" w:type="dxa"/>
            <w:gridSpan w:val="2"/>
            <w:tcBorders>
              <w:top w:val="single" w:sz="4" w:space="0" w:color="auto"/>
              <w:left w:val="nil"/>
              <w:bottom w:val="nil"/>
              <w:right w:val="nil"/>
            </w:tcBorders>
            <w:vAlign w:val="top"/>
          </w:tcPr>
          <w:p w14:paraId="0681E89B" w14:textId="55AABACF" w:rsidR="00A00964" w:rsidRPr="00A00964" w:rsidRDefault="00A00964" w:rsidP="00A00964">
            <w:r>
              <w:t>* Only available when CT</w:t>
            </w:r>
            <w:r w:rsidR="007E5C37">
              <w:t>s</w:t>
            </w:r>
            <w:r>
              <w:t xml:space="preserve"> </w:t>
            </w:r>
            <w:r w:rsidR="007E5C37">
              <w:t>are</w:t>
            </w:r>
            <w:r>
              <w:t xml:space="preserve"> connected</w:t>
            </w:r>
          </w:p>
        </w:tc>
      </w:tr>
    </w:tbl>
    <w:p w14:paraId="2AC2C7DD" w14:textId="2405802A" w:rsidR="006973CD" w:rsidRPr="004A2DA9" w:rsidRDefault="00A90EE5" w:rsidP="00FD26DE">
      <w:pPr>
        <w:pStyle w:val="Heading2"/>
      </w:pPr>
      <w:bookmarkStart w:id="315" w:name="_Ref325298150"/>
      <w:bookmarkStart w:id="316" w:name="_Toc341698116"/>
      <w:bookmarkStart w:id="317" w:name="_Toc505008806"/>
      <w:r>
        <w:rPr>
          <w:noProof/>
        </w:rPr>
        <w:drawing>
          <wp:anchor distT="0" distB="0" distL="114300" distR="114300" simplePos="0" relativeHeight="251666432" behindDoc="0" locked="0" layoutInCell="1" allowOverlap="1" wp14:anchorId="5C00C999" wp14:editId="2E95780C">
            <wp:simplePos x="0" y="0"/>
            <wp:positionH relativeFrom="column">
              <wp:posOffset>1768475</wp:posOffset>
            </wp:positionH>
            <wp:positionV relativeFrom="paragraph">
              <wp:posOffset>117475</wp:posOffset>
            </wp:positionV>
            <wp:extent cx="295275" cy="295275"/>
            <wp:effectExtent l="0" t="0" r="9525"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14:sizeRelH relativeFrom="page">
              <wp14:pctWidth>0</wp14:pctWidth>
            </wp14:sizeRelH>
            <wp14:sizeRelV relativeFrom="page">
              <wp14:pctHeight>0</wp14:pctHeight>
            </wp14:sizeRelV>
          </wp:anchor>
        </w:drawing>
      </w:r>
      <w:r w:rsidR="00F31167" w:rsidRPr="004A2DA9">
        <w:t>W</w:t>
      </w:r>
      <w:r w:rsidR="005448BD" w:rsidRPr="004A2DA9">
        <w:t>aveform view</w:t>
      </w:r>
      <w:bookmarkEnd w:id="315"/>
      <w:bookmarkEnd w:id="316"/>
      <w:bookmarkEnd w:id="317"/>
      <w:r w:rsidR="00A95A5B" w:rsidRPr="00A95A5B">
        <w:rPr>
          <w:noProof/>
          <w:lang w:val="sv-SE" w:eastAsia="sv-SE"/>
        </w:rPr>
        <w:t xml:space="preserve"> </w:t>
      </w:r>
    </w:p>
    <w:p w14:paraId="0D7A3890" w14:textId="77777777" w:rsidR="006973CD" w:rsidRPr="004A2DA9" w:rsidRDefault="006973CD" w:rsidP="006973CD">
      <w:r w:rsidRPr="004A2DA9">
        <w:t xml:space="preserve">The </w:t>
      </w:r>
      <w:r w:rsidR="005448BD" w:rsidRPr="004A2DA9">
        <w:rPr>
          <w:i/>
        </w:rPr>
        <w:t>Waveform</w:t>
      </w:r>
      <w:r w:rsidRPr="004A2DA9">
        <w:rPr>
          <w:i/>
        </w:rPr>
        <w:t xml:space="preserve"> </w:t>
      </w:r>
      <w:r w:rsidR="005448BD" w:rsidRPr="004A2DA9">
        <w:rPr>
          <w:i/>
        </w:rPr>
        <w:t xml:space="preserve">view </w:t>
      </w:r>
      <w:r w:rsidRPr="004A2DA9">
        <w:rPr>
          <w:i/>
        </w:rPr>
        <w:t>window</w:t>
      </w:r>
      <w:r w:rsidRPr="004A2DA9">
        <w:t xml:space="preserve"> can show one of the following waveforms:</w:t>
      </w:r>
    </w:p>
    <w:p w14:paraId="24D8A689" w14:textId="302D8F3F" w:rsidR="006973CD" w:rsidRPr="004A2DA9" w:rsidRDefault="006973CD" w:rsidP="003707E3">
      <w:pPr>
        <w:pStyle w:val="ListParagraph"/>
        <w:numPr>
          <w:ilvl w:val="0"/>
          <w:numId w:val="9"/>
        </w:numPr>
      </w:pPr>
      <w:r w:rsidRPr="004A2DA9">
        <w:t>CT current</w:t>
      </w:r>
      <w:r w:rsidR="004B493B">
        <w:t xml:space="preserve"> (A)</w:t>
      </w:r>
    </w:p>
    <w:p w14:paraId="26798E6B" w14:textId="14872BAA" w:rsidR="006973CD" w:rsidRPr="004A2DA9" w:rsidRDefault="006973CD" w:rsidP="003707E3">
      <w:pPr>
        <w:pStyle w:val="ListParagraph"/>
        <w:numPr>
          <w:ilvl w:val="0"/>
          <w:numId w:val="9"/>
        </w:numPr>
      </w:pPr>
      <w:r w:rsidRPr="004A2DA9">
        <w:t>Compensation current</w:t>
      </w:r>
      <w:r w:rsidR="004B493B">
        <w:t xml:space="preserve"> (A)</w:t>
      </w:r>
    </w:p>
    <w:p w14:paraId="20595EA3" w14:textId="720AE31B" w:rsidR="006973CD" w:rsidRPr="004A2DA9" w:rsidRDefault="004B493B" w:rsidP="003707E3">
      <w:pPr>
        <w:pStyle w:val="ListParagraph"/>
        <w:numPr>
          <w:ilvl w:val="0"/>
          <w:numId w:val="9"/>
        </w:numPr>
      </w:pPr>
      <w:r>
        <w:t xml:space="preserve">Phase </w:t>
      </w:r>
      <w:r w:rsidR="006973CD" w:rsidRPr="004A2DA9">
        <w:t>voltage</w:t>
      </w:r>
      <w:r>
        <w:t xml:space="preserve"> (V)</w:t>
      </w:r>
    </w:p>
    <w:p w14:paraId="1F905CCC" w14:textId="77777777" w:rsidR="006973CD" w:rsidRPr="004A2DA9" w:rsidRDefault="006973CD" w:rsidP="006973CD">
      <w:r w:rsidRPr="004A2DA9">
        <w:t xml:space="preserve">The </w:t>
      </w:r>
      <w:r w:rsidR="005448BD" w:rsidRPr="004A2DA9">
        <w:t>waveforms</w:t>
      </w:r>
      <w:r w:rsidRPr="004A2DA9">
        <w:t xml:space="preserve"> are updated every other second.</w:t>
      </w:r>
    </w:p>
    <w:p w14:paraId="5B877871" w14:textId="77777777" w:rsidR="006973CD" w:rsidRPr="004A2DA9" w:rsidRDefault="00D604A2" w:rsidP="00FD26DE">
      <w:pPr>
        <w:pStyle w:val="Heading3"/>
      </w:pPr>
      <w:bookmarkStart w:id="318" w:name="_Toc341698117"/>
      <w:bookmarkStart w:id="319" w:name="_Toc505008807"/>
      <w:r w:rsidRPr="004A2DA9">
        <w:t>CT</w:t>
      </w:r>
      <w:r w:rsidR="006973CD" w:rsidRPr="004A2DA9">
        <w:t xml:space="preserve"> current</w:t>
      </w:r>
      <w:bookmarkEnd w:id="318"/>
      <w:bookmarkEnd w:id="319"/>
    </w:p>
    <w:p w14:paraId="7724636F" w14:textId="63B88DA4" w:rsidR="006973CD" w:rsidRPr="004A2DA9" w:rsidRDefault="006973CD" w:rsidP="006973CD">
      <w:r w:rsidRPr="004A2DA9">
        <w:t xml:space="preserve">This view shows the </w:t>
      </w:r>
      <w:r w:rsidR="00D604A2" w:rsidRPr="004A2DA9">
        <w:t xml:space="preserve">CT current which can be either the line or the load current depending on if the </w:t>
      </w:r>
      <w:r w:rsidR="00085E7B" w:rsidRPr="004A2DA9">
        <w:t>CTs are</w:t>
      </w:r>
      <w:r w:rsidR="00D604A2" w:rsidRPr="004A2DA9">
        <w:t xml:space="preserve"> connected as closed-loop or open-loop</w:t>
      </w:r>
      <w:r w:rsidRPr="004A2DA9">
        <w:t>.</w:t>
      </w:r>
    </w:p>
    <w:p w14:paraId="4A07981A" w14:textId="2BEF3D19" w:rsidR="006973CD" w:rsidRPr="004A2DA9" w:rsidRDefault="00690D9E" w:rsidP="000A0764">
      <w:pPr>
        <w:keepNext/>
        <w:jc w:val="center"/>
      </w:pPr>
      <w:r>
        <w:rPr>
          <w:noProof/>
        </w:rPr>
        <w:drawing>
          <wp:inline distT="0" distB="0" distL="0" distR="0" wp14:anchorId="65AA7DD4" wp14:editId="372B35E2">
            <wp:extent cx="4642243" cy="2595896"/>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christopher\Pictures\baseline_170\wui_wave_ct.png"/>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4642243" cy="2595896"/>
                    </a:xfrm>
                    <a:prstGeom prst="rect">
                      <a:avLst/>
                    </a:prstGeom>
                    <a:noFill/>
                    <a:ln>
                      <a:noFill/>
                    </a:ln>
                  </pic:spPr>
                </pic:pic>
              </a:graphicData>
            </a:graphic>
          </wp:inline>
        </w:drawing>
      </w:r>
    </w:p>
    <w:p w14:paraId="2063042D" w14:textId="16CE63E9" w:rsidR="006973CD" w:rsidRPr="004A2DA9" w:rsidRDefault="006973CD" w:rsidP="000A0764">
      <w:pPr>
        <w:pStyle w:val="Caption"/>
        <w:jc w:val="center"/>
      </w:pPr>
      <w:bookmarkStart w:id="320" w:name="_Toc316636650"/>
      <w:bookmarkStart w:id="321" w:name="_Toc505008885"/>
      <w:r w:rsidRPr="004A2DA9">
        <w:t xml:space="preserve">Figure </w:t>
      </w:r>
      <w:r w:rsidR="00482D60">
        <w:rPr>
          <w:noProof/>
        </w:rPr>
        <w:fldChar w:fldCharType="begin"/>
      </w:r>
      <w:r w:rsidR="00482D60">
        <w:rPr>
          <w:noProof/>
        </w:rPr>
        <w:instrText xml:space="preserve"> SEQ Figure \* ARABIC </w:instrText>
      </w:r>
      <w:r w:rsidR="00482D60">
        <w:rPr>
          <w:noProof/>
        </w:rPr>
        <w:fldChar w:fldCharType="separate"/>
      </w:r>
      <w:r w:rsidR="00DA230B">
        <w:rPr>
          <w:noProof/>
        </w:rPr>
        <w:t>25</w:t>
      </w:r>
      <w:r w:rsidR="00482D60">
        <w:rPr>
          <w:noProof/>
        </w:rPr>
        <w:fldChar w:fldCharType="end"/>
      </w:r>
      <w:r w:rsidR="00C45F9E">
        <w:t xml:space="preserve">: </w:t>
      </w:r>
      <w:r w:rsidR="00D3513C" w:rsidRPr="004A2DA9">
        <w:t>W</w:t>
      </w:r>
      <w:r w:rsidRPr="004A2DA9">
        <w:t xml:space="preserve">aveform view window showing </w:t>
      </w:r>
      <w:r w:rsidR="00A61309" w:rsidRPr="004A2DA9">
        <w:t>CT</w:t>
      </w:r>
      <w:r w:rsidRPr="004A2DA9">
        <w:t xml:space="preserve"> current</w:t>
      </w:r>
      <w:bookmarkEnd w:id="320"/>
      <w:bookmarkEnd w:id="321"/>
    </w:p>
    <w:p w14:paraId="36C16C9F" w14:textId="77777777" w:rsidR="003B075C" w:rsidRDefault="003B075C">
      <w:pPr>
        <w:spacing w:before="0" w:after="0"/>
        <w:rPr>
          <w:rFonts w:cs="Arial"/>
          <w:b/>
          <w:iCs/>
          <w:sz w:val="24"/>
          <w:szCs w:val="26"/>
        </w:rPr>
      </w:pPr>
      <w:bookmarkStart w:id="322" w:name="_Toc341698118"/>
      <w:r>
        <w:br w:type="page"/>
      </w:r>
    </w:p>
    <w:p w14:paraId="11A3E6F3" w14:textId="39135C1C" w:rsidR="006973CD" w:rsidRPr="004A2DA9" w:rsidRDefault="006973CD" w:rsidP="00FD26DE">
      <w:pPr>
        <w:pStyle w:val="Heading3"/>
      </w:pPr>
      <w:bookmarkStart w:id="323" w:name="_Toc505008808"/>
      <w:r w:rsidRPr="004A2DA9">
        <w:lastRenderedPageBreak/>
        <w:t>Compensation current</w:t>
      </w:r>
      <w:bookmarkEnd w:id="322"/>
      <w:bookmarkEnd w:id="323"/>
    </w:p>
    <w:p w14:paraId="57DFBF62" w14:textId="4E46C8EF" w:rsidR="006973CD" w:rsidRPr="004A2DA9" w:rsidRDefault="006973CD" w:rsidP="006973CD">
      <w:r w:rsidRPr="004A2DA9">
        <w:t>This view shows the ADF compensation current, as measured internally in the ADF.</w:t>
      </w:r>
    </w:p>
    <w:p w14:paraId="3DBDFAE7" w14:textId="6276BE17" w:rsidR="006973CD" w:rsidRPr="004A2DA9" w:rsidRDefault="00690D9E" w:rsidP="000A0764">
      <w:pPr>
        <w:keepNext/>
        <w:jc w:val="center"/>
      </w:pPr>
      <w:r>
        <w:rPr>
          <w:noProof/>
        </w:rPr>
        <w:drawing>
          <wp:inline distT="0" distB="0" distL="0" distR="0" wp14:anchorId="28F6152F" wp14:editId="0FBEEA8F">
            <wp:extent cx="4642243" cy="2595896"/>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christopher\Pictures\baseline_170\wui_wave_output.png"/>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4642243" cy="2595896"/>
                    </a:xfrm>
                    <a:prstGeom prst="rect">
                      <a:avLst/>
                    </a:prstGeom>
                    <a:noFill/>
                    <a:ln>
                      <a:noFill/>
                    </a:ln>
                  </pic:spPr>
                </pic:pic>
              </a:graphicData>
            </a:graphic>
          </wp:inline>
        </w:drawing>
      </w:r>
    </w:p>
    <w:p w14:paraId="3C4F43C3" w14:textId="7A7B3658" w:rsidR="006973CD" w:rsidRPr="004A2DA9" w:rsidRDefault="006973CD" w:rsidP="000A0764">
      <w:pPr>
        <w:pStyle w:val="Caption"/>
        <w:jc w:val="center"/>
      </w:pPr>
      <w:bookmarkStart w:id="324" w:name="_Toc316636652"/>
      <w:bookmarkStart w:id="325" w:name="_Toc505008886"/>
      <w:r w:rsidRPr="004A2DA9">
        <w:t xml:space="preserve">Figure </w:t>
      </w:r>
      <w:r w:rsidR="00482D60">
        <w:rPr>
          <w:noProof/>
        </w:rPr>
        <w:fldChar w:fldCharType="begin"/>
      </w:r>
      <w:r w:rsidR="00482D60">
        <w:rPr>
          <w:noProof/>
        </w:rPr>
        <w:instrText xml:space="preserve"> SEQ Figure \* ARABIC </w:instrText>
      </w:r>
      <w:r w:rsidR="00482D60">
        <w:rPr>
          <w:noProof/>
        </w:rPr>
        <w:fldChar w:fldCharType="separate"/>
      </w:r>
      <w:r w:rsidR="00DA230B">
        <w:rPr>
          <w:noProof/>
        </w:rPr>
        <w:t>26</w:t>
      </w:r>
      <w:r w:rsidR="00482D60">
        <w:rPr>
          <w:noProof/>
        </w:rPr>
        <w:fldChar w:fldCharType="end"/>
      </w:r>
      <w:r w:rsidR="00C45F9E">
        <w:t xml:space="preserve">: </w:t>
      </w:r>
      <w:r w:rsidR="001078F1" w:rsidRPr="004A2DA9">
        <w:t>W</w:t>
      </w:r>
      <w:r w:rsidRPr="004A2DA9">
        <w:t xml:space="preserve">aveform view window showing </w:t>
      </w:r>
      <w:r w:rsidR="005B52C8" w:rsidRPr="004A2DA9">
        <w:t>Compensation</w:t>
      </w:r>
      <w:r w:rsidRPr="004A2DA9">
        <w:t xml:space="preserve"> current</w:t>
      </w:r>
      <w:bookmarkEnd w:id="324"/>
      <w:bookmarkEnd w:id="325"/>
    </w:p>
    <w:p w14:paraId="47E7737F" w14:textId="2A4B5F59" w:rsidR="006D6F61" w:rsidRPr="004A2DA9" w:rsidRDefault="006B50D1" w:rsidP="00FD26DE">
      <w:pPr>
        <w:pStyle w:val="Heading3"/>
      </w:pPr>
      <w:bookmarkStart w:id="326" w:name="_Toc341698119"/>
      <w:bookmarkStart w:id="327" w:name="_Toc505008809"/>
      <w:r>
        <w:t>Phase</w:t>
      </w:r>
      <w:r w:rsidR="006D6F61" w:rsidRPr="004A2DA9">
        <w:t xml:space="preserve"> voltage</w:t>
      </w:r>
      <w:bookmarkEnd w:id="326"/>
      <w:bookmarkEnd w:id="327"/>
    </w:p>
    <w:p w14:paraId="46F6CE5D" w14:textId="78BCD74B" w:rsidR="006E60A2" w:rsidRDefault="006D6F61" w:rsidP="00926681">
      <w:r w:rsidRPr="004A2DA9">
        <w:t xml:space="preserve">This view shows the </w:t>
      </w:r>
      <w:r w:rsidR="00D01E9B">
        <w:t>phase</w:t>
      </w:r>
      <w:r w:rsidRPr="004A2DA9">
        <w:t xml:space="preserve"> </w:t>
      </w:r>
      <w:r w:rsidR="006B50D1">
        <w:t>voltage, as measured by the ADF</w:t>
      </w:r>
      <w:r w:rsidRPr="004A2DA9">
        <w:t>.</w:t>
      </w:r>
    </w:p>
    <w:p w14:paraId="154698F2" w14:textId="2A304AC9" w:rsidR="006D6F61" w:rsidRPr="004A2DA9" w:rsidRDefault="00690D9E" w:rsidP="006E60A2">
      <w:pPr>
        <w:jc w:val="center"/>
      </w:pPr>
      <w:r>
        <w:rPr>
          <w:noProof/>
        </w:rPr>
        <w:drawing>
          <wp:inline distT="0" distB="0" distL="0" distR="0" wp14:anchorId="61BD38EE" wp14:editId="2A39200E">
            <wp:extent cx="4642243" cy="2595896"/>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christopher\Pictures\baseline_170\wui_wave_voltage.png"/>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4642243" cy="2595896"/>
                    </a:xfrm>
                    <a:prstGeom prst="rect">
                      <a:avLst/>
                    </a:prstGeom>
                    <a:noFill/>
                    <a:ln>
                      <a:noFill/>
                    </a:ln>
                  </pic:spPr>
                </pic:pic>
              </a:graphicData>
            </a:graphic>
          </wp:inline>
        </w:drawing>
      </w:r>
    </w:p>
    <w:p w14:paraId="50662C2B" w14:textId="7D56264D" w:rsidR="006D6F61" w:rsidRDefault="006D6F61" w:rsidP="000A0764">
      <w:pPr>
        <w:pStyle w:val="Caption"/>
        <w:jc w:val="center"/>
      </w:pPr>
      <w:bookmarkStart w:id="328" w:name="_Toc316636651"/>
      <w:bookmarkStart w:id="329" w:name="_Toc505008887"/>
      <w:r w:rsidRPr="004A2DA9">
        <w:t xml:space="preserve">Figure </w:t>
      </w:r>
      <w:r w:rsidR="00482D60">
        <w:rPr>
          <w:noProof/>
        </w:rPr>
        <w:fldChar w:fldCharType="begin"/>
      </w:r>
      <w:r w:rsidR="00482D60">
        <w:rPr>
          <w:noProof/>
        </w:rPr>
        <w:instrText xml:space="preserve"> SEQ Figure \* ARABIC </w:instrText>
      </w:r>
      <w:r w:rsidR="00482D60">
        <w:rPr>
          <w:noProof/>
        </w:rPr>
        <w:fldChar w:fldCharType="separate"/>
      </w:r>
      <w:r w:rsidR="00DA230B">
        <w:rPr>
          <w:noProof/>
        </w:rPr>
        <w:t>27</w:t>
      </w:r>
      <w:r w:rsidR="00482D60">
        <w:rPr>
          <w:noProof/>
        </w:rPr>
        <w:fldChar w:fldCharType="end"/>
      </w:r>
      <w:r w:rsidR="00C45F9E">
        <w:t>: W</w:t>
      </w:r>
      <w:r w:rsidRPr="004A2DA9">
        <w:t>avef</w:t>
      </w:r>
      <w:r w:rsidR="007456AA" w:rsidRPr="004A2DA9">
        <w:t xml:space="preserve">orm view window showing </w:t>
      </w:r>
      <w:r w:rsidR="00F97F99">
        <w:t>P</w:t>
      </w:r>
      <w:r w:rsidR="006B50D1">
        <w:t>hase</w:t>
      </w:r>
      <w:r w:rsidRPr="004A2DA9">
        <w:t xml:space="preserve"> voltage</w:t>
      </w:r>
      <w:bookmarkEnd w:id="328"/>
      <w:bookmarkEnd w:id="329"/>
    </w:p>
    <w:p w14:paraId="6B07D158" w14:textId="197326D1" w:rsidR="004B493B" w:rsidRDefault="00C52461" w:rsidP="00446421">
      <w:pPr>
        <w:pStyle w:val="Heading2"/>
      </w:pPr>
      <w:bookmarkStart w:id="330" w:name="_Ref384888194"/>
      <w:bookmarkStart w:id="331" w:name="_Toc505008810"/>
      <w:bookmarkStart w:id="332" w:name="_Toc341698120"/>
      <w:r>
        <w:rPr>
          <w:noProof/>
        </w:rPr>
        <w:drawing>
          <wp:anchor distT="0" distB="0" distL="114300" distR="114300" simplePos="0" relativeHeight="251668480" behindDoc="0" locked="0" layoutInCell="1" allowOverlap="1" wp14:anchorId="315B2534" wp14:editId="6C8F8416">
            <wp:simplePos x="0" y="0"/>
            <wp:positionH relativeFrom="column">
              <wp:posOffset>1730375</wp:posOffset>
            </wp:positionH>
            <wp:positionV relativeFrom="paragraph">
              <wp:posOffset>28575</wp:posOffset>
            </wp:positionV>
            <wp:extent cx="285750" cy="28575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14:sizeRelH relativeFrom="page">
              <wp14:pctWidth>0</wp14:pctWidth>
            </wp14:sizeRelH>
            <wp14:sizeRelV relativeFrom="page">
              <wp14:pctHeight>0</wp14:pctHeight>
            </wp14:sizeRelV>
          </wp:anchor>
        </w:drawing>
      </w:r>
      <w:r w:rsidR="004B493B">
        <w:t>Spectrum view</w:t>
      </w:r>
      <w:bookmarkEnd w:id="330"/>
      <w:bookmarkEnd w:id="331"/>
      <w:r w:rsidR="00E93E31" w:rsidRPr="00E93E31">
        <w:rPr>
          <w:noProof/>
          <w:lang w:val="sv-SE" w:eastAsia="sv-SE"/>
        </w:rPr>
        <w:t xml:space="preserve"> </w:t>
      </w:r>
    </w:p>
    <w:p w14:paraId="352154C4" w14:textId="5C4295EF" w:rsidR="004B493B" w:rsidRPr="004A2DA9" w:rsidRDefault="004B493B" w:rsidP="004B493B">
      <w:r w:rsidRPr="004A2DA9">
        <w:t xml:space="preserve">The </w:t>
      </w:r>
      <w:r>
        <w:rPr>
          <w:i/>
        </w:rPr>
        <w:t>Spectrum</w:t>
      </w:r>
      <w:r w:rsidRPr="004A2DA9">
        <w:rPr>
          <w:i/>
        </w:rPr>
        <w:t xml:space="preserve"> view window</w:t>
      </w:r>
      <w:r w:rsidRPr="004A2DA9">
        <w:t xml:space="preserve"> can show one of the following </w:t>
      </w:r>
      <w:r>
        <w:t>spectrums</w:t>
      </w:r>
      <w:r w:rsidRPr="004A2DA9">
        <w:t>:</w:t>
      </w:r>
    </w:p>
    <w:p w14:paraId="5ABDA284" w14:textId="77777777" w:rsidR="004B493B" w:rsidRPr="004A2DA9" w:rsidRDefault="004B493B" w:rsidP="003707E3">
      <w:pPr>
        <w:pStyle w:val="ListParagraph"/>
        <w:numPr>
          <w:ilvl w:val="0"/>
          <w:numId w:val="9"/>
        </w:numPr>
      </w:pPr>
      <w:r w:rsidRPr="004A2DA9">
        <w:t>CT current</w:t>
      </w:r>
      <w:r>
        <w:t xml:space="preserve"> (A</w:t>
      </w:r>
      <w:r w:rsidRPr="004B493B">
        <w:rPr>
          <w:vertAlign w:val="subscript"/>
        </w:rPr>
        <w:t>rms</w:t>
      </w:r>
      <w:r>
        <w:t>)</w:t>
      </w:r>
    </w:p>
    <w:p w14:paraId="38108E73" w14:textId="77777777" w:rsidR="004B493B" w:rsidRPr="004A2DA9" w:rsidRDefault="004B493B" w:rsidP="003707E3">
      <w:pPr>
        <w:pStyle w:val="ListParagraph"/>
        <w:numPr>
          <w:ilvl w:val="0"/>
          <w:numId w:val="9"/>
        </w:numPr>
      </w:pPr>
      <w:r w:rsidRPr="004A2DA9">
        <w:t>Compensation current</w:t>
      </w:r>
      <w:r>
        <w:t xml:space="preserve"> (A</w:t>
      </w:r>
      <w:r w:rsidRPr="004B493B">
        <w:rPr>
          <w:vertAlign w:val="subscript"/>
        </w:rPr>
        <w:t>rms</w:t>
      </w:r>
      <w:r>
        <w:t>)</w:t>
      </w:r>
    </w:p>
    <w:p w14:paraId="6E35AC37" w14:textId="77777777" w:rsidR="004B493B" w:rsidRPr="004A2DA9" w:rsidRDefault="004B493B" w:rsidP="003707E3">
      <w:pPr>
        <w:pStyle w:val="ListParagraph"/>
        <w:numPr>
          <w:ilvl w:val="0"/>
          <w:numId w:val="9"/>
        </w:numPr>
      </w:pPr>
      <w:r>
        <w:t xml:space="preserve">Phase </w:t>
      </w:r>
      <w:r w:rsidRPr="004A2DA9">
        <w:t>voltage</w:t>
      </w:r>
      <w:r>
        <w:t xml:space="preserve"> (V</w:t>
      </w:r>
      <w:r w:rsidRPr="004B493B">
        <w:rPr>
          <w:vertAlign w:val="subscript"/>
        </w:rPr>
        <w:t>rms</w:t>
      </w:r>
      <w:r>
        <w:t>)</w:t>
      </w:r>
    </w:p>
    <w:p w14:paraId="1C1C9D0A" w14:textId="73ED61BD" w:rsidR="004B493B" w:rsidRDefault="00601515" w:rsidP="004B493B">
      <w:r>
        <w:t>S</w:t>
      </w:r>
      <w:r w:rsidR="004B493B">
        <w:t xml:space="preserve">pectrums </w:t>
      </w:r>
      <w:r w:rsidR="004B493B" w:rsidRPr="004A2DA9">
        <w:t>are updated every other second.</w:t>
      </w:r>
    </w:p>
    <w:p w14:paraId="7F0E1E5C" w14:textId="30E7BE4D" w:rsidR="00601515" w:rsidRDefault="00601515" w:rsidP="004B493B">
      <w:r>
        <w:t xml:space="preserve">The </w:t>
      </w:r>
      <w:r w:rsidRPr="00601515">
        <w:rPr>
          <w:i/>
        </w:rPr>
        <w:t>Auto scale</w:t>
      </w:r>
      <w:r>
        <w:t xml:space="preserve"> button makes it possible to toggle between two modes of scaling, either </w:t>
      </w:r>
      <w:r w:rsidRPr="00254D85">
        <w:rPr>
          <w:i/>
        </w:rPr>
        <w:t>All</w:t>
      </w:r>
      <w:r>
        <w:t xml:space="preserve"> which will scale </w:t>
      </w:r>
      <w:r w:rsidR="00254D85">
        <w:t>based on the amplitudes of both the fundamental and the harmonics</w:t>
      </w:r>
      <w:r>
        <w:t xml:space="preserve">, or </w:t>
      </w:r>
      <w:r w:rsidRPr="00254D85">
        <w:rPr>
          <w:i/>
        </w:rPr>
        <w:t>Harm</w:t>
      </w:r>
      <w:r>
        <w:t xml:space="preserve"> which will scale based on </w:t>
      </w:r>
      <w:r w:rsidR="00254D85">
        <w:t xml:space="preserve">only </w:t>
      </w:r>
      <w:r>
        <w:t>the amplitudes of the harmonics.</w:t>
      </w:r>
    </w:p>
    <w:p w14:paraId="457C5EB9" w14:textId="77777777" w:rsidR="003B075C" w:rsidRDefault="003B075C" w:rsidP="004B493B"/>
    <w:p w14:paraId="193E7F0A" w14:textId="77777777" w:rsidR="003A5938" w:rsidRDefault="003A5938" w:rsidP="004B493B">
      <w:r>
        <w:lastRenderedPageBreak/>
        <w:t>Hover on a bar in the spectrum view to show the amplitude:</w:t>
      </w:r>
    </w:p>
    <w:p w14:paraId="49A76427" w14:textId="36A8C8CD" w:rsidR="003A5938" w:rsidRDefault="00CD06CB" w:rsidP="003A5938">
      <w:pPr>
        <w:keepNext/>
        <w:jc w:val="center"/>
      </w:pPr>
      <w:r w:rsidRPr="00CD06CB">
        <w:rPr>
          <w:noProof/>
        </w:rPr>
        <w:drawing>
          <wp:inline distT="0" distB="0" distL="0" distR="0" wp14:anchorId="095FDB5F" wp14:editId="58CB3960">
            <wp:extent cx="3740410" cy="2091600"/>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christopher\Pictures\release_180\spectrum_overview.png"/>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3740410" cy="2091600"/>
                    </a:xfrm>
                    <a:prstGeom prst="rect">
                      <a:avLst/>
                    </a:prstGeom>
                    <a:noFill/>
                    <a:ln>
                      <a:noFill/>
                    </a:ln>
                  </pic:spPr>
                </pic:pic>
              </a:graphicData>
            </a:graphic>
          </wp:inline>
        </w:drawing>
      </w:r>
    </w:p>
    <w:p w14:paraId="547DDACC" w14:textId="0FEEC147" w:rsidR="003A5938" w:rsidRDefault="003A5938" w:rsidP="003A5938">
      <w:pPr>
        <w:pStyle w:val="Caption"/>
        <w:jc w:val="center"/>
      </w:pPr>
      <w:bookmarkStart w:id="333" w:name="_Toc505008888"/>
      <w:r>
        <w:t xml:space="preserve">Figure </w:t>
      </w:r>
      <w:r w:rsidR="00482D60">
        <w:rPr>
          <w:noProof/>
        </w:rPr>
        <w:fldChar w:fldCharType="begin"/>
      </w:r>
      <w:r w:rsidR="00482D60">
        <w:rPr>
          <w:noProof/>
        </w:rPr>
        <w:instrText xml:space="preserve"> SEQ Figure \* ARABIC </w:instrText>
      </w:r>
      <w:r w:rsidR="00482D60">
        <w:rPr>
          <w:noProof/>
        </w:rPr>
        <w:fldChar w:fldCharType="separate"/>
      </w:r>
      <w:r w:rsidR="00DA230B">
        <w:rPr>
          <w:noProof/>
        </w:rPr>
        <w:t>28</w:t>
      </w:r>
      <w:r w:rsidR="00482D60">
        <w:rPr>
          <w:noProof/>
        </w:rPr>
        <w:fldChar w:fldCharType="end"/>
      </w:r>
      <w:r>
        <w:t>: Hover function in the spectrum view</w:t>
      </w:r>
      <w:r w:rsidR="00C45F9E">
        <w:t xml:space="preserve"> window</w:t>
      </w:r>
      <w:bookmarkEnd w:id="333"/>
    </w:p>
    <w:p w14:paraId="6EEBBEEE" w14:textId="77777777" w:rsidR="006B50D1" w:rsidRPr="004A2DA9" w:rsidRDefault="006B50D1" w:rsidP="006B50D1">
      <w:pPr>
        <w:pStyle w:val="Heading3"/>
      </w:pPr>
      <w:bookmarkStart w:id="334" w:name="_Toc505008811"/>
      <w:r w:rsidRPr="004A2DA9">
        <w:t>CT current</w:t>
      </w:r>
      <w:bookmarkEnd w:id="334"/>
    </w:p>
    <w:p w14:paraId="6508ADF7" w14:textId="77777777" w:rsidR="006B50D1" w:rsidRDefault="006B50D1" w:rsidP="006B50D1">
      <w:r w:rsidRPr="004A2DA9">
        <w:t xml:space="preserve">This view shows the CT current which can be either the line or the load current depending on if the CTs are connected as closed-loop or open-loop. </w:t>
      </w:r>
    </w:p>
    <w:p w14:paraId="1906C02A" w14:textId="5544144E" w:rsidR="006B50D1" w:rsidRPr="004A2DA9" w:rsidRDefault="00CD06CB" w:rsidP="006B50D1">
      <w:pPr>
        <w:keepNext/>
        <w:jc w:val="center"/>
      </w:pPr>
      <w:r>
        <w:rPr>
          <w:noProof/>
        </w:rPr>
        <w:drawing>
          <wp:inline distT="0" distB="0" distL="0" distR="0" wp14:anchorId="63A970FA" wp14:editId="0764FB9C">
            <wp:extent cx="3740410" cy="2091600"/>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christopher\Pictures\release_180\spectrum_ct.png"/>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3740410" cy="2091600"/>
                    </a:xfrm>
                    <a:prstGeom prst="rect">
                      <a:avLst/>
                    </a:prstGeom>
                    <a:noFill/>
                    <a:ln>
                      <a:noFill/>
                    </a:ln>
                  </pic:spPr>
                </pic:pic>
              </a:graphicData>
            </a:graphic>
          </wp:inline>
        </w:drawing>
      </w:r>
    </w:p>
    <w:p w14:paraId="3A9FEBF4" w14:textId="58FE3F9A" w:rsidR="00C52461" w:rsidRPr="00C52461" w:rsidRDefault="006B50D1" w:rsidP="00C52461">
      <w:pPr>
        <w:pStyle w:val="Caption"/>
        <w:jc w:val="center"/>
      </w:pPr>
      <w:bookmarkStart w:id="335" w:name="_Toc505008889"/>
      <w:r w:rsidRPr="004A2DA9">
        <w:t xml:space="preserve">Figure </w:t>
      </w:r>
      <w:r w:rsidR="00482D60">
        <w:rPr>
          <w:noProof/>
        </w:rPr>
        <w:fldChar w:fldCharType="begin"/>
      </w:r>
      <w:r w:rsidR="00482D60">
        <w:rPr>
          <w:noProof/>
        </w:rPr>
        <w:instrText xml:space="preserve"> SEQ Figure \* ARABIC </w:instrText>
      </w:r>
      <w:r w:rsidR="00482D60">
        <w:rPr>
          <w:noProof/>
        </w:rPr>
        <w:fldChar w:fldCharType="separate"/>
      </w:r>
      <w:r w:rsidR="00DA230B">
        <w:rPr>
          <w:noProof/>
        </w:rPr>
        <w:t>29</w:t>
      </w:r>
      <w:r w:rsidR="00482D60">
        <w:rPr>
          <w:noProof/>
        </w:rPr>
        <w:fldChar w:fldCharType="end"/>
      </w:r>
      <w:r w:rsidRPr="004A2DA9">
        <w:t xml:space="preserve">: </w:t>
      </w:r>
      <w:r w:rsidR="00C45F9E">
        <w:t xml:space="preserve">Spectrum view window </w:t>
      </w:r>
      <w:r w:rsidRPr="004A2DA9">
        <w:t>showing CT current</w:t>
      </w:r>
      <w:bookmarkEnd w:id="335"/>
    </w:p>
    <w:p w14:paraId="2506A183" w14:textId="11DF3278" w:rsidR="006B50D1" w:rsidRPr="004A2DA9" w:rsidRDefault="006B50D1" w:rsidP="006B50D1">
      <w:pPr>
        <w:pStyle w:val="Heading3"/>
      </w:pPr>
      <w:bookmarkStart w:id="336" w:name="_Toc505008812"/>
      <w:r w:rsidRPr="004A2DA9">
        <w:t>Compensation current</w:t>
      </w:r>
      <w:bookmarkEnd w:id="336"/>
    </w:p>
    <w:p w14:paraId="0A6EF669" w14:textId="58624D92" w:rsidR="006B50D1" w:rsidRDefault="006B50D1" w:rsidP="006B50D1">
      <w:r w:rsidRPr="004A2DA9">
        <w:t>This view shows the ADF compensation current, a</w:t>
      </w:r>
      <w:r w:rsidR="00771A49">
        <w:t>s measured internally in the ADF</w:t>
      </w:r>
      <w:r w:rsidRPr="004A2DA9">
        <w:t>.</w:t>
      </w:r>
    </w:p>
    <w:p w14:paraId="5DEFC920" w14:textId="73BF0CDC" w:rsidR="006B50D1" w:rsidRPr="004A2DA9" w:rsidRDefault="00CD06CB" w:rsidP="006B50D1">
      <w:pPr>
        <w:keepNext/>
        <w:jc w:val="center"/>
      </w:pPr>
      <w:r>
        <w:rPr>
          <w:noProof/>
        </w:rPr>
        <w:drawing>
          <wp:inline distT="0" distB="0" distL="0" distR="0" wp14:anchorId="59AD03C6" wp14:editId="48153A15">
            <wp:extent cx="3740410" cy="2091600"/>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hristopher\Pictures\release_180\spectrum_output.png"/>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3740410" cy="2091600"/>
                    </a:xfrm>
                    <a:prstGeom prst="rect">
                      <a:avLst/>
                    </a:prstGeom>
                    <a:noFill/>
                    <a:ln>
                      <a:noFill/>
                    </a:ln>
                  </pic:spPr>
                </pic:pic>
              </a:graphicData>
            </a:graphic>
          </wp:inline>
        </w:drawing>
      </w:r>
    </w:p>
    <w:p w14:paraId="2F23807C" w14:textId="60A092AD" w:rsidR="003B075C" w:rsidRPr="003B075C" w:rsidRDefault="006B50D1" w:rsidP="003B075C">
      <w:pPr>
        <w:pStyle w:val="Caption"/>
        <w:jc w:val="center"/>
      </w:pPr>
      <w:bookmarkStart w:id="337" w:name="_Toc505008890"/>
      <w:r w:rsidRPr="004A2DA9">
        <w:t xml:space="preserve">Figure </w:t>
      </w:r>
      <w:r w:rsidR="00482D60">
        <w:rPr>
          <w:noProof/>
        </w:rPr>
        <w:fldChar w:fldCharType="begin"/>
      </w:r>
      <w:r w:rsidR="00482D60">
        <w:rPr>
          <w:noProof/>
        </w:rPr>
        <w:instrText xml:space="preserve"> SEQ Figure \* ARABIC </w:instrText>
      </w:r>
      <w:r w:rsidR="00482D60">
        <w:rPr>
          <w:noProof/>
        </w:rPr>
        <w:fldChar w:fldCharType="separate"/>
      </w:r>
      <w:r w:rsidR="00DA230B">
        <w:rPr>
          <w:noProof/>
        </w:rPr>
        <w:t>30</w:t>
      </w:r>
      <w:r w:rsidR="00482D60">
        <w:rPr>
          <w:noProof/>
        </w:rPr>
        <w:fldChar w:fldCharType="end"/>
      </w:r>
      <w:r w:rsidRPr="004A2DA9">
        <w:t xml:space="preserve">: </w:t>
      </w:r>
      <w:r w:rsidR="00C45F9E">
        <w:t>Spectrum</w:t>
      </w:r>
      <w:r w:rsidRPr="004A2DA9">
        <w:t xml:space="preserve"> view window showing </w:t>
      </w:r>
      <w:r w:rsidR="00F75126">
        <w:t>Output</w:t>
      </w:r>
      <w:r w:rsidRPr="004A2DA9">
        <w:t xml:space="preserve"> current</w:t>
      </w:r>
      <w:bookmarkEnd w:id="337"/>
    </w:p>
    <w:p w14:paraId="4E0B9046" w14:textId="5554BEAB" w:rsidR="006B50D1" w:rsidRPr="004A2DA9" w:rsidRDefault="006B50D1" w:rsidP="006B50D1">
      <w:pPr>
        <w:pStyle w:val="Heading3"/>
      </w:pPr>
      <w:bookmarkStart w:id="338" w:name="_Toc505008813"/>
      <w:r>
        <w:lastRenderedPageBreak/>
        <w:t>Phase</w:t>
      </w:r>
      <w:r w:rsidRPr="004A2DA9">
        <w:t xml:space="preserve"> voltage</w:t>
      </w:r>
      <w:bookmarkEnd w:id="338"/>
    </w:p>
    <w:p w14:paraId="2CAAAB8B" w14:textId="05DB5C95" w:rsidR="006B50D1" w:rsidRDefault="006B50D1" w:rsidP="006B50D1">
      <w:r w:rsidRPr="004A2DA9">
        <w:t xml:space="preserve">This view shows the </w:t>
      </w:r>
      <w:r w:rsidR="00D01E9B">
        <w:t>phase</w:t>
      </w:r>
      <w:r w:rsidRPr="004A2DA9">
        <w:t xml:space="preserve"> </w:t>
      </w:r>
      <w:r w:rsidR="00771A49">
        <w:t>voltage, as measured by the ADF</w:t>
      </w:r>
      <w:r w:rsidRPr="004A2DA9">
        <w:t>.</w:t>
      </w:r>
    </w:p>
    <w:p w14:paraId="2A83AC5E" w14:textId="7878B30A" w:rsidR="006B50D1" w:rsidRPr="004A2DA9" w:rsidRDefault="00CD06CB" w:rsidP="006B50D1">
      <w:pPr>
        <w:jc w:val="center"/>
      </w:pPr>
      <w:r>
        <w:rPr>
          <w:noProof/>
        </w:rPr>
        <w:drawing>
          <wp:inline distT="0" distB="0" distL="0" distR="0" wp14:anchorId="7842F7A0" wp14:editId="71620A1F">
            <wp:extent cx="3740410" cy="2091600"/>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christopher\Pictures\release_180\spectrum_voltage.png"/>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3740410" cy="2091600"/>
                    </a:xfrm>
                    <a:prstGeom prst="rect">
                      <a:avLst/>
                    </a:prstGeom>
                    <a:noFill/>
                    <a:ln>
                      <a:noFill/>
                    </a:ln>
                  </pic:spPr>
                </pic:pic>
              </a:graphicData>
            </a:graphic>
          </wp:inline>
        </w:drawing>
      </w:r>
    </w:p>
    <w:p w14:paraId="3357CC46" w14:textId="477BCBDE" w:rsidR="00771A49" w:rsidRDefault="006B50D1" w:rsidP="00B207F1">
      <w:pPr>
        <w:pStyle w:val="Caption"/>
        <w:jc w:val="center"/>
      </w:pPr>
      <w:bookmarkStart w:id="339" w:name="_Toc505008891"/>
      <w:r w:rsidRPr="004A2DA9">
        <w:t xml:space="preserve">Figure </w:t>
      </w:r>
      <w:r w:rsidR="00482D60">
        <w:rPr>
          <w:noProof/>
        </w:rPr>
        <w:fldChar w:fldCharType="begin"/>
      </w:r>
      <w:r w:rsidR="00482D60">
        <w:rPr>
          <w:noProof/>
        </w:rPr>
        <w:instrText xml:space="preserve"> SEQ Figure \* ARABIC </w:instrText>
      </w:r>
      <w:r w:rsidR="00482D60">
        <w:rPr>
          <w:noProof/>
        </w:rPr>
        <w:fldChar w:fldCharType="separate"/>
      </w:r>
      <w:r w:rsidR="00DA230B">
        <w:rPr>
          <w:noProof/>
        </w:rPr>
        <w:t>31</w:t>
      </w:r>
      <w:r w:rsidR="00482D60">
        <w:rPr>
          <w:noProof/>
        </w:rPr>
        <w:fldChar w:fldCharType="end"/>
      </w:r>
      <w:r w:rsidRPr="004A2DA9">
        <w:t xml:space="preserve">: </w:t>
      </w:r>
      <w:r w:rsidR="00C45F9E">
        <w:t xml:space="preserve">Spectrum </w:t>
      </w:r>
      <w:r w:rsidRPr="004A2DA9">
        <w:t xml:space="preserve">view window showing </w:t>
      </w:r>
      <w:r w:rsidR="00F97F99">
        <w:t>P</w:t>
      </w:r>
      <w:r w:rsidR="00D01E9B">
        <w:t>hase</w:t>
      </w:r>
      <w:r w:rsidRPr="004A2DA9">
        <w:t xml:space="preserve"> voltage</w:t>
      </w:r>
      <w:bookmarkEnd w:id="339"/>
    </w:p>
    <w:p w14:paraId="7AB9468F" w14:textId="0E552D23" w:rsidR="00446421" w:rsidRDefault="00446421" w:rsidP="00446421">
      <w:pPr>
        <w:pStyle w:val="Heading2"/>
      </w:pPr>
      <w:bookmarkStart w:id="340" w:name="_Toc505008814"/>
      <w:r w:rsidRPr="004A2DA9">
        <w:t>Software update</w:t>
      </w:r>
      <w:bookmarkEnd w:id="332"/>
      <w:bookmarkEnd w:id="340"/>
    </w:p>
    <w:p w14:paraId="30D4CD18" w14:textId="2F9A5A7D" w:rsidR="00446421" w:rsidRDefault="0063502B" w:rsidP="00446421">
      <w:r>
        <w:t>The software in both the SCC2 as well as the HMI3 can be updated directly in the WUI. A</w:t>
      </w:r>
      <w:r w:rsidR="005D0A93">
        <w:t xml:space="preserve"> Comsys-provided</w:t>
      </w:r>
      <w:r>
        <w:t xml:space="preserve"> softwar</w:t>
      </w:r>
      <w:r w:rsidR="005D0A93">
        <w:t>e image is uploaded to the SCC2</w:t>
      </w:r>
      <w:r>
        <w:t xml:space="preserve"> and depending on the detected file type, either the SCC2 or HMI3 can be flashed after user confirmation of this action.</w:t>
      </w:r>
      <w:r w:rsidR="005D0A93">
        <w:t xml:space="preserve"> </w:t>
      </w:r>
      <w:r w:rsidR="00446421" w:rsidRPr="004A2DA9">
        <w:t xml:space="preserve">A checksum </w:t>
      </w:r>
      <w:r w:rsidR="00182E8A" w:rsidRPr="004A2DA9">
        <w:t>prevents</w:t>
      </w:r>
      <w:r w:rsidR="00446421" w:rsidRPr="004A2DA9">
        <w:t xml:space="preserve"> damaged or invalid images from being flashed.</w:t>
      </w:r>
    </w:p>
    <w:p w14:paraId="4F8E4527" w14:textId="4C5F31CD" w:rsidR="00BF08EA" w:rsidRPr="004A2DA9" w:rsidRDefault="00BF08EA" w:rsidP="00446421">
      <w:r w:rsidRPr="00BF08EA">
        <w:t xml:space="preserve">The software is usually distributed in a ZIP file and needs to be extracted to get the </w:t>
      </w:r>
      <w:r w:rsidR="003B075C">
        <w:t>‘</w:t>
      </w:r>
      <w:r w:rsidRPr="00BF08EA">
        <w:t>.img</w:t>
      </w:r>
      <w:r w:rsidR="003B075C">
        <w:t>’</w:t>
      </w:r>
      <w:r w:rsidRPr="00BF08EA">
        <w:t xml:space="preserve"> file for the SCC2 or a </w:t>
      </w:r>
      <w:r w:rsidR="003B075C">
        <w:t>‘</w:t>
      </w:r>
      <w:r w:rsidRPr="00BF08EA">
        <w:t>.hex</w:t>
      </w:r>
      <w:r w:rsidR="003B075C">
        <w:t>’</w:t>
      </w:r>
      <w:r w:rsidRPr="00BF08EA">
        <w:t xml:space="preserve"> file for the HMI3.</w:t>
      </w:r>
    </w:p>
    <w:p w14:paraId="3C568274" w14:textId="07D15F08" w:rsidR="00446421" w:rsidRPr="004A2DA9" w:rsidRDefault="000A4648" w:rsidP="00446421">
      <w:r>
        <w:t xml:space="preserve">To begin, </w:t>
      </w:r>
      <w:r w:rsidR="0063502B">
        <w:t xml:space="preserve">open the </w:t>
      </w:r>
      <w:r w:rsidR="0063502B" w:rsidRPr="0063502B">
        <w:rPr>
          <w:i/>
        </w:rPr>
        <w:t>File uploader</w:t>
      </w:r>
      <w:r w:rsidR="0063502B">
        <w:t xml:space="preserve"> by </w:t>
      </w:r>
      <w:r>
        <w:t>click</w:t>
      </w:r>
      <w:r w:rsidR="0063502B">
        <w:t>ing</w:t>
      </w:r>
      <w:r>
        <w:t xml:space="preserve"> the</w:t>
      </w:r>
      <w:r w:rsidR="00C509FD" w:rsidRPr="004A2DA9">
        <w:t xml:space="preserve"> </w:t>
      </w:r>
      <w:r w:rsidR="00C509FD" w:rsidRPr="004A2DA9">
        <w:rPr>
          <w:i/>
        </w:rPr>
        <w:t>Update software</w:t>
      </w:r>
      <w:r>
        <w:rPr>
          <w:i/>
        </w:rPr>
        <w:t xml:space="preserve"> / Import settings</w:t>
      </w:r>
      <w:r>
        <w:t xml:space="preserve"> button</w:t>
      </w:r>
      <w:r w:rsidR="00446421" w:rsidRPr="004A2DA9">
        <w:t xml:space="preserve"> in the </w:t>
      </w:r>
      <w:r w:rsidR="00446421" w:rsidRPr="004A2DA9">
        <w:rPr>
          <w:i/>
        </w:rPr>
        <w:t xml:space="preserve">About </w:t>
      </w:r>
      <w:r w:rsidR="00C509FD" w:rsidRPr="00A518DA">
        <w:t>window</w:t>
      </w:r>
      <w:r w:rsidR="00A518DA">
        <w:t>.</w:t>
      </w:r>
    </w:p>
    <w:p w14:paraId="4253CE37" w14:textId="6ECB8D71" w:rsidR="00446421" w:rsidRPr="006C54AB" w:rsidRDefault="00D8574B" w:rsidP="003707E3">
      <w:pPr>
        <w:pStyle w:val="ListParagraph"/>
        <w:numPr>
          <w:ilvl w:val="0"/>
          <w:numId w:val="12"/>
        </w:numPr>
      </w:pPr>
      <w:r w:rsidRPr="006C54AB">
        <w:t xml:space="preserve">Click </w:t>
      </w:r>
      <w:r w:rsidRPr="006C54AB">
        <w:rPr>
          <w:i/>
        </w:rPr>
        <w:t>Browse</w:t>
      </w:r>
      <w:r w:rsidR="000A4648" w:rsidRPr="006C54AB">
        <w:rPr>
          <w:i/>
        </w:rPr>
        <w:t>/Choose File</w:t>
      </w:r>
      <w:r w:rsidR="00446421" w:rsidRPr="006C54AB">
        <w:t xml:space="preserve"> in the </w:t>
      </w:r>
      <w:r w:rsidR="000A4648" w:rsidRPr="006C54AB">
        <w:rPr>
          <w:i/>
        </w:rPr>
        <w:t xml:space="preserve">File uploader </w:t>
      </w:r>
      <w:r w:rsidR="001976DB" w:rsidRPr="006C54AB">
        <w:t>window</w:t>
      </w:r>
      <w:r w:rsidR="00446421" w:rsidRPr="006C54AB">
        <w:t>.</w:t>
      </w:r>
    </w:p>
    <w:p w14:paraId="241ADB8A" w14:textId="0413A699" w:rsidR="00446421" w:rsidRPr="004A2DA9" w:rsidRDefault="000A4648" w:rsidP="000A0764">
      <w:pPr>
        <w:keepNext/>
        <w:jc w:val="center"/>
      </w:pPr>
      <w:r>
        <w:rPr>
          <w:noProof/>
        </w:rPr>
        <w:drawing>
          <wp:inline distT="0" distB="0" distL="0" distR="0" wp14:anchorId="16D70ED0" wp14:editId="592B46F0">
            <wp:extent cx="4418837" cy="2286027"/>
            <wp:effectExtent l="0" t="0" r="127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0" y="0"/>
                      <a:ext cx="4418837" cy="2286027"/>
                    </a:xfrm>
                    <a:prstGeom prst="rect">
                      <a:avLst/>
                    </a:prstGeom>
                    <a:noFill/>
                    <a:ln>
                      <a:noFill/>
                    </a:ln>
                  </pic:spPr>
                </pic:pic>
              </a:graphicData>
            </a:graphic>
          </wp:inline>
        </w:drawing>
      </w:r>
    </w:p>
    <w:p w14:paraId="35650284" w14:textId="0BFF0085" w:rsidR="00446421" w:rsidRPr="004A2DA9" w:rsidRDefault="00446421" w:rsidP="000A0764">
      <w:pPr>
        <w:pStyle w:val="Caption"/>
        <w:jc w:val="center"/>
      </w:pPr>
      <w:bookmarkStart w:id="341" w:name="_Toc316636653"/>
      <w:bookmarkStart w:id="342" w:name="_Toc505008892"/>
      <w:r w:rsidRPr="004A2DA9">
        <w:t xml:space="preserve">Figure </w:t>
      </w:r>
      <w:r w:rsidR="00482D60">
        <w:rPr>
          <w:noProof/>
        </w:rPr>
        <w:fldChar w:fldCharType="begin"/>
      </w:r>
      <w:r w:rsidR="00482D60">
        <w:rPr>
          <w:noProof/>
        </w:rPr>
        <w:instrText xml:space="preserve"> SEQ Figure \* ARABIC </w:instrText>
      </w:r>
      <w:r w:rsidR="00482D60">
        <w:rPr>
          <w:noProof/>
        </w:rPr>
        <w:fldChar w:fldCharType="separate"/>
      </w:r>
      <w:r w:rsidR="00DA230B">
        <w:rPr>
          <w:noProof/>
        </w:rPr>
        <w:t>32</w:t>
      </w:r>
      <w:r w:rsidR="00482D60">
        <w:rPr>
          <w:noProof/>
        </w:rPr>
        <w:fldChar w:fldCharType="end"/>
      </w:r>
      <w:r w:rsidRPr="004A2DA9">
        <w:t>:</w:t>
      </w:r>
      <w:bookmarkEnd w:id="341"/>
      <w:r w:rsidR="006C54AB">
        <w:t xml:space="preserve"> Update software</w:t>
      </w:r>
      <w:bookmarkEnd w:id="342"/>
    </w:p>
    <w:p w14:paraId="7F1E636E" w14:textId="15CD86B5" w:rsidR="00446421" w:rsidRPr="006C54AB" w:rsidRDefault="00446421" w:rsidP="003707E3">
      <w:pPr>
        <w:pStyle w:val="ListParagraph"/>
        <w:numPr>
          <w:ilvl w:val="0"/>
          <w:numId w:val="12"/>
        </w:numPr>
      </w:pPr>
      <w:r w:rsidRPr="006C54AB">
        <w:t xml:space="preserve">Navigate to the </w:t>
      </w:r>
      <w:r w:rsidR="00314504" w:rsidRPr="006C54AB">
        <w:t>SCC2 or HMI3</w:t>
      </w:r>
      <w:r w:rsidRPr="006C54AB">
        <w:t xml:space="preserve"> softwar</w:t>
      </w:r>
      <w:r w:rsidR="0045675E" w:rsidRPr="006C54AB">
        <w:t xml:space="preserve">e image file supplied by Comsys and click </w:t>
      </w:r>
      <w:r w:rsidR="0045675E" w:rsidRPr="006C54AB">
        <w:rPr>
          <w:i/>
        </w:rPr>
        <w:t>Open</w:t>
      </w:r>
      <w:r w:rsidR="0045675E" w:rsidRPr="006C54AB">
        <w:t>. The progress bar will indicate upload progress.</w:t>
      </w:r>
    </w:p>
    <w:p w14:paraId="4BD97F3A" w14:textId="0B7D057A" w:rsidR="00446421" w:rsidRPr="004A2DA9" w:rsidRDefault="0045675E" w:rsidP="000A0764">
      <w:pPr>
        <w:keepNext/>
        <w:jc w:val="center"/>
      </w:pPr>
      <w:r>
        <w:rPr>
          <w:noProof/>
        </w:rPr>
        <w:lastRenderedPageBreak/>
        <w:drawing>
          <wp:inline distT="0" distB="0" distL="0" distR="0" wp14:anchorId="5647CF1E" wp14:editId="6C4D52CE">
            <wp:extent cx="4660486" cy="3152681"/>
            <wp:effectExtent l="0" t="0" r="6985"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4660486" cy="3152681"/>
                    </a:xfrm>
                    <a:prstGeom prst="rect">
                      <a:avLst/>
                    </a:prstGeom>
                  </pic:spPr>
                </pic:pic>
              </a:graphicData>
            </a:graphic>
          </wp:inline>
        </w:drawing>
      </w:r>
    </w:p>
    <w:p w14:paraId="71F2AF1B" w14:textId="3280DDDC" w:rsidR="00446421" w:rsidRPr="004A2DA9" w:rsidRDefault="00446421" w:rsidP="000A0764">
      <w:pPr>
        <w:pStyle w:val="Caption"/>
        <w:jc w:val="center"/>
      </w:pPr>
      <w:bookmarkStart w:id="343" w:name="_Toc316636654"/>
      <w:bookmarkStart w:id="344" w:name="_Toc505008893"/>
      <w:r w:rsidRPr="004A2DA9">
        <w:t xml:space="preserve">Figure </w:t>
      </w:r>
      <w:r w:rsidR="00482D60">
        <w:rPr>
          <w:noProof/>
        </w:rPr>
        <w:fldChar w:fldCharType="begin"/>
      </w:r>
      <w:r w:rsidR="00482D60">
        <w:rPr>
          <w:noProof/>
        </w:rPr>
        <w:instrText xml:space="preserve"> SEQ Figure \* ARABIC </w:instrText>
      </w:r>
      <w:r w:rsidR="00482D60">
        <w:rPr>
          <w:noProof/>
        </w:rPr>
        <w:fldChar w:fldCharType="separate"/>
      </w:r>
      <w:r w:rsidR="00DA230B">
        <w:rPr>
          <w:noProof/>
        </w:rPr>
        <w:t>33</w:t>
      </w:r>
      <w:r w:rsidR="00482D60">
        <w:rPr>
          <w:noProof/>
        </w:rPr>
        <w:fldChar w:fldCharType="end"/>
      </w:r>
      <w:r w:rsidRPr="004A2DA9">
        <w:t xml:space="preserve">: </w:t>
      </w:r>
      <w:bookmarkEnd w:id="343"/>
      <w:r w:rsidR="006C54AB">
        <w:t>Selecting a file for software update</w:t>
      </w:r>
      <w:bookmarkEnd w:id="344"/>
    </w:p>
    <w:p w14:paraId="2A01BC38" w14:textId="0DB54D3F" w:rsidR="00773B91" w:rsidRPr="006C54AB" w:rsidRDefault="006C54AB" w:rsidP="003707E3">
      <w:pPr>
        <w:pStyle w:val="ListParagraph"/>
        <w:numPr>
          <w:ilvl w:val="0"/>
          <w:numId w:val="12"/>
        </w:numPr>
      </w:pPr>
      <w:r w:rsidRPr="006C54AB">
        <w:t xml:space="preserve">If </w:t>
      </w:r>
      <w:r>
        <w:t xml:space="preserve">the uploaded software image was a SCC2 image, please continue to Section </w:t>
      </w:r>
      <w:r>
        <w:fldChar w:fldCharType="begin"/>
      </w:r>
      <w:r>
        <w:instrText xml:space="preserve"> REF _Ref447636559 \w \h </w:instrText>
      </w:r>
      <w:r>
        <w:fldChar w:fldCharType="separate"/>
      </w:r>
      <w:r w:rsidR="00DA230B">
        <w:t>6.6.1</w:t>
      </w:r>
      <w:r>
        <w:fldChar w:fldCharType="end"/>
      </w:r>
      <w:r>
        <w:t xml:space="preserve">. If it was a HMI3 software image, continue to Section </w:t>
      </w:r>
      <w:r w:rsidR="003B075C">
        <w:fldChar w:fldCharType="begin"/>
      </w:r>
      <w:r w:rsidR="003B075C">
        <w:instrText xml:space="preserve"> REF _Ref504573765 \r \h </w:instrText>
      </w:r>
      <w:r w:rsidR="003B075C">
        <w:fldChar w:fldCharType="separate"/>
      </w:r>
      <w:r w:rsidR="00DA230B">
        <w:t>6.6.2</w:t>
      </w:r>
      <w:r w:rsidR="003B075C">
        <w:fldChar w:fldCharType="end"/>
      </w:r>
      <w:r w:rsidR="00EA2BA7">
        <w:t>.</w:t>
      </w:r>
    </w:p>
    <w:p w14:paraId="1F9E6C24" w14:textId="17BA1678" w:rsidR="00D8574B" w:rsidRDefault="0045675E" w:rsidP="0045675E">
      <w:pPr>
        <w:pStyle w:val="Heading3"/>
      </w:pPr>
      <w:bookmarkStart w:id="345" w:name="_Ref447636559"/>
      <w:bookmarkStart w:id="346" w:name="_Toc505008815"/>
      <w:r>
        <w:t>Updating SCC2</w:t>
      </w:r>
      <w:bookmarkEnd w:id="345"/>
      <w:bookmarkEnd w:id="346"/>
    </w:p>
    <w:p w14:paraId="066E1783" w14:textId="44FFD4D5" w:rsidR="0045675E" w:rsidRDefault="006C54AB" w:rsidP="003707E3">
      <w:pPr>
        <w:pStyle w:val="ListParagraph"/>
        <w:numPr>
          <w:ilvl w:val="0"/>
          <w:numId w:val="20"/>
        </w:numPr>
      </w:pPr>
      <w:r>
        <w:t>If a SCC2 software image was uploaded, you will be presented with the following screen.</w:t>
      </w:r>
    </w:p>
    <w:p w14:paraId="2594B956" w14:textId="53E41FBB" w:rsidR="006C54AB" w:rsidRPr="0045675E" w:rsidRDefault="006C54AB" w:rsidP="006C54AB">
      <w:pPr>
        <w:pStyle w:val="ListParagraph"/>
      </w:pPr>
      <w:r>
        <w:t xml:space="preserve">Verify the </w:t>
      </w:r>
      <w:r w:rsidR="00F6015B">
        <w:t xml:space="preserve">software revision </w:t>
      </w:r>
      <w:r>
        <w:t xml:space="preserve">and click </w:t>
      </w:r>
      <w:r w:rsidRPr="006C54AB">
        <w:rPr>
          <w:i/>
        </w:rPr>
        <w:t>Write to flash</w:t>
      </w:r>
      <w:r>
        <w:t xml:space="preserve"> to being the flash update procedure.</w:t>
      </w:r>
    </w:p>
    <w:p w14:paraId="1BA7529C" w14:textId="0E62C0F6" w:rsidR="00446421" w:rsidRPr="004A2DA9" w:rsidRDefault="00265001" w:rsidP="000A0764">
      <w:pPr>
        <w:keepNext/>
        <w:jc w:val="center"/>
      </w:pPr>
      <w:r>
        <w:rPr>
          <w:noProof/>
        </w:rPr>
        <w:drawing>
          <wp:inline distT="0" distB="0" distL="0" distR="0" wp14:anchorId="0DEB8FE8" wp14:editId="6D6E9F12">
            <wp:extent cx="5581650" cy="309194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9">
                      <a:extLst>
                        <a:ext uri="{28A0092B-C50C-407E-A947-70E740481C1C}">
                          <a14:useLocalDpi xmlns:a14="http://schemas.microsoft.com/office/drawing/2010/main" val="0"/>
                        </a:ext>
                      </a:extLst>
                    </a:blip>
                    <a:stretch>
                      <a:fillRect/>
                    </a:stretch>
                  </pic:blipFill>
                  <pic:spPr bwMode="auto">
                    <a:xfrm>
                      <a:off x="0" y="0"/>
                      <a:ext cx="5581650" cy="3091940"/>
                    </a:xfrm>
                    <a:prstGeom prst="rect">
                      <a:avLst/>
                    </a:prstGeom>
                    <a:noFill/>
                    <a:ln>
                      <a:noFill/>
                    </a:ln>
                  </pic:spPr>
                </pic:pic>
              </a:graphicData>
            </a:graphic>
          </wp:inline>
        </w:drawing>
      </w:r>
    </w:p>
    <w:p w14:paraId="7D18E09E" w14:textId="6F0E488D" w:rsidR="00446421" w:rsidRPr="004A2DA9" w:rsidRDefault="00446421" w:rsidP="000A0764">
      <w:pPr>
        <w:pStyle w:val="Caption"/>
        <w:jc w:val="center"/>
      </w:pPr>
      <w:bookmarkStart w:id="347" w:name="_Toc316636655"/>
      <w:bookmarkStart w:id="348" w:name="_Toc505008894"/>
      <w:r w:rsidRPr="004A2DA9">
        <w:t xml:space="preserve">Figure </w:t>
      </w:r>
      <w:r w:rsidR="00482D60">
        <w:rPr>
          <w:noProof/>
        </w:rPr>
        <w:fldChar w:fldCharType="begin"/>
      </w:r>
      <w:r w:rsidR="00482D60">
        <w:rPr>
          <w:noProof/>
        </w:rPr>
        <w:instrText xml:space="preserve"> SEQ Figure \* ARABIC </w:instrText>
      </w:r>
      <w:r w:rsidR="00482D60">
        <w:rPr>
          <w:noProof/>
        </w:rPr>
        <w:fldChar w:fldCharType="separate"/>
      </w:r>
      <w:r w:rsidR="00DA230B">
        <w:rPr>
          <w:noProof/>
        </w:rPr>
        <w:t>34</w:t>
      </w:r>
      <w:r w:rsidR="00482D60">
        <w:rPr>
          <w:noProof/>
        </w:rPr>
        <w:fldChar w:fldCharType="end"/>
      </w:r>
      <w:r w:rsidRPr="004A2DA9">
        <w:t xml:space="preserve">: </w:t>
      </w:r>
      <w:bookmarkEnd w:id="347"/>
      <w:r w:rsidR="0045675E">
        <w:t xml:space="preserve">Confirm SCC2 </w:t>
      </w:r>
      <w:r w:rsidR="006C54AB">
        <w:t>software update</w:t>
      </w:r>
      <w:bookmarkEnd w:id="348"/>
    </w:p>
    <w:p w14:paraId="3E6E0536" w14:textId="1907D3DE" w:rsidR="00446421" w:rsidRPr="006C54AB" w:rsidRDefault="006C54AB" w:rsidP="003707E3">
      <w:pPr>
        <w:pStyle w:val="ListParagraph"/>
        <w:numPr>
          <w:ilvl w:val="0"/>
          <w:numId w:val="20"/>
        </w:numPr>
      </w:pPr>
      <w:r>
        <w:t>The flashing process is now running, do not turn off the system!</w:t>
      </w:r>
      <w:r w:rsidR="00173CB8" w:rsidRPr="006C54AB">
        <w:t xml:space="preserve"> </w:t>
      </w:r>
      <w:r>
        <w:t>The progress bar will display the status of the flashing.</w:t>
      </w:r>
    </w:p>
    <w:p w14:paraId="1DCAAD2E" w14:textId="4785E043" w:rsidR="00446421" w:rsidRPr="004A2DA9" w:rsidRDefault="00265001" w:rsidP="000A0764">
      <w:pPr>
        <w:keepNext/>
        <w:jc w:val="center"/>
      </w:pPr>
      <w:r>
        <w:rPr>
          <w:noProof/>
        </w:rPr>
        <w:lastRenderedPageBreak/>
        <w:drawing>
          <wp:inline distT="0" distB="0" distL="0" distR="0" wp14:anchorId="38D059E9" wp14:editId="47D967A8">
            <wp:extent cx="5572125" cy="1721232"/>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5572125" cy="1721232"/>
                    </a:xfrm>
                    <a:prstGeom prst="rect">
                      <a:avLst/>
                    </a:prstGeom>
                    <a:noFill/>
                    <a:ln>
                      <a:noFill/>
                    </a:ln>
                  </pic:spPr>
                </pic:pic>
              </a:graphicData>
            </a:graphic>
          </wp:inline>
        </w:drawing>
      </w:r>
    </w:p>
    <w:p w14:paraId="036278E9" w14:textId="1C7D1DD7" w:rsidR="00446421" w:rsidRPr="004A2DA9" w:rsidRDefault="00446421" w:rsidP="000A0764">
      <w:pPr>
        <w:pStyle w:val="Caption"/>
        <w:jc w:val="center"/>
      </w:pPr>
      <w:bookmarkStart w:id="349" w:name="_Toc316636656"/>
      <w:bookmarkStart w:id="350" w:name="_Toc505008895"/>
      <w:r w:rsidRPr="004A2DA9">
        <w:t xml:space="preserve">Figure </w:t>
      </w:r>
      <w:r w:rsidR="00482D60">
        <w:rPr>
          <w:noProof/>
        </w:rPr>
        <w:fldChar w:fldCharType="begin"/>
      </w:r>
      <w:r w:rsidR="00482D60">
        <w:rPr>
          <w:noProof/>
        </w:rPr>
        <w:instrText xml:space="preserve"> SEQ Figure \* ARABIC </w:instrText>
      </w:r>
      <w:r w:rsidR="00482D60">
        <w:rPr>
          <w:noProof/>
        </w:rPr>
        <w:fldChar w:fldCharType="separate"/>
      </w:r>
      <w:r w:rsidR="00DA230B">
        <w:rPr>
          <w:noProof/>
        </w:rPr>
        <w:t>35</w:t>
      </w:r>
      <w:r w:rsidR="00482D60">
        <w:rPr>
          <w:noProof/>
        </w:rPr>
        <w:fldChar w:fldCharType="end"/>
      </w:r>
      <w:r w:rsidRPr="004A2DA9">
        <w:t xml:space="preserve">: </w:t>
      </w:r>
      <w:bookmarkEnd w:id="349"/>
      <w:r w:rsidR="0045675E">
        <w:t>Flashing SCC2</w:t>
      </w:r>
      <w:bookmarkEnd w:id="350"/>
    </w:p>
    <w:tbl>
      <w:tblPr>
        <w:tblStyle w:val="Formatvorlage12"/>
        <w:tblW w:w="0" w:type="auto"/>
        <w:tblLook w:val="04A0" w:firstRow="1" w:lastRow="0" w:firstColumn="1" w:lastColumn="0" w:noHBand="0" w:noVBand="1"/>
      </w:tblPr>
      <w:tblGrid>
        <w:gridCol w:w="1428"/>
        <w:gridCol w:w="7371"/>
      </w:tblGrid>
      <w:tr w:rsidR="00446421" w:rsidRPr="004A2DA9" w14:paraId="2DCB366D" w14:textId="77777777" w:rsidTr="00B337CB">
        <w:tc>
          <w:tcPr>
            <w:cnfStyle w:val="001000000000" w:firstRow="0" w:lastRow="0" w:firstColumn="1" w:lastColumn="0" w:oddVBand="0" w:evenVBand="0" w:oddHBand="0" w:evenHBand="0" w:firstRowFirstColumn="0" w:firstRowLastColumn="0" w:lastRowFirstColumn="0" w:lastRowLastColumn="0"/>
            <w:tcW w:w="1428" w:type="dxa"/>
            <w:vAlign w:val="center"/>
          </w:tcPr>
          <w:p w14:paraId="73C522C9" w14:textId="77777777" w:rsidR="00446421" w:rsidRPr="00B337CB" w:rsidRDefault="00446421" w:rsidP="00B337CB">
            <w:pPr>
              <w:rPr>
                <w:sz w:val="44"/>
                <w:szCs w:val="44"/>
              </w:rPr>
            </w:pPr>
            <w:r w:rsidRPr="00B337CB">
              <w:rPr>
                <w:bCs/>
                <w:sz w:val="44"/>
                <w:szCs w:val="44"/>
              </w:rPr>
              <w:t>NOTE</w:t>
            </w:r>
          </w:p>
        </w:tc>
        <w:tc>
          <w:tcPr>
            <w:tcW w:w="7371" w:type="dxa"/>
            <w:vAlign w:val="center"/>
          </w:tcPr>
          <w:p w14:paraId="6CD4764C" w14:textId="66DA1540" w:rsidR="00446421" w:rsidRPr="004A2DA9" w:rsidRDefault="00446421" w:rsidP="00B337CB">
            <w:pPr>
              <w:cnfStyle w:val="000000000000" w:firstRow="0" w:lastRow="0" w:firstColumn="0" w:lastColumn="0" w:oddVBand="0" w:evenVBand="0" w:oddHBand="0" w:evenHBand="0" w:firstRowFirstColumn="0" w:firstRowLastColumn="0" w:lastRowFirstColumn="0" w:lastRowLastColumn="0"/>
            </w:pPr>
            <w:r w:rsidRPr="004A2DA9">
              <w:t xml:space="preserve">Should contact with the </w:t>
            </w:r>
            <w:r w:rsidR="001B510B" w:rsidRPr="004A2DA9">
              <w:t>WUI</w:t>
            </w:r>
            <w:r w:rsidRPr="004A2DA9">
              <w:t xml:space="preserve"> be lost during the </w:t>
            </w:r>
            <w:r w:rsidR="001B510B" w:rsidRPr="004A2DA9">
              <w:t xml:space="preserve">flash update </w:t>
            </w:r>
            <w:r w:rsidRPr="004A2DA9">
              <w:t>procedure,</w:t>
            </w:r>
            <w:r w:rsidR="00803261" w:rsidRPr="004A2DA9">
              <w:t xml:space="preserve"> but the ADF still has power,</w:t>
            </w:r>
            <w:r w:rsidRPr="004A2DA9">
              <w:t xml:space="preserve"> wait 5 minutes and then restart the ADF using </w:t>
            </w:r>
            <w:r w:rsidR="00803261" w:rsidRPr="004A2DA9">
              <w:t xml:space="preserve">the </w:t>
            </w:r>
            <w:r w:rsidR="00803261" w:rsidRPr="0029734D">
              <w:t>switch</w:t>
            </w:r>
            <w:r w:rsidR="002A6B57">
              <w:t xml:space="preserve"> in the door</w:t>
            </w:r>
            <w:r w:rsidR="0029734D">
              <w:t xml:space="preserve"> or PIB</w:t>
            </w:r>
            <w:r w:rsidRPr="004A2DA9">
              <w:t>.</w:t>
            </w:r>
          </w:p>
        </w:tc>
      </w:tr>
    </w:tbl>
    <w:p w14:paraId="008C29A1" w14:textId="37A5255E" w:rsidR="00446421" w:rsidRPr="006C54AB" w:rsidRDefault="00446421" w:rsidP="003707E3">
      <w:pPr>
        <w:pStyle w:val="ListParagraph"/>
        <w:numPr>
          <w:ilvl w:val="0"/>
          <w:numId w:val="20"/>
        </w:numPr>
      </w:pPr>
      <w:r w:rsidRPr="006C54AB">
        <w:t>The flashing procedure has been successful when the progress bar reaches 100%.</w:t>
      </w:r>
      <w:r w:rsidR="006C54AB">
        <w:br/>
      </w:r>
      <w:r w:rsidR="001B510B" w:rsidRPr="006C54AB">
        <w:t xml:space="preserve">Click </w:t>
      </w:r>
      <w:r w:rsidR="001B510B" w:rsidRPr="006C54AB">
        <w:rPr>
          <w:i/>
        </w:rPr>
        <w:t>Reset computer</w:t>
      </w:r>
      <w:r w:rsidR="001B510B" w:rsidRPr="006C54AB">
        <w:t xml:space="preserve"> to load the new software.</w:t>
      </w:r>
    </w:p>
    <w:p w14:paraId="1C25C029" w14:textId="6E79BED2" w:rsidR="00446421" w:rsidRPr="004A2DA9" w:rsidRDefault="00265001" w:rsidP="000A0764">
      <w:pPr>
        <w:jc w:val="center"/>
      </w:pPr>
      <w:r>
        <w:rPr>
          <w:noProof/>
        </w:rPr>
        <w:drawing>
          <wp:inline distT="0" distB="0" distL="0" distR="0" wp14:anchorId="5B749A5F" wp14:editId="7A6A6415">
            <wp:extent cx="5581650" cy="2179989"/>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5581650" cy="2179989"/>
                    </a:xfrm>
                    <a:prstGeom prst="rect">
                      <a:avLst/>
                    </a:prstGeom>
                    <a:noFill/>
                    <a:ln>
                      <a:noFill/>
                    </a:ln>
                  </pic:spPr>
                </pic:pic>
              </a:graphicData>
            </a:graphic>
          </wp:inline>
        </w:drawing>
      </w:r>
    </w:p>
    <w:p w14:paraId="6F49A0FC" w14:textId="71BBA40A" w:rsidR="00446421" w:rsidRPr="004A2DA9" w:rsidRDefault="00446421" w:rsidP="000A0764">
      <w:pPr>
        <w:pStyle w:val="Caption"/>
        <w:jc w:val="center"/>
      </w:pPr>
      <w:bookmarkStart w:id="351" w:name="_Toc316636657"/>
      <w:bookmarkStart w:id="352" w:name="_Toc505008896"/>
      <w:r w:rsidRPr="004A2DA9">
        <w:t xml:space="preserve">Figure </w:t>
      </w:r>
      <w:r w:rsidR="00482D60">
        <w:rPr>
          <w:noProof/>
        </w:rPr>
        <w:fldChar w:fldCharType="begin"/>
      </w:r>
      <w:r w:rsidR="00482D60">
        <w:rPr>
          <w:noProof/>
        </w:rPr>
        <w:instrText xml:space="preserve"> SEQ Figure \* ARABIC </w:instrText>
      </w:r>
      <w:r w:rsidR="00482D60">
        <w:rPr>
          <w:noProof/>
        </w:rPr>
        <w:fldChar w:fldCharType="separate"/>
      </w:r>
      <w:r w:rsidR="00DA230B">
        <w:rPr>
          <w:noProof/>
        </w:rPr>
        <w:t>36</w:t>
      </w:r>
      <w:r w:rsidR="00482D60">
        <w:rPr>
          <w:noProof/>
        </w:rPr>
        <w:fldChar w:fldCharType="end"/>
      </w:r>
      <w:r w:rsidRPr="004A2DA9">
        <w:t xml:space="preserve">: </w:t>
      </w:r>
      <w:bookmarkEnd w:id="351"/>
      <w:r w:rsidR="008E5DEE">
        <w:t>SCC2 software update complete</w:t>
      </w:r>
      <w:bookmarkEnd w:id="352"/>
    </w:p>
    <w:tbl>
      <w:tblPr>
        <w:tblStyle w:val="Formatvorlage12"/>
        <w:tblW w:w="0" w:type="auto"/>
        <w:tblLook w:val="04A0" w:firstRow="1" w:lastRow="0" w:firstColumn="1" w:lastColumn="0" w:noHBand="0" w:noVBand="1"/>
      </w:tblPr>
      <w:tblGrid>
        <w:gridCol w:w="1428"/>
        <w:gridCol w:w="7371"/>
      </w:tblGrid>
      <w:tr w:rsidR="00803261" w:rsidRPr="004A2DA9" w14:paraId="15074286" w14:textId="77777777" w:rsidTr="00B337CB">
        <w:tc>
          <w:tcPr>
            <w:cnfStyle w:val="001000000000" w:firstRow="0" w:lastRow="0" w:firstColumn="1" w:lastColumn="0" w:oddVBand="0" w:evenVBand="0" w:oddHBand="0" w:evenHBand="0" w:firstRowFirstColumn="0" w:firstRowLastColumn="0" w:lastRowFirstColumn="0" w:lastRowLastColumn="0"/>
            <w:tcW w:w="1428" w:type="dxa"/>
            <w:vAlign w:val="center"/>
          </w:tcPr>
          <w:p w14:paraId="21572027" w14:textId="77777777" w:rsidR="00803261" w:rsidRPr="00B337CB" w:rsidRDefault="00803261" w:rsidP="00B337CB">
            <w:pPr>
              <w:rPr>
                <w:sz w:val="44"/>
                <w:szCs w:val="44"/>
              </w:rPr>
            </w:pPr>
            <w:r w:rsidRPr="00B337CB">
              <w:rPr>
                <w:bCs/>
                <w:sz w:val="44"/>
                <w:szCs w:val="44"/>
              </w:rPr>
              <w:t>NOTE</w:t>
            </w:r>
          </w:p>
        </w:tc>
        <w:tc>
          <w:tcPr>
            <w:tcW w:w="7371" w:type="dxa"/>
            <w:vAlign w:val="center"/>
          </w:tcPr>
          <w:p w14:paraId="267942E0" w14:textId="7FDE07EE" w:rsidR="00803261" w:rsidRPr="004A2DA9" w:rsidRDefault="00803261" w:rsidP="00B337CB">
            <w:pPr>
              <w:cnfStyle w:val="000000000000" w:firstRow="0" w:lastRow="0" w:firstColumn="0" w:lastColumn="0" w:oddVBand="0" w:evenVBand="0" w:oddHBand="0" w:evenHBand="0" w:firstRowFirstColumn="0" w:firstRowLastColumn="0" w:lastRowFirstColumn="0" w:lastRowLastColumn="0"/>
            </w:pPr>
            <w:r w:rsidRPr="004A2DA9">
              <w:t xml:space="preserve">If the ADF is powered off during the flash update procedure, the factory default software image will be booted on the next start. </w:t>
            </w:r>
          </w:p>
        </w:tc>
      </w:tr>
    </w:tbl>
    <w:p w14:paraId="7F8C0080" w14:textId="53D5FFEE" w:rsidR="00446421" w:rsidRPr="004A2DA9" w:rsidRDefault="00446421" w:rsidP="00446421"/>
    <w:tbl>
      <w:tblPr>
        <w:tblStyle w:val="Formatvorlage11"/>
        <w:tblW w:w="0" w:type="auto"/>
        <w:tblLook w:val="05A0" w:firstRow="1" w:lastRow="0" w:firstColumn="1" w:lastColumn="1" w:noHBand="0" w:noVBand="1"/>
      </w:tblPr>
      <w:tblGrid>
        <w:gridCol w:w="1144"/>
        <w:gridCol w:w="7654"/>
      </w:tblGrid>
      <w:tr w:rsidR="00446421" w:rsidRPr="004A2DA9" w14:paraId="791A7CFE" w14:textId="77777777" w:rsidTr="00B337CB">
        <w:tc>
          <w:tcPr>
            <w:cnfStyle w:val="001000000000" w:firstRow="0" w:lastRow="0" w:firstColumn="1" w:lastColumn="0" w:oddVBand="0" w:evenVBand="0" w:oddHBand="0" w:evenHBand="0" w:firstRowFirstColumn="0" w:firstRowLastColumn="0" w:lastRowFirstColumn="0" w:lastRowLastColumn="0"/>
            <w:tcW w:w="1144" w:type="dxa"/>
          </w:tcPr>
          <w:p w14:paraId="740C1CAD" w14:textId="1B2C2725" w:rsidR="00446421" w:rsidRPr="00B337CB" w:rsidRDefault="005C677C" w:rsidP="00B337CB">
            <w:pPr>
              <w:rPr>
                <w:sz w:val="72"/>
                <w:szCs w:val="72"/>
              </w:rPr>
            </w:pPr>
            <w:r w:rsidRPr="00B337CB">
              <w:rPr>
                <w:rFonts w:ascii="Segoe UI Symbol" w:hAnsi="Segoe UI Symbol" w:cs="Segoe UI Symbol"/>
                <w:bCs/>
                <w:sz w:val="72"/>
                <w:szCs w:val="72"/>
              </w:rPr>
              <w:t xml:space="preserve"> ⚠</w:t>
            </w:r>
          </w:p>
        </w:tc>
        <w:tc>
          <w:tcPr>
            <w:cnfStyle w:val="000100000000" w:firstRow="0" w:lastRow="0" w:firstColumn="0" w:lastColumn="1" w:oddVBand="0" w:evenVBand="0" w:oddHBand="0" w:evenHBand="0" w:firstRowFirstColumn="0" w:firstRowLastColumn="0" w:lastRowFirstColumn="0" w:lastRowLastColumn="0"/>
            <w:tcW w:w="7654" w:type="dxa"/>
          </w:tcPr>
          <w:p w14:paraId="0FB51FCC" w14:textId="77777777" w:rsidR="00446421" w:rsidRPr="004A2DA9" w:rsidRDefault="00446421" w:rsidP="00B337CB">
            <w:r w:rsidRPr="004A2DA9">
              <w:rPr>
                <w:b/>
                <w:bCs/>
              </w:rPr>
              <w:t>ATTENTION:</w:t>
            </w:r>
            <w:r w:rsidRPr="004A2DA9">
              <w:rPr>
                <w:bCs/>
              </w:rPr>
              <w:t xml:space="preserve"> </w:t>
            </w:r>
            <w:r w:rsidRPr="004A2DA9">
              <w:t xml:space="preserve">It is imperative that the </w:t>
            </w:r>
            <w:r w:rsidR="00FA61F5" w:rsidRPr="004A2DA9">
              <w:t>new</w:t>
            </w:r>
            <w:r w:rsidRPr="004A2DA9">
              <w:t xml:space="preserve"> software image is an approved Comsys software image suitable for the application at hand.</w:t>
            </w:r>
          </w:p>
          <w:p w14:paraId="32918DD5" w14:textId="77777777" w:rsidR="00446421" w:rsidRPr="004A2DA9" w:rsidRDefault="00446421" w:rsidP="00B337CB">
            <w:r w:rsidRPr="004A2DA9">
              <w:t>Using any other software image may cause malfunction and risk for the equipment as well as for personnel.</w:t>
            </w:r>
          </w:p>
          <w:p w14:paraId="14FAEB1D" w14:textId="77777777" w:rsidR="00446421" w:rsidRPr="004A2DA9" w:rsidRDefault="00446421" w:rsidP="00B337CB">
            <w:r w:rsidRPr="004A2DA9">
              <w:t>Warranty is void if non-official software images are used.</w:t>
            </w:r>
          </w:p>
        </w:tc>
      </w:tr>
    </w:tbl>
    <w:p w14:paraId="39FA3EC7" w14:textId="77777777" w:rsidR="00394867" w:rsidRDefault="00394867">
      <w:pPr>
        <w:spacing w:before="0" w:after="0"/>
        <w:rPr>
          <w:rFonts w:cs="Arial"/>
          <w:b/>
          <w:iCs/>
          <w:sz w:val="24"/>
          <w:szCs w:val="26"/>
        </w:rPr>
      </w:pPr>
      <w:bookmarkStart w:id="353" w:name="_Ref447714450"/>
      <w:bookmarkStart w:id="354" w:name="_Toc341698121"/>
      <w:r>
        <w:br w:type="page"/>
      </w:r>
    </w:p>
    <w:p w14:paraId="5FCA12B3" w14:textId="16090F19" w:rsidR="006C54AB" w:rsidRDefault="006C54AB" w:rsidP="006C54AB">
      <w:pPr>
        <w:pStyle w:val="Heading3"/>
      </w:pPr>
      <w:bookmarkStart w:id="355" w:name="_Ref504573765"/>
      <w:bookmarkStart w:id="356" w:name="_Toc505008816"/>
      <w:r>
        <w:lastRenderedPageBreak/>
        <w:t>Updating HMI3</w:t>
      </w:r>
      <w:bookmarkEnd w:id="353"/>
      <w:bookmarkEnd w:id="355"/>
      <w:bookmarkEnd w:id="356"/>
    </w:p>
    <w:tbl>
      <w:tblPr>
        <w:tblpPr w:leftFromText="181" w:rightFromText="181" w:vertAnchor="text" w:horzAnchor="margin" w:tblpXSpec="right" w:tblpY="92"/>
        <w:tblOverlap w:val="never"/>
        <w:tblW w:w="0" w:type="auto"/>
        <w:tblLook w:val="04A0" w:firstRow="1" w:lastRow="0" w:firstColumn="1" w:lastColumn="0" w:noHBand="0" w:noVBand="1"/>
      </w:tblPr>
      <w:tblGrid>
        <w:gridCol w:w="3396"/>
      </w:tblGrid>
      <w:tr w:rsidR="00261252" w14:paraId="01A5EF2D" w14:textId="77777777" w:rsidTr="00261252">
        <w:tc>
          <w:tcPr>
            <w:tcW w:w="3396" w:type="dxa"/>
          </w:tcPr>
          <w:p w14:paraId="1E057B7C" w14:textId="77777777" w:rsidR="00261252" w:rsidRDefault="00261252" w:rsidP="00261252">
            <w:pPr>
              <w:keepNext/>
              <w:jc w:val="center"/>
            </w:pPr>
            <w:r>
              <w:rPr>
                <w:noProof/>
              </w:rPr>
              <w:drawing>
                <wp:inline distT="0" distB="0" distL="0" distR="0" wp14:anchorId="55D550A9" wp14:editId="5E8E617A">
                  <wp:extent cx="2011680" cy="1457325"/>
                  <wp:effectExtent l="0" t="0" r="762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11680" cy="1457325"/>
                          </a:xfrm>
                          <a:prstGeom prst="rect">
                            <a:avLst/>
                          </a:prstGeom>
                          <a:noFill/>
                        </pic:spPr>
                      </pic:pic>
                    </a:graphicData>
                  </a:graphic>
                </wp:inline>
              </w:drawing>
            </w:r>
          </w:p>
          <w:p w14:paraId="535F1498" w14:textId="626D321B" w:rsidR="00261252" w:rsidRDefault="00261252" w:rsidP="00261252">
            <w:pPr>
              <w:pStyle w:val="Caption"/>
              <w:jc w:val="center"/>
            </w:pPr>
            <w:bookmarkStart w:id="357" w:name="_Ref447701785"/>
            <w:bookmarkStart w:id="358" w:name="_Toc505008897"/>
            <w:r>
              <w:t xml:space="preserve">Figure </w:t>
            </w:r>
            <w:r w:rsidR="00482D60">
              <w:rPr>
                <w:noProof/>
              </w:rPr>
              <w:fldChar w:fldCharType="begin"/>
            </w:r>
            <w:r w:rsidR="00482D60">
              <w:rPr>
                <w:noProof/>
              </w:rPr>
              <w:instrText xml:space="preserve"> SEQ Figure \* ARABIC </w:instrText>
            </w:r>
            <w:r w:rsidR="00482D60">
              <w:rPr>
                <w:noProof/>
              </w:rPr>
              <w:fldChar w:fldCharType="separate"/>
            </w:r>
            <w:r w:rsidR="00DA230B">
              <w:rPr>
                <w:noProof/>
              </w:rPr>
              <w:t>37</w:t>
            </w:r>
            <w:r w:rsidR="00482D60">
              <w:rPr>
                <w:noProof/>
              </w:rPr>
              <w:fldChar w:fldCharType="end"/>
            </w:r>
            <w:bookmarkEnd w:id="357"/>
            <w:r>
              <w:t>: Confirm HMI3 software update</w:t>
            </w:r>
            <w:bookmarkEnd w:id="358"/>
          </w:p>
        </w:tc>
      </w:tr>
    </w:tbl>
    <w:p w14:paraId="7EB3F248" w14:textId="4967476E" w:rsidR="006C54AB" w:rsidRDefault="006C54AB" w:rsidP="003707E3">
      <w:pPr>
        <w:pStyle w:val="ListParagraph"/>
        <w:numPr>
          <w:ilvl w:val="0"/>
          <w:numId w:val="21"/>
        </w:numPr>
      </w:pPr>
      <w:r>
        <w:t>If a HMI3 software image was uploaded, you will be presented with the screen</w:t>
      </w:r>
      <w:r w:rsidR="00713FB6">
        <w:t xml:space="preserve"> in </w:t>
      </w:r>
      <w:r w:rsidR="00713FB6">
        <w:fldChar w:fldCharType="begin"/>
      </w:r>
      <w:r w:rsidR="00713FB6">
        <w:instrText xml:space="preserve"> REF _Ref447701785 \h </w:instrText>
      </w:r>
      <w:r w:rsidR="00713FB6">
        <w:fldChar w:fldCharType="separate"/>
      </w:r>
      <w:r w:rsidR="00DA230B">
        <w:t xml:space="preserve">Figure </w:t>
      </w:r>
      <w:r w:rsidR="00DA230B">
        <w:rPr>
          <w:noProof/>
        </w:rPr>
        <w:t>37</w:t>
      </w:r>
      <w:r w:rsidR="00713FB6">
        <w:fldChar w:fldCharType="end"/>
      </w:r>
      <w:r>
        <w:t>.</w:t>
      </w:r>
    </w:p>
    <w:p w14:paraId="7046474C" w14:textId="77777777" w:rsidR="00261252" w:rsidRDefault="00705B0F" w:rsidP="00705B0F">
      <w:pPr>
        <w:pStyle w:val="ListParagraph"/>
      </w:pPr>
      <w:r w:rsidRPr="002C29FE">
        <w:rPr>
          <w:b/>
        </w:rPr>
        <w:t>Ensure stable voltage supply</w:t>
      </w:r>
      <w:r>
        <w:t xml:space="preserve"> and click </w:t>
      </w:r>
      <w:r w:rsidR="00F9235C">
        <w:rPr>
          <w:i/>
        </w:rPr>
        <w:t>Update HMI</w:t>
      </w:r>
      <w:r w:rsidRPr="00705B0F">
        <w:rPr>
          <w:i/>
        </w:rPr>
        <w:t>3 software</w:t>
      </w:r>
      <w:r>
        <w:t xml:space="preserve"> to </w:t>
      </w:r>
      <w:r w:rsidR="00704221">
        <w:t>begin</w:t>
      </w:r>
      <w:r>
        <w:t xml:space="preserve"> the flash update procedure.</w:t>
      </w:r>
    </w:p>
    <w:p w14:paraId="421123FB" w14:textId="299FBDEF" w:rsidR="00394867" w:rsidRDefault="00394867" w:rsidP="00705B0F">
      <w:pPr>
        <w:pStyle w:val="ListParagraph"/>
      </w:pPr>
    </w:p>
    <w:p w14:paraId="1A61E2EF" w14:textId="2E8AF451" w:rsidR="00394867" w:rsidRDefault="00394867" w:rsidP="00705B0F">
      <w:pPr>
        <w:pStyle w:val="ListParagraph"/>
      </w:pPr>
    </w:p>
    <w:p w14:paraId="23CB8578" w14:textId="77777777" w:rsidR="00261252" w:rsidRDefault="00261252" w:rsidP="00705B0F">
      <w:pPr>
        <w:pStyle w:val="ListParagraph"/>
      </w:pPr>
    </w:p>
    <w:p w14:paraId="56021CEA" w14:textId="0CC922C9" w:rsidR="00394867" w:rsidRDefault="00394867" w:rsidP="00705B0F">
      <w:pPr>
        <w:pStyle w:val="ListParagraph"/>
      </w:pPr>
    </w:p>
    <w:p w14:paraId="1B48272E" w14:textId="1CCB03F0" w:rsidR="00394867" w:rsidRDefault="00394867" w:rsidP="00705B0F">
      <w:pPr>
        <w:pStyle w:val="ListParagraph"/>
      </w:pPr>
    </w:p>
    <w:p w14:paraId="727C98F6" w14:textId="77777777" w:rsidR="00261252" w:rsidRDefault="00261252" w:rsidP="00261252"/>
    <w:tbl>
      <w:tblPr>
        <w:tblpPr w:leftFromText="181" w:rightFromText="181" w:vertAnchor="text" w:horzAnchor="margin" w:tblpXSpec="right" w:tblpY="92"/>
        <w:tblOverlap w:val="never"/>
        <w:tblW w:w="0" w:type="auto"/>
        <w:tblLook w:val="04A0" w:firstRow="1" w:lastRow="0" w:firstColumn="1" w:lastColumn="0" w:noHBand="0" w:noVBand="1"/>
      </w:tblPr>
      <w:tblGrid>
        <w:gridCol w:w="3396"/>
      </w:tblGrid>
      <w:tr w:rsidR="00261252" w14:paraId="59BC687F" w14:textId="77777777" w:rsidTr="000A2351">
        <w:tc>
          <w:tcPr>
            <w:tcW w:w="3396" w:type="dxa"/>
          </w:tcPr>
          <w:p w14:paraId="13B22E35" w14:textId="74564B7E" w:rsidR="00261252" w:rsidRDefault="00261252" w:rsidP="00261252">
            <w:pPr>
              <w:keepNext/>
              <w:jc w:val="center"/>
            </w:pPr>
            <w:r>
              <w:rPr>
                <w:noProof/>
              </w:rPr>
              <w:drawing>
                <wp:inline distT="0" distB="0" distL="0" distR="0" wp14:anchorId="2D9B2240" wp14:editId="173E7C3C">
                  <wp:extent cx="2006667" cy="933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3">
                            <a:extLst>
                              <a:ext uri="{28A0092B-C50C-407E-A947-70E740481C1C}">
                                <a14:useLocalDpi xmlns:a14="http://schemas.microsoft.com/office/drawing/2010/main" val="0"/>
                              </a:ext>
                            </a:extLst>
                          </a:blip>
                          <a:stretch>
                            <a:fillRect/>
                          </a:stretch>
                        </pic:blipFill>
                        <pic:spPr bwMode="auto">
                          <a:xfrm>
                            <a:off x="0" y="0"/>
                            <a:ext cx="2006667" cy="933450"/>
                          </a:xfrm>
                          <a:prstGeom prst="rect">
                            <a:avLst/>
                          </a:prstGeom>
                          <a:noFill/>
                          <a:ln>
                            <a:noFill/>
                          </a:ln>
                        </pic:spPr>
                      </pic:pic>
                    </a:graphicData>
                  </a:graphic>
                </wp:inline>
              </w:drawing>
            </w:r>
          </w:p>
          <w:p w14:paraId="35A36DEA" w14:textId="00E5C04F" w:rsidR="00261252" w:rsidRDefault="00261252" w:rsidP="00261252">
            <w:pPr>
              <w:pStyle w:val="Caption"/>
              <w:jc w:val="center"/>
            </w:pPr>
            <w:bookmarkStart w:id="359" w:name="_Ref447701816"/>
            <w:bookmarkStart w:id="360" w:name="_Toc505008898"/>
            <w:r>
              <w:t xml:space="preserve">Figure </w:t>
            </w:r>
            <w:r w:rsidR="00482D60">
              <w:rPr>
                <w:noProof/>
              </w:rPr>
              <w:fldChar w:fldCharType="begin"/>
            </w:r>
            <w:r w:rsidR="00482D60">
              <w:rPr>
                <w:noProof/>
              </w:rPr>
              <w:instrText xml:space="preserve"> SEQ Figure \* ARABIC </w:instrText>
            </w:r>
            <w:r w:rsidR="00482D60">
              <w:rPr>
                <w:noProof/>
              </w:rPr>
              <w:fldChar w:fldCharType="separate"/>
            </w:r>
            <w:r w:rsidR="00DA230B">
              <w:rPr>
                <w:noProof/>
              </w:rPr>
              <w:t>38</w:t>
            </w:r>
            <w:r w:rsidR="00482D60">
              <w:rPr>
                <w:noProof/>
              </w:rPr>
              <w:fldChar w:fldCharType="end"/>
            </w:r>
            <w:bookmarkEnd w:id="359"/>
            <w:r>
              <w:t xml:space="preserve">: HMI3 software update </w:t>
            </w:r>
            <w:r>
              <w:rPr>
                <w:noProof/>
              </w:rPr>
              <w:t>complete</w:t>
            </w:r>
            <w:bookmarkEnd w:id="360"/>
          </w:p>
        </w:tc>
      </w:tr>
    </w:tbl>
    <w:p w14:paraId="6EF96BA7" w14:textId="000C66D3" w:rsidR="00154995" w:rsidRDefault="00713FB6" w:rsidP="003707E3">
      <w:pPr>
        <w:pStyle w:val="ListParagraph"/>
        <w:numPr>
          <w:ilvl w:val="0"/>
          <w:numId w:val="21"/>
        </w:numPr>
      </w:pPr>
      <w:r>
        <w:t xml:space="preserve">Wait until presented with the screen shown in </w:t>
      </w:r>
      <w:r>
        <w:fldChar w:fldCharType="begin"/>
      </w:r>
      <w:r>
        <w:instrText xml:space="preserve"> REF _Ref447701816 \h </w:instrText>
      </w:r>
      <w:r>
        <w:fldChar w:fldCharType="separate"/>
      </w:r>
      <w:r w:rsidR="00DA230B">
        <w:t xml:space="preserve">Figure </w:t>
      </w:r>
      <w:r w:rsidR="00DA230B">
        <w:rPr>
          <w:noProof/>
        </w:rPr>
        <w:t>38</w:t>
      </w:r>
      <w:r>
        <w:fldChar w:fldCharType="end"/>
      </w:r>
      <w:r>
        <w:t>. The HMI3 was updated successfully, you can now close the window and use the system normally.</w:t>
      </w:r>
    </w:p>
    <w:p w14:paraId="20675420" w14:textId="7CAD65AA" w:rsidR="00705B0F" w:rsidRPr="00705B0F" w:rsidRDefault="00705B0F" w:rsidP="00154995">
      <w:pPr>
        <w:pStyle w:val="ListParagraph"/>
      </w:pPr>
    </w:p>
    <w:p w14:paraId="083A04BA" w14:textId="0582ACAF" w:rsidR="00084B59" w:rsidRPr="004A2DA9" w:rsidRDefault="00084B59" w:rsidP="00F77586">
      <w:pPr>
        <w:pStyle w:val="Heading1"/>
      </w:pPr>
      <w:bookmarkStart w:id="361" w:name="_Toc505008817"/>
      <w:r w:rsidRPr="004A2DA9">
        <w:lastRenderedPageBreak/>
        <w:t>Human Machine Interface (HMI</w:t>
      </w:r>
      <w:r w:rsidR="005471CA">
        <w:t>2</w:t>
      </w:r>
      <w:r w:rsidRPr="004A2DA9">
        <w:t>)</w:t>
      </w:r>
      <w:bookmarkEnd w:id="307"/>
      <w:bookmarkEnd w:id="308"/>
      <w:bookmarkEnd w:id="309"/>
      <w:bookmarkEnd w:id="354"/>
      <w:bookmarkEnd w:id="361"/>
    </w:p>
    <w:p w14:paraId="34D40F24" w14:textId="5D0113B5" w:rsidR="00084B59" w:rsidRPr="004A2DA9" w:rsidRDefault="00084B59" w:rsidP="00084B59">
      <w:r w:rsidRPr="004A2DA9">
        <w:t>The system can be configured, commissioned and operated through the HMI</w:t>
      </w:r>
      <w:r w:rsidR="005471CA">
        <w:t>2</w:t>
      </w:r>
      <w:r w:rsidRPr="004A2DA9">
        <w:t xml:space="preserve"> user interface found </w:t>
      </w:r>
      <w:r w:rsidR="00EE527B" w:rsidRPr="004A2DA9">
        <w:t>in</w:t>
      </w:r>
      <w:r w:rsidRPr="004A2DA9">
        <w:t xml:space="preserve"> the cabinet door.</w:t>
      </w:r>
      <w:r w:rsidR="001B7E05">
        <w:t xml:space="preserve"> Please note: The HMI2 is obsolete; new systems are delivered with HMI3.</w:t>
      </w:r>
    </w:p>
    <w:p w14:paraId="46559B10" w14:textId="26C91382" w:rsidR="00084B59" w:rsidRPr="004A2DA9" w:rsidRDefault="00084B59" w:rsidP="00084B59">
      <w:pPr>
        <w:pStyle w:val="Heading2"/>
      </w:pPr>
      <w:bookmarkStart w:id="362" w:name="_Toc316636575"/>
      <w:bookmarkStart w:id="363" w:name="_Toc341698122"/>
      <w:bookmarkStart w:id="364" w:name="_Toc505008818"/>
      <w:r w:rsidRPr="004A2DA9">
        <w:t>HMI overview</w:t>
      </w:r>
      <w:bookmarkEnd w:id="362"/>
      <w:bookmarkEnd w:id="363"/>
      <w:bookmarkEnd w:id="364"/>
    </w:p>
    <w:p w14:paraId="5D2A9D7C" w14:textId="3918AC1E" w:rsidR="00084B59" w:rsidRPr="00FE7577" w:rsidRDefault="00084B59" w:rsidP="00C0256F">
      <w:pPr>
        <w:keepNext/>
      </w:pPr>
      <w:r w:rsidRPr="004A2DA9">
        <w:t xml:space="preserve">The HMI-based user interface is an easy way of setting basic parameters, controlling the operational modes as well as monitoring measurements and system status during operation. The HMI unit is fitted with an LCD text display and four keys for entry of commands and navigating menus as </w:t>
      </w:r>
      <w:r w:rsidRPr="00FE7577">
        <w:t>shown in</w:t>
      </w:r>
      <w:r w:rsidR="00FE7577" w:rsidRPr="00FE7577">
        <w:t xml:space="preserve"> </w:t>
      </w:r>
      <w:r w:rsidR="00FE7577" w:rsidRPr="00FE7577">
        <w:fldChar w:fldCharType="begin"/>
      </w:r>
      <w:r w:rsidR="00FE7577" w:rsidRPr="00FE7577">
        <w:instrText xml:space="preserve"> REF _Ref401930298 \h  \* MERGEFORMAT </w:instrText>
      </w:r>
      <w:r w:rsidR="00FE7577" w:rsidRPr="00FE7577">
        <w:fldChar w:fldCharType="separate"/>
      </w:r>
      <w:r w:rsidR="00DA230B" w:rsidRPr="00DA230B">
        <w:t xml:space="preserve">Figure </w:t>
      </w:r>
      <w:r w:rsidR="00DA230B" w:rsidRPr="00DA230B">
        <w:rPr>
          <w:noProof/>
        </w:rPr>
        <w:t>39</w:t>
      </w:r>
      <w:r w:rsidR="00FE7577" w:rsidRPr="00FE7577">
        <w:fldChar w:fldCharType="end"/>
      </w:r>
      <w:r w:rsidR="00FE7577" w:rsidRPr="00FE7577">
        <w:t xml:space="preserve">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2"/>
        <w:gridCol w:w="5167"/>
      </w:tblGrid>
      <w:tr w:rsidR="007B6A81" w:rsidRPr="007B6A81" w14:paraId="5443B26C" w14:textId="77777777" w:rsidTr="0040344F">
        <w:trPr>
          <w:cnfStyle w:val="100000000000" w:firstRow="1" w:lastRow="0" w:firstColumn="0" w:lastColumn="0" w:oddVBand="0" w:evenVBand="0" w:oddHBand="0" w:evenHBand="0" w:firstRowFirstColumn="0" w:firstRowLastColumn="0" w:lastRowFirstColumn="0" w:lastRowLastColumn="0"/>
        </w:trPr>
        <w:tc>
          <w:tcPr>
            <w:tcW w:w="3822" w:type="dxa"/>
            <w:shd w:val="clear" w:color="auto" w:fill="auto"/>
            <w:vAlign w:val="top"/>
          </w:tcPr>
          <w:p w14:paraId="11A12F3D" w14:textId="1DDD29DC" w:rsidR="00473A58" w:rsidRPr="004E08F0" w:rsidRDefault="001B7E05" w:rsidP="007B6A81">
            <w:pPr>
              <w:keepNext/>
              <w:rPr>
                <w:b w:val="0"/>
                <w:sz w:val="14"/>
                <w:szCs w:val="14"/>
              </w:rPr>
            </w:pPr>
            <w:r w:rsidRPr="004E08F0">
              <w:rPr>
                <w:b w:val="0"/>
                <w:sz w:val="14"/>
                <w:szCs w:val="14"/>
              </w:rPr>
              <w:object w:dxaOrig="3090" w:dyaOrig="3095" w14:anchorId="262B1BCC">
                <v:shape id="_x0000_i1029" type="#_x0000_t75" style="width:136.5pt;height:137.25pt" o:ole="">
                  <v:imagedata r:id="rId84" o:title=""/>
                </v:shape>
                <o:OLEObject Type="Embed" ProgID="Visio.Drawing.11" ShapeID="_x0000_i1029" DrawAspect="Content" ObjectID="_1591020824" r:id="rId85"/>
              </w:object>
            </w:r>
            <w:bookmarkStart w:id="365" w:name="_Ref316647464"/>
            <w:bookmarkStart w:id="366" w:name="_Toc316636635"/>
          </w:p>
          <w:p w14:paraId="79C11DBA" w14:textId="511D3905" w:rsidR="007B6A81" w:rsidRPr="004E08F0" w:rsidRDefault="007B6A81" w:rsidP="007B6A81">
            <w:pPr>
              <w:keepNext/>
              <w:rPr>
                <w:b w:val="0"/>
                <w:sz w:val="14"/>
                <w:szCs w:val="14"/>
              </w:rPr>
            </w:pPr>
            <w:bookmarkStart w:id="367" w:name="_Ref401930298"/>
            <w:bookmarkStart w:id="368" w:name="_Toc505008899"/>
            <w:r w:rsidRPr="004E08F0">
              <w:rPr>
                <w:b w:val="0"/>
                <w:sz w:val="14"/>
                <w:szCs w:val="14"/>
              </w:rPr>
              <w:t xml:space="preserve">Figure </w:t>
            </w:r>
            <w:r w:rsidRPr="004E08F0">
              <w:rPr>
                <w:sz w:val="14"/>
                <w:szCs w:val="14"/>
              </w:rPr>
              <w:fldChar w:fldCharType="begin"/>
            </w:r>
            <w:r w:rsidRPr="004E08F0">
              <w:rPr>
                <w:b w:val="0"/>
                <w:sz w:val="14"/>
                <w:szCs w:val="14"/>
              </w:rPr>
              <w:instrText xml:space="preserve"> SEQ Figure \* ARABIC </w:instrText>
            </w:r>
            <w:r w:rsidRPr="004E08F0">
              <w:rPr>
                <w:sz w:val="14"/>
                <w:szCs w:val="14"/>
              </w:rPr>
              <w:fldChar w:fldCharType="separate"/>
            </w:r>
            <w:r w:rsidR="00DA230B">
              <w:rPr>
                <w:b w:val="0"/>
                <w:noProof/>
                <w:sz w:val="14"/>
                <w:szCs w:val="14"/>
              </w:rPr>
              <w:t>39</w:t>
            </w:r>
            <w:r w:rsidRPr="004E08F0">
              <w:rPr>
                <w:noProof/>
                <w:sz w:val="14"/>
                <w:szCs w:val="14"/>
              </w:rPr>
              <w:fldChar w:fldCharType="end"/>
            </w:r>
            <w:bookmarkEnd w:id="365"/>
            <w:bookmarkEnd w:id="367"/>
            <w:r w:rsidRPr="004E08F0">
              <w:rPr>
                <w:b w:val="0"/>
                <w:sz w:val="14"/>
                <w:szCs w:val="14"/>
              </w:rPr>
              <w:t>: HMI overview</w:t>
            </w:r>
            <w:bookmarkEnd w:id="366"/>
            <w:bookmarkEnd w:id="368"/>
          </w:p>
        </w:tc>
        <w:tc>
          <w:tcPr>
            <w:tcW w:w="5167" w:type="dxa"/>
            <w:shd w:val="clear" w:color="auto" w:fill="auto"/>
            <w:vAlign w:val="top"/>
          </w:tcPr>
          <w:p w14:paraId="6126C6A4" w14:textId="2C937680" w:rsidR="00394867" w:rsidRDefault="00394867" w:rsidP="00836704">
            <w:pPr>
              <w:pStyle w:val="Caption"/>
              <w:keepNext/>
            </w:pPr>
            <w:bookmarkStart w:id="369" w:name="_Toc505008925"/>
            <w:r>
              <w:t xml:space="preserve">Table </w:t>
            </w:r>
            <w:r w:rsidR="00482D60">
              <w:rPr>
                <w:noProof/>
              </w:rPr>
              <w:fldChar w:fldCharType="begin"/>
            </w:r>
            <w:r w:rsidR="00482D60">
              <w:rPr>
                <w:b w:val="0"/>
                <w:noProof/>
              </w:rPr>
              <w:instrText xml:space="preserve"> SEQ Table \* ARABIC </w:instrText>
            </w:r>
            <w:r w:rsidR="00482D60">
              <w:rPr>
                <w:b w:val="0"/>
                <w:noProof/>
              </w:rPr>
              <w:fldChar w:fldCharType="separate"/>
            </w:r>
            <w:r w:rsidR="00DA230B">
              <w:rPr>
                <w:noProof/>
              </w:rPr>
              <w:t>9</w:t>
            </w:r>
            <w:r w:rsidR="00482D60">
              <w:rPr>
                <w:noProof/>
              </w:rPr>
              <w:fldChar w:fldCharType="end"/>
            </w:r>
            <w:r>
              <w:t xml:space="preserve">: </w:t>
            </w:r>
            <w:r w:rsidRPr="006A671A">
              <w:t>HMI description</w:t>
            </w:r>
            <w:bookmarkEnd w:id="369"/>
          </w:p>
          <w:tbl>
            <w:tblPr>
              <w:tblStyle w:val="TableGrid"/>
              <w:tblW w:w="4138" w:type="dxa"/>
              <w:tblLook w:val="04A0" w:firstRow="1" w:lastRow="0" w:firstColumn="1" w:lastColumn="0" w:noHBand="0" w:noVBand="1"/>
            </w:tblPr>
            <w:tblGrid>
              <w:gridCol w:w="476"/>
              <w:gridCol w:w="3662"/>
            </w:tblGrid>
            <w:tr w:rsidR="007B6A81" w:rsidRPr="007B6A81" w14:paraId="1FD7179C" w14:textId="77777777" w:rsidTr="00861AD0">
              <w:trPr>
                <w:cnfStyle w:val="100000000000" w:firstRow="1" w:lastRow="0" w:firstColumn="0" w:lastColumn="0" w:oddVBand="0" w:evenVBand="0" w:oddHBand="0" w:evenHBand="0" w:firstRowFirstColumn="0" w:firstRowLastColumn="0" w:lastRowFirstColumn="0" w:lastRowLastColumn="0"/>
                <w:trHeight w:val="184"/>
              </w:trPr>
              <w:tc>
                <w:tcPr>
                  <w:tcW w:w="476" w:type="dxa"/>
                  <w:vAlign w:val="top"/>
                </w:tcPr>
                <w:p w14:paraId="373FB61A" w14:textId="77777777" w:rsidR="007B6A81" w:rsidRPr="007B6A81" w:rsidRDefault="007B6A81" w:rsidP="00861AD0">
                  <w:pPr>
                    <w:rPr>
                      <w:b w:val="0"/>
                    </w:rPr>
                  </w:pPr>
                  <w:r w:rsidRPr="007B6A81">
                    <w:rPr>
                      <w:b w:val="0"/>
                    </w:rPr>
                    <w:t>No</w:t>
                  </w:r>
                </w:p>
              </w:tc>
              <w:tc>
                <w:tcPr>
                  <w:tcW w:w="3662" w:type="dxa"/>
                  <w:vAlign w:val="top"/>
                </w:tcPr>
                <w:p w14:paraId="2239D618" w14:textId="77777777" w:rsidR="007B6A81" w:rsidRPr="007B6A81" w:rsidRDefault="007B6A81" w:rsidP="00861AD0">
                  <w:pPr>
                    <w:rPr>
                      <w:b w:val="0"/>
                    </w:rPr>
                  </w:pPr>
                  <w:r w:rsidRPr="007B6A81">
                    <w:rPr>
                      <w:b w:val="0"/>
                    </w:rPr>
                    <w:t>Description</w:t>
                  </w:r>
                </w:p>
              </w:tc>
            </w:tr>
            <w:tr w:rsidR="007B6A81" w:rsidRPr="007B6A81" w14:paraId="02E992E0" w14:textId="77777777" w:rsidTr="00861AD0">
              <w:trPr>
                <w:trHeight w:val="173"/>
              </w:trPr>
              <w:tc>
                <w:tcPr>
                  <w:tcW w:w="476" w:type="dxa"/>
                  <w:vAlign w:val="top"/>
                </w:tcPr>
                <w:p w14:paraId="19B17AB0" w14:textId="77777777" w:rsidR="007B6A81" w:rsidRPr="007B6A81" w:rsidRDefault="007B6A81" w:rsidP="00861AD0">
                  <w:r w:rsidRPr="007B6A81">
                    <w:t>1</w:t>
                  </w:r>
                </w:p>
              </w:tc>
              <w:tc>
                <w:tcPr>
                  <w:tcW w:w="3662" w:type="dxa"/>
                  <w:vAlign w:val="top"/>
                </w:tcPr>
                <w:p w14:paraId="48BC828F" w14:textId="77777777" w:rsidR="007B6A81" w:rsidRPr="007B6A81" w:rsidRDefault="007B6A81" w:rsidP="00861AD0">
                  <w:r w:rsidRPr="007B6A81">
                    <w:t xml:space="preserve">LCD display </w:t>
                  </w:r>
                </w:p>
              </w:tc>
            </w:tr>
            <w:tr w:rsidR="007B6A81" w:rsidRPr="007B6A81" w14:paraId="339819C8" w14:textId="77777777" w:rsidTr="00861AD0">
              <w:trPr>
                <w:trHeight w:val="346"/>
              </w:trPr>
              <w:tc>
                <w:tcPr>
                  <w:tcW w:w="476" w:type="dxa"/>
                  <w:vAlign w:val="top"/>
                </w:tcPr>
                <w:p w14:paraId="55B45691" w14:textId="77777777" w:rsidR="007B6A81" w:rsidRPr="007B6A81" w:rsidRDefault="007B6A81" w:rsidP="00861AD0">
                  <w:r w:rsidRPr="007B6A81">
                    <w:t>2</w:t>
                  </w:r>
                </w:p>
              </w:tc>
              <w:tc>
                <w:tcPr>
                  <w:tcW w:w="3662" w:type="dxa"/>
                  <w:vAlign w:val="top"/>
                </w:tcPr>
                <w:p w14:paraId="0269E58E" w14:textId="77777777" w:rsidR="007B6A81" w:rsidRPr="007B6A81" w:rsidRDefault="007B6A81" w:rsidP="00861AD0">
                  <w:r w:rsidRPr="007B6A81">
                    <w:t>Left soft key – triggers the action shown in the lower left part of the display</w:t>
                  </w:r>
                </w:p>
              </w:tc>
            </w:tr>
            <w:tr w:rsidR="007B6A81" w:rsidRPr="007B6A81" w14:paraId="2A789EBC" w14:textId="77777777" w:rsidTr="00861AD0">
              <w:trPr>
                <w:trHeight w:val="508"/>
              </w:trPr>
              <w:tc>
                <w:tcPr>
                  <w:tcW w:w="476" w:type="dxa"/>
                  <w:vAlign w:val="top"/>
                </w:tcPr>
                <w:p w14:paraId="6D21D30A" w14:textId="77777777" w:rsidR="007B6A81" w:rsidRPr="007B6A81" w:rsidRDefault="007B6A81" w:rsidP="00861AD0">
                  <w:r w:rsidRPr="007B6A81">
                    <w:t>3</w:t>
                  </w:r>
                </w:p>
              </w:tc>
              <w:tc>
                <w:tcPr>
                  <w:tcW w:w="3662" w:type="dxa"/>
                  <w:vAlign w:val="top"/>
                </w:tcPr>
                <w:p w14:paraId="45AA1F1E" w14:textId="53010762" w:rsidR="007B6A81" w:rsidRPr="007B6A81" w:rsidRDefault="007B6A81" w:rsidP="004D43E1">
                  <w:r w:rsidRPr="007B6A81">
                    <w:t xml:space="preserve">Up arrow </w:t>
                  </w:r>
                  <w:r w:rsidR="0040344F">
                    <w:t>k</w:t>
                  </w:r>
                  <w:r w:rsidRPr="007B6A81">
                    <w:t>ey – used for navigating measurement views, menus and entering values (increase of value)</w:t>
                  </w:r>
                </w:p>
              </w:tc>
            </w:tr>
            <w:tr w:rsidR="007B6A81" w:rsidRPr="007B6A81" w14:paraId="20E7767B" w14:textId="77777777" w:rsidTr="00861AD0">
              <w:trPr>
                <w:trHeight w:val="519"/>
              </w:trPr>
              <w:tc>
                <w:tcPr>
                  <w:tcW w:w="476" w:type="dxa"/>
                  <w:vAlign w:val="top"/>
                </w:tcPr>
                <w:p w14:paraId="706E6E28" w14:textId="77777777" w:rsidR="007B6A81" w:rsidRPr="007B6A81" w:rsidRDefault="007B6A81" w:rsidP="00861AD0">
                  <w:r w:rsidRPr="007B6A81">
                    <w:t>4</w:t>
                  </w:r>
                </w:p>
              </w:tc>
              <w:tc>
                <w:tcPr>
                  <w:tcW w:w="3662" w:type="dxa"/>
                  <w:vAlign w:val="top"/>
                </w:tcPr>
                <w:p w14:paraId="5784E8E5" w14:textId="555257D9" w:rsidR="007B6A81" w:rsidRPr="007B6A81" w:rsidRDefault="007B6A81" w:rsidP="004D43E1">
                  <w:r w:rsidRPr="007B6A81">
                    <w:t xml:space="preserve">Down arrow </w:t>
                  </w:r>
                  <w:r w:rsidR="0040344F">
                    <w:t>k</w:t>
                  </w:r>
                  <w:r w:rsidRPr="007B6A81">
                    <w:t>ey used for navigating measurement views, menus and entering values (decrease of value)</w:t>
                  </w:r>
                </w:p>
              </w:tc>
            </w:tr>
            <w:tr w:rsidR="007B6A81" w:rsidRPr="007B6A81" w14:paraId="13DF2416" w14:textId="77777777" w:rsidTr="00861AD0">
              <w:trPr>
                <w:trHeight w:val="334"/>
              </w:trPr>
              <w:tc>
                <w:tcPr>
                  <w:tcW w:w="476" w:type="dxa"/>
                  <w:vAlign w:val="top"/>
                </w:tcPr>
                <w:p w14:paraId="6AB905A0" w14:textId="77777777" w:rsidR="007B6A81" w:rsidRPr="007B6A81" w:rsidRDefault="007B6A81" w:rsidP="00861AD0">
                  <w:r w:rsidRPr="007B6A81">
                    <w:t>5</w:t>
                  </w:r>
                </w:p>
              </w:tc>
              <w:tc>
                <w:tcPr>
                  <w:tcW w:w="3662" w:type="dxa"/>
                  <w:vAlign w:val="top"/>
                </w:tcPr>
                <w:p w14:paraId="5719CD20" w14:textId="77777777" w:rsidR="007B6A81" w:rsidRPr="007B6A81" w:rsidRDefault="007B6A81" w:rsidP="00861AD0">
                  <w:r w:rsidRPr="007B6A81">
                    <w:t>Right soft key – triggers the action shown in the lower right part of the display</w:t>
                  </w:r>
                </w:p>
              </w:tc>
            </w:tr>
          </w:tbl>
          <w:p w14:paraId="009E4EDA" w14:textId="4D2CD01C" w:rsidR="007B6A81" w:rsidRPr="007B6A81" w:rsidRDefault="007B6A81" w:rsidP="007B6A81">
            <w:pPr>
              <w:spacing w:before="100" w:after="100"/>
              <w:rPr>
                <w:b w:val="0"/>
              </w:rPr>
            </w:pPr>
          </w:p>
        </w:tc>
      </w:tr>
    </w:tbl>
    <w:tbl>
      <w:tblPr>
        <w:tblpPr w:leftFromText="181" w:rightFromText="181" w:vertAnchor="text" w:horzAnchor="page" w:tblpX="7336" w:tblpY="48"/>
        <w:tblOverlap w:val="never"/>
        <w:tblW w:w="0" w:type="auto"/>
        <w:tblCellMar>
          <w:left w:w="0" w:type="dxa"/>
          <w:right w:w="0" w:type="dxa"/>
        </w:tblCellMar>
        <w:tblLook w:val="04A0" w:firstRow="1" w:lastRow="0" w:firstColumn="1" w:lastColumn="0" w:noHBand="0" w:noVBand="1"/>
      </w:tblPr>
      <w:tblGrid>
        <w:gridCol w:w="3259"/>
      </w:tblGrid>
      <w:tr w:rsidR="001B7E05" w14:paraId="2A77D73A" w14:textId="77777777" w:rsidTr="001B7E05">
        <w:trPr>
          <w:trHeight w:val="7355"/>
        </w:trPr>
        <w:tc>
          <w:tcPr>
            <w:tcW w:w="3259" w:type="dxa"/>
            <w:tcMar>
              <w:left w:w="0" w:type="dxa"/>
              <w:right w:w="0" w:type="dxa"/>
            </w:tcMar>
          </w:tcPr>
          <w:p w14:paraId="19796605" w14:textId="77777777" w:rsidR="001B7E05" w:rsidRDefault="001B7E05" w:rsidP="001B7E05">
            <w:pPr>
              <w:keepNext/>
              <w:jc w:val="center"/>
            </w:pPr>
            <w:bookmarkStart w:id="370" w:name="_Toc316636576"/>
            <w:bookmarkStart w:id="371" w:name="_Ref325122108"/>
            <w:bookmarkStart w:id="372" w:name="_Toc341698123"/>
            <w:r w:rsidRPr="002C29FE">
              <w:rPr>
                <w:noProof/>
              </w:rPr>
              <w:drawing>
                <wp:inline distT="0" distB="0" distL="0" distR="0" wp14:anchorId="52889E44" wp14:editId="5330C763">
                  <wp:extent cx="1752600" cy="4760675"/>
                  <wp:effectExtent l="0" t="0" r="0" b="1905"/>
                  <wp:docPr id="241" name="Picture 241" descr="C:\Users\christopher\Pictures\setup_hm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C:\Users\christopher\Pictures\setup_hmi2.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759358" cy="4779032"/>
                          </a:xfrm>
                          <a:prstGeom prst="rect">
                            <a:avLst/>
                          </a:prstGeom>
                          <a:noFill/>
                          <a:ln>
                            <a:noFill/>
                          </a:ln>
                        </pic:spPr>
                      </pic:pic>
                    </a:graphicData>
                  </a:graphic>
                </wp:inline>
              </w:drawing>
            </w:r>
          </w:p>
          <w:p w14:paraId="614B8D47" w14:textId="00FE0A9F" w:rsidR="001B7E05" w:rsidRDefault="001B7E05" w:rsidP="001B7E05">
            <w:pPr>
              <w:pStyle w:val="Caption"/>
              <w:jc w:val="center"/>
            </w:pPr>
            <w:bookmarkStart w:id="373" w:name="_Toc372875942"/>
            <w:bookmarkStart w:id="374" w:name="_Toc372876103"/>
            <w:bookmarkStart w:id="375" w:name="_Toc505008900"/>
            <w:r w:rsidRPr="006D60DC">
              <w:t xml:space="preserve">Figure </w:t>
            </w:r>
            <w:r w:rsidR="00482D60">
              <w:rPr>
                <w:noProof/>
              </w:rPr>
              <w:fldChar w:fldCharType="begin"/>
            </w:r>
            <w:r w:rsidR="00482D60">
              <w:rPr>
                <w:noProof/>
              </w:rPr>
              <w:instrText xml:space="preserve"> SEQ Figure \* ARABIC </w:instrText>
            </w:r>
            <w:r w:rsidR="00482D60">
              <w:rPr>
                <w:noProof/>
              </w:rPr>
              <w:fldChar w:fldCharType="separate"/>
            </w:r>
            <w:r w:rsidR="00DA230B">
              <w:rPr>
                <w:noProof/>
              </w:rPr>
              <w:t>40</w:t>
            </w:r>
            <w:r w:rsidR="00482D60">
              <w:rPr>
                <w:noProof/>
              </w:rPr>
              <w:fldChar w:fldCharType="end"/>
            </w:r>
            <w:r w:rsidRPr="006D60DC">
              <w:t>: System setup in HMI</w:t>
            </w:r>
            <w:bookmarkEnd w:id="373"/>
            <w:bookmarkEnd w:id="374"/>
            <w:bookmarkEnd w:id="375"/>
          </w:p>
        </w:tc>
      </w:tr>
    </w:tbl>
    <w:p w14:paraId="5B923776" w14:textId="2B5A922E" w:rsidR="00DA2576" w:rsidRDefault="00DA2576">
      <w:pPr>
        <w:spacing w:before="0" w:after="0"/>
        <w:rPr>
          <w:rFonts w:cs="Arial"/>
          <w:b/>
          <w:bCs/>
          <w:iCs/>
          <w:sz w:val="28"/>
          <w:szCs w:val="28"/>
        </w:rPr>
      </w:pPr>
    </w:p>
    <w:p w14:paraId="6EECE7C7" w14:textId="720C43CE" w:rsidR="00DA2576" w:rsidRPr="004A2DA9" w:rsidRDefault="00084B59" w:rsidP="006D60DC">
      <w:pPr>
        <w:pStyle w:val="Heading2"/>
      </w:pPr>
      <w:bookmarkStart w:id="376" w:name="_Toc505008819"/>
      <w:r w:rsidRPr="004A2DA9">
        <w:t>Commissioning using the HMI</w:t>
      </w:r>
      <w:bookmarkEnd w:id="370"/>
      <w:bookmarkEnd w:id="371"/>
      <w:bookmarkEnd w:id="372"/>
      <w:bookmarkEnd w:id="376"/>
    </w:p>
    <w:p w14:paraId="4D012AFF" w14:textId="750A5F45" w:rsidR="006D60DC" w:rsidRPr="004A2DA9" w:rsidRDefault="0061605C" w:rsidP="00120F63">
      <w:pPr>
        <w:ind w:right="1700"/>
      </w:pPr>
      <w:r w:rsidRPr="004A2DA9">
        <w:t>While it i</w:t>
      </w:r>
      <w:r w:rsidR="00084B59" w:rsidRPr="004A2DA9">
        <w:t>s recommended to commission the system using the WUI, the procedure can also be performed using the HMI in cases where bringing a computer is difficult.</w:t>
      </w:r>
      <w:r w:rsidR="006D60DC" w:rsidRPr="004A2DA9">
        <w:t xml:space="preserve"> </w:t>
      </w:r>
    </w:p>
    <w:p w14:paraId="40DB5F37" w14:textId="1A5D3C9F" w:rsidR="003E36D6" w:rsidRPr="004A2DA9" w:rsidRDefault="001976DB" w:rsidP="00120F63">
      <w:pPr>
        <w:ind w:right="1700"/>
      </w:pPr>
      <w:r w:rsidRPr="004A2DA9">
        <w:t xml:space="preserve">The main commissioning procedure described in Section </w:t>
      </w:r>
      <w:r w:rsidRPr="004A2DA9">
        <w:fldChar w:fldCharType="begin"/>
      </w:r>
      <w:r w:rsidRPr="004A2DA9">
        <w:instrText xml:space="preserve"> REF _Ref316631751 \r \h </w:instrText>
      </w:r>
      <w:r w:rsidRPr="004A2DA9">
        <w:fldChar w:fldCharType="separate"/>
      </w:r>
      <w:r w:rsidR="00DA230B">
        <w:t>4</w:t>
      </w:r>
      <w:r w:rsidRPr="004A2DA9">
        <w:fldChar w:fldCharType="end"/>
      </w:r>
      <w:r w:rsidRPr="004A2DA9">
        <w:t xml:space="preserve"> should be followed in conjunction </w:t>
      </w:r>
      <w:r w:rsidR="00EB1723" w:rsidRPr="004A2DA9">
        <w:t>in this section</w:t>
      </w:r>
      <w:r w:rsidRPr="004A2DA9">
        <w:t>.</w:t>
      </w:r>
      <w:r w:rsidR="00727254" w:rsidRPr="00E757CB">
        <w:rPr>
          <w:noProof/>
          <w:lang w:eastAsia="sv-SE"/>
        </w:rPr>
        <w:t xml:space="preserve"> </w:t>
      </w:r>
    </w:p>
    <w:p w14:paraId="3AE08E02" w14:textId="451881A4" w:rsidR="00084B59" w:rsidRDefault="00084B59" w:rsidP="00084B59">
      <w:pPr>
        <w:pStyle w:val="Heading3"/>
      </w:pPr>
      <w:bookmarkStart w:id="377" w:name="_Toc316636577"/>
      <w:bookmarkStart w:id="378" w:name="_Toc341698124"/>
      <w:bookmarkStart w:id="379" w:name="_Toc505008820"/>
      <w:r w:rsidRPr="004A2DA9">
        <w:t>System setup</w:t>
      </w:r>
      <w:bookmarkEnd w:id="377"/>
      <w:bookmarkEnd w:id="378"/>
      <w:bookmarkEnd w:id="379"/>
    </w:p>
    <w:p w14:paraId="53B4B213" w14:textId="5429995C" w:rsidR="00084B59" w:rsidRPr="004A2DA9" w:rsidRDefault="00084B59" w:rsidP="00120F63">
      <w:pPr>
        <w:ind w:right="1700"/>
      </w:pPr>
      <w:r w:rsidRPr="004A2DA9">
        <w:t xml:space="preserve">Having forced the system in to </w:t>
      </w:r>
      <w:r w:rsidR="00CA6A07" w:rsidRPr="004A2DA9">
        <w:rPr>
          <w:i/>
        </w:rPr>
        <w:t xml:space="preserve">System </w:t>
      </w:r>
      <w:r w:rsidRPr="004A2DA9">
        <w:rPr>
          <w:i/>
        </w:rPr>
        <w:t xml:space="preserve">setup mode </w:t>
      </w:r>
      <w:r w:rsidRPr="004A2DA9">
        <w:t>by holding down the</w:t>
      </w:r>
      <w:r w:rsidR="00CA6A07" w:rsidRPr="004A2DA9">
        <w:t xml:space="preserve"> HMI plus button while turning </w:t>
      </w:r>
      <w:r w:rsidR="00CA6A07" w:rsidRPr="002A6B57">
        <w:t>S</w:t>
      </w:r>
      <w:r w:rsidR="002A5457" w:rsidRPr="002A6B57">
        <w:t xml:space="preserve">witch </w:t>
      </w:r>
      <w:r w:rsidR="002A6B57" w:rsidRPr="002A6B57">
        <w:t>in the door</w:t>
      </w:r>
      <w:r w:rsidR="00EE527B" w:rsidRPr="004A2DA9">
        <w:t xml:space="preserve">, </w:t>
      </w:r>
      <w:r w:rsidRPr="004A2DA9">
        <w:rPr>
          <w:rStyle w:val="Emphasis"/>
          <w:i/>
        </w:rPr>
        <w:t>setup</w:t>
      </w:r>
      <w:r w:rsidRPr="004A2DA9">
        <w:t xml:space="preserve"> </w:t>
      </w:r>
      <w:r w:rsidR="00EE527B" w:rsidRPr="004A2DA9">
        <w:t xml:space="preserve">is </w:t>
      </w:r>
      <w:r w:rsidRPr="004A2DA9">
        <w:t xml:space="preserve">written in the lower right corner of the HMI. Press the rightmost HMI </w:t>
      </w:r>
      <w:r w:rsidR="003E36D6" w:rsidRPr="004A2DA9">
        <w:t>button</w:t>
      </w:r>
      <w:r w:rsidRPr="004A2DA9">
        <w:t xml:space="preserve"> to </w:t>
      </w:r>
      <w:r w:rsidR="00843ADB" w:rsidRPr="004A2DA9">
        <w:t>enter</w:t>
      </w:r>
      <w:r w:rsidRPr="004A2DA9">
        <w:t xml:space="preserve"> the setup menu.</w:t>
      </w:r>
    </w:p>
    <w:p w14:paraId="56206A74" w14:textId="615EE59E" w:rsidR="00084B59" w:rsidRPr="004A2DA9" w:rsidRDefault="00084B59" w:rsidP="00120F63">
      <w:pPr>
        <w:ind w:right="1700"/>
      </w:pPr>
      <w:r w:rsidRPr="004A2DA9">
        <w:t xml:space="preserve">By navigating up and down, all </w:t>
      </w:r>
      <w:r w:rsidR="00843ADB" w:rsidRPr="004A2DA9">
        <w:t xml:space="preserve">system setup </w:t>
      </w:r>
      <w:r w:rsidRPr="004A2DA9">
        <w:t xml:space="preserve">parameters </w:t>
      </w:r>
      <w:r w:rsidR="00843ADB" w:rsidRPr="004A2DA9">
        <w:t>except for the</w:t>
      </w:r>
      <w:r w:rsidR="00876242">
        <w:t xml:space="preserve"> model key and </w:t>
      </w:r>
      <w:r w:rsidR="00843ADB" w:rsidRPr="004A2DA9">
        <w:t xml:space="preserve">license keys </w:t>
      </w:r>
      <w:r w:rsidRPr="004A2DA9">
        <w:t xml:space="preserve">can be configured. Please see </w:t>
      </w:r>
      <w:r w:rsidR="00CA6A07" w:rsidRPr="004A2DA9">
        <w:fldChar w:fldCharType="begin"/>
      </w:r>
      <w:r w:rsidR="00CA6A07" w:rsidRPr="004A2DA9">
        <w:instrText xml:space="preserve"> REF _Ref325129664 \h </w:instrText>
      </w:r>
      <w:r w:rsidR="00CA6A07" w:rsidRPr="004A2DA9">
        <w:fldChar w:fldCharType="separate"/>
      </w:r>
      <w:r w:rsidR="00DA230B" w:rsidRPr="004A2DA9">
        <w:t xml:space="preserve">Table </w:t>
      </w:r>
      <w:r w:rsidR="00DA230B">
        <w:rPr>
          <w:noProof/>
        </w:rPr>
        <w:t>10</w:t>
      </w:r>
      <w:r w:rsidR="00CA6A07" w:rsidRPr="004A2DA9">
        <w:fldChar w:fldCharType="end"/>
      </w:r>
      <w:r w:rsidR="00CA6A07" w:rsidRPr="004A2DA9">
        <w:t xml:space="preserve"> </w:t>
      </w:r>
      <w:r w:rsidR="00AA4CC7" w:rsidRPr="004A2DA9">
        <w:t xml:space="preserve">below </w:t>
      </w:r>
      <w:r w:rsidRPr="004A2DA9">
        <w:t>for a complete list of the available parameters</w:t>
      </w:r>
      <w:r w:rsidR="000569B7" w:rsidRPr="004A2DA9">
        <w:t xml:space="preserve"> and their values</w:t>
      </w:r>
      <w:r w:rsidRPr="004A2DA9">
        <w:t>.</w:t>
      </w:r>
    </w:p>
    <w:p w14:paraId="1AC3DDE8" w14:textId="77777777" w:rsidR="001B7E05" w:rsidRDefault="00D35D87" w:rsidP="00DA2576">
      <w:pPr>
        <w:ind w:right="1700"/>
      </w:pPr>
      <w:r w:rsidRPr="004A2DA9">
        <w:t>When the s</w:t>
      </w:r>
      <w:r w:rsidR="003E36D6" w:rsidRPr="004A2DA9">
        <w:t xml:space="preserve">etup is complete, </w:t>
      </w:r>
      <w:r w:rsidRPr="004A2DA9">
        <w:t>p</w:t>
      </w:r>
      <w:r w:rsidR="003E36D6" w:rsidRPr="004A2DA9">
        <w:t>erform</w:t>
      </w:r>
      <w:r w:rsidRPr="004A2DA9">
        <w:t xml:space="preserve"> </w:t>
      </w:r>
      <w:r w:rsidRPr="004A2DA9">
        <w:rPr>
          <w:rFonts w:ascii="Courier New" w:hAnsi="Courier New" w:cs="Courier New"/>
          <w:i/>
        </w:rPr>
        <w:t>Save &amp; restart</w:t>
      </w:r>
      <w:r w:rsidRPr="004A2DA9">
        <w:t xml:space="preserve"> to save the settings and enter diagnostics.</w:t>
      </w:r>
    </w:p>
    <w:p w14:paraId="65AB2CC8" w14:textId="32AC65A3" w:rsidR="00DA2576" w:rsidRDefault="00DA2576" w:rsidP="00DA2576">
      <w:pPr>
        <w:ind w:right="1700"/>
      </w:pPr>
    </w:p>
    <w:p w14:paraId="3EC81193" w14:textId="77777777" w:rsidR="00DA2576" w:rsidRDefault="00DA2576">
      <w:pPr>
        <w:spacing w:before="0" w:after="0"/>
      </w:pPr>
      <w:r>
        <w:br w:type="page"/>
      </w:r>
    </w:p>
    <w:p w14:paraId="377281B6" w14:textId="77777777" w:rsidR="006D7908" w:rsidRPr="004A2DA9" w:rsidRDefault="006D7908" w:rsidP="00DA2576">
      <w:pPr>
        <w:ind w:right="1700"/>
      </w:pPr>
    </w:p>
    <w:p w14:paraId="72E1DEAD" w14:textId="73F655B0" w:rsidR="006D60DC" w:rsidRPr="004A2DA9" w:rsidRDefault="006D60DC" w:rsidP="006D60DC">
      <w:pPr>
        <w:pStyle w:val="Caption"/>
        <w:keepNext/>
      </w:pPr>
      <w:bookmarkStart w:id="380" w:name="_Ref325129664"/>
      <w:bookmarkStart w:id="381" w:name="_Ref504991915"/>
      <w:bookmarkStart w:id="382" w:name="_Toc505008926"/>
      <w:r w:rsidRPr="004A2DA9">
        <w:t xml:space="preserve">Table </w:t>
      </w:r>
      <w:r w:rsidR="00482D60">
        <w:rPr>
          <w:noProof/>
        </w:rPr>
        <w:fldChar w:fldCharType="begin"/>
      </w:r>
      <w:r w:rsidR="00482D60">
        <w:rPr>
          <w:noProof/>
        </w:rPr>
        <w:instrText xml:space="preserve"> SEQ Table \* ARABIC </w:instrText>
      </w:r>
      <w:r w:rsidR="00482D60">
        <w:rPr>
          <w:noProof/>
        </w:rPr>
        <w:fldChar w:fldCharType="separate"/>
      </w:r>
      <w:r w:rsidR="00DA230B">
        <w:rPr>
          <w:noProof/>
        </w:rPr>
        <w:t>10</w:t>
      </w:r>
      <w:r w:rsidR="00482D60">
        <w:rPr>
          <w:noProof/>
        </w:rPr>
        <w:fldChar w:fldCharType="end"/>
      </w:r>
      <w:bookmarkEnd w:id="380"/>
      <w:r w:rsidRPr="004A2DA9">
        <w:t>: Setup menu</w:t>
      </w:r>
      <w:bookmarkEnd w:id="381"/>
      <w:bookmarkEnd w:id="382"/>
    </w:p>
    <w:tbl>
      <w:tblPr>
        <w:tblStyle w:val="TableGrid"/>
        <w:tblW w:w="0" w:type="auto"/>
        <w:tblLook w:val="04A0" w:firstRow="1" w:lastRow="0" w:firstColumn="1" w:lastColumn="0" w:noHBand="0" w:noVBand="1"/>
      </w:tblPr>
      <w:tblGrid>
        <w:gridCol w:w="2098"/>
        <w:gridCol w:w="1701"/>
        <w:gridCol w:w="850"/>
        <w:gridCol w:w="4355"/>
      </w:tblGrid>
      <w:tr w:rsidR="00DA2576" w:rsidRPr="004A2DA9" w14:paraId="424078DA" w14:textId="77777777" w:rsidTr="006D60DC">
        <w:trPr>
          <w:cnfStyle w:val="100000000000" w:firstRow="1" w:lastRow="0" w:firstColumn="0" w:lastColumn="0" w:oddVBand="0" w:evenVBand="0" w:oddHBand="0" w:evenHBand="0" w:firstRowFirstColumn="0" w:firstRowLastColumn="0" w:lastRowFirstColumn="0" w:lastRowLastColumn="0"/>
        </w:trPr>
        <w:tc>
          <w:tcPr>
            <w:tcW w:w="2098" w:type="dxa"/>
            <w:vAlign w:val="top"/>
          </w:tcPr>
          <w:p w14:paraId="5E2893DF" w14:textId="77777777" w:rsidR="006D60DC" w:rsidRPr="004A2DA9" w:rsidRDefault="006D60DC" w:rsidP="007B6747">
            <w:r w:rsidRPr="004A2DA9">
              <w:t>Parameter</w:t>
            </w:r>
          </w:p>
        </w:tc>
        <w:tc>
          <w:tcPr>
            <w:tcW w:w="1701" w:type="dxa"/>
            <w:vAlign w:val="top"/>
          </w:tcPr>
          <w:p w14:paraId="55BDCA1F" w14:textId="77777777" w:rsidR="006D60DC" w:rsidRPr="004A2DA9" w:rsidRDefault="006D60DC" w:rsidP="007B6747">
            <w:r w:rsidRPr="004A2DA9">
              <w:t>HMI name</w:t>
            </w:r>
          </w:p>
        </w:tc>
        <w:tc>
          <w:tcPr>
            <w:tcW w:w="850" w:type="dxa"/>
            <w:vAlign w:val="top"/>
          </w:tcPr>
          <w:p w14:paraId="6CFFE79E" w14:textId="77777777" w:rsidR="006D60DC" w:rsidRPr="004A2DA9" w:rsidRDefault="006D60DC" w:rsidP="007B6747">
            <w:r w:rsidRPr="004A2DA9">
              <w:t>Default</w:t>
            </w:r>
          </w:p>
        </w:tc>
        <w:tc>
          <w:tcPr>
            <w:tcW w:w="4355" w:type="dxa"/>
            <w:vAlign w:val="top"/>
          </w:tcPr>
          <w:p w14:paraId="306588DE" w14:textId="77777777" w:rsidR="006D60DC" w:rsidRPr="004A2DA9" w:rsidRDefault="006D60DC" w:rsidP="007B6747">
            <w:r w:rsidRPr="004A2DA9">
              <w:t>Description</w:t>
            </w:r>
          </w:p>
        </w:tc>
      </w:tr>
      <w:tr w:rsidR="00DA2576" w:rsidRPr="004A2DA9" w14:paraId="0B961E58" w14:textId="77777777" w:rsidTr="006D60DC">
        <w:tc>
          <w:tcPr>
            <w:tcW w:w="2098" w:type="dxa"/>
            <w:vAlign w:val="top"/>
          </w:tcPr>
          <w:p w14:paraId="3E69129F" w14:textId="77777777" w:rsidR="006D60DC" w:rsidRPr="004A2DA9" w:rsidRDefault="006D60DC" w:rsidP="007B6747">
            <w:r w:rsidRPr="004A2DA9">
              <w:t>PP-module type</w:t>
            </w:r>
          </w:p>
        </w:tc>
        <w:tc>
          <w:tcPr>
            <w:tcW w:w="1701" w:type="dxa"/>
            <w:vAlign w:val="top"/>
          </w:tcPr>
          <w:p w14:paraId="5FFC25EB" w14:textId="77777777" w:rsidR="006D60DC" w:rsidRPr="004A2DA9" w:rsidRDefault="006D60DC" w:rsidP="007B6747">
            <w:pPr>
              <w:rPr>
                <w:rStyle w:val="Emphasis"/>
              </w:rPr>
            </w:pPr>
            <w:r w:rsidRPr="004A2DA9">
              <w:rPr>
                <w:rStyle w:val="Emphasis"/>
              </w:rPr>
              <w:t>PP type</w:t>
            </w:r>
          </w:p>
        </w:tc>
        <w:tc>
          <w:tcPr>
            <w:tcW w:w="850" w:type="dxa"/>
            <w:vAlign w:val="top"/>
          </w:tcPr>
          <w:p w14:paraId="67477F23" w14:textId="0E8EDA95" w:rsidR="006D60DC" w:rsidRPr="004A2DA9" w:rsidRDefault="005E4E82" w:rsidP="007B6747">
            <w:r>
              <w:t>0</w:t>
            </w:r>
          </w:p>
        </w:tc>
        <w:tc>
          <w:tcPr>
            <w:tcW w:w="4355" w:type="dxa"/>
            <w:vAlign w:val="top"/>
          </w:tcPr>
          <w:p w14:paraId="3CE54898" w14:textId="333F812C" w:rsidR="006D60DC" w:rsidRPr="004A2DA9" w:rsidRDefault="006D60DC" w:rsidP="007B6747">
            <w:r w:rsidRPr="004A2DA9">
              <w:t>Selects the PP-module type in the system</w:t>
            </w:r>
            <w:r w:rsidR="00B4121E">
              <w:t>.</w:t>
            </w:r>
          </w:p>
          <w:p w14:paraId="431EB1C1" w14:textId="45251DB9" w:rsidR="006D60DC" w:rsidRPr="007A2767" w:rsidRDefault="007A2767" w:rsidP="005E4E82">
            <w:r>
              <w:t xml:space="preserve">Value: </w:t>
            </w:r>
            <w:r w:rsidR="00B4121E">
              <w:rPr>
                <w:b/>
              </w:rPr>
              <w:t>0-23</w:t>
            </w:r>
            <w:r>
              <w:t>.</w:t>
            </w:r>
            <w:r w:rsidR="00B4121E">
              <w:t xml:space="preserve"> </w:t>
            </w:r>
            <w:r>
              <w:br/>
            </w:r>
            <w:r w:rsidR="005E4E82">
              <w:t xml:space="preserve">For more information about the PP-module types, see </w:t>
            </w:r>
            <w:r>
              <w:t>Section</w:t>
            </w:r>
            <w:r w:rsidR="00C01166">
              <w:t xml:space="preserve"> </w:t>
            </w:r>
            <w:r w:rsidR="00C01166">
              <w:fldChar w:fldCharType="begin"/>
            </w:r>
            <w:r w:rsidR="00C01166">
              <w:instrText xml:space="preserve"> REF _Ref392514520 \r \h </w:instrText>
            </w:r>
            <w:r w:rsidR="00C01166">
              <w:fldChar w:fldCharType="separate"/>
            </w:r>
            <w:r w:rsidR="00DA230B">
              <w:t>4.3.1</w:t>
            </w:r>
            <w:r w:rsidR="00C01166">
              <w:fldChar w:fldCharType="end"/>
            </w:r>
            <w:r w:rsidR="005E4E82">
              <w:t>.</w:t>
            </w:r>
          </w:p>
        </w:tc>
      </w:tr>
      <w:tr w:rsidR="00DA2576" w:rsidRPr="004A2DA9" w14:paraId="19F7398E" w14:textId="77777777" w:rsidTr="006D60DC">
        <w:tc>
          <w:tcPr>
            <w:tcW w:w="2098" w:type="dxa"/>
            <w:vAlign w:val="top"/>
          </w:tcPr>
          <w:p w14:paraId="1916D8A8" w14:textId="77777777" w:rsidR="006D60DC" w:rsidRPr="004A2DA9" w:rsidRDefault="006D60DC" w:rsidP="007B6747">
            <w:r w:rsidRPr="004A2DA9">
              <w:t>PP-module configuration</w:t>
            </w:r>
          </w:p>
        </w:tc>
        <w:tc>
          <w:tcPr>
            <w:tcW w:w="1701" w:type="dxa"/>
            <w:vAlign w:val="top"/>
          </w:tcPr>
          <w:p w14:paraId="1C8271D6" w14:textId="77777777" w:rsidR="006D60DC" w:rsidRPr="004A2DA9" w:rsidRDefault="006D60DC" w:rsidP="007B6747">
            <w:pPr>
              <w:rPr>
                <w:rStyle w:val="Emphasis"/>
              </w:rPr>
            </w:pPr>
            <w:r w:rsidRPr="004A2DA9">
              <w:rPr>
                <w:rStyle w:val="Emphasis"/>
              </w:rPr>
              <w:t>PP conf</w:t>
            </w:r>
          </w:p>
        </w:tc>
        <w:tc>
          <w:tcPr>
            <w:tcW w:w="850" w:type="dxa"/>
            <w:vAlign w:val="top"/>
          </w:tcPr>
          <w:p w14:paraId="5355D92F" w14:textId="77777777" w:rsidR="006D60DC" w:rsidRPr="004A2DA9" w:rsidRDefault="006D60DC" w:rsidP="007B6747">
            <w:r w:rsidRPr="004A2DA9">
              <w:t>1PP</w:t>
            </w:r>
          </w:p>
        </w:tc>
        <w:tc>
          <w:tcPr>
            <w:tcW w:w="4355" w:type="dxa"/>
            <w:vAlign w:val="top"/>
          </w:tcPr>
          <w:p w14:paraId="1F79D3FE" w14:textId="77777777" w:rsidR="006D60DC" w:rsidRPr="004A2DA9" w:rsidRDefault="006D60DC" w:rsidP="007B6747">
            <w:r w:rsidRPr="004A2DA9">
              <w:t xml:space="preserve">Number of PP-modules </w:t>
            </w:r>
            <w:r w:rsidR="00026287" w:rsidRPr="004A2DA9">
              <w:t>connected to the</w:t>
            </w:r>
            <w:r w:rsidR="007F065A" w:rsidRPr="004A2DA9">
              <w:t xml:space="preserve"> </w:t>
            </w:r>
            <w:r w:rsidR="00026287" w:rsidRPr="004A2DA9">
              <w:t xml:space="preserve">primary </w:t>
            </w:r>
            <w:r w:rsidR="007F065A" w:rsidRPr="004A2DA9">
              <w:t>PP-</w:t>
            </w:r>
            <w:r w:rsidR="00BD0773" w:rsidRPr="004A2DA9">
              <w:t>sockets at the base of the control computer</w:t>
            </w:r>
            <w:r w:rsidR="00B07585" w:rsidRPr="004A2DA9">
              <w:t>.</w:t>
            </w:r>
          </w:p>
          <w:p w14:paraId="1FC66AAD" w14:textId="77777777" w:rsidR="006D60DC" w:rsidRPr="004A2DA9" w:rsidRDefault="006D60DC" w:rsidP="007B6747">
            <w:r w:rsidRPr="004A2DA9">
              <w:t xml:space="preserve">Value: </w:t>
            </w:r>
            <w:r w:rsidRPr="004A2DA9">
              <w:rPr>
                <w:b/>
              </w:rPr>
              <w:t>0PP…3PP</w:t>
            </w:r>
          </w:p>
        </w:tc>
      </w:tr>
      <w:tr w:rsidR="00DA2576" w:rsidRPr="004A2DA9" w14:paraId="61A55603" w14:textId="77777777" w:rsidTr="007B6747">
        <w:tc>
          <w:tcPr>
            <w:tcW w:w="2098" w:type="dxa"/>
            <w:vAlign w:val="top"/>
          </w:tcPr>
          <w:p w14:paraId="3C67B3BC" w14:textId="77777777" w:rsidR="00893E32" w:rsidRPr="004A2DA9" w:rsidRDefault="00893E32" w:rsidP="007B6747">
            <w:r w:rsidRPr="004A2DA9">
              <w:t>PP-module configuration (extender)</w:t>
            </w:r>
            <w:r w:rsidR="00CD2EB4" w:rsidRPr="004A2DA9">
              <w:t>**</w:t>
            </w:r>
          </w:p>
        </w:tc>
        <w:tc>
          <w:tcPr>
            <w:tcW w:w="1701" w:type="dxa"/>
            <w:vAlign w:val="top"/>
          </w:tcPr>
          <w:p w14:paraId="71670125" w14:textId="77777777" w:rsidR="00893E32" w:rsidRPr="004A2DA9" w:rsidRDefault="00893E32" w:rsidP="007B6747">
            <w:pPr>
              <w:rPr>
                <w:rStyle w:val="Emphasis"/>
              </w:rPr>
            </w:pPr>
            <w:r w:rsidRPr="004A2DA9">
              <w:rPr>
                <w:rStyle w:val="Emphasis"/>
              </w:rPr>
              <w:t>PP conf ext</w:t>
            </w:r>
          </w:p>
        </w:tc>
        <w:tc>
          <w:tcPr>
            <w:tcW w:w="850" w:type="dxa"/>
            <w:vAlign w:val="top"/>
          </w:tcPr>
          <w:p w14:paraId="17A3DE15" w14:textId="77777777" w:rsidR="00893E32" w:rsidRPr="004A2DA9" w:rsidRDefault="007F065A" w:rsidP="007B6747">
            <w:r w:rsidRPr="004A2DA9">
              <w:t>0</w:t>
            </w:r>
            <w:r w:rsidR="00893E32" w:rsidRPr="004A2DA9">
              <w:t>PP</w:t>
            </w:r>
          </w:p>
        </w:tc>
        <w:tc>
          <w:tcPr>
            <w:tcW w:w="4355" w:type="dxa"/>
            <w:vAlign w:val="top"/>
          </w:tcPr>
          <w:p w14:paraId="048B8601" w14:textId="77777777" w:rsidR="00893E32" w:rsidRPr="004A2DA9" w:rsidRDefault="00893E32" w:rsidP="007B6747">
            <w:r w:rsidRPr="004A2DA9">
              <w:t xml:space="preserve">Number of PP-modules </w:t>
            </w:r>
            <w:r w:rsidR="008F598F" w:rsidRPr="004A2DA9">
              <w:t xml:space="preserve">connected to the </w:t>
            </w:r>
            <w:r w:rsidR="007F065A" w:rsidRPr="004A2DA9">
              <w:t xml:space="preserve">PP-sockets on the </w:t>
            </w:r>
            <w:r w:rsidR="008F598F" w:rsidRPr="004A2DA9">
              <w:t>extender board.</w:t>
            </w:r>
            <w:r w:rsidR="007A2767">
              <w:t xml:space="preserve"> </w:t>
            </w:r>
            <w:r w:rsidR="00A61309" w:rsidRPr="004A2DA9">
              <w:t>**</w:t>
            </w:r>
          </w:p>
          <w:p w14:paraId="77A07494" w14:textId="77777777" w:rsidR="00893E32" w:rsidRPr="004A2DA9" w:rsidRDefault="00893E32" w:rsidP="007B6747">
            <w:r w:rsidRPr="004A2DA9">
              <w:t xml:space="preserve">Value: </w:t>
            </w:r>
            <w:r w:rsidRPr="004A2DA9">
              <w:rPr>
                <w:b/>
              </w:rPr>
              <w:t>0PP…3PP</w:t>
            </w:r>
          </w:p>
        </w:tc>
      </w:tr>
      <w:tr w:rsidR="00DA2576" w:rsidRPr="004A2DA9" w14:paraId="31C23C76" w14:textId="77777777" w:rsidTr="007B6747">
        <w:tc>
          <w:tcPr>
            <w:tcW w:w="2098" w:type="dxa"/>
            <w:vAlign w:val="top"/>
          </w:tcPr>
          <w:p w14:paraId="58ED6D22" w14:textId="03965503" w:rsidR="00DB0426" w:rsidRPr="004A2DA9" w:rsidRDefault="00DB0426" w:rsidP="007B6747">
            <w:r>
              <w:t>PP-module current limitation</w:t>
            </w:r>
          </w:p>
        </w:tc>
        <w:tc>
          <w:tcPr>
            <w:tcW w:w="1701" w:type="dxa"/>
            <w:vAlign w:val="top"/>
          </w:tcPr>
          <w:p w14:paraId="2780A917" w14:textId="188B578D" w:rsidR="00DB0426" w:rsidRPr="004A2DA9" w:rsidRDefault="00DB0426" w:rsidP="007B6747">
            <w:pPr>
              <w:rPr>
                <w:rStyle w:val="Emphasis"/>
              </w:rPr>
            </w:pPr>
            <w:r w:rsidRPr="00DB0426">
              <w:rPr>
                <w:rStyle w:val="Emphasis"/>
              </w:rPr>
              <w:t>PP curr lim</w:t>
            </w:r>
          </w:p>
        </w:tc>
        <w:tc>
          <w:tcPr>
            <w:tcW w:w="850" w:type="dxa"/>
            <w:vAlign w:val="top"/>
          </w:tcPr>
          <w:p w14:paraId="0DE394E0" w14:textId="3F5C5832" w:rsidR="00DB0426" w:rsidRPr="004A2DA9" w:rsidRDefault="00DB0426" w:rsidP="007B6747">
            <w:r>
              <w:t>100</w:t>
            </w:r>
          </w:p>
        </w:tc>
        <w:tc>
          <w:tcPr>
            <w:tcW w:w="4355" w:type="dxa"/>
            <w:vAlign w:val="top"/>
          </w:tcPr>
          <w:p w14:paraId="3BF2A969" w14:textId="3CA11971" w:rsidR="00DB0426" w:rsidRDefault="00DB0426" w:rsidP="00DB0426">
            <w:r>
              <w:t xml:space="preserve">Specifies a limitation factor in percent that is used for limiting the </w:t>
            </w:r>
            <w:r w:rsidR="00A01A1F">
              <w:t xml:space="preserve">total </w:t>
            </w:r>
            <w:r>
              <w:t xml:space="preserve">output </w:t>
            </w:r>
            <w:r w:rsidR="00A01A1F">
              <w:t xml:space="preserve">current </w:t>
            </w:r>
            <w:r>
              <w:t>of the system.</w:t>
            </w:r>
          </w:p>
          <w:p w14:paraId="16544A30" w14:textId="77777777" w:rsidR="00DB0426" w:rsidRDefault="00DB0426" w:rsidP="00DB0426">
            <w:pPr>
              <w:rPr>
                <w:b/>
              </w:rPr>
            </w:pPr>
            <w:r>
              <w:t>Value</w:t>
            </w:r>
            <w:r w:rsidR="003E118B">
              <w:t>:</w:t>
            </w:r>
            <w:r>
              <w:t xml:space="preserve"> </w:t>
            </w:r>
            <w:r w:rsidR="003E118B" w:rsidRPr="003E118B">
              <w:rPr>
                <w:b/>
              </w:rPr>
              <w:t>0%…100%</w:t>
            </w:r>
          </w:p>
          <w:p w14:paraId="6ED30DB8" w14:textId="52530838" w:rsidR="00C46E63" w:rsidRPr="004A2DA9" w:rsidRDefault="00C46E63" w:rsidP="00DB0426">
            <w:r>
              <w:t>Can be set higher than 100% for certain PPM types if Overload mode is active. Please see</w:t>
            </w:r>
            <w:r w:rsidR="00A87A5D">
              <w:t xml:space="preserve"> Section </w:t>
            </w:r>
            <w:r w:rsidR="00A87A5D">
              <w:fldChar w:fldCharType="begin"/>
            </w:r>
            <w:r w:rsidR="00A87A5D">
              <w:instrText xml:space="preserve"> REF _Ref504998067 \r \h </w:instrText>
            </w:r>
            <w:r w:rsidR="00A87A5D">
              <w:fldChar w:fldCharType="separate"/>
            </w:r>
            <w:r w:rsidR="00DA230B">
              <w:t>4.3.4</w:t>
            </w:r>
            <w:r w:rsidR="00A87A5D">
              <w:fldChar w:fldCharType="end"/>
            </w:r>
            <w:r w:rsidR="00A87A5D">
              <w:t xml:space="preserve"> f</w:t>
            </w:r>
            <w:r>
              <w:t>or more information.</w:t>
            </w:r>
          </w:p>
        </w:tc>
      </w:tr>
      <w:tr w:rsidR="00DA2576" w:rsidRPr="004A2DA9" w14:paraId="652EA8C0" w14:textId="77777777" w:rsidTr="006D60DC">
        <w:tc>
          <w:tcPr>
            <w:tcW w:w="2098" w:type="dxa"/>
            <w:vAlign w:val="top"/>
          </w:tcPr>
          <w:p w14:paraId="1EE1A1DC" w14:textId="6759F955" w:rsidR="006D60DC" w:rsidRPr="004A2DA9" w:rsidRDefault="006D60DC" w:rsidP="007B6747">
            <w:r w:rsidRPr="004A2DA9">
              <w:t>Nominal system voltage</w:t>
            </w:r>
          </w:p>
        </w:tc>
        <w:tc>
          <w:tcPr>
            <w:tcW w:w="1701" w:type="dxa"/>
            <w:vAlign w:val="top"/>
          </w:tcPr>
          <w:p w14:paraId="510B368F" w14:textId="77777777" w:rsidR="006D60DC" w:rsidRPr="004A2DA9" w:rsidRDefault="006D60DC" w:rsidP="007B6747">
            <w:pPr>
              <w:rPr>
                <w:rStyle w:val="Emphasis"/>
              </w:rPr>
            </w:pPr>
            <w:r w:rsidRPr="004A2DA9">
              <w:rPr>
                <w:rStyle w:val="Emphasis"/>
              </w:rPr>
              <w:t>Sys.voltage</w:t>
            </w:r>
          </w:p>
        </w:tc>
        <w:tc>
          <w:tcPr>
            <w:tcW w:w="850" w:type="dxa"/>
            <w:vAlign w:val="top"/>
          </w:tcPr>
          <w:p w14:paraId="3638EA49" w14:textId="77777777" w:rsidR="006D60DC" w:rsidRPr="004A2DA9" w:rsidRDefault="006D60DC" w:rsidP="007B6747">
            <w:r w:rsidRPr="004A2DA9">
              <w:t>400</w:t>
            </w:r>
          </w:p>
        </w:tc>
        <w:tc>
          <w:tcPr>
            <w:tcW w:w="4355" w:type="dxa"/>
            <w:vAlign w:val="top"/>
          </w:tcPr>
          <w:p w14:paraId="4080C04C" w14:textId="77777777" w:rsidR="006D60DC" w:rsidRPr="004A2DA9" w:rsidRDefault="006D60DC" w:rsidP="007B6747">
            <w:r w:rsidRPr="004A2DA9">
              <w:t>Specifies nominal system voltage:</w:t>
            </w:r>
          </w:p>
          <w:p w14:paraId="265DEBEB" w14:textId="315EA81C" w:rsidR="006D60DC" w:rsidRDefault="006D60DC" w:rsidP="007B6747">
            <w:pPr>
              <w:rPr>
                <w:b/>
              </w:rPr>
            </w:pPr>
            <w:r w:rsidRPr="004A2DA9">
              <w:t>480</w:t>
            </w:r>
            <w:r w:rsidR="006A21CE">
              <w:t> </w:t>
            </w:r>
            <w:r w:rsidRPr="004A2DA9">
              <w:t xml:space="preserve">V module: </w:t>
            </w:r>
            <w:r w:rsidRPr="004A2DA9">
              <w:rPr>
                <w:b/>
              </w:rPr>
              <w:t>208V…480V</w:t>
            </w:r>
          </w:p>
          <w:p w14:paraId="61DC3E3E" w14:textId="78759303" w:rsidR="004B4111" w:rsidRPr="004A2DA9" w:rsidRDefault="004B4111" w:rsidP="007B6747">
            <w:r w:rsidRPr="00BD73F6">
              <w:t>600</w:t>
            </w:r>
            <w:r w:rsidR="006A21CE">
              <w:t> </w:t>
            </w:r>
            <w:r w:rsidRPr="00BD73F6">
              <w:t xml:space="preserve">V module: </w:t>
            </w:r>
            <w:r>
              <w:rPr>
                <w:b/>
              </w:rPr>
              <w:t>480V…600V</w:t>
            </w:r>
          </w:p>
          <w:p w14:paraId="7C3054B5" w14:textId="2F881214" w:rsidR="00BD73F6" w:rsidRPr="004B4111" w:rsidRDefault="006D60DC" w:rsidP="006D7908">
            <w:pPr>
              <w:rPr>
                <w:b/>
              </w:rPr>
            </w:pPr>
            <w:r w:rsidRPr="004A2DA9">
              <w:t>690</w:t>
            </w:r>
            <w:r w:rsidR="006A21CE">
              <w:t> </w:t>
            </w:r>
            <w:r w:rsidRPr="004A2DA9">
              <w:t xml:space="preserve">V module: </w:t>
            </w:r>
            <w:r w:rsidR="006D7908">
              <w:rPr>
                <w:b/>
              </w:rPr>
              <w:t>480V</w:t>
            </w:r>
            <w:r w:rsidRPr="004A2DA9">
              <w:rPr>
                <w:b/>
              </w:rPr>
              <w:t>…690V</w:t>
            </w:r>
          </w:p>
        </w:tc>
      </w:tr>
      <w:tr w:rsidR="00DA2576" w:rsidRPr="004A2DA9" w14:paraId="6A7767F6" w14:textId="77777777" w:rsidTr="006D60DC">
        <w:tc>
          <w:tcPr>
            <w:tcW w:w="2098" w:type="dxa"/>
            <w:vAlign w:val="top"/>
          </w:tcPr>
          <w:p w14:paraId="4A0CB779" w14:textId="77777777" w:rsidR="006D60DC" w:rsidRPr="004A2DA9" w:rsidRDefault="006D60DC" w:rsidP="007B6747">
            <w:r w:rsidRPr="004A2DA9">
              <w:t>System frequency</w:t>
            </w:r>
          </w:p>
        </w:tc>
        <w:tc>
          <w:tcPr>
            <w:tcW w:w="1701" w:type="dxa"/>
            <w:vAlign w:val="top"/>
          </w:tcPr>
          <w:p w14:paraId="64E7821C" w14:textId="77777777" w:rsidR="006D60DC" w:rsidRPr="004A2DA9" w:rsidRDefault="006D60DC" w:rsidP="007B6747">
            <w:pPr>
              <w:rPr>
                <w:rStyle w:val="Emphasis"/>
              </w:rPr>
            </w:pPr>
            <w:r w:rsidRPr="004A2DA9">
              <w:rPr>
                <w:rStyle w:val="Emphasis"/>
              </w:rPr>
              <w:t>Frequency</w:t>
            </w:r>
          </w:p>
        </w:tc>
        <w:tc>
          <w:tcPr>
            <w:tcW w:w="850" w:type="dxa"/>
            <w:vAlign w:val="top"/>
          </w:tcPr>
          <w:p w14:paraId="20774E41" w14:textId="77777777" w:rsidR="006D60DC" w:rsidRPr="004A2DA9" w:rsidRDefault="006D60DC" w:rsidP="007B6747">
            <w:r w:rsidRPr="004A2DA9">
              <w:t>50</w:t>
            </w:r>
          </w:p>
        </w:tc>
        <w:tc>
          <w:tcPr>
            <w:tcW w:w="4355" w:type="dxa"/>
            <w:vAlign w:val="top"/>
          </w:tcPr>
          <w:p w14:paraId="1C01E48A" w14:textId="77777777" w:rsidR="006D60DC" w:rsidRPr="004A2DA9" w:rsidRDefault="006D60DC" w:rsidP="007B6747">
            <w:r w:rsidRPr="004A2DA9">
              <w:t>Specifies nominal system frequency</w:t>
            </w:r>
          </w:p>
          <w:p w14:paraId="0FA93C35" w14:textId="77777777" w:rsidR="006D60DC" w:rsidRPr="004A2DA9" w:rsidRDefault="006D60DC" w:rsidP="007B6747">
            <w:r w:rsidRPr="004A2DA9">
              <w:t xml:space="preserve">Value: </w:t>
            </w:r>
            <w:r w:rsidRPr="004A2DA9">
              <w:rPr>
                <w:b/>
              </w:rPr>
              <w:t>50Hz</w:t>
            </w:r>
            <w:r w:rsidRPr="004A2DA9">
              <w:t xml:space="preserve"> or </w:t>
            </w:r>
            <w:r w:rsidRPr="004A2DA9">
              <w:rPr>
                <w:b/>
              </w:rPr>
              <w:t>60Hz</w:t>
            </w:r>
          </w:p>
        </w:tc>
      </w:tr>
      <w:tr w:rsidR="00DA2576" w:rsidRPr="004A2DA9" w14:paraId="686047FD" w14:textId="77777777" w:rsidTr="006D60DC">
        <w:tc>
          <w:tcPr>
            <w:tcW w:w="2098" w:type="dxa"/>
            <w:vAlign w:val="top"/>
          </w:tcPr>
          <w:p w14:paraId="01DC36BE" w14:textId="77777777" w:rsidR="006D60DC" w:rsidRPr="004A2DA9" w:rsidRDefault="006D60DC" w:rsidP="007B6747">
            <w:r w:rsidRPr="004A2DA9">
              <w:t>CT connection</w:t>
            </w:r>
          </w:p>
        </w:tc>
        <w:tc>
          <w:tcPr>
            <w:tcW w:w="1701" w:type="dxa"/>
            <w:vAlign w:val="top"/>
          </w:tcPr>
          <w:p w14:paraId="782CB97D" w14:textId="77777777" w:rsidR="006D60DC" w:rsidRPr="004A2DA9" w:rsidRDefault="006D60DC" w:rsidP="007B6747">
            <w:pPr>
              <w:rPr>
                <w:rStyle w:val="Emphasis"/>
              </w:rPr>
            </w:pPr>
            <w:r w:rsidRPr="004A2DA9">
              <w:rPr>
                <w:rStyle w:val="Emphasis"/>
              </w:rPr>
              <w:t>CT conn</w:t>
            </w:r>
          </w:p>
        </w:tc>
        <w:tc>
          <w:tcPr>
            <w:tcW w:w="850" w:type="dxa"/>
            <w:vAlign w:val="top"/>
          </w:tcPr>
          <w:p w14:paraId="66D4DF87" w14:textId="77777777" w:rsidR="006D60DC" w:rsidRPr="004A2DA9" w:rsidRDefault="006D60DC" w:rsidP="007B6747">
            <w:r w:rsidRPr="004A2DA9">
              <w:t>Closed</w:t>
            </w:r>
          </w:p>
        </w:tc>
        <w:tc>
          <w:tcPr>
            <w:tcW w:w="4355" w:type="dxa"/>
            <w:vAlign w:val="top"/>
          </w:tcPr>
          <w:p w14:paraId="0F903D33" w14:textId="77777777" w:rsidR="006D60DC" w:rsidRPr="004A2DA9" w:rsidRDefault="006D60DC" w:rsidP="007B6747">
            <w:r w:rsidRPr="004A2DA9">
              <w:t>External class 1.0 CT location:</w:t>
            </w:r>
          </w:p>
          <w:p w14:paraId="2B888A5F" w14:textId="1E2F03FA" w:rsidR="006D60DC" w:rsidRPr="004A2DA9" w:rsidRDefault="00A245AF" w:rsidP="007B6747">
            <w:r>
              <w:rPr>
                <w:b/>
              </w:rPr>
              <w:t>CL</w:t>
            </w:r>
            <w:r w:rsidR="005731A7">
              <w:t xml:space="preserve"> = C</w:t>
            </w:r>
            <w:r w:rsidR="00B4035E" w:rsidRPr="004A2DA9">
              <w:t>losed-</w:t>
            </w:r>
            <w:r w:rsidR="006D60DC" w:rsidRPr="004A2DA9">
              <w:t>loop (</w:t>
            </w:r>
            <w:r w:rsidR="009F14CF">
              <w:t>grid</w:t>
            </w:r>
            <w:r w:rsidR="006D60DC" w:rsidRPr="004A2DA9">
              <w:t xml:space="preserve"> side)</w:t>
            </w:r>
          </w:p>
          <w:p w14:paraId="7E8F1C39" w14:textId="056A5E3A" w:rsidR="006D60DC" w:rsidRDefault="00A245AF" w:rsidP="007B6747">
            <w:r>
              <w:rPr>
                <w:b/>
              </w:rPr>
              <w:t>OL</w:t>
            </w:r>
            <w:r w:rsidR="005731A7">
              <w:t xml:space="preserve"> = O</w:t>
            </w:r>
            <w:r w:rsidR="00B4035E" w:rsidRPr="004A2DA9">
              <w:t>pen-</w:t>
            </w:r>
            <w:r w:rsidR="006D60DC" w:rsidRPr="004A2DA9">
              <w:t>loop (load side)</w:t>
            </w:r>
          </w:p>
          <w:p w14:paraId="303124DF" w14:textId="170A8F59" w:rsidR="002D0D67" w:rsidRPr="004A2DA9" w:rsidRDefault="00A245AF" w:rsidP="007B6747">
            <w:r>
              <w:rPr>
                <w:b/>
              </w:rPr>
              <w:t>NONE</w:t>
            </w:r>
            <w:r w:rsidR="002D0D67">
              <w:t xml:space="preserve"> = No CT installed</w:t>
            </w:r>
          </w:p>
        </w:tc>
      </w:tr>
      <w:tr w:rsidR="00DA2576" w:rsidRPr="004A2DA9" w14:paraId="5971F2C8" w14:textId="77777777" w:rsidTr="006D60DC">
        <w:tc>
          <w:tcPr>
            <w:tcW w:w="2098" w:type="dxa"/>
            <w:vAlign w:val="top"/>
          </w:tcPr>
          <w:p w14:paraId="50B6B1F7" w14:textId="77777777" w:rsidR="006D60DC" w:rsidRPr="004A2DA9" w:rsidRDefault="006D60DC" w:rsidP="007B6747">
            <w:r w:rsidRPr="004A2DA9">
              <w:t>CT ratio</w:t>
            </w:r>
          </w:p>
        </w:tc>
        <w:tc>
          <w:tcPr>
            <w:tcW w:w="1701" w:type="dxa"/>
            <w:vAlign w:val="top"/>
          </w:tcPr>
          <w:p w14:paraId="0BD630A4" w14:textId="77777777" w:rsidR="006D60DC" w:rsidRPr="004A2DA9" w:rsidRDefault="006D60DC" w:rsidP="007B6747">
            <w:pPr>
              <w:rPr>
                <w:rStyle w:val="Emphasis"/>
              </w:rPr>
            </w:pPr>
            <w:r w:rsidRPr="004A2DA9">
              <w:rPr>
                <w:rStyle w:val="Emphasis"/>
              </w:rPr>
              <w:t>CT ratio</w:t>
            </w:r>
          </w:p>
        </w:tc>
        <w:tc>
          <w:tcPr>
            <w:tcW w:w="850" w:type="dxa"/>
            <w:vAlign w:val="top"/>
          </w:tcPr>
          <w:p w14:paraId="3314CA3D" w14:textId="77777777" w:rsidR="006D60DC" w:rsidRPr="004A2DA9" w:rsidRDefault="006D60DC" w:rsidP="007B6747">
            <w:r w:rsidRPr="004A2DA9">
              <w:t>500</w:t>
            </w:r>
          </w:p>
        </w:tc>
        <w:tc>
          <w:tcPr>
            <w:tcW w:w="4355" w:type="dxa"/>
            <w:vAlign w:val="top"/>
          </w:tcPr>
          <w:p w14:paraId="3F9F44A7" w14:textId="1808747D" w:rsidR="006D60DC" w:rsidRPr="004A2DA9" w:rsidRDefault="006D60DC" w:rsidP="007B6747">
            <w:r w:rsidRPr="004A2DA9">
              <w:t>CT primary transforming ratio (secondary fixed to 5</w:t>
            </w:r>
            <w:r w:rsidR="006A21CE">
              <w:t> </w:t>
            </w:r>
            <w:r w:rsidRPr="004A2DA9">
              <w:t>A):</w:t>
            </w:r>
          </w:p>
          <w:p w14:paraId="5C1980E0" w14:textId="46F22CE1" w:rsidR="006D60DC" w:rsidRPr="004A2DA9" w:rsidRDefault="006D60DC" w:rsidP="00CE1EB7">
            <w:r w:rsidRPr="004A2DA9">
              <w:t xml:space="preserve">Value: </w:t>
            </w:r>
            <w:r w:rsidR="00516EE1">
              <w:rPr>
                <w:b/>
              </w:rPr>
              <w:t>50A…50</w:t>
            </w:r>
            <w:r w:rsidRPr="004A2DA9">
              <w:rPr>
                <w:b/>
              </w:rPr>
              <w:t>000A</w:t>
            </w:r>
            <w:r w:rsidR="00CE1EB7">
              <w:t xml:space="preserve"> </w:t>
            </w:r>
          </w:p>
        </w:tc>
      </w:tr>
      <w:tr w:rsidR="00DA2576" w:rsidRPr="004A2DA9" w14:paraId="5F8DAB26" w14:textId="77777777" w:rsidTr="006D60DC">
        <w:tc>
          <w:tcPr>
            <w:tcW w:w="2098" w:type="dxa"/>
            <w:vAlign w:val="top"/>
          </w:tcPr>
          <w:p w14:paraId="037BC198" w14:textId="77777777" w:rsidR="006D60DC" w:rsidRPr="004A2DA9" w:rsidRDefault="006D60DC" w:rsidP="007B6747">
            <w:r w:rsidRPr="004A2DA9">
              <w:t>Invert CT polarity</w:t>
            </w:r>
          </w:p>
        </w:tc>
        <w:tc>
          <w:tcPr>
            <w:tcW w:w="1701" w:type="dxa"/>
            <w:vAlign w:val="top"/>
          </w:tcPr>
          <w:p w14:paraId="3DBE9D04" w14:textId="77777777" w:rsidR="006D60DC" w:rsidRPr="004A2DA9" w:rsidRDefault="006D60DC" w:rsidP="007B6747">
            <w:pPr>
              <w:rPr>
                <w:rStyle w:val="Emphasis"/>
              </w:rPr>
            </w:pPr>
            <w:r w:rsidRPr="004A2DA9">
              <w:rPr>
                <w:rStyle w:val="Emphasis"/>
              </w:rPr>
              <w:t>CT invert</w:t>
            </w:r>
          </w:p>
        </w:tc>
        <w:tc>
          <w:tcPr>
            <w:tcW w:w="850" w:type="dxa"/>
            <w:vAlign w:val="top"/>
          </w:tcPr>
          <w:p w14:paraId="549A7027" w14:textId="77777777" w:rsidR="006D60DC" w:rsidRPr="004A2DA9" w:rsidRDefault="006D60DC" w:rsidP="007B6747">
            <w:r w:rsidRPr="004A2DA9">
              <w:t>OFF</w:t>
            </w:r>
          </w:p>
        </w:tc>
        <w:tc>
          <w:tcPr>
            <w:tcW w:w="4355" w:type="dxa"/>
            <w:vAlign w:val="top"/>
          </w:tcPr>
          <w:p w14:paraId="43CD6FDE" w14:textId="77777777" w:rsidR="006D60DC" w:rsidRPr="004A2DA9" w:rsidRDefault="006D60DC" w:rsidP="007B6747">
            <w:r w:rsidRPr="004A2DA9">
              <w:t>Specifies if the polarity of the CT connection is inverted:</w:t>
            </w:r>
          </w:p>
          <w:p w14:paraId="3B498079" w14:textId="77777777" w:rsidR="006D60DC" w:rsidRPr="004A2DA9" w:rsidRDefault="006D60DC" w:rsidP="007B6747">
            <w:r w:rsidRPr="004A2DA9">
              <w:rPr>
                <w:b/>
              </w:rPr>
              <w:t>OFF</w:t>
            </w:r>
            <w:r w:rsidRPr="004A2DA9">
              <w:t xml:space="preserve"> = Do nothing</w:t>
            </w:r>
          </w:p>
          <w:p w14:paraId="0DD28038" w14:textId="77777777" w:rsidR="006D60DC" w:rsidRPr="004A2DA9" w:rsidRDefault="006D60DC" w:rsidP="007B6747">
            <w:r w:rsidRPr="004A2DA9">
              <w:rPr>
                <w:b/>
              </w:rPr>
              <w:t>ON</w:t>
            </w:r>
            <w:r w:rsidRPr="004A2DA9">
              <w:t xml:space="preserve"> = Invert the CT polarity</w:t>
            </w:r>
          </w:p>
        </w:tc>
      </w:tr>
      <w:tr w:rsidR="00DA2576" w:rsidRPr="004A2DA9" w14:paraId="1333B5CC" w14:textId="77777777" w:rsidTr="006D60DC">
        <w:tc>
          <w:tcPr>
            <w:tcW w:w="2098" w:type="dxa"/>
            <w:vAlign w:val="top"/>
          </w:tcPr>
          <w:p w14:paraId="58EBC398" w14:textId="77777777" w:rsidR="006D60DC" w:rsidRPr="004A2DA9" w:rsidRDefault="006D60DC" w:rsidP="007B6747">
            <w:r w:rsidRPr="004A2DA9">
              <w:t>Number of parallel systems</w:t>
            </w:r>
          </w:p>
        </w:tc>
        <w:tc>
          <w:tcPr>
            <w:tcW w:w="1701" w:type="dxa"/>
            <w:vAlign w:val="top"/>
          </w:tcPr>
          <w:p w14:paraId="67BB828C" w14:textId="77777777" w:rsidR="006D60DC" w:rsidRPr="004A2DA9" w:rsidRDefault="006D60DC" w:rsidP="007B6747">
            <w:pPr>
              <w:rPr>
                <w:rStyle w:val="Emphasis"/>
              </w:rPr>
            </w:pPr>
            <w:r w:rsidRPr="004A2DA9">
              <w:rPr>
                <w:rStyle w:val="Emphasis"/>
              </w:rPr>
              <w:t>Parallel</w:t>
            </w:r>
          </w:p>
        </w:tc>
        <w:tc>
          <w:tcPr>
            <w:tcW w:w="850" w:type="dxa"/>
            <w:vAlign w:val="top"/>
          </w:tcPr>
          <w:p w14:paraId="1F8C1705" w14:textId="77777777" w:rsidR="006D60DC" w:rsidRPr="004A2DA9" w:rsidRDefault="006D60DC" w:rsidP="007B6747">
            <w:r w:rsidRPr="004A2DA9">
              <w:t>OFF</w:t>
            </w:r>
          </w:p>
        </w:tc>
        <w:tc>
          <w:tcPr>
            <w:tcW w:w="4355" w:type="dxa"/>
            <w:vAlign w:val="top"/>
          </w:tcPr>
          <w:p w14:paraId="5C5BCC58" w14:textId="77777777" w:rsidR="006D60DC" w:rsidRPr="004A2DA9" w:rsidRDefault="006D60DC" w:rsidP="007B6747">
            <w:r w:rsidRPr="004A2DA9">
              <w:t>Specifies the number of systems connected in parallel</w:t>
            </w:r>
            <w:r w:rsidR="007F065A" w:rsidRPr="004A2DA9">
              <w:t xml:space="preserve"> when operating in open-loop</w:t>
            </w:r>
            <w:r w:rsidRPr="004A2DA9">
              <w:t>:</w:t>
            </w:r>
          </w:p>
          <w:p w14:paraId="48BB2848" w14:textId="77777777" w:rsidR="006D60DC" w:rsidRPr="004A2DA9" w:rsidRDefault="006D60DC" w:rsidP="007B6747">
            <w:r w:rsidRPr="004A2DA9">
              <w:rPr>
                <w:b/>
              </w:rPr>
              <w:t>OFF</w:t>
            </w:r>
            <w:r w:rsidRPr="004A2DA9">
              <w:t xml:space="preserve"> = No systems connected in parallel</w:t>
            </w:r>
          </w:p>
          <w:p w14:paraId="35BF4E1F" w14:textId="7BAC1192" w:rsidR="006D60DC" w:rsidRDefault="006D60DC" w:rsidP="007B6747">
            <w:r w:rsidRPr="004A2DA9">
              <w:rPr>
                <w:b/>
              </w:rPr>
              <w:t>2…16</w:t>
            </w:r>
            <w:r w:rsidRPr="004A2DA9">
              <w:t xml:space="preserve"> = Number of systems connected in parallel</w:t>
            </w:r>
          </w:p>
          <w:p w14:paraId="4F05239A" w14:textId="6CB152F1" w:rsidR="00F26B82" w:rsidRPr="00F26B82" w:rsidRDefault="00F26B82" w:rsidP="003C6EC3">
            <w:pPr>
              <w:rPr>
                <w:b/>
              </w:rPr>
            </w:pPr>
            <w:r w:rsidRPr="00F26B82">
              <w:rPr>
                <w:b/>
              </w:rPr>
              <w:t xml:space="preserve">NOTE: This setting is obsolete if </w:t>
            </w:r>
            <w:r w:rsidR="004C3BBA">
              <w:rPr>
                <w:b/>
              </w:rPr>
              <w:t>m</w:t>
            </w:r>
            <w:r w:rsidR="003C6EC3">
              <w:rPr>
                <w:b/>
              </w:rPr>
              <w:t xml:space="preserve">ulti-master </w:t>
            </w:r>
            <w:r w:rsidRPr="00F26B82">
              <w:rPr>
                <w:b/>
              </w:rPr>
              <w:t xml:space="preserve">parallel systems </w:t>
            </w:r>
            <w:r w:rsidR="003C6EC3">
              <w:rPr>
                <w:b/>
              </w:rPr>
              <w:t xml:space="preserve">function </w:t>
            </w:r>
            <w:r w:rsidRPr="00F26B82">
              <w:rPr>
                <w:b/>
              </w:rPr>
              <w:t>is used!</w:t>
            </w:r>
          </w:p>
        </w:tc>
      </w:tr>
      <w:tr w:rsidR="00DA2576" w:rsidRPr="004A2DA9" w14:paraId="016D0E71" w14:textId="77777777" w:rsidTr="006D60DC">
        <w:tc>
          <w:tcPr>
            <w:tcW w:w="2098" w:type="dxa"/>
            <w:vAlign w:val="top"/>
          </w:tcPr>
          <w:p w14:paraId="41D20756" w14:textId="77777777" w:rsidR="006D7908" w:rsidRPr="004A2DA9" w:rsidRDefault="006D7908" w:rsidP="000118E6">
            <w:r>
              <w:t>Grounding system</w:t>
            </w:r>
          </w:p>
        </w:tc>
        <w:tc>
          <w:tcPr>
            <w:tcW w:w="1701" w:type="dxa"/>
            <w:vAlign w:val="top"/>
          </w:tcPr>
          <w:p w14:paraId="317038DF" w14:textId="77777777" w:rsidR="006D7908" w:rsidRPr="004A2DA9" w:rsidRDefault="006D7908" w:rsidP="000118E6">
            <w:pPr>
              <w:rPr>
                <w:rStyle w:val="Emphasis"/>
              </w:rPr>
            </w:pPr>
            <w:r>
              <w:rPr>
                <w:rStyle w:val="Emphasis"/>
              </w:rPr>
              <w:t>Ground</w:t>
            </w:r>
          </w:p>
        </w:tc>
        <w:tc>
          <w:tcPr>
            <w:tcW w:w="850" w:type="dxa"/>
            <w:vAlign w:val="top"/>
          </w:tcPr>
          <w:p w14:paraId="3942998E" w14:textId="77777777" w:rsidR="006D7908" w:rsidRPr="004A2DA9" w:rsidRDefault="006D7908" w:rsidP="000118E6">
            <w:r>
              <w:t>TN/TT</w:t>
            </w:r>
          </w:p>
        </w:tc>
        <w:tc>
          <w:tcPr>
            <w:tcW w:w="4355" w:type="dxa"/>
            <w:vAlign w:val="top"/>
          </w:tcPr>
          <w:p w14:paraId="4B09AE8F" w14:textId="77777777" w:rsidR="006D7908" w:rsidRPr="004A2DA9" w:rsidRDefault="00095C47" w:rsidP="000118E6">
            <w:r>
              <w:t>Specifies the grounding system according to IEC 60364:</w:t>
            </w:r>
          </w:p>
          <w:p w14:paraId="133868CE" w14:textId="77777777" w:rsidR="00EA5C8B" w:rsidRDefault="00EA5C8B" w:rsidP="00EA5C8B">
            <w:r w:rsidRPr="00EA5C8B">
              <w:rPr>
                <w:b/>
              </w:rPr>
              <w:t>TN/TT</w:t>
            </w:r>
            <w:r>
              <w:t xml:space="preserve"> = System has a direct connection to earth</w:t>
            </w:r>
          </w:p>
          <w:p w14:paraId="6D94D2EF" w14:textId="7619700A" w:rsidR="006D7908" w:rsidRPr="004A2DA9" w:rsidRDefault="00EA5C8B" w:rsidP="00EA5C8B">
            <w:r w:rsidRPr="00EA5C8B">
              <w:rPr>
                <w:b/>
              </w:rPr>
              <w:t>IT</w:t>
            </w:r>
            <w:r>
              <w:t xml:space="preserve"> = System has no direct connection to earth</w:t>
            </w:r>
          </w:p>
        </w:tc>
      </w:tr>
      <w:tr w:rsidR="00DA2576" w:rsidRPr="004A2DA9" w14:paraId="609916A8" w14:textId="77777777" w:rsidTr="006D60DC">
        <w:tc>
          <w:tcPr>
            <w:tcW w:w="2098" w:type="dxa"/>
            <w:vAlign w:val="top"/>
          </w:tcPr>
          <w:p w14:paraId="4FCFC304" w14:textId="77777777" w:rsidR="006D7908" w:rsidRPr="004A2DA9" w:rsidRDefault="006D7908" w:rsidP="007B6747">
            <w:r w:rsidRPr="004A2DA9">
              <w:t>Save and restart</w:t>
            </w:r>
          </w:p>
        </w:tc>
        <w:tc>
          <w:tcPr>
            <w:tcW w:w="1701" w:type="dxa"/>
            <w:vAlign w:val="top"/>
          </w:tcPr>
          <w:p w14:paraId="7079529C" w14:textId="77777777" w:rsidR="006D7908" w:rsidRPr="004A2DA9" w:rsidRDefault="006D7908" w:rsidP="007B6747">
            <w:pPr>
              <w:rPr>
                <w:rStyle w:val="Emphasis"/>
              </w:rPr>
            </w:pPr>
            <w:r w:rsidRPr="004A2DA9">
              <w:rPr>
                <w:rStyle w:val="Emphasis"/>
              </w:rPr>
              <w:t>Save &amp; restart</w:t>
            </w:r>
          </w:p>
        </w:tc>
        <w:tc>
          <w:tcPr>
            <w:tcW w:w="850" w:type="dxa"/>
            <w:vAlign w:val="top"/>
          </w:tcPr>
          <w:p w14:paraId="79630E06" w14:textId="77777777" w:rsidR="006D7908" w:rsidRPr="004A2DA9" w:rsidRDefault="006D7908" w:rsidP="007B6747">
            <w:r w:rsidRPr="004A2DA9">
              <w:t>-</w:t>
            </w:r>
          </w:p>
        </w:tc>
        <w:tc>
          <w:tcPr>
            <w:tcW w:w="4355" w:type="dxa"/>
            <w:vAlign w:val="top"/>
          </w:tcPr>
          <w:p w14:paraId="681DF6FC" w14:textId="77777777" w:rsidR="006D7908" w:rsidRPr="004A2DA9" w:rsidRDefault="006D7908" w:rsidP="00CA5544">
            <w:r w:rsidRPr="004A2DA9">
              <w:t>Save, restart the system and enter diagnostics</w:t>
            </w:r>
          </w:p>
        </w:tc>
      </w:tr>
    </w:tbl>
    <w:p w14:paraId="6C07278F" w14:textId="77777777" w:rsidR="006D60DC" w:rsidRPr="00F11EA5" w:rsidRDefault="00CD2EB4" w:rsidP="00084B59">
      <w:pPr>
        <w:rPr>
          <w:sz w:val="16"/>
          <w:szCs w:val="16"/>
        </w:rPr>
      </w:pPr>
      <w:r w:rsidRPr="00F11EA5">
        <w:rPr>
          <w:sz w:val="16"/>
          <w:szCs w:val="16"/>
        </w:rPr>
        <w:t>**) Available as an option</w:t>
      </w:r>
    </w:p>
    <w:p w14:paraId="698594CE" w14:textId="77777777" w:rsidR="00084B59" w:rsidRPr="004A2DA9" w:rsidRDefault="00084B59" w:rsidP="00084B59">
      <w:pPr>
        <w:pStyle w:val="Heading3"/>
      </w:pPr>
      <w:bookmarkStart w:id="383" w:name="_Toc316636578"/>
      <w:bookmarkStart w:id="384" w:name="_Ref325130285"/>
      <w:bookmarkStart w:id="385" w:name="_Toc341698125"/>
      <w:bookmarkStart w:id="386" w:name="_Toc505008821"/>
      <w:r w:rsidRPr="004A2DA9">
        <w:t>Evaluating system diagnostics</w:t>
      </w:r>
      <w:bookmarkEnd w:id="383"/>
      <w:bookmarkEnd w:id="384"/>
      <w:bookmarkEnd w:id="385"/>
      <w:bookmarkEnd w:id="386"/>
    </w:p>
    <w:p w14:paraId="44AA866A" w14:textId="77777777" w:rsidR="00084B59" w:rsidRPr="004A2DA9" w:rsidRDefault="00084B59" w:rsidP="00084B59">
      <w:r w:rsidRPr="004A2DA9">
        <w:t>Restarting the system after changing the system setup will make the system enter diagnostics mode.</w:t>
      </w:r>
    </w:p>
    <w:p w14:paraId="5CF379B5" w14:textId="77777777" w:rsidR="00084B59" w:rsidRPr="004A2DA9" w:rsidRDefault="00084B59" w:rsidP="00084B59">
      <w:r w:rsidRPr="004A2DA9">
        <w:t>Please wait for the system to finish the diagnostics.</w:t>
      </w:r>
    </w:p>
    <w:p w14:paraId="0390EF7F" w14:textId="77777777" w:rsidR="00084B59" w:rsidRPr="004A2DA9" w:rsidRDefault="00084B59" w:rsidP="00084B59">
      <w:r w:rsidRPr="004A2DA9">
        <w:t xml:space="preserve">The diagnostics should take no longer than </w:t>
      </w:r>
      <w:r w:rsidR="00EE527B" w:rsidRPr="004A2DA9">
        <w:t xml:space="preserve">5 minutes, if the HMI displays </w:t>
      </w:r>
      <w:r w:rsidRPr="004A2DA9">
        <w:rPr>
          <w:rStyle w:val="Emphasis"/>
          <w:i/>
        </w:rPr>
        <w:t>Diag: Running…</w:t>
      </w:r>
      <w:r w:rsidRPr="004A2DA9">
        <w:t xml:space="preserve"> longer than that, please power off the system and try again.</w:t>
      </w:r>
    </w:p>
    <w:p w14:paraId="6A408D56" w14:textId="77777777" w:rsidR="00084B59" w:rsidRPr="004A2DA9" w:rsidRDefault="00084B59" w:rsidP="00084B59">
      <w:r w:rsidRPr="004A2DA9">
        <w:t>If a</w:t>
      </w:r>
      <w:r w:rsidR="00EE527B" w:rsidRPr="004A2DA9">
        <w:t xml:space="preserve">ll diagnostic tests succeeded, </w:t>
      </w:r>
      <w:r w:rsidRPr="004A2DA9">
        <w:rPr>
          <w:rStyle w:val="Emphasis"/>
          <w:i/>
        </w:rPr>
        <w:t>Diag: Passed all</w:t>
      </w:r>
      <w:r w:rsidRPr="004A2DA9">
        <w:t xml:space="preserve"> will be written on the HMI.</w:t>
      </w:r>
      <w:r w:rsidR="008867F0" w:rsidRPr="004A2DA9">
        <w:br/>
      </w:r>
      <w:r w:rsidR="00EE527B" w:rsidRPr="004A2DA9">
        <w:t xml:space="preserve">Press </w:t>
      </w:r>
      <w:r w:rsidRPr="004A2DA9">
        <w:rPr>
          <w:rStyle w:val="Emphasis"/>
          <w:i/>
        </w:rPr>
        <w:t>continue</w:t>
      </w:r>
      <w:r w:rsidRPr="004A2DA9">
        <w:t xml:space="preserve"> to restart the system and enter normal operation.</w:t>
      </w:r>
    </w:p>
    <w:p w14:paraId="497B10E8" w14:textId="5C42F787" w:rsidR="006D6F61" w:rsidRPr="004A2DA9" w:rsidRDefault="00084B59" w:rsidP="00084B59">
      <w:r w:rsidRPr="004A2DA9">
        <w:t>If any o</w:t>
      </w:r>
      <w:r w:rsidR="00EE527B" w:rsidRPr="004A2DA9">
        <w:t xml:space="preserve">f the diagnostic tests failed, </w:t>
      </w:r>
      <w:r w:rsidRPr="004A2DA9">
        <w:rPr>
          <w:rStyle w:val="Emphasis"/>
          <w:i/>
        </w:rPr>
        <w:t>Diag: Failed X</w:t>
      </w:r>
      <w:r w:rsidRPr="004A2DA9">
        <w:t xml:space="preserve"> will be written on the HMI, where X is a diagnostic code. Press </w:t>
      </w:r>
      <w:r w:rsidRPr="004A2DA9">
        <w:rPr>
          <w:rFonts w:ascii="Courier New" w:hAnsi="Courier New" w:cs="Courier New"/>
          <w:i/>
        </w:rPr>
        <w:t>next</w:t>
      </w:r>
      <w:r w:rsidRPr="004A2DA9">
        <w:rPr>
          <w:rFonts w:ascii="Courier New" w:hAnsi="Courier New" w:cs="Courier New"/>
        </w:rPr>
        <w:t xml:space="preserve"> </w:t>
      </w:r>
      <w:r w:rsidRPr="004A2DA9">
        <w:t xml:space="preserve">repeatedly to view all diagnostic codes. Look them up in </w:t>
      </w:r>
      <w:r w:rsidRPr="004A2DA9">
        <w:fldChar w:fldCharType="begin"/>
      </w:r>
      <w:r w:rsidRPr="004A2DA9">
        <w:instrText xml:space="preserve"> REF _Ref316636306 \h </w:instrText>
      </w:r>
      <w:r w:rsidRPr="004A2DA9">
        <w:fldChar w:fldCharType="separate"/>
      </w:r>
      <w:r w:rsidR="00DA230B" w:rsidRPr="004A2DA9">
        <w:t xml:space="preserve">Table </w:t>
      </w:r>
      <w:r w:rsidR="00DA230B">
        <w:rPr>
          <w:noProof/>
        </w:rPr>
        <w:t>11</w:t>
      </w:r>
      <w:r w:rsidRPr="004A2DA9">
        <w:fldChar w:fldCharType="end"/>
      </w:r>
      <w:r w:rsidRPr="004A2DA9">
        <w:t xml:space="preserve"> below and attempt to rectify the problem based on the suggested action. Then start the system back up again to rerun the diagnostics.</w:t>
      </w:r>
      <w:r w:rsidR="007E7EB3">
        <w:t xml:space="preserve"> </w:t>
      </w:r>
    </w:p>
    <w:p w14:paraId="11446701" w14:textId="4F437B67" w:rsidR="006D6F61" w:rsidRPr="004A2DA9" w:rsidRDefault="00F26B82" w:rsidP="0061605C">
      <w:pPr>
        <w:keepNext/>
        <w:jc w:val="center"/>
      </w:pPr>
      <w:r w:rsidRPr="004A2DA9">
        <w:object w:dxaOrig="5971" w:dyaOrig="2399" w14:anchorId="153D35CD">
          <v:shape id="_x0000_i1030" type="#_x0000_t75" style="width:238.15pt;height:93.4pt" o:ole="" o:allowoverlap="f">
            <v:imagedata r:id="rId87" o:title=""/>
          </v:shape>
          <o:OLEObject Type="Embed" ProgID="Visio.Drawing.11" ShapeID="_x0000_i1030" DrawAspect="Content" ObjectID="_1591020825" r:id="rId88"/>
        </w:object>
      </w:r>
    </w:p>
    <w:p w14:paraId="08305939" w14:textId="4197ECD2" w:rsidR="006D6F61" w:rsidRPr="004A2DA9" w:rsidRDefault="006D6F61" w:rsidP="0061605C">
      <w:pPr>
        <w:pStyle w:val="Caption"/>
        <w:jc w:val="center"/>
      </w:pPr>
      <w:bookmarkStart w:id="387" w:name="_Toc505008901"/>
      <w:r w:rsidRPr="004A2DA9">
        <w:t xml:space="preserve">Figure </w:t>
      </w:r>
      <w:r w:rsidR="00482D60">
        <w:rPr>
          <w:noProof/>
        </w:rPr>
        <w:fldChar w:fldCharType="begin"/>
      </w:r>
      <w:r w:rsidR="00482D60">
        <w:rPr>
          <w:noProof/>
        </w:rPr>
        <w:instrText xml:space="preserve"> SEQ Figure \* ARABIC </w:instrText>
      </w:r>
      <w:r w:rsidR="00482D60">
        <w:rPr>
          <w:noProof/>
        </w:rPr>
        <w:fldChar w:fldCharType="separate"/>
      </w:r>
      <w:r w:rsidR="00DA230B">
        <w:rPr>
          <w:noProof/>
        </w:rPr>
        <w:t>41</w:t>
      </w:r>
      <w:r w:rsidR="00482D60">
        <w:rPr>
          <w:noProof/>
        </w:rPr>
        <w:fldChar w:fldCharType="end"/>
      </w:r>
      <w:r w:rsidRPr="004A2DA9">
        <w:t>: Diagnostics in the HMI</w:t>
      </w:r>
      <w:bookmarkEnd w:id="387"/>
    </w:p>
    <w:p w14:paraId="20C6D6F2" w14:textId="3AD864CE" w:rsidR="00084B59" w:rsidRPr="004A2DA9" w:rsidRDefault="00084B59" w:rsidP="00084B59">
      <w:pPr>
        <w:pStyle w:val="Caption"/>
        <w:keepNext/>
      </w:pPr>
      <w:bookmarkStart w:id="388" w:name="_Ref316636306"/>
      <w:bookmarkStart w:id="389" w:name="_Toc316636621"/>
      <w:bookmarkStart w:id="390" w:name="_Toc505008927"/>
      <w:r w:rsidRPr="004A2DA9">
        <w:t xml:space="preserve">Table </w:t>
      </w:r>
      <w:r w:rsidR="00482D60">
        <w:rPr>
          <w:noProof/>
        </w:rPr>
        <w:fldChar w:fldCharType="begin"/>
      </w:r>
      <w:r w:rsidR="00482D60">
        <w:rPr>
          <w:noProof/>
        </w:rPr>
        <w:instrText xml:space="preserve"> SEQ Table \* ARABIC </w:instrText>
      </w:r>
      <w:r w:rsidR="00482D60">
        <w:rPr>
          <w:noProof/>
        </w:rPr>
        <w:fldChar w:fldCharType="separate"/>
      </w:r>
      <w:r w:rsidR="00DA230B">
        <w:rPr>
          <w:noProof/>
        </w:rPr>
        <w:t>11</w:t>
      </w:r>
      <w:r w:rsidR="00482D60">
        <w:rPr>
          <w:noProof/>
        </w:rPr>
        <w:fldChar w:fldCharType="end"/>
      </w:r>
      <w:bookmarkEnd w:id="388"/>
      <w:r w:rsidRPr="004A2DA9">
        <w:t>: Diagnostic codes</w:t>
      </w:r>
      <w:bookmarkEnd w:id="389"/>
      <w:bookmarkEnd w:id="390"/>
    </w:p>
    <w:tbl>
      <w:tblPr>
        <w:tblStyle w:val="TableGrid"/>
        <w:tblW w:w="0" w:type="auto"/>
        <w:tblLook w:val="04A0" w:firstRow="1" w:lastRow="0" w:firstColumn="1" w:lastColumn="0" w:noHBand="0" w:noVBand="1"/>
      </w:tblPr>
      <w:tblGrid>
        <w:gridCol w:w="1147"/>
        <w:gridCol w:w="1801"/>
        <w:gridCol w:w="6056"/>
      </w:tblGrid>
      <w:tr w:rsidR="00084B59" w:rsidRPr="004A2DA9" w14:paraId="0E379B68" w14:textId="77777777" w:rsidTr="007B6747">
        <w:trPr>
          <w:cnfStyle w:val="100000000000" w:firstRow="1" w:lastRow="0" w:firstColumn="0" w:lastColumn="0" w:oddVBand="0" w:evenVBand="0" w:oddHBand="0" w:evenHBand="0" w:firstRowFirstColumn="0" w:firstRowLastColumn="0" w:lastRowFirstColumn="0" w:lastRowLastColumn="0"/>
        </w:trPr>
        <w:tc>
          <w:tcPr>
            <w:tcW w:w="1147" w:type="dxa"/>
            <w:vAlign w:val="top"/>
          </w:tcPr>
          <w:p w14:paraId="0730C2F5" w14:textId="77777777" w:rsidR="00084B59" w:rsidRPr="004A2DA9" w:rsidRDefault="00084B59" w:rsidP="007B6747">
            <w:bookmarkStart w:id="391" w:name="_Toc316636579"/>
            <w:r w:rsidRPr="004A2DA9">
              <w:t>Diagnostic code</w:t>
            </w:r>
          </w:p>
        </w:tc>
        <w:tc>
          <w:tcPr>
            <w:tcW w:w="1801" w:type="dxa"/>
            <w:vAlign w:val="top"/>
          </w:tcPr>
          <w:p w14:paraId="74B3D797" w14:textId="77777777" w:rsidR="00084B59" w:rsidRPr="004A2DA9" w:rsidRDefault="00084B59" w:rsidP="007B6747">
            <w:r w:rsidRPr="004A2DA9">
              <w:t>Title</w:t>
            </w:r>
          </w:p>
        </w:tc>
        <w:tc>
          <w:tcPr>
            <w:tcW w:w="6056" w:type="dxa"/>
            <w:vAlign w:val="top"/>
          </w:tcPr>
          <w:p w14:paraId="3262AA9A" w14:textId="77777777" w:rsidR="00084B59" w:rsidRPr="004A2DA9" w:rsidRDefault="00084B59" w:rsidP="007B6747">
            <w:r w:rsidRPr="004A2DA9">
              <w:t>Suggested action if failed</w:t>
            </w:r>
          </w:p>
        </w:tc>
      </w:tr>
      <w:tr w:rsidR="00084B59" w:rsidRPr="004A2DA9" w14:paraId="4E3FDC6E" w14:textId="77777777" w:rsidTr="007B6747">
        <w:tc>
          <w:tcPr>
            <w:tcW w:w="1147" w:type="dxa"/>
            <w:vAlign w:val="top"/>
          </w:tcPr>
          <w:p w14:paraId="0651A6DF" w14:textId="77777777" w:rsidR="00084B59" w:rsidRPr="004A2DA9" w:rsidRDefault="00084B59" w:rsidP="007B6747">
            <w:r w:rsidRPr="004A2DA9">
              <w:t>50</w:t>
            </w:r>
          </w:p>
        </w:tc>
        <w:tc>
          <w:tcPr>
            <w:tcW w:w="1801" w:type="dxa"/>
            <w:vAlign w:val="top"/>
          </w:tcPr>
          <w:p w14:paraId="057B746F" w14:textId="73957D9A" w:rsidR="00084B59" w:rsidRPr="004A2DA9" w:rsidRDefault="008C5E7B" w:rsidP="007B6747">
            <w:r w:rsidRPr="008C5E7B">
              <w:t>Enable PP-modules</w:t>
            </w:r>
          </w:p>
        </w:tc>
        <w:tc>
          <w:tcPr>
            <w:tcW w:w="6056" w:type="dxa"/>
            <w:vAlign w:val="top"/>
          </w:tcPr>
          <w:p w14:paraId="6C2E7B5F" w14:textId="246703BD" w:rsidR="00084B59" w:rsidRPr="004A2DA9" w:rsidRDefault="008C5E7B" w:rsidP="007B6747">
            <w:r w:rsidRPr="008C5E7B">
              <w:t xml:space="preserve">Failure indicates wrong number of power modules. Make sure that the number of specified power modules corresponds to the number of installed power modules. Also check that the connectors, PP1-PP3, are </w:t>
            </w:r>
            <w:r w:rsidR="00152670" w:rsidRPr="008C5E7B">
              <w:t>properly</w:t>
            </w:r>
            <w:r w:rsidRPr="008C5E7B">
              <w:t xml:space="preserve"> inserted to the SCC2 control computer.</w:t>
            </w:r>
          </w:p>
        </w:tc>
      </w:tr>
      <w:tr w:rsidR="00084B59" w:rsidRPr="004A2DA9" w14:paraId="6FDB2805" w14:textId="77777777" w:rsidTr="007B6747">
        <w:tc>
          <w:tcPr>
            <w:tcW w:w="1147" w:type="dxa"/>
            <w:vAlign w:val="top"/>
          </w:tcPr>
          <w:p w14:paraId="02F8379D" w14:textId="77777777" w:rsidR="00084B59" w:rsidRPr="004A2DA9" w:rsidRDefault="00084B59" w:rsidP="007B6747">
            <w:r w:rsidRPr="004A2DA9">
              <w:t>51</w:t>
            </w:r>
          </w:p>
        </w:tc>
        <w:tc>
          <w:tcPr>
            <w:tcW w:w="1801" w:type="dxa"/>
            <w:vAlign w:val="top"/>
          </w:tcPr>
          <w:p w14:paraId="077A38BD" w14:textId="7872AB29" w:rsidR="00084B59" w:rsidRPr="004A2DA9" w:rsidRDefault="008C5E7B" w:rsidP="007B6747">
            <w:r w:rsidRPr="008C5E7B">
              <w:t>Detect voltage</w:t>
            </w:r>
          </w:p>
        </w:tc>
        <w:tc>
          <w:tcPr>
            <w:tcW w:w="6056" w:type="dxa"/>
            <w:vAlign w:val="top"/>
          </w:tcPr>
          <w:p w14:paraId="76DF4EB3" w14:textId="05898A52" w:rsidR="00084B59" w:rsidRPr="004A2DA9" w:rsidRDefault="008C5E7B" w:rsidP="007B6747">
            <w:r w:rsidRPr="008C5E7B">
              <w:t>Failure indicates that the system voltage is too low to make a proper evaluation of it. This is a prerequisite for the function of the following system voltage diagnostics. Please make sure the voltage measurement is connected properly.</w:t>
            </w:r>
          </w:p>
        </w:tc>
      </w:tr>
      <w:tr w:rsidR="00084B59" w:rsidRPr="004A2DA9" w14:paraId="222C4036" w14:textId="77777777" w:rsidTr="007B6747">
        <w:tc>
          <w:tcPr>
            <w:tcW w:w="1147" w:type="dxa"/>
            <w:vAlign w:val="top"/>
          </w:tcPr>
          <w:p w14:paraId="459B343D" w14:textId="77777777" w:rsidR="00084B59" w:rsidRPr="004A2DA9" w:rsidRDefault="00084B59" w:rsidP="007B6747">
            <w:r w:rsidRPr="004A2DA9">
              <w:t>52</w:t>
            </w:r>
          </w:p>
        </w:tc>
        <w:tc>
          <w:tcPr>
            <w:tcW w:w="1801" w:type="dxa"/>
            <w:vAlign w:val="top"/>
          </w:tcPr>
          <w:p w14:paraId="6E2FDBB4" w14:textId="393DAB31" w:rsidR="00084B59" w:rsidRPr="004A2DA9" w:rsidRDefault="008C5E7B" w:rsidP="007B6747">
            <w:r w:rsidRPr="008C5E7B">
              <w:t>Verify voltage level</w:t>
            </w:r>
          </w:p>
        </w:tc>
        <w:tc>
          <w:tcPr>
            <w:tcW w:w="6056" w:type="dxa"/>
            <w:vAlign w:val="top"/>
          </w:tcPr>
          <w:p w14:paraId="3D0C7689" w14:textId="69687572" w:rsidR="00084B59" w:rsidRPr="004A2DA9" w:rsidRDefault="008C5E7B" w:rsidP="007B6747">
            <w:r w:rsidRPr="008C5E7B">
              <w:t>Failure indicates wrong system voltage. Make sure that the specified system voltage is correct. Check that all phases are properly connected to the power terminals.</w:t>
            </w:r>
          </w:p>
        </w:tc>
      </w:tr>
      <w:tr w:rsidR="00084B59" w:rsidRPr="004A2DA9" w14:paraId="6A92BC02" w14:textId="77777777" w:rsidTr="007B6747">
        <w:tc>
          <w:tcPr>
            <w:tcW w:w="1147" w:type="dxa"/>
            <w:vAlign w:val="top"/>
          </w:tcPr>
          <w:p w14:paraId="16A81450" w14:textId="77777777" w:rsidR="00084B59" w:rsidRPr="004A2DA9" w:rsidRDefault="00084B59" w:rsidP="007B6747">
            <w:r w:rsidRPr="004A2DA9">
              <w:t>53</w:t>
            </w:r>
          </w:p>
        </w:tc>
        <w:tc>
          <w:tcPr>
            <w:tcW w:w="1801" w:type="dxa"/>
            <w:vAlign w:val="top"/>
          </w:tcPr>
          <w:p w14:paraId="491FF97C" w14:textId="0566ADEB" w:rsidR="00084B59" w:rsidRPr="004A2DA9" w:rsidRDefault="008C5E7B" w:rsidP="007B6747">
            <w:r w:rsidRPr="008C5E7B">
              <w:t>Verify system frequency</w:t>
            </w:r>
          </w:p>
        </w:tc>
        <w:tc>
          <w:tcPr>
            <w:tcW w:w="6056" w:type="dxa"/>
            <w:vAlign w:val="top"/>
          </w:tcPr>
          <w:p w14:paraId="6AB2DB44" w14:textId="730DAC10" w:rsidR="00084B59" w:rsidRPr="004A2DA9" w:rsidRDefault="008C5E7B" w:rsidP="007B6747">
            <w:r w:rsidRPr="008C5E7B">
              <w:t>Failure indicates wrong system frequency. Make sure that the specified system frequency, 50</w:t>
            </w:r>
            <w:r w:rsidR="00941C2B">
              <w:t xml:space="preserve"> </w:t>
            </w:r>
            <w:r w:rsidRPr="008C5E7B">
              <w:t>Hz or 60</w:t>
            </w:r>
            <w:r w:rsidR="00941C2B">
              <w:t xml:space="preserve"> </w:t>
            </w:r>
            <w:r w:rsidRPr="008C5E7B">
              <w:t>Hz, is correct.</w:t>
            </w:r>
          </w:p>
        </w:tc>
      </w:tr>
      <w:tr w:rsidR="00084B59" w:rsidRPr="004A2DA9" w14:paraId="05AD93EC" w14:textId="77777777" w:rsidTr="007B6747">
        <w:tc>
          <w:tcPr>
            <w:tcW w:w="1147" w:type="dxa"/>
            <w:vAlign w:val="top"/>
          </w:tcPr>
          <w:p w14:paraId="1A437FAE" w14:textId="77777777" w:rsidR="00084B59" w:rsidRPr="004A2DA9" w:rsidRDefault="00084B59" w:rsidP="007B6747">
            <w:r w:rsidRPr="004A2DA9">
              <w:t>54</w:t>
            </w:r>
          </w:p>
        </w:tc>
        <w:tc>
          <w:tcPr>
            <w:tcW w:w="1801" w:type="dxa"/>
            <w:vAlign w:val="top"/>
          </w:tcPr>
          <w:p w14:paraId="2A85FFB8" w14:textId="1559C35F" w:rsidR="00084B59" w:rsidRPr="004A2DA9" w:rsidRDefault="008C5E7B" w:rsidP="007B6747">
            <w:r w:rsidRPr="008C5E7B">
              <w:t>Verify voltage phase order</w:t>
            </w:r>
          </w:p>
        </w:tc>
        <w:tc>
          <w:tcPr>
            <w:tcW w:w="6056" w:type="dxa"/>
            <w:vAlign w:val="top"/>
          </w:tcPr>
          <w:p w14:paraId="71AFF096" w14:textId="3E1A7D64" w:rsidR="00084B59" w:rsidRPr="004A2DA9" w:rsidRDefault="008C5E7B" w:rsidP="007B6747">
            <w:r w:rsidRPr="008C5E7B">
              <w:t>Failure indicates wrong phase order on the power terminals. Make sure that the voltage of phase A lies ahead of phase B, and the voltage of phase B lies ahead of phase C.</w:t>
            </w:r>
          </w:p>
        </w:tc>
      </w:tr>
      <w:tr w:rsidR="00084B59" w:rsidRPr="004A2DA9" w14:paraId="5BB69E91" w14:textId="77777777" w:rsidTr="007B6747">
        <w:tc>
          <w:tcPr>
            <w:tcW w:w="1147" w:type="dxa"/>
            <w:vAlign w:val="top"/>
          </w:tcPr>
          <w:p w14:paraId="4937EB63" w14:textId="77777777" w:rsidR="00084B59" w:rsidRPr="004A2DA9" w:rsidRDefault="00084B59" w:rsidP="007B6747">
            <w:r w:rsidRPr="004A2DA9">
              <w:t>56</w:t>
            </w:r>
          </w:p>
        </w:tc>
        <w:tc>
          <w:tcPr>
            <w:tcW w:w="1801" w:type="dxa"/>
            <w:vAlign w:val="top"/>
          </w:tcPr>
          <w:p w14:paraId="014E07FD" w14:textId="15502484" w:rsidR="00084B59" w:rsidRPr="004A2DA9" w:rsidRDefault="008C5E7B" w:rsidP="007B6747">
            <w:r w:rsidRPr="008C5E7B">
              <w:t>Detect CT current</w:t>
            </w:r>
          </w:p>
        </w:tc>
        <w:tc>
          <w:tcPr>
            <w:tcW w:w="6056" w:type="dxa"/>
            <w:vAlign w:val="top"/>
          </w:tcPr>
          <w:p w14:paraId="3373E652" w14:textId="77777777" w:rsidR="000A2351" w:rsidRDefault="008C5E7B" w:rsidP="000A2351">
            <w:r w:rsidRPr="008C5E7B">
              <w:t>Failure indicates that the CT current is too low to make a proper evaluation of it. This is a prerequisite for the function of the following CT current diagnostic checks. Increase the measured CT current or override this check.</w:t>
            </w:r>
            <w:r w:rsidR="00941C2B">
              <w:t xml:space="preserve"> </w:t>
            </w:r>
          </w:p>
          <w:p w14:paraId="29953247" w14:textId="01FF1FCE" w:rsidR="000A2351" w:rsidRPr="004A2DA9" w:rsidRDefault="000A2351" w:rsidP="000A2351">
            <w:r w:rsidRPr="000A2351">
              <w:t>The CT current in RMS must be above 0.034 * CT primary. So, for 600/5 CT, above 0.034 * 600 A = 21 A.</w:t>
            </w:r>
          </w:p>
        </w:tc>
      </w:tr>
      <w:tr w:rsidR="00084B59" w:rsidRPr="004A2DA9" w14:paraId="4284D861" w14:textId="77777777" w:rsidTr="007B6747">
        <w:tc>
          <w:tcPr>
            <w:tcW w:w="1147" w:type="dxa"/>
            <w:vAlign w:val="top"/>
          </w:tcPr>
          <w:p w14:paraId="07EDFEAD" w14:textId="77777777" w:rsidR="00084B59" w:rsidRPr="004A2DA9" w:rsidRDefault="00084B59" w:rsidP="007B6747">
            <w:r w:rsidRPr="004A2DA9">
              <w:t>57</w:t>
            </w:r>
          </w:p>
        </w:tc>
        <w:tc>
          <w:tcPr>
            <w:tcW w:w="1801" w:type="dxa"/>
            <w:vAlign w:val="top"/>
          </w:tcPr>
          <w:p w14:paraId="504FF47C" w14:textId="4EB1897D" w:rsidR="00084B59" w:rsidRPr="004A2DA9" w:rsidRDefault="008C5E7B" w:rsidP="007B6747">
            <w:r w:rsidRPr="008C5E7B">
              <w:t>Verify CT current phase order</w:t>
            </w:r>
          </w:p>
        </w:tc>
        <w:tc>
          <w:tcPr>
            <w:tcW w:w="6056" w:type="dxa"/>
            <w:vAlign w:val="top"/>
          </w:tcPr>
          <w:p w14:paraId="26631762" w14:textId="1AF5B43C" w:rsidR="00084B59" w:rsidRPr="004A2DA9" w:rsidRDefault="008C5E7B" w:rsidP="007B6747">
            <w:r w:rsidRPr="008C5E7B">
              <w:t>Failure indicates wrong phase order of the measured load current. That means wrong CT connection. Check the CT connection and make sure that the current of phase A lies ahead of phase B, and the current of phase B lies ahead of phase C.</w:t>
            </w:r>
          </w:p>
        </w:tc>
      </w:tr>
      <w:tr w:rsidR="00084B59" w:rsidRPr="004A2DA9" w14:paraId="1A34D39F" w14:textId="77777777" w:rsidTr="007B6747">
        <w:tc>
          <w:tcPr>
            <w:tcW w:w="1147" w:type="dxa"/>
            <w:vAlign w:val="top"/>
          </w:tcPr>
          <w:p w14:paraId="7D6DC98A" w14:textId="77777777" w:rsidR="00084B59" w:rsidRPr="004A2DA9" w:rsidRDefault="00084B59" w:rsidP="007B6747">
            <w:r w:rsidRPr="004A2DA9">
              <w:t>58</w:t>
            </w:r>
          </w:p>
        </w:tc>
        <w:tc>
          <w:tcPr>
            <w:tcW w:w="1801" w:type="dxa"/>
            <w:vAlign w:val="top"/>
          </w:tcPr>
          <w:p w14:paraId="77D9BE32" w14:textId="718F3983" w:rsidR="00084B59" w:rsidRPr="004A2DA9" w:rsidRDefault="008C5E7B" w:rsidP="007B6747">
            <w:r w:rsidRPr="008C5E7B">
              <w:t>Verify CT mapping</w:t>
            </w:r>
          </w:p>
        </w:tc>
        <w:tc>
          <w:tcPr>
            <w:tcW w:w="6056" w:type="dxa"/>
            <w:vAlign w:val="top"/>
          </w:tcPr>
          <w:p w14:paraId="77628929" w14:textId="23F19D9D" w:rsidR="00084B59" w:rsidRPr="004A2DA9" w:rsidRDefault="008C5E7B" w:rsidP="007B6747">
            <w:r w:rsidRPr="008C5E7B">
              <w:t>Failure indicates incorrect mapping of CT current to system voltage. The CT current vector of each phase should be within +/- 90 degrees from the voltage vector of that phase.</w:t>
            </w:r>
          </w:p>
        </w:tc>
      </w:tr>
      <w:tr w:rsidR="00084B59" w:rsidRPr="004A2DA9" w14:paraId="362D295B" w14:textId="77777777" w:rsidTr="007B6747">
        <w:tc>
          <w:tcPr>
            <w:tcW w:w="1147" w:type="dxa"/>
            <w:vAlign w:val="top"/>
          </w:tcPr>
          <w:p w14:paraId="77A739A0" w14:textId="77777777" w:rsidR="00084B59" w:rsidRPr="004A2DA9" w:rsidRDefault="00084B59" w:rsidP="007B6747">
            <w:r w:rsidRPr="004A2DA9">
              <w:t>59</w:t>
            </w:r>
          </w:p>
        </w:tc>
        <w:tc>
          <w:tcPr>
            <w:tcW w:w="1801" w:type="dxa"/>
            <w:vAlign w:val="top"/>
          </w:tcPr>
          <w:p w14:paraId="655A982C" w14:textId="00D1D1D3" w:rsidR="00084B59" w:rsidRPr="004A2DA9" w:rsidRDefault="008C5E7B" w:rsidP="007B6747">
            <w:r w:rsidRPr="008C5E7B">
              <w:t>Verify DC voltage</w:t>
            </w:r>
          </w:p>
        </w:tc>
        <w:tc>
          <w:tcPr>
            <w:tcW w:w="6056" w:type="dxa"/>
            <w:vAlign w:val="top"/>
          </w:tcPr>
          <w:p w14:paraId="5F8CC34C" w14:textId="1EA6EC94" w:rsidR="00084B59" w:rsidRPr="004A2DA9" w:rsidRDefault="008C5E7B" w:rsidP="007B6747">
            <w:r w:rsidRPr="008C5E7B">
              <w:t>Failure indicates that the DC voltage level, required to activate the contactor(s), has not been reached. Check the fuses of the pre-charging circuit.</w:t>
            </w:r>
          </w:p>
        </w:tc>
      </w:tr>
      <w:tr w:rsidR="00084B59" w:rsidRPr="004A2DA9" w14:paraId="4786FD89" w14:textId="77777777" w:rsidTr="007B6747">
        <w:tc>
          <w:tcPr>
            <w:tcW w:w="1147" w:type="dxa"/>
            <w:vAlign w:val="top"/>
          </w:tcPr>
          <w:p w14:paraId="7D984D5D" w14:textId="77777777" w:rsidR="00084B59" w:rsidRPr="004A2DA9" w:rsidRDefault="00084B59" w:rsidP="007B6747">
            <w:r w:rsidRPr="004A2DA9">
              <w:t>60</w:t>
            </w:r>
          </w:p>
        </w:tc>
        <w:tc>
          <w:tcPr>
            <w:tcW w:w="1801" w:type="dxa"/>
            <w:vAlign w:val="top"/>
          </w:tcPr>
          <w:p w14:paraId="56DCE9A9" w14:textId="08D896CE" w:rsidR="00084B59" w:rsidRPr="004A2DA9" w:rsidRDefault="008C5E7B" w:rsidP="007B6747">
            <w:r w:rsidRPr="008C5E7B">
              <w:t>Verify open contactor</w:t>
            </w:r>
          </w:p>
        </w:tc>
        <w:tc>
          <w:tcPr>
            <w:tcW w:w="6056" w:type="dxa"/>
            <w:vAlign w:val="top"/>
          </w:tcPr>
          <w:p w14:paraId="73FCE26A" w14:textId="0C416594" w:rsidR="00084B59" w:rsidRPr="004A2DA9" w:rsidRDefault="008C5E7B" w:rsidP="007B6747">
            <w:r w:rsidRPr="008C5E7B">
              <w:t>Failure indicates malfunction in the contactor circuit. Either the contactors are hardwired to close immediately upon power up or the contactor status signal is read as closed when the contactors in</w:t>
            </w:r>
            <w:r>
              <w:t xml:space="preserve"> </w:t>
            </w:r>
            <w:r w:rsidRPr="008C5E7B">
              <w:t>fact are open.</w:t>
            </w:r>
          </w:p>
        </w:tc>
      </w:tr>
      <w:tr w:rsidR="00084B59" w:rsidRPr="004A2DA9" w14:paraId="2677BAD3" w14:textId="77777777" w:rsidTr="007B6747">
        <w:tc>
          <w:tcPr>
            <w:tcW w:w="1147" w:type="dxa"/>
            <w:vAlign w:val="top"/>
          </w:tcPr>
          <w:p w14:paraId="20B94285" w14:textId="77777777" w:rsidR="00084B59" w:rsidRPr="004A2DA9" w:rsidRDefault="00084B59" w:rsidP="007B6747">
            <w:r w:rsidRPr="004A2DA9">
              <w:t>62</w:t>
            </w:r>
          </w:p>
        </w:tc>
        <w:tc>
          <w:tcPr>
            <w:tcW w:w="1801" w:type="dxa"/>
            <w:vAlign w:val="top"/>
          </w:tcPr>
          <w:p w14:paraId="7E39A24F" w14:textId="3647C0DC" w:rsidR="00084B59" w:rsidRPr="004A2DA9" w:rsidRDefault="002F2B5D" w:rsidP="007B6747">
            <w:r w:rsidRPr="002F2B5D">
              <w:t>Check alarms prior to test run</w:t>
            </w:r>
          </w:p>
        </w:tc>
        <w:tc>
          <w:tcPr>
            <w:tcW w:w="6056" w:type="dxa"/>
            <w:vAlign w:val="top"/>
          </w:tcPr>
          <w:p w14:paraId="0414A12C" w14:textId="5E4AE3B2" w:rsidR="00084B59" w:rsidRPr="004A2DA9" w:rsidRDefault="002F2B5D" w:rsidP="007B6747">
            <w:r w:rsidRPr="002F2B5D">
              <w:t>Failure indicates that an alarm condition is active before trying to start run time tests of the system.</w:t>
            </w:r>
          </w:p>
        </w:tc>
      </w:tr>
      <w:tr w:rsidR="00084B59" w:rsidRPr="004A2DA9" w14:paraId="5D2D5406" w14:textId="77777777" w:rsidTr="007B6747">
        <w:tc>
          <w:tcPr>
            <w:tcW w:w="1147" w:type="dxa"/>
            <w:vAlign w:val="top"/>
          </w:tcPr>
          <w:p w14:paraId="5A470013" w14:textId="77777777" w:rsidR="00084B59" w:rsidRPr="004A2DA9" w:rsidRDefault="00084B59" w:rsidP="007B6747">
            <w:r w:rsidRPr="004A2DA9">
              <w:t>70</w:t>
            </w:r>
          </w:p>
        </w:tc>
        <w:tc>
          <w:tcPr>
            <w:tcW w:w="1801" w:type="dxa"/>
            <w:vAlign w:val="top"/>
          </w:tcPr>
          <w:p w14:paraId="70DAC76B" w14:textId="666CACE8" w:rsidR="00084B59" w:rsidRPr="004A2DA9" w:rsidRDefault="002F2B5D" w:rsidP="007B6747">
            <w:r w:rsidRPr="002F2B5D">
              <w:t>Test run</w:t>
            </w:r>
          </w:p>
        </w:tc>
        <w:tc>
          <w:tcPr>
            <w:tcW w:w="6056" w:type="dxa"/>
            <w:vAlign w:val="top"/>
          </w:tcPr>
          <w:p w14:paraId="14215101" w14:textId="505BF2EF" w:rsidR="00084B59" w:rsidRPr="004A2DA9" w:rsidRDefault="002F2B5D" w:rsidP="007B6747">
            <w:r w:rsidRPr="002F2B5D">
              <w:t>Failure indicates that the system was prevented from completing its test run. Maybe it was manually stopped by user.</w:t>
            </w:r>
          </w:p>
        </w:tc>
      </w:tr>
      <w:tr w:rsidR="00084B59" w:rsidRPr="004A2DA9" w14:paraId="66BFB62B" w14:textId="77777777" w:rsidTr="007B6747">
        <w:tc>
          <w:tcPr>
            <w:tcW w:w="1147" w:type="dxa"/>
            <w:vAlign w:val="top"/>
          </w:tcPr>
          <w:p w14:paraId="2EFD6104" w14:textId="77777777" w:rsidR="00084B59" w:rsidRPr="004A2DA9" w:rsidRDefault="00084B59" w:rsidP="007B6747">
            <w:r w:rsidRPr="004A2DA9">
              <w:t>71</w:t>
            </w:r>
          </w:p>
        </w:tc>
        <w:tc>
          <w:tcPr>
            <w:tcW w:w="1801" w:type="dxa"/>
            <w:vAlign w:val="top"/>
          </w:tcPr>
          <w:p w14:paraId="497FB370" w14:textId="2DD85E59" w:rsidR="00084B59" w:rsidRPr="004A2DA9" w:rsidRDefault="002F2B5D" w:rsidP="007B6747">
            <w:r w:rsidRPr="002F2B5D">
              <w:t>Check alarms during test run</w:t>
            </w:r>
          </w:p>
        </w:tc>
        <w:tc>
          <w:tcPr>
            <w:tcW w:w="6056" w:type="dxa"/>
            <w:vAlign w:val="top"/>
          </w:tcPr>
          <w:p w14:paraId="4313B97D" w14:textId="6F7F81A2" w:rsidR="00084B59" w:rsidRPr="004A2DA9" w:rsidRDefault="002F2B5D" w:rsidP="007B6747">
            <w:r w:rsidRPr="002F2B5D">
              <w:t>Failure indicates that one or more alarms were triggered while running the system. Check the protection window for further evaluation.</w:t>
            </w:r>
          </w:p>
        </w:tc>
      </w:tr>
      <w:tr w:rsidR="00084B59" w:rsidRPr="004A2DA9" w14:paraId="24E6B60F" w14:textId="77777777" w:rsidTr="007B6747">
        <w:tc>
          <w:tcPr>
            <w:tcW w:w="1147" w:type="dxa"/>
            <w:vAlign w:val="top"/>
          </w:tcPr>
          <w:p w14:paraId="63BC6D94" w14:textId="77777777" w:rsidR="00084B59" w:rsidRPr="004A2DA9" w:rsidRDefault="00084B59" w:rsidP="007B6747">
            <w:r w:rsidRPr="004A2DA9">
              <w:t>72</w:t>
            </w:r>
          </w:p>
        </w:tc>
        <w:tc>
          <w:tcPr>
            <w:tcW w:w="1801" w:type="dxa"/>
            <w:vAlign w:val="top"/>
          </w:tcPr>
          <w:p w14:paraId="4EC4BE6D" w14:textId="7D5FDE34" w:rsidR="00084B59" w:rsidRPr="004A2DA9" w:rsidRDefault="002F2B5D" w:rsidP="007B6747">
            <w:r w:rsidRPr="002F2B5D">
              <w:t>Check system startup time</w:t>
            </w:r>
          </w:p>
        </w:tc>
        <w:tc>
          <w:tcPr>
            <w:tcW w:w="6056" w:type="dxa"/>
            <w:vAlign w:val="top"/>
          </w:tcPr>
          <w:p w14:paraId="6CCA3882" w14:textId="5E8DC33D" w:rsidR="00084B59" w:rsidRPr="004A2DA9" w:rsidRDefault="002F2B5D" w:rsidP="007B6747">
            <w:r w:rsidRPr="002F2B5D">
              <w:t>Failure indicates that the system startup exceeded the specified startup time. This can be a sign of the main fuses being broken/not inserted. Check the fuses and try again.</w:t>
            </w:r>
          </w:p>
        </w:tc>
      </w:tr>
      <w:tr w:rsidR="00B7239C" w:rsidRPr="004A2DA9" w14:paraId="719AB50E" w14:textId="77777777" w:rsidTr="00B7239C">
        <w:tc>
          <w:tcPr>
            <w:tcW w:w="1147" w:type="dxa"/>
            <w:vAlign w:val="top"/>
          </w:tcPr>
          <w:p w14:paraId="41E32767" w14:textId="77777777" w:rsidR="00B7239C" w:rsidRPr="004A2DA9" w:rsidRDefault="00B7239C" w:rsidP="00B7239C">
            <w:r>
              <w:t>73</w:t>
            </w:r>
          </w:p>
        </w:tc>
        <w:tc>
          <w:tcPr>
            <w:tcW w:w="1801" w:type="dxa"/>
            <w:vAlign w:val="top"/>
          </w:tcPr>
          <w:p w14:paraId="426B7EF9" w14:textId="7A626CDB" w:rsidR="00B7239C" w:rsidRPr="004A2DA9" w:rsidRDefault="002F2B5D" w:rsidP="00B7239C">
            <w:r w:rsidRPr="002F2B5D">
              <w:t>Close contactor</w:t>
            </w:r>
          </w:p>
        </w:tc>
        <w:tc>
          <w:tcPr>
            <w:tcW w:w="6056" w:type="dxa"/>
            <w:vAlign w:val="top"/>
          </w:tcPr>
          <w:p w14:paraId="30F2E728" w14:textId="23F49574" w:rsidR="00B7239C" w:rsidRPr="004A2DA9" w:rsidRDefault="002F2B5D" w:rsidP="00B7239C">
            <w:r w:rsidRPr="002F2B5D">
              <w:t>Failure indicates that the contactor(s) didn't respond correctly to the activation command.</w:t>
            </w:r>
          </w:p>
        </w:tc>
      </w:tr>
    </w:tbl>
    <w:p w14:paraId="5720DDE2" w14:textId="77777777" w:rsidR="006D6F61" w:rsidRPr="004A2DA9" w:rsidRDefault="006D6F61" w:rsidP="006D6F61"/>
    <w:p w14:paraId="77ECE1BA" w14:textId="77777777" w:rsidR="007B6A81" w:rsidRDefault="007B6A81" w:rsidP="006D6F61"/>
    <w:p w14:paraId="559C8FCF" w14:textId="77777777" w:rsidR="007B6A81" w:rsidRDefault="007B6A81" w:rsidP="006D6F61"/>
    <w:p w14:paraId="7245E01F" w14:textId="245224D1" w:rsidR="00AF35C2" w:rsidRDefault="00AF35C2">
      <w:pPr>
        <w:spacing w:before="0" w:after="0"/>
      </w:pPr>
      <w:r>
        <w:br w:type="page"/>
      </w:r>
    </w:p>
    <w:p w14:paraId="6930A642" w14:textId="77777777" w:rsidR="00084B59" w:rsidRPr="004A2DA9" w:rsidRDefault="00084B59" w:rsidP="00084B59">
      <w:pPr>
        <w:pStyle w:val="Heading2"/>
      </w:pPr>
      <w:bookmarkStart w:id="392" w:name="_Toc341698126"/>
      <w:bookmarkStart w:id="393" w:name="_Toc505008822"/>
      <w:r w:rsidRPr="004A2DA9">
        <w:lastRenderedPageBreak/>
        <w:t>Configuration using the HMI</w:t>
      </w:r>
      <w:bookmarkEnd w:id="392"/>
      <w:bookmarkEnd w:id="393"/>
    </w:p>
    <w:p w14:paraId="50C656DF" w14:textId="0C3A730F" w:rsidR="00AF35C2" w:rsidRDefault="00C844A0" w:rsidP="00C844A0">
      <w:r w:rsidRPr="004A2DA9">
        <w:t xml:space="preserve">All configuration parameters except for the network settings can be changed </w:t>
      </w:r>
      <w:r w:rsidR="007B6A81">
        <w:t>using</w:t>
      </w:r>
      <w:r w:rsidRPr="004A2DA9">
        <w:t xml:space="preserve"> the HMI.</w:t>
      </w:r>
      <w:r w:rsidRPr="004A2DA9">
        <w:br/>
        <w:t>Below is an overview of the menu structure.</w:t>
      </w:r>
    </w:p>
    <w:tbl>
      <w:tblPr>
        <w:tblStyle w:val="Formatvorlage1"/>
        <w:tblW w:w="0" w:type="auto"/>
        <w:tblLook w:val="01E0" w:firstRow="1" w:lastRow="1" w:firstColumn="1" w:lastColumn="1" w:noHBand="0" w:noVBand="0"/>
      </w:tblPr>
      <w:tblGrid>
        <w:gridCol w:w="1428"/>
        <w:gridCol w:w="7371"/>
      </w:tblGrid>
      <w:tr w:rsidR="00E35447" w:rsidRPr="004A2DA9" w14:paraId="31B3D53D" w14:textId="77777777" w:rsidTr="00B337CB">
        <w:tc>
          <w:tcPr>
            <w:cnfStyle w:val="001000000000" w:firstRow="0" w:lastRow="0" w:firstColumn="1" w:lastColumn="0" w:oddVBand="0" w:evenVBand="0" w:oddHBand="0" w:evenHBand="0" w:firstRowFirstColumn="0" w:firstRowLastColumn="0" w:lastRowFirstColumn="0" w:lastRowLastColumn="0"/>
            <w:tcW w:w="1428" w:type="dxa"/>
          </w:tcPr>
          <w:p w14:paraId="48BF55B5" w14:textId="77777777" w:rsidR="00E35447" w:rsidRPr="00B337CB" w:rsidRDefault="00E35447" w:rsidP="00B337CB">
            <w:pPr>
              <w:rPr>
                <w:sz w:val="44"/>
                <w:szCs w:val="44"/>
              </w:rPr>
            </w:pPr>
            <w:r w:rsidRPr="00B337CB">
              <w:rPr>
                <w:bCs/>
                <w:sz w:val="44"/>
                <w:szCs w:val="44"/>
              </w:rPr>
              <w:t>NOTE</w:t>
            </w:r>
          </w:p>
        </w:tc>
        <w:tc>
          <w:tcPr>
            <w:cnfStyle w:val="000100000000" w:firstRow="0" w:lastRow="0" w:firstColumn="0" w:lastColumn="1" w:oddVBand="0" w:evenVBand="0" w:oddHBand="0" w:evenHBand="0" w:firstRowFirstColumn="0" w:firstRowLastColumn="0" w:lastRowFirstColumn="0" w:lastRowLastColumn="0"/>
            <w:tcW w:w="7371" w:type="dxa"/>
          </w:tcPr>
          <w:p w14:paraId="6F47D499" w14:textId="5940803D" w:rsidR="00E35447" w:rsidRPr="004A2DA9" w:rsidRDefault="00E35447" w:rsidP="00B337CB">
            <w:r>
              <w:t xml:space="preserve">When operating systems in parallel using the </w:t>
            </w:r>
            <w:r w:rsidR="004C3BBA">
              <w:t>m</w:t>
            </w:r>
            <w:r w:rsidR="003C6EC3">
              <w:t xml:space="preserve">ulti-master </w:t>
            </w:r>
            <w:r>
              <w:t xml:space="preserve">bus, the compensation settings </w:t>
            </w:r>
            <w:r w:rsidR="005E2C49">
              <w:t>must be changed on the master node</w:t>
            </w:r>
            <w:r>
              <w:t>. The settings made here are automatically synchronized with the slave nodes.</w:t>
            </w:r>
          </w:p>
        </w:tc>
      </w:tr>
    </w:tbl>
    <w:p w14:paraId="249D7C89" w14:textId="77777777" w:rsidR="00E35447" w:rsidRDefault="00E35447" w:rsidP="00C844A0"/>
    <w:tbl>
      <w:tblPr>
        <w:tblStyle w:val="Formatvorlage1"/>
        <w:tblW w:w="0" w:type="auto"/>
        <w:tblLook w:val="01E0" w:firstRow="1" w:lastRow="1" w:firstColumn="1" w:lastColumn="1" w:noHBand="0" w:noVBand="0"/>
      </w:tblPr>
      <w:tblGrid>
        <w:gridCol w:w="1428"/>
        <w:gridCol w:w="7371"/>
      </w:tblGrid>
      <w:tr w:rsidR="005E2C49" w:rsidRPr="004A2DA9" w14:paraId="2B7925DD" w14:textId="77777777" w:rsidTr="00B337CB">
        <w:tc>
          <w:tcPr>
            <w:cnfStyle w:val="001000000000" w:firstRow="0" w:lastRow="0" w:firstColumn="1" w:lastColumn="0" w:oddVBand="0" w:evenVBand="0" w:oddHBand="0" w:evenHBand="0" w:firstRowFirstColumn="0" w:firstRowLastColumn="0" w:lastRowFirstColumn="0" w:lastRowLastColumn="0"/>
            <w:tcW w:w="1428" w:type="dxa"/>
          </w:tcPr>
          <w:p w14:paraId="4707E48B" w14:textId="77777777" w:rsidR="005E2C49" w:rsidRPr="00B337CB" w:rsidRDefault="005E2C49" w:rsidP="00B337CB">
            <w:pPr>
              <w:rPr>
                <w:sz w:val="44"/>
                <w:szCs w:val="44"/>
              </w:rPr>
            </w:pPr>
            <w:r w:rsidRPr="00B337CB">
              <w:rPr>
                <w:bCs/>
                <w:sz w:val="44"/>
                <w:szCs w:val="44"/>
              </w:rPr>
              <w:t>NOTE</w:t>
            </w:r>
          </w:p>
        </w:tc>
        <w:tc>
          <w:tcPr>
            <w:cnfStyle w:val="000100000000" w:firstRow="0" w:lastRow="0" w:firstColumn="0" w:lastColumn="1" w:oddVBand="0" w:evenVBand="0" w:oddHBand="0" w:evenHBand="0" w:firstRowFirstColumn="0" w:firstRowLastColumn="0" w:lastRowFirstColumn="0" w:lastRowLastColumn="0"/>
            <w:tcW w:w="7371" w:type="dxa"/>
          </w:tcPr>
          <w:p w14:paraId="14D78795" w14:textId="4B54B054" w:rsidR="005E2C49" w:rsidRPr="004A2DA9" w:rsidRDefault="005E2C49" w:rsidP="00B337CB">
            <w:r>
              <w:t xml:space="preserve">To change settings via the HMI when an administrator password has been set (see Section </w:t>
            </w:r>
            <w:r>
              <w:fldChar w:fldCharType="begin"/>
            </w:r>
            <w:r>
              <w:instrText xml:space="preserve"> REF _Ref372718130 \r \h </w:instrText>
            </w:r>
            <w:r w:rsidR="00B337CB">
              <w:instrText xml:space="preserve"> \* MERGEFORMAT </w:instrText>
            </w:r>
            <w:r>
              <w:fldChar w:fldCharType="separate"/>
            </w:r>
            <w:r w:rsidR="00DA230B">
              <w:t>5.3.1.8</w:t>
            </w:r>
            <w:r>
              <w:fldChar w:fldCharType="end"/>
            </w:r>
            <w:r>
              <w:t xml:space="preserve">), it is required to enter an Unlock code. Please see Section </w:t>
            </w:r>
            <w:r>
              <w:fldChar w:fldCharType="begin"/>
            </w:r>
            <w:r>
              <w:instrText xml:space="preserve"> REF _Ref325287225 \r \h </w:instrText>
            </w:r>
            <w:r w:rsidR="00B337CB">
              <w:instrText xml:space="preserve"> \* MERGEFORMAT </w:instrText>
            </w:r>
            <w:r>
              <w:fldChar w:fldCharType="separate"/>
            </w:r>
            <w:r w:rsidR="00DA230B">
              <w:t>7.3.4</w:t>
            </w:r>
            <w:r>
              <w:fldChar w:fldCharType="end"/>
            </w:r>
            <w:r>
              <w:t xml:space="preserve"> for more information.</w:t>
            </w:r>
          </w:p>
        </w:tc>
      </w:tr>
    </w:tbl>
    <w:p w14:paraId="5446D670" w14:textId="77777777" w:rsidR="005E2C49" w:rsidRDefault="005E2C49" w:rsidP="0061605C">
      <w:pPr>
        <w:keepNext/>
        <w:jc w:val="center"/>
        <w:rPr>
          <w:sz w:val="8"/>
        </w:rPr>
      </w:pPr>
    </w:p>
    <w:p w14:paraId="574D6FC9" w14:textId="1D86B523" w:rsidR="00AF35C2" w:rsidRPr="00CF42EB" w:rsidRDefault="00A922A2" w:rsidP="0061605C">
      <w:pPr>
        <w:keepNext/>
        <w:jc w:val="center"/>
        <w:rPr>
          <w:sz w:val="8"/>
          <w:vertAlign w:val="superscript"/>
        </w:rPr>
      </w:pPr>
      <w:r w:rsidRPr="004301C6">
        <w:rPr>
          <w:sz w:val="2"/>
        </w:rPr>
        <w:object w:dxaOrig="18670" w:dyaOrig="21309" w14:anchorId="6845A4B4">
          <v:shape id="_x0000_i1031" type="#_x0000_t75" style="width:438.75pt;height:496.5pt" o:ole="">
            <v:imagedata r:id="rId89" o:title=""/>
          </v:shape>
          <o:OLEObject Type="Embed" ProgID="Visio.Drawing.11" ShapeID="_x0000_i1031" DrawAspect="Content" ObjectID="_1591020826" r:id="rId90"/>
        </w:object>
      </w:r>
    </w:p>
    <w:p w14:paraId="2EB8178D" w14:textId="62ECC8CE" w:rsidR="007830C9" w:rsidRPr="004A2DA9" w:rsidRDefault="007830C9" w:rsidP="0061605C">
      <w:pPr>
        <w:pStyle w:val="Caption"/>
        <w:jc w:val="center"/>
      </w:pPr>
      <w:bookmarkStart w:id="394" w:name="_Ref316636103"/>
      <w:bookmarkStart w:id="395" w:name="_Toc316636639"/>
      <w:bookmarkStart w:id="396" w:name="_Toc505008902"/>
      <w:r w:rsidRPr="004A2DA9">
        <w:t xml:space="preserve">Figure </w:t>
      </w:r>
      <w:r w:rsidR="00482D60">
        <w:rPr>
          <w:noProof/>
        </w:rPr>
        <w:fldChar w:fldCharType="begin"/>
      </w:r>
      <w:r w:rsidR="00482D60">
        <w:rPr>
          <w:noProof/>
        </w:rPr>
        <w:instrText xml:space="preserve"> SEQ Figure \* ARABIC </w:instrText>
      </w:r>
      <w:r w:rsidR="00482D60">
        <w:rPr>
          <w:noProof/>
        </w:rPr>
        <w:fldChar w:fldCharType="separate"/>
      </w:r>
      <w:r w:rsidR="00DA230B">
        <w:rPr>
          <w:noProof/>
        </w:rPr>
        <w:t>42</w:t>
      </w:r>
      <w:r w:rsidR="00482D60">
        <w:rPr>
          <w:noProof/>
        </w:rPr>
        <w:fldChar w:fldCharType="end"/>
      </w:r>
      <w:bookmarkEnd w:id="394"/>
      <w:r w:rsidRPr="004A2DA9">
        <w:t>: HMI menu structure</w:t>
      </w:r>
      <w:bookmarkEnd w:id="395"/>
      <w:bookmarkEnd w:id="396"/>
    </w:p>
    <w:p w14:paraId="42D24E1D" w14:textId="77777777" w:rsidR="00084B59" w:rsidRPr="004A2DA9" w:rsidRDefault="00084B59" w:rsidP="007A4640">
      <w:pPr>
        <w:pStyle w:val="Heading3"/>
      </w:pPr>
      <w:bookmarkStart w:id="397" w:name="_Toc341698127"/>
      <w:bookmarkStart w:id="398" w:name="_Toc505008823"/>
      <w:r w:rsidRPr="004A2DA9">
        <w:lastRenderedPageBreak/>
        <w:t>Compensation setup menu</w:t>
      </w:r>
      <w:bookmarkEnd w:id="397"/>
      <w:bookmarkEnd w:id="398"/>
    </w:p>
    <w:p w14:paraId="190B8335" w14:textId="2CCC88CB" w:rsidR="00137949" w:rsidRPr="004A2DA9" w:rsidRDefault="00137949" w:rsidP="00137949">
      <w:r w:rsidRPr="004A2DA9">
        <w:t xml:space="preserve">The </w:t>
      </w:r>
      <w:r w:rsidRPr="004A2DA9">
        <w:rPr>
          <w:i/>
        </w:rPr>
        <w:t>Compensation setup menu</w:t>
      </w:r>
      <w:r w:rsidRPr="004A2DA9">
        <w:t xml:space="preserve"> and </w:t>
      </w:r>
      <w:r w:rsidRPr="004A2DA9">
        <w:rPr>
          <w:i/>
        </w:rPr>
        <w:t>Compensation setup menu (secondary)</w:t>
      </w:r>
      <w:r w:rsidRPr="004A2DA9">
        <w:t xml:space="preserve"> allows configuration of all parameters described in Section </w:t>
      </w:r>
      <w:r w:rsidRPr="004A2DA9">
        <w:fldChar w:fldCharType="begin"/>
      </w:r>
      <w:r w:rsidRPr="004A2DA9">
        <w:instrText xml:space="preserve"> REF _Ref325285443 \w \h </w:instrText>
      </w:r>
      <w:r w:rsidRPr="004A2DA9">
        <w:fldChar w:fldCharType="separate"/>
      </w:r>
      <w:r w:rsidR="00DA230B">
        <w:t>5.2</w:t>
      </w:r>
      <w:r w:rsidRPr="004A2DA9">
        <w:fldChar w:fldCharType="end"/>
      </w:r>
      <w:r w:rsidR="0028124C">
        <w:t>.</w:t>
      </w:r>
    </w:p>
    <w:tbl>
      <w:tblPr>
        <w:tblStyle w:val="Formatvorlage1"/>
        <w:tblW w:w="0" w:type="auto"/>
        <w:tblLook w:val="01E0" w:firstRow="1" w:lastRow="1" w:firstColumn="1" w:lastColumn="1" w:noHBand="0" w:noVBand="0"/>
      </w:tblPr>
      <w:tblGrid>
        <w:gridCol w:w="1428"/>
        <w:gridCol w:w="7371"/>
      </w:tblGrid>
      <w:tr w:rsidR="008867F0" w:rsidRPr="004A2DA9" w14:paraId="2943389D" w14:textId="77777777" w:rsidTr="00B337CB">
        <w:tc>
          <w:tcPr>
            <w:cnfStyle w:val="001000000000" w:firstRow="0" w:lastRow="0" w:firstColumn="1" w:lastColumn="0" w:oddVBand="0" w:evenVBand="0" w:oddHBand="0" w:evenHBand="0" w:firstRowFirstColumn="0" w:firstRowLastColumn="0" w:lastRowFirstColumn="0" w:lastRowLastColumn="0"/>
            <w:tcW w:w="1428" w:type="dxa"/>
          </w:tcPr>
          <w:p w14:paraId="69B54578" w14:textId="77777777" w:rsidR="008867F0" w:rsidRPr="00B337CB" w:rsidRDefault="008867F0" w:rsidP="00B337CB">
            <w:pPr>
              <w:rPr>
                <w:sz w:val="44"/>
                <w:szCs w:val="44"/>
              </w:rPr>
            </w:pPr>
            <w:r w:rsidRPr="00B337CB">
              <w:rPr>
                <w:bCs/>
                <w:sz w:val="44"/>
                <w:szCs w:val="44"/>
              </w:rPr>
              <w:t>NOTE</w:t>
            </w:r>
          </w:p>
        </w:tc>
        <w:tc>
          <w:tcPr>
            <w:cnfStyle w:val="000100000000" w:firstRow="0" w:lastRow="0" w:firstColumn="0" w:lastColumn="1" w:oddVBand="0" w:evenVBand="0" w:oddHBand="0" w:evenHBand="0" w:firstRowFirstColumn="0" w:firstRowLastColumn="0" w:lastRowFirstColumn="0" w:lastRowLastColumn="0"/>
            <w:tcW w:w="7371" w:type="dxa"/>
          </w:tcPr>
          <w:p w14:paraId="6A36F5CA" w14:textId="0AC1E90C" w:rsidR="008867F0" w:rsidRPr="004A2DA9" w:rsidRDefault="008867F0" w:rsidP="00B337CB">
            <w:r w:rsidRPr="004A2DA9">
              <w:t xml:space="preserve">The concept of a harmonic processing unit budget described in Section </w:t>
            </w:r>
            <w:r w:rsidRPr="004A2DA9">
              <w:fldChar w:fldCharType="begin"/>
            </w:r>
            <w:r w:rsidRPr="004A2DA9">
              <w:instrText xml:space="preserve"> REF _Ref325285443 \w \h </w:instrText>
            </w:r>
            <w:r w:rsidR="00B337CB">
              <w:instrText xml:space="preserve"> \* MERGEFORMAT </w:instrText>
            </w:r>
            <w:r w:rsidRPr="004A2DA9">
              <w:fldChar w:fldCharType="separate"/>
            </w:r>
            <w:r w:rsidR="00DA230B">
              <w:t>5.2</w:t>
            </w:r>
            <w:r w:rsidRPr="004A2DA9">
              <w:fldChar w:fldCharType="end"/>
            </w:r>
            <w:r w:rsidRPr="004A2DA9">
              <w:t xml:space="preserve"> is important to understand as the HMI lack the clear feedback that is presented in the WUI when the budget is used up.</w:t>
            </w:r>
          </w:p>
          <w:p w14:paraId="5980477C" w14:textId="77777777" w:rsidR="008867F0" w:rsidRPr="004A2DA9" w:rsidRDefault="008867F0" w:rsidP="00B337CB">
            <w:r w:rsidRPr="004A2DA9">
              <w:t xml:space="preserve">This is however mainly a concern when operating a 4-wire system or when enabling the </w:t>
            </w:r>
            <w:r w:rsidRPr="004A2DA9">
              <w:rPr>
                <w:i/>
              </w:rPr>
              <w:t>Unbalanced harmonic support</w:t>
            </w:r>
            <w:r w:rsidR="001360DC" w:rsidRPr="004A2DA9">
              <w:t xml:space="preserve"> setting as the budget cannot be </w:t>
            </w:r>
            <w:r w:rsidR="0091085A" w:rsidRPr="004A2DA9">
              <w:t xml:space="preserve">fully </w:t>
            </w:r>
            <w:r w:rsidR="001360DC" w:rsidRPr="004A2DA9">
              <w:t>used up otherwise.</w:t>
            </w:r>
          </w:p>
        </w:tc>
      </w:tr>
    </w:tbl>
    <w:p w14:paraId="12DFAD57" w14:textId="67F6F9AD" w:rsidR="00A46CBA" w:rsidRPr="004A2DA9" w:rsidRDefault="00F77586" w:rsidP="00A46CBA">
      <w:pPr>
        <w:pStyle w:val="Caption"/>
        <w:keepNext/>
      </w:pPr>
      <w:bookmarkStart w:id="399" w:name="_Toc505008928"/>
      <w:r w:rsidRPr="004A2DA9">
        <w:t xml:space="preserve">Table </w:t>
      </w:r>
      <w:r w:rsidR="00482D60">
        <w:rPr>
          <w:noProof/>
        </w:rPr>
        <w:fldChar w:fldCharType="begin"/>
      </w:r>
      <w:r w:rsidR="00482D60">
        <w:rPr>
          <w:noProof/>
        </w:rPr>
        <w:instrText xml:space="preserve"> SEQ Table \* ARABIC </w:instrText>
      </w:r>
      <w:r w:rsidR="00482D60">
        <w:rPr>
          <w:noProof/>
        </w:rPr>
        <w:fldChar w:fldCharType="separate"/>
      </w:r>
      <w:r w:rsidR="00DA230B">
        <w:rPr>
          <w:noProof/>
        </w:rPr>
        <w:t>12</w:t>
      </w:r>
      <w:r w:rsidR="00482D60">
        <w:rPr>
          <w:noProof/>
        </w:rPr>
        <w:fldChar w:fldCharType="end"/>
      </w:r>
      <w:r w:rsidRPr="004A2DA9">
        <w:t>: Compensation setup menu</w:t>
      </w:r>
      <w:bookmarkEnd w:id="399"/>
    </w:p>
    <w:tbl>
      <w:tblPr>
        <w:tblStyle w:val="TableGrid"/>
        <w:tblW w:w="0" w:type="auto"/>
        <w:tblLook w:val="04A0" w:firstRow="1" w:lastRow="0" w:firstColumn="1" w:lastColumn="0" w:noHBand="0" w:noVBand="1"/>
      </w:tblPr>
      <w:tblGrid>
        <w:gridCol w:w="1814"/>
        <w:gridCol w:w="1276"/>
        <w:gridCol w:w="992"/>
        <w:gridCol w:w="4922"/>
      </w:tblGrid>
      <w:tr w:rsidR="00F77586" w:rsidRPr="004A2DA9" w14:paraId="1CFA5CCA" w14:textId="77777777" w:rsidTr="007B6747">
        <w:trPr>
          <w:cnfStyle w:val="100000000000" w:firstRow="1" w:lastRow="0" w:firstColumn="0" w:lastColumn="0" w:oddVBand="0" w:evenVBand="0" w:oddHBand="0" w:evenHBand="0" w:firstRowFirstColumn="0" w:firstRowLastColumn="0" w:lastRowFirstColumn="0" w:lastRowLastColumn="0"/>
        </w:trPr>
        <w:tc>
          <w:tcPr>
            <w:tcW w:w="1814" w:type="dxa"/>
            <w:vAlign w:val="top"/>
          </w:tcPr>
          <w:p w14:paraId="2A098EF7" w14:textId="77777777" w:rsidR="00F77586" w:rsidRPr="004A2DA9" w:rsidRDefault="00F77586" w:rsidP="007B6747">
            <w:r w:rsidRPr="004A2DA9">
              <w:t>Parameter</w:t>
            </w:r>
          </w:p>
        </w:tc>
        <w:tc>
          <w:tcPr>
            <w:tcW w:w="1276" w:type="dxa"/>
            <w:vAlign w:val="top"/>
          </w:tcPr>
          <w:p w14:paraId="4BBE6196" w14:textId="77777777" w:rsidR="00F77586" w:rsidRPr="004A2DA9" w:rsidRDefault="00F77586" w:rsidP="007B6747">
            <w:r w:rsidRPr="004A2DA9">
              <w:t>HMI name</w:t>
            </w:r>
          </w:p>
        </w:tc>
        <w:tc>
          <w:tcPr>
            <w:tcW w:w="992" w:type="dxa"/>
            <w:vAlign w:val="top"/>
          </w:tcPr>
          <w:p w14:paraId="61B298BF" w14:textId="77777777" w:rsidR="00F77586" w:rsidRPr="004A2DA9" w:rsidRDefault="00F77586" w:rsidP="007B6747">
            <w:r w:rsidRPr="004A2DA9">
              <w:t>Default</w:t>
            </w:r>
          </w:p>
        </w:tc>
        <w:tc>
          <w:tcPr>
            <w:tcW w:w="4922" w:type="dxa"/>
            <w:vAlign w:val="top"/>
          </w:tcPr>
          <w:p w14:paraId="1B9ACEC0" w14:textId="77777777" w:rsidR="00F77586" w:rsidRPr="004A2DA9" w:rsidRDefault="00F77586" w:rsidP="007B6747">
            <w:r w:rsidRPr="004A2DA9">
              <w:t>Description</w:t>
            </w:r>
          </w:p>
        </w:tc>
      </w:tr>
      <w:tr w:rsidR="00F77586" w:rsidRPr="004A2DA9" w14:paraId="4771C0DE" w14:textId="77777777" w:rsidTr="007B6747">
        <w:tc>
          <w:tcPr>
            <w:tcW w:w="1814" w:type="dxa"/>
            <w:vAlign w:val="top"/>
          </w:tcPr>
          <w:p w14:paraId="4BC67E55" w14:textId="77777777" w:rsidR="00F77586" w:rsidRPr="004A2DA9" w:rsidRDefault="00F77586" w:rsidP="007B6747">
            <w:r w:rsidRPr="004A2DA9">
              <w:t>PFC mode</w:t>
            </w:r>
          </w:p>
        </w:tc>
        <w:tc>
          <w:tcPr>
            <w:tcW w:w="1276" w:type="dxa"/>
            <w:vAlign w:val="top"/>
          </w:tcPr>
          <w:p w14:paraId="18E971A0" w14:textId="77777777" w:rsidR="00F77586" w:rsidRPr="004A2DA9" w:rsidRDefault="00F77586" w:rsidP="007B6747">
            <w:pPr>
              <w:rPr>
                <w:rStyle w:val="Emphasis"/>
              </w:rPr>
            </w:pPr>
            <w:r w:rsidRPr="004A2DA9">
              <w:rPr>
                <w:rStyle w:val="Emphasis"/>
              </w:rPr>
              <w:t>PFC mode</w:t>
            </w:r>
          </w:p>
        </w:tc>
        <w:tc>
          <w:tcPr>
            <w:tcW w:w="992" w:type="dxa"/>
            <w:vAlign w:val="top"/>
          </w:tcPr>
          <w:p w14:paraId="4EB8CC6F" w14:textId="77777777" w:rsidR="00F77586" w:rsidRPr="004A2DA9" w:rsidRDefault="00F77586" w:rsidP="007B6747">
            <w:r w:rsidRPr="004A2DA9">
              <w:t>OFF</w:t>
            </w:r>
          </w:p>
        </w:tc>
        <w:tc>
          <w:tcPr>
            <w:tcW w:w="4922" w:type="dxa"/>
            <w:vAlign w:val="top"/>
          </w:tcPr>
          <w:p w14:paraId="228798D7" w14:textId="77777777" w:rsidR="00F77586" w:rsidRPr="004A2DA9" w:rsidRDefault="00F77586" w:rsidP="007B6747">
            <w:r w:rsidRPr="004A2DA9">
              <w:t>Selects Power Factor Correction mode:</w:t>
            </w:r>
          </w:p>
          <w:p w14:paraId="46FF33C4" w14:textId="0BBD38BC" w:rsidR="00F77586" w:rsidRPr="004A2DA9" w:rsidRDefault="00F77586" w:rsidP="00151E17">
            <w:r w:rsidRPr="004A2DA9">
              <w:rPr>
                <w:b/>
              </w:rPr>
              <w:t>OFF</w:t>
            </w:r>
            <w:r w:rsidRPr="004A2DA9">
              <w:t xml:space="preserve"> = Disabled, </w:t>
            </w:r>
            <w:r w:rsidRPr="004A2DA9">
              <w:rPr>
                <w:b/>
              </w:rPr>
              <w:t>DYN</w:t>
            </w:r>
            <w:r w:rsidRPr="004A2DA9">
              <w:t xml:space="preserve"> = </w:t>
            </w:r>
            <w:r w:rsidR="00FB36EE">
              <w:t>Dynamic compensation based on PFC setpoint</w:t>
            </w:r>
            <w:r w:rsidRPr="004A2DA9">
              <w:t xml:space="preserve">, </w:t>
            </w:r>
            <w:r w:rsidRPr="004A2DA9">
              <w:rPr>
                <w:b/>
              </w:rPr>
              <w:t>STAT</w:t>
            </w:r>
            <w:r w:rsidRPr="004A2DA9">
              <w:t xml:space="preserve"> = Fixed kVAR of reactive power</w:t>
            </w:r>
            <w:r w:rsidR="00FB36EE">
              <w:t xml:space="preserve">, </w:t>
            </w:r>
            <w:r w:rsidR="00FB36EE" w:rsidRPr="00FB36EE">
              <w:rPr>
                <w:b/>
              </w:rPr>
              <w:t>DYNi</w:t>
            </w:r>
            <w:r w:rsidR="00FB36EE">
              <w:t xml:space="preserve"> = Dynamic compensation in inductive direction only, </w:t>
            </w:r>
            <w:r w:rsidR="00FB36EE" w:rsidRPr="00FB36EE">
              <w:rPr>
                <w:b/>
              </w:rPr>
              <w:t>DYNc</w:t>
            </w:r>
            <w:r w:rsidR="00FB36EE">
              <w:t xml:space="preserve"> = Dynamic compensation in capacitive direction only.</w:t>
            </w:r>
          </w:p>
        </w:tc>
      </w:tr>
      <w:tr w:rsidR="00F77586" w:rsidRPr="004A2DA9" w14:paraId="6592FB04" w14:textId="77777777" w:rsidTr="007B6747">
        <w:tc>
          <w:tcPr>
            <w:tcW w:w="1814" w:type="dxa"/>
            <w:vAlign w:val="top"/>
          </w:tcPr>
          <w:p w14:paraId="7200D63E" w14:textId="77777777" w:rsidR="00F77586" w:rsidRPr="004A2DA9" w:rsidRDefault="00F77586" w:rsidP="007B6747">
            <w:r w:rsidRPr="004A2DA9">
              <w:t>PFC setpoint</w:t>
            </w:r>
          </w:p>
        </w:tc>
        <w:tc>
          <w:tcPr>
            <w:tcW w:w="1276" w:type="dxa"/>
            <w:vAlign w:val="top"/>
          </w:tcPr>
          <w:p w14:paraId="2528014F" w14:textId="77777777" w:rsidR="00F77586" w:rsidRPr="004A2DA9" w:rsidRDefault="00F77586" w:rsidP="007B6747">
            <w:pPr>
              <w:rPr>
                <w:rStyle w:val="Emphasis"/>
              </w:rPr>
            </w:pPr>
            <w:r w:rsidRPr="004A2DA9">
              <w:rPr>
                <w:rStyle w:val="Emphasis"/>
              </w:rPr>
              <w:t>PFC setp.</w:t>
            </w:r>
          </w:p>
        </w:tc>
        <w:tc>
          <w:tcPr>
            <w:tcW w:w="992" w:type="dxa"/>
            <w:vAlign w:val="top"/>
          </w:tcPr>
          <w:p w14:paraId="0AC7060D" w14:textId="77777777" w:rsidR="00F77586" w:rsidRPr="004A2DA9" w:rsidRDefault="00F77586" w:rsidP="007B6747">
            <w:r w:rsidRPr="004A2DA9">
              <w:t>0,97</w:t>
            </w:r>
            <w:r w:rsidR="0027294A">
              <w:t xml:space="preserve"> </w:t>
            </w:r>
            <w:r w:rsidRPr="004A2DA9">
              <w:t>ind</w:t>
            </w:r>
          </w:p>
        </w:tc>
        <w:tc>
          <w:tcPr>
            <w:tcW w:w="4922" w:type="dxa"/>
            <w:vAlign w:val="top"/>
          </w:tcPr>
          <w:p w14:paraId="103FC5BE" w14:textId="77777777" w:rsidR="00F77586" w:rsidRPr="004A2DA9" w:rsidRDefault="00F77586" w:rsidP="007B6747">
            <w:r w:rsidRPr="004A2DA9">
              <w:t xml:space="preserve">Setpoint for Power factor in </w:t>
            </w:r>
            <w:r w:rsidRPr="004A2DA9">
              <w:rPr>
                <w:b/>
              </w:rPr>
              <w:t>DYN</w:t>
            </w:r>
            <w:r w:rsidRPr="004A2DA9">
              <w:t xml:space="preserve"> mode:</w:t>
            </w:r>
          </w:p>
          <w:p w14:paraId="7991B328" w14:textId="77777777" w:rsidR="00F77586" w:rsidRPr="004A2DA9" w:rsidRDefault="00F77586" w:rsidP="007B6747">
            <w:r w:rsidRPr="004A2DA9">
              <w:t xml:space="preserve">Value: </w:t>
            </w:r>
            <w:r w:rsidRPr="004A2DA9">
              <w:rPr>
                <w:b/>
              </w:rPr>
              <w:t>0,5 inductive</w:t>
            </w:r>
            <w:r w:rsidRPr="004A2DA9">
              <w:t xml:space="preserve"> to </w:t>
            </w:r>
            <w:r w:rsidRPr="004A2DA9">
              <w:rPr>
                <w:b/>
              </w:rPr>
              <w:t>0,5 capacitive</w:t>
            </w:r>
            <w:r w:rsidRPr="004A2DA9">
              <w:t>, step 0,01</w:t>
            </w:r>
          </w:p>
        </w:tc>
      </w:tr>
      <w:tr w:rsidR="00F77586" w:rsidRPr="004A2DA9" w14:paraId="04326B6A" w14:textId="77777777" w:rsidTr="007B6747">
        <w:tc>
          <w:tcPr>
            <w:tcW w:w="1814" w:type="dxa"/>
            <w:vAlign w:val="top"/>
          </w:tcPr>
          <w:p w14:paraId="52B4C176" w14:textId="77777777" w:rsidR="00F77586" w:rsidRPr="004A2DA9" w:rsidRDefault="00F77586" w:rsidP="007B6747">
            <w:r w:rsidRPr="004A2DA9">
              <w:t>PFC Q</w:t>
            </w:r>
          </w:p>
        </w:tc>
        <w:tc>
          <w:tcPr>
            <w:tcW w:w="1276" w:type="dxa"/>
            <w:vAlign w:val="top"/>
          </w:tcPr>
          <w:p w14:paraId="7B6EB31D" w14:textId="77777777" w:rsidR="00F77586" w:rsidRPr="004A2DA9" w:rsidRDefault="00F77586" w:rsidP="007B6747">
            <w:pPr>
              <w:rPr>
                <w:rStyle w:val="Emphasis"/>
              </w:rPr>
            </w:pPr>
            <w:r w:rsidRPr="004A2DA9">
              <w:rPr>
                <w:rStyle w:val="Emphasis"/>
              </w:rPr>
              <w:t>PFC Q</w:t>
            </w:r>
          </w:p>
        </w:tc>
        <w:tc>
          <w:tcPr>
            <w:tcW w:w="992" w:type="dxa"/>
            <w:vAlign w:val="top"/>
          </w:tcPr>
          <w:p w14:paraId="60DA6B46" w14:textId="77777777" w:rsidR="00F77586" w:rsidRPr="004A2DA9" w:rsidRDefault="00F77586" w:rsidP="007B6747">
            <w:r w:rsidRPr="004A2DA9">
              <w:t>0</w:t>
            </w:r>
          </w:p>
        </w:tc>
        <w:tc>
          <w:tcPr>
            <w:tcW w:w="4922" w:type="dxa"/>
            <w:vAlign w:val="top"/>
          </w:tcPr>
          <w:p w14:paraId="3652537E" w14:textId="77777777" w:rsidR="00F77586" w:rsidRPr="004A2DA9" w:rsidRDefault="00F77586" w:rsidP="007B6747">
            <w:r w:rsidRPr="004A2DA9">
              <w:t xml:space="preserve">Fixed reactive power in </w:t>
            </w:r>
            <w:r w:rsidRPr="004A2DA9">
              <w:rPr>
                <w:b/>
              </w:rPr>
              <w:t>STAT</w:t>
            </w:r>
            <w:r w:rsidRPr="004A2DA9">
              <w:t xml:space="preserve"> mode.</w:t>
            </w:r>
          </w:p>
          <w:p w14:paraId="0F59D44E" w14:textId="500C6678" w:rsidR="00F77586" w:rsidRPr="004A2DA9" w:rsidRDefault="00F77586" w:rsidP="00C64C01">
            <w:r w:rsidRPr="004A2DA9">
              <w:t>Value:</w:t>
            </w:r>
            <w:r w:rsidR="00C64C01">
              <w:t xml:space="preserve"> </w:t>
            </w:r>
            <w:r w:rsidR="00C64C01" w:rsidRPr="00C64C01">
              <w:rPr>
                <w:b/>
              </w:rPr>
              <w:t>MAX inductive …</w:t>
            </w:r>
            <w:r w:rsidR="00C64C01">
              <w:t xml:space="preserve"> </w:t>
            </w:r>
            <w:r w:rsidRPr="004A2DA9">
              <w:rPr>
                <w:b/>
              </w:rPr>
              <w:t>0 … MAX</w:t>
            </w:r>
            <w:r w:rsidR="00C64C01">
              <w:rPr>
                <w:b/>
              </w:rPr>
              <w:t xml:space="preserve"> capacitive</w:t>
            </w:r>
            <w:r w:rsidRPr="004A2DA9">
              <w:t>* (rating of system), step 1 kVAR</w:t>
            </w:r>
          </w:p>
        </w:tc>
      </w:tr>
      <w:tr w:rsidR="00F77586" w:rsidRPr="004A2DA9" w14:paraId="0B120D86" w14:textId="77777777" w:rsidTr="007B6747">
        <w:tc>
          <w:tcPr>
            <w:tcW w:w="1814" w:type="dxa"/>
            <w:vAlign w:val="top"/>
          </w:tcPr>
          <w:p w14:paraId="1D4F6207" w14:textId="77777777" w:rsidR="00F77586" w:rsidRPr="004A2DA9" w:rsidRDefault="00F77586" w:rsidP="007B6747">
            <w:r w:rsidRPr="004A2DA9">
              <w:t>Load Balancing</w:t>
            </w:r>
          </w:p>
        </w:tc>
        <w:tc>
          <w:tcPr>
            <w:tcW w:w="1276" w:type="dxa"/>
            <w:vAlign w:val="top"/>
          </w:tcPr>
          <w:p w14:paraId="097079F1" w14:textId="77777777" w:rsidR="00F77586" w:rsidRPr="004A2DA9" w:rsidRDefault="00F77586" w:rsidP="007B6747">
            <w:pPr>
              <w:rPr>
                <w:rStyle w:val="Emphasis"/>
              </w:rPr>
            </w:pPr>
            <w:r w:rsidRPr="004A2DA9">
              <w:rPr>
                <w:rStyle w:val="Emphasis"/>
              </w:rPr>
              <w:t>Load bal.</w:t>
            </w:r>
          </w:p>
        </w:tc>
        <w:tc>
          <w:tcPr>
            <w:tcW w:w="992" w:type="dxa"/>
            <w:vAlign w:val="top"/>
          </w:tcPr>
          <w:p w14:paraId="3B02CC65" w14:textId="77777777" w:rsidR="00F77586" w:rsidRPr="004A2DA9" w:rsidRDefault="00F77586" w:rsidP="007B6747">
            <w:r w:rsidRPr="004A2DA9">
              <w:t>OFF</w:t>
            </w:r>
          </w:p>
        </w:tc>
        <w:tc>
          <w:tcPr>
            <w:tcW w:w="4922" w:type="dxa"/>
            <w:vAlign w:val="top"/>
          </w:tcPr>
          <w:p w14:paraId="75682138" w14:textId="77777777" w:rsidR="00F77586" w:rsidRPr="004A2DA9" w:rsidRDefault="00F77586" w:rsidP="007B6747">
            <w:r w:rsidRPr="004A2DA9">
              <w:t>Selects load balancing mode:</w:t>
            </w:r>
          </w:p>
          <w:p w14:paraId="36CF5C14" w14:textId="754112D3" w:rsidR="00F77586" w:rsidRPr="004A2DA9" w:rsidRDefault="00F77586" w:rsidP="007B6747">
            <w:r w:rsidRPr="004A2DA9">
              <w:rPr>
                <w:b/>
              </w:rPr>
              <w:t>OFF</w:t>
            </w:r>
            <w:r w:rsidRPr="004A2DA9">
              <w:t xml:space="preserve"> = disabled, </w:t>
            </w:r>
            <w:r w:rsidRPr="004A2DA9">
              <w:rPr>
                <w:b/>
              </w:rPr>
              <w:t>LL</w:t>
            </w:r>
            <w:r w:rsidRPr="004A2DA9">
              <w:t xml:space="preserve"> = Line to Line, </w:t>
            </w:r>
            <w:r w:rsidRPr="004A2DA9">
              <w:rPr>
                <w:b/>
              </w:rPr>
              <w:t>LN</w:t>
            </w:r>
            <w:r w:rsidRPr="004A2DA9">
              <w:t xml:space="preserve"> = Line to Neutral**,</w:t>
            </w:r>
          </w:p>
          <w:p w14:paraId="4C0C331F" w14:textId="77777777" w:rsidR="00F77586" w:rsidRPr="004A2DA9" w:rsidRDefault="00F77586" w:rsidP="007B6747">
            <w:r w:rsidRPr="004A2DA9">
              <w:rPr>
                <w:b/>
              </w:rPr>
              <w:t>LL&amp;LN</w:t>
            </w:r>
            <w:r w:rsidRPr="004A2DA9">
              <w:t xml:space="preserve"> = Line to Line and Line to Neutral**</w:t>
            </w:r>
          </w:p>
        </w:tc>
      </w:tr>
      <w:tr w:rsidR="00F77586" w:rsidRPr="004A2DA9" w14:paraId="62131013" w14:textId="77777777" w:rsidTr="007B6747">
        <w:tc>
          <w:tcPr>
            <w:tcW w:w="1814" w:type="dxa"/>
            <w:vAlign w:val="top"/>
          </w:tcPr>
          <w:p w14:paraId="4E9D7850" w14:textId="77777777" w:rsidR="00F77586" w:rsidRPr="004A2DA9" w:rsidRDefault="00F77586" w:rsidP="007B6747">
            <w:r w:rsidRPr="004A2DA9">
              <w:t>Harmonic compensation</w:t>
            </w:r>
          </w:p>
        </w:tc>
        <w:tc>
          <w:tcPr>
            <w:tcW w:w="1276" w:type="dxa"/>
            <w:vAlign w:val="top"/>
          </w:tcPr>
          <w:p w14:paraId="0A1D7C78" w14:textId="77777777" w:rsidR="00F77586" w:rsidRPr="004A2DA9" w:rsidRDefault="00F77586" w:rsidP="007B6747">
            <w:pPr>
              <w:rPr>
                <w:rStyle w:val="Emphasis"/>
              </w:rPr>
            </w:pPr>
            <w:r w:rsidRPr="004A2DA9">
              <w:rPr>
                <w:rStyle w:val="Emphasis"/>
              </w:rPr>
              <w:t>Harm.comp</w:t>
            </w:r>
          </w:p>
        </w:tc>
        <w:tc>
          <w:tcPr>
            <w:tcW w:w="992" w:type="dxa"/>
            <w:vAlign w:val="top"/>
          </w:tcPr>
          <w:p w14:paraId="283CAE2F" w14:textId="77777777" w:rsidR="00F77586" w:rsidRPr="004A2DA9" w:rsidRDefault="00F77586" w:rsidP="007B6747">
            <w:r w:rsidRPr="004A2DA9">
              <w:t>OFF</w:t>
            </w:r>
          </w:p>
        </w:tc>
        <w:tc>
          <w:tcPr>
            <w:tcW w:w="4922" w:type="dxa"/>
            <w:vAlign w:val="top"/>
          </w:tcPr>
          <w:p w14:paraId="3AF30975" w14:textId="304BD2BD" w:rsidR="00F77586" w:rsidRPr="004A2DA9" w:rsidRDefault="00FB36EE" w:rsidP="007B6747">
            <w:r>
              <w:t>Enables or d</w:t>
            </w:r>
            <w:r w:rsidR="00F77586" w:rsidRPr="004A2DA9">
              <w:t>isables harmonic compensation globally</w:t>
            </w:r>
          </w:p>
          <w:p w14:paraId="18BE92D1" w14:textId="09D8B01F" w:rsidR="00F77586" w:rsidRPr="004A2DA9" w:rsidRDefault="0018178C" w:rsidP="00CF6DF5">
            <w:r w:rsidRPr="004C2176">
              <w:t xml:space="preserve">Value: </w:t>
            </w:r>
            <w:r w:rsidR="0076563F" w:rsidRPr="0076563F">
              <w:rPr>
                <w:b/>
              </w:rPr>
              <w:t>OFF</w:t>
            </w:r>
            <w:r w:rsidR="0076563F">
              <w:t xml:space="preserve"> = </w:t>
            </w:r>
            <w:r w:rsidRPr="0076563F">
              <w:t xml:space="preserve">Disabled, </w:t>
            </w:r>
            <w:r w:rsidR="0076563F" w:rsidRPr="0076563F">
              <w:rPr>
                <w:b/>
              </w:rPr>
              <w:t>CT</w:t>
            </w:r>
            <w:r w:rsidRPr="0076563F">
              <w:t xml:space="preserve"> (</w:t>
            </w:r>
            <w:r w:rsidR="0076563F">
              <w:t xml:space="preserve">Enabled with </w:t>
            </w:r>
            <w:r w:rsidRPr="0076563F">
              <w:t xml:space="preserve">CT control), </w:t>
            </w:r>
            <w:r w:rsidR="0076563F" w:rsidRPr="0076563F">
              <w:rPr>
                <w:b/>
              </w:rPr>
              <w:t>VOLT</w:t>
            </w:r>
            <w:r w:rsidR="0076563F">
              <w:t xml:space="preserve"> (</w:t>
            </w:r>
            <w:r w:rsidRPr="0076563F">
              <w:t xml:space="preserve">Enabled </w:t>
            </w:r>
            <w:r w:rsidR="0076563F">
              <w:t xml:space="preserve">with </w:t>
            </w:r>
            <w:r w:rsidR="00CF6DF5">
              <w:t>Sensorless</w:t>
            </w:r>
            <w:r w:rsidRPr="0076563F">
              <w:t xml:space="preserve"> </w:t>
            </w:r>
            <w:r w:rsidR="0010735F">
              <w:t>C</w:t>
            </w:r>
            <w:r w:rsidRPr="0076563F">
              <w:t>ontrol)</w:t>
            </w:r>
            <w:r>
              <w:t xml:space="preserve"> ****</w:t>
            </w:r>
          </w:p>
        </w:tc>
      </w:tr>
      <w:tr w:rsidR="00F77586" w:rsidRPr="004A2DA9" w14:paraId="2470FAB2" w14:textId="77777777" w:rsidTr="007B6747">
        <w:tc>
          <w:tcPr>
            <w:tcW w:w="1814" w:type="dxa"/>
            <w:vAlign w:val="top"/>
          </w:tcPr>
          <w:p w14:paraId="105C92EE" w14:textId="77777777" w:rsidR="00F77586" w:rsidRPr="004A2DA9" w:rsidRDefault="00F77586" w:rsidP="007B6747">
            <w:r w:rsidRPr="004A2DA9">
              <w:t>Unbalanced harmonic support</w:t>
            </w:r>
          </w:p>
        </w:tc>
        <w:tc>
          <w:tcPr>
            <w:tcW w:w="1276" w:type="dxa"/>
            <w:vAlign w:val="top"/>
          </w:tcPr>
          <w:p w14:paraId="4A7D68C3" w14:textId="77777777" w:rsidR="00F77586" w:rsidRPr="004A2DA9" w:rsidRDefault="00F77586" w:rsidP="007B6747">
            <w:pPr>
              <w:rPr>
                <w:rStyle w:val="Emphasis"/>
              </w:rPr>
            </w:pPr>
            <w:r w:rsidRPr="004A2DA9">
              <w:rPr>
                <w:rStyle w:val="Emphasis"/>
              </w:rPr>
              <w:t>Harm.unbal</w:t>
            </w:r>
          </w:p>
        </w:tc>
        <w:tc>
          <w:tcPr>
            <w:tcW w:w="992" w:type="dxa"/>
            <w:vAlign w:val="top"/>
          </w:tcPr>
          <w:p w14:paraId="4828D270" w14:textId="77777777" w:rsidR="00F77586" w:rsidRPr="004A2DA9" w:rsidRDefault="00F77586" w:rsidP="007B6747">
            <w:r w:rsidRPr="004A2DA9">
              <w:t>OFF</w:t>
            </w:r>
          </w:p>
        </w:tc>
        <w:tc>
          <w:tcPr>
            <w:tcW w:w="4922" w:type="dxa"/>
            <w:vAlign w:val="top"/>
          </w:tcPr>
          <w:p w14:paraId="611DE51B" w14:textId="3215BCB4" w:rsidR="00F77586" w:rsidRPr="004A2DA9" w:rsidRDefault="00FB36EE" w:rsidP="007B6747">
            <w:r>
              <w:t>Enables or d</w:t>
            </w:r>
            <w:r w:rsidR="00F77586" w:rsidRPr="004A2DA9">
              <w:t>isables support for unbalanced harmonics:</w:t>
            </w:r>
          </w:p>
          <w:p w14:paraId="52EB3584" w14:textId="77777777" w:rsidR="00F77586" w:rsidRPr="004A2DA9" w:rsidRDefault="00F77586" w:rsidP="007B6747">
            <w:r w:rsidRPr="004A2DA9">
              <w:rPr>
                <w:b/>
              </w:rPr>
              <w:t>OFF</w:t>
            </w:r>
            <w:r w:rsidRPr="004A2DA9">
              <w:t xml:space="preserve"> = Disabled, </w:t>
            </w:r>
            <w:r w:rsidRPr="004A2DA9">
              <w:rPr>
                <w:b/>
              </w:rPr>
              <w:t>ON</w:t>
            </w:r>
            <w:r w:rsidRPr="004A2DA9">
              <w:t xml:space="preserve"> = Enabled</w:t>
            </w:r>
          </w:p>
        </w:tc>
      </w:tr>
      <w:tr w:rsidR="00152670" w:rsidRPr="004A2DA9" w14:paraId="2B941DFE" w14:textId="77777777" w:rsidTr="000E070E">
        <w:tc>
          <w:tcPr>
            <w:tcW w:w="1814" w:type="dxa"/>
            <w:vAlign w:val="top"/>
          </w:tcPr>
          <w:p w14:paraId="55AE44BC" w14:textId="562C0E48" w:rsidR="00152670" w:rsidRPr="004A2DA9" w:rsidRDefault="00152670" w:rsidP="000E070E">
            <w:r>
              <w:t>H2</w:t>
            </w:r>
            <w:r w:rsidRPr="004A2DA9">
              <w:t xml:space="preserve"> </w:t>
            </w:r>
            <w:r w:rsidR="000C1240">
              <w:t>***</w:t>
            </w:r>
          </w:p>
        </w:tc>
        <w:tc>
          <w:tcPr>
            <w:tcW w:w="1276" w:type="dxa"/>
            <w:vAlign w:val="top"/>
          </w:tcPr>
          <w:p w14:paraId="198FBCFC" w14:textId="413FFB46" w:rsidR="00152670" w:rsidRPr="004A2DA9" w:rsidRDefault="00152670" w:rsidP="00152670">
            <w:pPr>
              <w:rPr>
                <w:rStyle w:val="Emphasis"/>
              </w:rPr>
            </w:pPr>
            <w:r w:rsidRPr="004A2DA9">
              <w:rPr>
                <w:rStyle w:val="Emphasis"/>
              </w:rPr>
              <w:t>H</w:t>
            </w:r>
            <w:r>
              <w:rPr>
                <w:rStyle w:val="Emphasis"/>
              </w:rPr>
              <w:t>2</w:t>
            </w:r>
            <w:r w:rsidRPr="004A2DA9">
              <w:rPr>
                <w:rStyle w:val="Emphasis"/>
              </w:rPr>
              <w:t>%</w:t>
            </w:r>
          </w:p>
        </w:tc>
        <w:tc>
          <w:tcPr>
            <w:tcW w:w="992" w:type="dxa"/>
            <w:vAlign w:val="top"/>
          </w:tcPr>
          <w:p w14:paraId="3A51DD79" w14:textId="77777777" w:rsidR="00152670" w:rsidRPr="004A2DA9" w:rsidRDefault="00152670" w:rsidP="000E070E">
            <w:r w:rsidRPr="004A2DA9">
              <w:t>0</w:t>
            </w:r>
          </w:p>
        </w:tc>
        <w:tc>
          <w:tcPr>
            <w:tcW w:w="4922" w:type="dxa"/>
            <w:vAlign w:val="top"/>
          </w:tcPr>
          <w:p w14:paraId="71AA4132" w14:textId="66B6CD06" w:rsidR="00152670" w:rsidRPr="004A2DA9" w:rsidRDefault="00152670" w:rsidP="000E070E">
            <w:r w:rsidRPr="004A2DA9">
              <w:t xml:space="preserve">Degree of compensation: </w:t>
            </w:r>
            <w:r w:rsidRPr="004A2DA9">
              <w:rPr>
                <w:b/>
              </w:rPr>
              <w:t>0%...100%</w:t>
            </w:r>
          </w:p>
        </w:tc>
      </w:tr>
      <w:tr w:rsidR="00F77586" w:rsidRPr="004A2DA9" w14:paraId="68D25E17" w14:textId="77777777" w:rsidTr="007B6747">
        <w:tc>
          <w:tcPr>
            <w:tcW w:w="1814" w:type="dxa"/>
            <w:vAlign w:val="top"/>
          </w:tcPr>
          <w:p w14:paraId="1D4E4E2A" w14:textId="77777777" w:rsidR="00F77586" w:rsidRPr="004A2DA9" w:rsidRDefault="00F77586" w:rsidP="007B6747">
            <w:r w:rsidRPr="004A2DA9">
              <w:t xml:space="preserve">H3 </w:t>
            </w:r>
          </w:p>
        </w:tc>
        <w:tc>
          <w:tcPr>
            <w:tcW w:w="1276" w:type="dxa"/>
            <w:vAlign w:val="top"/>
          </w:tcPr>
          <w:p w14:paraId="60197061" w14:textId="77777777" w:rsidR="00F77586" w:rsidRPr="004A2DA9" w:rsidRDefault="00F77586" w:rsidP="007B6747">
            <w:pPr>
              <w:rPr>
                <w:rStyle w:val="Emphasis"/>
              </w:rPr>
            </w:pPr>
            <w:r w:rsidRPr="004A2DA9">
              <w:rPr>
                <w:rStyle w:val="Emphasis"/>
              </w:rPr>
              <w:t>H3%</w:t>
            </w:r>
          </w:p>
        </w:tc>
        <w:tc>
          <w:tcPr>
            <w:tcW w:w="992" w:type="dxa"/>
            <w:vAlign w:val="top"/>
          </w:tcPr>
          <w:p w14:paraId="4AF9323F" w14:textId="77777777" w:rsidR="00F77586" w:rsidRPr="004A2DA9" w:rsidRDefault="00F77586" w:rsidP="007B6747">
            <w:r w:rsidRPr="004A2DA9">
              <w:t>0</w:t>
            </w:r>
          </w:p>
        </w:tc>
        <w:tc>
          <w:tcPr>
            <w:tcW w:w="4922" w:type="dxa"/>
            <w:vAlign w:val="top"/>
          </w:tcPr>
          <w:p w14:paraId="55098223" w14:textId="0DE451D3" w:rsidR="00F77586" w:rsidRPr="004A2DA9" w:rsidRDefault="00F77586" w:rsidP="007B6747">
            <w:r w:rsidRPr="004A2DA9">
              <w:t xml:space="preserve">Degree of compensation: </w:t>
            </w:r>
            <w:r w:rsidRPr="004A2DA9">
              <w:rPr>
                <w:b/>
              </w:rPr>
              <w:t>0%...100%</w:t>
            </w:r>
          </w:p>
        </w:tc>
      </w:tr>
      <w:tr w:rsidR="005C231E" w:rsidRPr="004A2DA9" w14:paraId="0E36AB53" w14:textId="77777777" w:rsidTr="000210C2">
        <w:tc>
          <w:tcPr>
            <w:tcW w:w="1814" w:type="dxa"/>
            <w:vAlign w:val="top"/>
          </w:tcPr>
          <w:p w14:paraId="2E6DF4AA" w14:textId="732CBFE9" w:rsidR="005C231E" w:rsidRPr="004A2DA9" w:rsidRDefault="005C231E" w:rsidP="000210C2">
            <w:r>
              <w:t>H4</w:t>
            </w:r>
            <w:r w:rsidR="000C1240">
              <w:t xml:space="preserve"> ***</w:t>
            </w:r>
          </w:p>
        </w:tc>
        <w:tc>
          <w:tcPr>
            <w:tcW w:w="1276" w:type="dxa"/>
            <w:vAlign w:val="top"/>
          </w:tcPr>
          <w:p w14:paraId="4B4FDAAD" w14:textId="55E248B0" w:rsidR="005C231E" w:rsidRPr="004A2DA9" w:rsidRDefault="005C231E" w:rsidP="000210C2">
            <w:pPr>
              <w:rPr>
                <w:rStyle w:val="Emphasis"/>
              </w:rPr>
            </w:pPr>
            <w:r w:rsidRPr="004A2DA9">
              <w:rPr>
                <w:rStyle w:val="Emphasis"/>
              </w:rPr>
              <w:t>H</w:t>
            </w:r>
            <w:r>
              <w:rPr>
                <w:rStyle w:val="Emphasis"/>
              </w:rPr>
              <w:t>4</w:t>
            </w:r>
            <w:r w:rsidRPr="004A2DA9">
              <w:rPr>
                <w:rStyle w:val="Emphasis"/>
              </w:rPr>
              <w:t>%</w:t>
            </w:r>
          </w:p>
        </w:tc>
        <w:tc>
          <w:tcPr>
            <w:tcW w:w="992" w:type="dxa"/>
            <w:vAlign w:val="top"/>
          </w:tcPr>
          <w:p w14:paraId="5184EC2C" w14:textId="77777777" w:rsidR="005C231E" w:rsidRPr="004A2DA9" w:rsidRDefault="005C231E" w:rsidP="000210C2">
            <w:r w:rsidRPr="004A2DA9">
              <w:t>0</w:t>
            </w:r>
          </w:p>
        </w:tc>
        <w:tc>
          <w:tcPr>
            <w:tcW w:w="4922" w:type="dxa"/>
            <w:vAlign w:val="top"/>
          </w:tcPr>
          <w:p w14:paraId="73653F34" w14:textId="0B23BBAF" w:rsidR="005C231E" w:rsidRPr="004A2DA9" w:rsidRDefault="005C231E" w:rsidP="000210C2">
            <w:r w:rsidRPr="004A2DA9">
              <w:t xml:space="preserve">Degree of compensation: </w:t>
            </w:r>
            <w:r w:rsidRPr="004A2DA9">
              <w:rPr>
                <w:b/>
              </w:rPr>
              <w:t>0%...100%</w:t>
            </w:r>
          </w:p>
        </w:tc>
      </w:tr>
      <w:tr w:rsidR="00F77586" w:rsidRPr="004A2DA9" w14:paraId="14BAEA0F" w14:textId="77777777" w:rsidTr="007B6747">
        <w:tc>
          <w:tcPr>
            <w:tcW w:w="1814" w:type="dxa"/>
            <w:vAlign w:val="top"/>
          </w:tcPr>
          <w:p w14:paraId="69708F57" w14:textId="77777777" w:rsidR="00F77586" w:rsidRPr="004A2DA9" w:rsidRDefault="00F77586" w:rsidP="007B6747">
            <w:r w:rsidRPr="004A2DA9">
              <w:t>H5</w:t>
            </w:r>
          </w:p>
        </w:tc>
        <w:tc>
          <w:tcPr>
            <w:tcW w:w="1276" w:type="dxa"/>
            <w:vAlign w:val="top"/>
          </w:tcPr>
          <w:p w14:paraId="1E37E788" w14:textId="77777777" w:rsidR="00F77586" w:rsidRPr="004A2DA9" w:rsidRDefault="00F77586" w:rsidP="007B6747">
            <w:pPr>
              <w:rPr>
                <w:rStyle w:val="Emphasis"/>
              </w:rPr>
            </w:pPr>
            <w:r w:rsidRPr="004A2DA9">
              <w:rPr>
                <w:rStyle w:val="Emphasis"/>
              </w:rPr>
              <w:t>H5%</w:t>
            </w:r>
          </w:p>
        </w:tc>
        <w:tc>
          <w:tcPr>
            <w:tcW w:w="992" w:type="dxa"/>
            <w:vAlign w:val="top"/>
          </w:tcPr>
          <w:p w14:paraId="61BA0799" w14:textId="77777777" w:rsidR="00F77586" w:rsidRPr="004A2DA9" w:rsidRDefault="00F77586" w:rsidP="007B6747">
            <w:r w:rsidRPr="004A2DA9">
              <w:t>0</w:t>
            </w:r>
          </w:p>
        </w:tc>
        <w:tc>
          <w:tcPr>
            <w:tcW w:w="4922" w:type="dxa"/>
            <w:vAlign w:val="top"/>
          </w:tcPr>
          <w:p w14:paraId="38C26574" w14:textId="74E3EC9B" w:rsidR="00F77586" w:rsidRPr="004A2DA9" w:rsidRDefault="00F77586" w:rsidP="007B6747">
            <w:r w:rsidRPr="004A2DA9">
              <w:t xml:space="preserve">Degree of compensation: </w:t>
            </w:r>
            <w:r w:rsidRPr="004A2DA9">
              <w:rPr>
                <w:b/>
              </w:rPr>
              <w:t>0%...100%</w:t>
            </w:r>
          </w:p>
        </w:tc>
      </w:tr>
      <w:tr w:rsidR="005C231E" w:rsidRPr="004A2DA9" w14:paraId="307D047B" w14:textId="77777777" w:rsidTr="000210C2">
        <w:tc>
          <w:tcPr>
            <w:tcW w:w="1814" w:type="dxa"/>
            <w:vAlign w:val="top"/>
          </w:tcPr>
          <w:p w14:paraId="650B5F87" w14:textId="16CB5318" w:rsidR="005C231E" w:rsidRPr="004A2DA9" w:rsidRDefault="005C231E" w:rsidP="000210C2">
            <w:r>
              <w:t>H6</w:t>
            </w:r>
            <w:r w:rsidR="000C1240">
              <w:t xml:space="preserve"> ***</w:t>
            </w:r>
          </w:p>
        </w:tc>
        <w:tc>
          <w:tcPr>
            <w:tcW w:w="1276" w:type="dxa"/>
            <w:vAlign w:val="top"/>
          </w:tcPr>
          <w:p w14:paraId="005CA4D9" w14:textId="7F5ECDB5" w:rsidR="005C231E" w:rsidRPr="004A2DA9" w:rsidRDefault="005C231E" w:rsidP="000210C2">
            <w:pPr>
              <w:rPr>
                <w:rStyle w:val="Emphasis"/>
              </w:rPr>
            </w:pPr>
            <w:r w:rsidRPr="004A2DA9">
              <w:rPr>
                <w:rStyle w:val="Emphasis"/>
              </w:rPr>
              <w:t>H</w:t>
            </w:r>
            <w:r>
              <w:rPr>
                <w:rStyle w:val="Emphasis"/>
              </w:rPr>
              <w:t>6</w:t>
            </w:r>
            <w:r w:rsidRPr="004A2DA9">
              <w:rPr>
                <w:rStyle w:val="Emphasis"/>
              </w:rPr>
              <w:t>%</w:t>
            </w:r>
          </w:p>
        </w:tc>
        <w:tc>
          <w:tcPr>
            <w:tcW w:w="992" w:type="dxa"/>
            <w:vAlign w:val="top"/>
          </w:tcPr>
          <w:p w14:paraId="7D2CD466" w14:textId="77777777" w:rsidR="005C231E" w:rsidRPr="004A2DA9" w:rsidRDefault="005C231E" w:rsidP="000210C2">
            <w:r w:rsidRPr="004A2DA9">
              <w:t>0</w:t>
            </w:r>
          </w:p>
        </w:tc>
        <w:tc>
          <w:tcPr>
            <w:tcW w:w="4922" w:type="dxa"/>
            <w:vAlign w:val="top"/>
          </w:tcPr>
          <w:p w14:paraId="3BDD3668" w14:textId="66F8F3D0" w:rsidR="005C231E" w:rsidRPr="004A2DA9" w:rsidRDefault="005C231E" w:rsidP="000210C2">
            <w:r w:rsidRPr="004A2DA9">
              <w:t xml:space="preserve">Degree of compensation: </w:t>
            </w:r>
            <w:r w:rsidRPr="004A2DA9">
              <w:rPr>
                <w:b/>
              </w:rPr>
              <w:t>0%...100%</w:t>
            </w:r>
          </w:p>
        </w:tc>
      </w:tr>
      <w:tr w:rsidR="00F77586" w:rsidRPr="004A2DA9" w14:paraId="1A777C07" w14:textId="77777777" w:rsidTr="007B6747">
        <w:tc>
          <w:tcPr>
            <w:tcW w:w="1814" w:type="dxa"/>
            <w:vAlign w:val="top"/>
          </w:tcPr>
          <w:p w14:paraId="61B20FE6" w14:textId="77777777" w:rsidR="00F77586" w:rsidRPr="004A2DA9" w:rsidRDefault="00F77586" w:rsidP="007B6747">
            <w:r w:rsidRPr="004A2DA9">
              <w:t>H7</w:t>
            </w:r>
          </w:p>
        </w:tc>
        <w:tc>
          <w:tcPr>
            <w:tcW w:w="1276" w:type="dxa"/>
            <w:vAlign w:val="top"/>
          </w:tcPr>
          <w:p w14:paraId="0718CB37" w14:textId="77777777" w:rsidR="00F77586" w:rsidRPr="004A2DA9" w:rsidRDefault="00F77586" w:rsidP="007B6747">
            <w:pPr>
              <w:rPr>
                <w:rStyle w:val="Emphasis"/>
              </w:rPr>
            </w:pPr>
            <w:r w:rsidRPr="004A2DA9">
              <w:rPr>
                <w:rStyle w:val="Emphasis"/>
              </w:rPr>
              <w:t>H7%</w:t>
            </w:r>
          </w:p>
        </w:tc>
        <w:tc>
          <w:tcPr>
            <w:tcW w:w="992" w:type="dxa"/>
            <w:vAlign w:val="top"/>
          </w:tcPr>
          <w:p w14:paraId="5D38BC98" w14:textId="77777777" w:rsidR="00F77586" w:rsidRPr="004A2DA9" w:rsidRDefault="00F77586" w:rsidP="007B6747">
            <w:r w:rsidRPr="004A2DA9">
              <w:t>0</w:t>
            </w:r>
          </w:p>
        </w:tc>
        <w:tc>
          <w:tcPr>
            <w:tcW w:w="4922" w:type="dxa"/>
            <w:vAlign w:val="top"/>
          </w:tcPr>
          <w:p w14:paraId="64A7F539" w14:textId="77AE55FD" w:rsidR="00F77586" w:rsidRPr="004A2DA9" w:rsidRDefault="00F77586" w:rsidP="007B6747">
            <w:r w:rsidRPr="004A2DA9">
              <w:t xml:space="preserve">Degree of compensation: </w:t>
            </w:r>
            <w:r w:rsidRPr="004A2DA9">
              <w:rPr>
                <w:b/>
              </w:rPr>
              <w:t>0%...100%</w:t>
            </w:r>
          </w:p>
        </w:tc>
      </w:tr>
      <w:tr w:rsidR="005C231E" w:rsidRPr="004A2DA9" w14:paraId="0E132B5D" w14:textId="77777777" w:rsidTr="000210C2">
        <w:tc>
          <w:tcPr>
            <w:tcW w:w="1814" w:type="dxa"/>
            <w:vAlign w:val="top"/>
          </w:tcPr>
          <w:p w14:paraId="7306943C" w14:textId="113F8687" w:rsidR="005C231E" w:rsidRPr="004A2DA9" w:rsidRDefault="005C231E" w:rsidP="000210C2">
            <w:r>
              <w:t>H8</w:t>
            </w:r>
            <w:r w:rsidR="000C1240">
              <w:t xml:space="preserve"> ***</w:t>
            </w:r>
          </w:p>
        </w:tc>
        <w:tc>
          <w:tcPr>
            <w:tcW w:w="1276" w:type="dxa"/>
            <w:vAlign w:val="top"/>
          </w:tcPr>
          <w:p w14:paraId="5E71A8D2" w14:textId="7D20D7A4" w:rsidR="005C231E" w:rsidRPr="004A2DA9" w:rsidRDefault="005C231E" w:rsidP="000210C2">
            <w:pPr>
              <w:rPr>
                <w:rStyle w:val="Emphasis"/>
              </w:rPr>
            </w:pPr>
            <w:r w:rsidRPr="004A2DA9">
              <w:rPr>
                <w:rStyle w:val="Emphasis"/>
              </w:rPr>
              <w:t>H</w:t>
            </w:r>
            <w:r>
              <w:rPr>
                <w:rStyle w:val="Emphasis"/>
              </w:rPr>
              <w:t>8</w:t>
            </w:r>
            <w:r w:rsidRPr="004A2DA9">
              <w:rPr>
                <w:rStyle w:val="Emphasis"/>
              </w:rPr>
              <w:t>%</w:t>
            </w:r>
          </w:p>
        </w:tc>
        <w:tc>
          <w:tcPr>
            <w:tcW w:w="992" w:type="dxa"/>
            <w:vAlign w:val="top"/>
          </w:tcPr>
          <w:p w14:paraId="49667733" w14:textId="77777777" w:rsidR="005C231E" w:rsidRPr="004A2DA9" w:rsidRDefault="005C231E" w:rsidP="000210C2">
            <w:r w:rsidRPr="004A2DA9">
              <w:t>0</w:t>
            </w:r>
          </w:p>
        </w:tc>
        <w:tc>
          <w:tcPr>
            <w:tcW w:w="4922" w:type="dxa"/>
            <w:vAlign w:val="top"/>
          </w:tcPr>
          <w:p w14:paraId="7AF7C37A" w14:textId="7625CC88" w:rsidR="005C231E" w:rsidRPr="004A2DA9" w:rsidRDefault="005C231E" w:rsidP="000210C2">
            <w:r w:rsidRPr="004A2DA9">
              <w:t xml:space="preserve">Degree of compensation: </w:t>
            </w:r>
            <w:r w:rsidRPr="004A2DA9">
              <w:rPr>
                <w:b/>
              </w:rPr>
              <w:t>0%...100%</w:t>
            </w:r>
          </w:p>
        </w:tc>
      </w:tr>
      <w:tr w:rsidR="00F77586" w:rsidRPr="004A2DA9" w14:paraId="63BF794E" w14:textId="77777777" w:rsidTr="007B6747">
        <w:tc>
          <w:tcPr>
            <w:tcW w:w="1814" w:type="dxa"/>
            <w:vAlign w:val="top"/>
          </w:tcPr>
          <w:p w14:paraId="74DDD6BB" w14:textId="77777777" w:rsidR="00F77586" w:rsidRPr="004A2DA9" w:rsidRDefault="00F77586" w:rsidP="007B6747">
            <w:r w:rsidRPr="004A2DA9">
              <w:t>H9</w:t>
            </w:r>
          </w:p>
        </w:tc>
        <w:tc>
          <w:tcPr>
            <w:tcW w:w="1276" w:type="dxa"/>
            <w:vAlign w:val="top"/>
          </w:tcPr>
          <w:p w14:paraId="7D83BAFE" w14:textId="77777777" w:rsidR="00F77586" w:rsidRPr="004A2DA9" w:rsidRDefault="00F77586" w:rsidP="007B6747">
            <w:pPr>
              <w:rPr>
                <w:rStyle w:val="Emphasis"/>
              </w:rPr>
            </w:pPr>
            <w:r w:rsidRPr="004A2DA9">
              <w:rPr>
                <w:rStyle w:val="Emphasis"/>
              </w:rPr>
              <w:t>H9%</w:t>
            </w:r>
          </w:p>
        </w:tc>
        <w:tc>
          <w:tcPr>
            <w:tcW w:w="992" w:type="dxa"/>
            <w:vAlign w:val="top"/>
          </w:tcPr>
          <w:p w14:paraId="41A9943D" w14:textId="77777777" w:rsidR="00F77586" w:rsidRPr="004A2DA9" w:rsidRDefault="00F77586" w:rsidP="007B6747">
            <w:r w:rsidRPr="004A2DA9">
              <w:t>0</w:t>
            </w:r>
          </w:p>
        </w:tc>
        <w:tc>
          <w:tcPr>
            <w:tcW w:w="4922" w:type="dxa"/>
            <w:vAlign w:val="top"/>
          </w:tcPr>
          <w:p w14:paraId="21A8CCA4" w14:textId="232486E7" w:rsidR="00F77586" w:rsidRPr="004A2DA9" w:rsidRDefault="00F77586" w:rsidP="007B6747">
            <w:r w:rsidRPr="004A2DA9">
              <w:t xml:space="preserve">Degree of compensation: </w:t>
            </w:r>
            <w:r w:rsidRPr="004A2DA9">
              <w:rPr>
                <w:b/>
              </w:rPr>
              <w:t>0%...100%</w:t>
            </w:r>
          </w:p>
        </w:tc>
      </w:tr>
      <w:tr w:rsidR="00F77586" w:rsidRPr="004A2DA9" w14:paraId="2270902E" w14:textId="77777777" w:rsidTr="007B6747">
        <w:tc>
          <w:tcPr>
            <w:tcW w:w="1814" w:type="dxa"/>
            <w:vAlign w:val="top"/>
          </w:tcPr>
          <w:p w14:paraId="439D9B59" w14:textId="77777777" w:rsidR="00F77586" w:rsidRPr="004A2DA9" w:rsidRDefault="00F77586" w:rsidP="007B6747">
            <w:r w:rsidRPr="004A2DA9">
              <w:t>H11</w:t>
            </w:r>
          </w:p>
        </w:tc>
        <w:tc>
          <w:tcPr>
            <w:tcW w:w="1276" w:type="dxa"/>
            <w:vAlign w:val="top"/>
          </w:tcPr>
          <w:p w14:paraId="105D8265" w14:textId="77777777" w:rsidR="00F77586" w:rsidRPr="004A2DA9" w:rsidRDefault="00F77586" w:rsidP="007B6747">
            <w:pPr>
              <w:rPr>
                <w:rStyle w:val="Emphasis"/>
              </w:rPr>
            </w:pPr>
            <w:r w:rsidRPr="004A2DA9">
              <w:rPr>
                <w:rStyle w:val="Emphasis"/>
              </w:rPr>
              <w:t>H11%</w:t>
            </w:r>
          </w:p>
        </w:tc>
        <w:tc>
          <w:tcPr>
            <w:tcW w:w="992" w:type="dxa"/>
            <w:vAlign w:val="top"/>
          </w:tcPr>
          <w:p w14:paraId="6E602718" w14:textId="77777777" w:rsidR="00F77586" w:rsidRPr="004A2DA9" w:rsidRDefault="00F77586" w:rsidP="007B6747">
            <w:r w:rsidRPr="004A2DA9">
              <w:t>0</w:t>
            </w:r>
          </w:p>
        </w:tc>
        <w:tc>
          <w:tcPr>
            <w:tcW w:w="4922" w:type="dxa"/>
            <w:vAlign w:val="top"/>
          </w:tcPr>
          <w:p w14:paraId="79C8ABB7" w14:textId="4B580B62" w:rsidR="00F77586" w:rsidRPr="004A2DA9" w:rsidRDefault="00F77586" w:rsidP="007B6747">
            <w:r w:rsidRPr="004A2DA9">
              <w:t xml:space="preserve">Degree of compensation: </w:t>
            </w:r>
            <w:r w:rsidRPr="004A2DA9">
              <w:rPr>
                <w:b/>
              </w:rPr>
              <w:t>0%...100%</w:t>
            </w:r>
          </w:p>
        </w:tc>
      </w:tr>
      <w:tr w:rsidR="00F77586" w:rsidRPr="004A2DA9" w14:paraId="44AF2FB8" w14:textId="77777777" w:rsidTr="007B6747">
        <w:tc>
          <w:tcPr>
            <w:tcW w:w="1814" w:type="dxa"/>
            <w:vAlign w:val="top"/>
          </w:tcPr>
          <w:p w14:paraId="53580290" w14:textId="77777777" w:rsidR="00F77586" w:rsidRPr="004A2DA9" w:rsidRDefault="00F77586" w:rsidP="007B6747">
            <w:r w:rsidRPr="004A2DA9">
              <w:t>H13</w:t>
            </w:r>
          </w:p>
        </w:tc>
        <w:tc>
          <w:tcPr>
            <w:tcW w:w="1276" w:type="dxa"/>
            <w:vAlign w:val="top"/>
          </w:tcPr>
          <w:p w14:paraId="72671D95" w14:textId="77777777" w:rsidR="00F77586" w:rsidRPr="004A2DA9" w:rsidRDefault="00F77586" w:rsidP="007B6747">
            <w:pPr>
              <w:rPr>
                <w:rStyle w:val="Emphasis"/>
              </w:rPr>
            </w:pPr>
            <w:r w:rsidRPr="004A2DA9">
              <w:rPr>
                <w:rStyle w:val="Emphasis"/>
              </w:rPr>
              <w:t>H13%</w:t>
            </w:r>
          </w:p>
        </w:tc>
        <w:tc>
          <w:tcPr>
            <w:tcW w:w="992" w:type="dxa"/>
            <w:vAlign w:val="top"/>
          </w:tcPr>
          <w:p w14:paraId="78E6E412" w14:textId="77777777" w:rsidR="00F77586" w:rsidRPr="004A2DA9" w:rsidRDefault="00F77586" w:rsidP="007B6747">
            <w:r w:rsidRPr="004A2DA9">
              <w:t>0</w:t>
            </w:r>
          </w:p>
        </w:tc>
        <w:tc>
          <w:tcPr>
            <w:tcW w:w="4922" w:type="dxa"/>
            <w:vAlign w:val="top"/>
          </w:tcPr>
          <w:p w14:paraId="4CC88BFC" w14:textId="0BB982AD" w:rsidR="00F77586" w:rsidRPr="004A2DA9" w:rsidRDefault="00F77586" w:rsidP="007B6747">
            <w:r w:rsidRPr="004A2DA9">
              <w:t xml:space="preserve">Degree of compensation: </w:t>
            </w:r>
            <w:r w:rsidRPr="004A2DA9">
              <w:rPr>
                <w:b/>
              </w:rPr>
              <w:t>0%...100%</w:t>
            </w:r>
          </w:p>
        </w:tc>
      </w:tr>
      <w:tr w:rsidR="00F77586" w:rsidRPr="004A2DA9" w14:paraId="71AB5E84" w14:textId="77777777" w:rsidTr="007B6747">
        <w:tc>
          <w:tcPr>
            <w:tcW w:w="1814" w:type="dxa"/>
            <w:vAlign w:val="top"/>
          </w:tcPr>
          <w:p w14:paraId="0FC67246" w14:textId="77777777" w:rsidR="00F77586" w:rsidRPr="004A2DA9" w:rsidRDefault="00F77586" w:rsidP="007B6747">
            <w:r w:rsidRPr="004A2DA9">
              <w:t>H15</w:t>
            </w:r>
          </w:p>
        </w:tc>
        <w:tc>
          <w:tcPr>
            <w:tcW w:w="1276" w:type="dxa"/>
            <w:vAlign w:val="top"/>
          </w:tcPr>
          <w:p w14:paraId="4B1AA565" w14:textId="77777777" w:rsidR="00F77586" w:rsidRPr="004A2DA9" w:rsidRDefault="00F77586" w:rsidP="007B6747">
            <w:pPr>
              <w:rPr>
                <w:rStyle w:val="Emphasis"/>
              </w:rPr>
            </w:pPr>
            <w:r w:rsidRPr="004A2DA9">
              <w:rPr>
                <w:rStyle w:val="Emphasis"/>
              </w:rPr>
              <w:t>H15%</w:t>
            </w:r>
          </w:p>
        </w:tc>
        <w:tc>
          <w:tcPr>
            <w:tcW w:w="992" w:type="dxa"/>
            <w:vAlign w:val="top"/>
          </w:tcPr>
          <w:p w14:paraId="5847F5D9" w14:textId="77777777" w:rsidR="00F77586" w:rsidRPr="004A2DA9" w:rsidRDefault="00F77586" w:rsidP="007B6747">
            <w:r w:rsidRPr="004A2DA9">
              <w:t>0</w:t>
            </w:r>
          </w:p>
        </w:tc>
        <w:tc>
          <w:tcPr>
            <w:tcW w:w="4922" w:type="dxa"/>
            <w:vAlign w:val="top"/>
          </w:tcPr>
          <w:p w14:paraId="5BAF5DB9" w14:textId="66D6D2AE" w:rsidR="00F77586" w:rsidRPr="004A2DA9" w:rsidRDefault="00F77586" w:rsidP="007B6747">
            <w:r w:rsidRPr="004A2DA9">
              <w:t xml:space="preserve">Degree of compensation: </w:t>
            </w:r>
            <w:r w:rsidRPr="004A2DA9">
              <w:rPr>
                <w:b/>
              </w:rPr>
              <w:t>0%...100%</w:t>
            </w:r>
          </w:p>
        </w:tc>
      </w:tr>
      <w:tr w:rsidR="00F77586" w:rsidRPr="004A2DA9" w14:paraId="653BEC3A" w14:textId="77777777" w:rsidTr="007B6747">
        <w:tc>
          <w:tcPr>
            <w:tcW w:w="1814" w:type="dxa"/>
            <w:vAlign w:val="top"/>
          </w:tcPr>
          <w:p w14:paraId="5655E5C3" w14:textId="77777777" w:rsidR="00F77586" w:rsidRPr="004A2DA9" w:rsidRDefault="00F77586" w:rsidP="007B6747">
            <w:r w:rsidRPr="004A2DA9">
              <w:t>H17</w:t>
            </w:r>
          </w:p>
        </w:tc>
        <w:tc>
          <w:tcPr>
            <w:tcW w:w="1276" w:type="dxa"/>
            <w:vAlign w:val="top"/>
          </w:tcPr>
          <w:p w14:paraId="385C54C3" w14:textId="77777777" w:rsidR="00F77586" w:rsidRPr="004A2DA9" w:rsidRDefault="00F77586" w:rsidP="007B6747">
            <w:pPr>
              <w:rPr>
                <w:rStyle w:val="Emphasis"/>
              </w:rPr>
            </w:pPr>
            <w:r w:rsidRPr="004A2DA9">
              <w:rPr>
                <w:rStyle w:val="Emphasis"/>
              </w:rPr>
              <w:t>H17%</w:t>
            </w:r>
          </w:p>
        </w:tc>
        <w:tc>
          <w:tcPr>
            <w:tcW w:w="992" w:type="dxa"/>
            <w:vAlign w:val="top"/>
          </w:tcPr>
          <w:p w14:paraId="492C9E65" w14:textId="77777777" w:rsidR="00F77586" w:rsidRPr="004A2DA9" w:rsidRDefault="00F77586" w:rsidP="007B6747">
            <w:r w:rsidRPr="004A2DA9">
              <w:t>0</w:t>
            </w:r>
          </w:p>
        </w:tc>
        <w:tc>
          <w:tcPr>
            <w:tcW w:w="4922" w:type="dxa"/>
            <w:vAlign w:val="top"/>
          </w:tcPr>
          <w:p w14:paraId="4FC57590" w14:textId="5A5D4104" w:rsidR="00F77586" w:rsidRPr="004A2DA9" w:rsidRDefault="00F77586" w:rsidP="007B6747">
            <w:r w:rsidRPr="004A2DA9">
              <w:t xml:space="preserve">Degree of compensation: </w:t>
            </w:r>
            <w:r w:rsidRPr="004A2DA9">
              <w:rPr>
                <w:b/>
              </w:rPr>
              <w:t>0%...100%</w:t>
            </w:r>
          </w:p>
        </w:tc>
      </w:tr>
      <w:tr w:rsidR="00F77586" w:rsidRPr="004A2DA9" w14:paraId="0569AEA2" w14:textId="77777777" w:rsidTr="007B6747">
        <w:tc>
          <w:tcPr>
            <w:tcW w:w="1814" w:type="dxa"/>
            <w:vAlign w:val="top"/>
          </w:tcPr>
          <w:p w14:paraId="46E261E2" w14:textId="77777777" w:rsidR="00F77586" w:rsidRPr="004A2DA9" w:rsidRDefault="00F77586" w:rsidP="007B6747">
            <w:r w:rsidRPr="004A2DA9">
              <w:t>H19</w:t>
            </w:r>
          </w:p>
        </w:tc>
        <w:tc>
          <w:tcPr>
            <w:tcW w:w="1276" w:type="dxa"/>
            <w:vAlign w:val="top"/>
          </w:tcPr>
          <w:p w14:paraId="75D1FBC2" w14:textId="77777777" w:rsidR="00F77586" w:rsidRPr="004A2DA9" w:rsidRDefault="00F77586" w:rsidP="007B6747">
            <w:pPr>
              <w:rPr>
                <w:rStyle w:val="Emphasis"/>
              </w:rPr>
            </w:pPr>
            <w:r w:rsidRPr="004A2DA9">
              <w:rPr>
                <w:rStyle w:val="Emphasis"/>
              </w:rPr>
              <w:t>H19%</w:t>
            </w:r>
          </w:p>
        </w:tc>
        <w:tc>
          <w:tcPr>
            <w:tcW w:w="992" w:type="dxa"/>
            <w:vAlign w:val="top"/>
          </w:tcPr>
          <w:p w14:paraId="13B42775" w14:textId="77777777" w:rsidR="00F77586" w:rsidRPr="004A2DA9" w:rsidRDefault="00F77586" w:rsidP="007B6747">
            <w:r w:rsidRPr="004A2DA9">
              <w:t>0</w:t>
            </w:r>
          </w:p>
        </w:tc>
        <w:tc>
          <w:tcPr>
            <w:tcW w:w="4922" w:type="dxa"/>
            <w:vAlign w:val="top"/>
          </w:tcPr>
          <w:p w14:paraId="015A6F3A" w14:textId="46940E32" w:rsidR="00F77586" w:rsidRPr="004A2DA9" w:rsidRDefault="00F77586" w:rsidP="007B6747">
            <w:r w:rsidRPr="004A2DA9">
              <w:t xml:space="preserve">Degree of compensation: </w:t>
            </w:r>
            <w:r w:rsidRPr="004A2DA9">
              <w:rPr>
                <w:b/>
              </w:rPr>
              <w:t>0%...100%</w:t>
            </w:r>
          </w:p>
        </w:tc>
      </w:tr>
      <w:tr w:rsidR="005C231E" w:rsidRPr="004A2DA9" w14:paraId="36001839" w14:textId="77777777" w:rsidTr="000210C2">
        <w:tc>
          <w:tcPr>
            <w:tcW w:w="1814" w:type="dxa"/>
            <w:vAlign w:val="top"/>
          </w:tcPr>
          <w:p w14:paraId="105F59B8" w14:textId="57983DF0" w:rsidR="005C231E" w:rsidRPr="004A2DA9" w:rsidRDefault="005C231E" w:rsidP="000210C2">
            <w:r>
              <w:t>H21</w:t>
            </w:r>
          </w:p>
        </w:tc>
        <w:tc>
          <w:tcPr>
            <w:tcW w:w="1276" w:type="dxa"/>
            <w:vAlign w:val="top"/>
          </w:tcPr>
          <w:p w14:paraId="350190FB" w14:textId="09F00C01" w:rsidR="005C231E" w:rsidRPr="004A2DA9" w:rsidRDefault="005C231E" w:rsidP="000210C2">
            <w:pPr>
              <w:rPr>
                <w:rStyle w:val="Emphasis"/>
              </w:rPr>
            </w:pPr>
            <w:r>
              <w:rPr>
                <w:rStyle w:val="Emphasis"/>
              </w:rPr>
              <w:t>H21</w:t>
            </w:r>
            <w:r w:rsidRPr="004A2DA9">
              <w:rPr>
                <w:rStyle w:val="Emphasis"/>
              </w:rPr>
              <w:t>%</w:t>
            </w:r>
          </w:p>
        </w:tc>
        <w:tc>
          <w:tcPr>
            <w:tcW w:w="992" w:type="dxa"/>
            <w:vAlign w:val="top"/>
          </w:tcPr>
          <w:p w14:paraId="1823BC50" w14:textId="77777777" w:rsidR="005C231E" w:rsidRPr="004A2DA9" w:rsidRDefault="005C231E" w:rsidP="000210C2">
            <w:r w:rsidRPr="004A2DA9">
              <w:t>0</w:t>
            </w:r>
          </w:p>
        </w:tc>
        <w:tc>
          <w:tcPr>
            <w:tcW w:w="4922" w:type="dxa"/>
            <w:vAlign w:val="top"/>
          </w:tcPr>
          <w:p w14:paraId="2DFBF559" w14:textId="38F1628A" w:rsidR="005C231E" w:rsidRPr="004A2DA9" w:rsidRDefault="005C231E" w:rsidP="000210C2">
            <w:r w:rsidRPr="004A2DA9">
              <w:t xml:space="preserve">Degree of compensation: </w:t>
            </w:r>
            <w:r w:rsidRPr="004A2DA9">
              <w:rPr>
                <w:b/>
              </w:rPr>
              <w:t>0%...100%</w:t>
            </w:r>
          </w:p>
        </w:tc>
      </w:tr>
      <w:tr w:rsidR="00F77586" w:rsidRPr="004A2DA9" w14:paraId="1D27EAF4" w14:textId="77777777" w:rsidTr="007B6747">
        <w:tc>
          <w:tcPr>
            <w:tcW w:w="1814" w:type="dxa"/>
            <w:vAlign w:val="top"/>
          </w:tcPr>
          <w:p w14:paraId="425D36EC" w14:textId="77777777" w:rsidR="00F77586" w:rsidRPr="004A2DA9" w:rsidRDefault="00F77586" w:rsidP="007B6747">
            <w:r w:rsidRPr="004A2DA9">
              <w:t>H23</w:t>
            </w:r>
          </w:p>
        </w:tc>
        <w:tc>
          <w:tcPr>
            <w:tcW w:w="1276" w:type="dxa"/>
            <w:vAlign w:val="top"/>
          </w:tcPr>
          <w:p w14:paraId="0D10D84F" w14:textId="77777777" w:rsidR="00F77586" w:rsidRPr="004A2DA9" w:rsidRDefault="00F77586" w:rsidP="007B6747">
            <w:pPr>
              <w:rPr>
                <w:rStyle w:val="Emphasis"/>
              </w:rPr>
            </w:pPr>
            <w:r w:rsidRPr="004A2DA9">
              <w:rPr>
                <w:rStyle w:val="Emphasis"/>
              </w:rPr>
              <w:t>H23%</w:t>
            </w:r>
          </w:p>
        </w:tc>
        <w:tc>
          <w:tcPr>
            <w:tcW w:w="992" w:type="dxa"/>
            <w:vAlign w:val="top"/>
          </w:tcPr>
          <w:p w14:paraId="5A46F762" w14:textId="77777777" w:rsidR="00F77586" w:rsidRPr="004A2DA9" w:rsidRDefault="00F77586" w:rsidP="007B6747">
            <w:r w:rsidRPr="004A2DA9">
              <w:t>0</w:t>
            </w:r>
          </w:p>
        </w:tc>
        <w:tc>
          <w:tcPr>
            <w:tcW w:w="4922" w:type="dxa"/>
            <w:vAlign w:val="top"/>
          </w:tcPr>
          <w:p w14:paraId="6F8D5CA4" w14:textId="1F5E21D3" w:rsidR="00F77586" w:rsidRPr="004A2DA9" w:rsidRDefault="00F77586" w:rsidP="007B6747">
            <w:r w:rsidRPr="004A2DA9">
              <w:t xml:space="preserve">Degree of compensation: </w:t>
            </w:r>
            <w:r w:rsidRPr="004A2DA9">
              <w:rPr>
                <w:b/>
              </w:rPr>
              <w:t>0%...100%</w:t>
            </w:r>
          </w:p>
        </w:tc>
      </w:tr>
      <w:tr w:rsidR="00F77586" w:rsidRPr="004A2DA9" w14:paraId="44BED08A" w14:textId="77777777" w:rsidTr="007B6747">
        <w:tc>
          <w:tcPr>
            <w:tcW w:w="1814" w:type="dxa"/>
            <w:vAlign w:val="top"/>
          </w:tcPr>
          <w:p w14:paraId="1F6D515C" w14:textId="77777777" w:rsidR="00F77586" w:rsidRPr="004A2DA9" w:rsidRDefault="00F77586" w:rsidP="007B6747">
            <w:r w:rsidRPr="004A2DA9">
              <w:t>H25</w:t>
            </w:r>
          </w:p>
        </w:tc>
        <w:tc>
          <w:tcPr>
            <w:tcW w:w="1276" w:type="dxa"/>
            <w:vAlign w:val="top"/>
          </w:tcPr>
          <w:p w14:paraId="3FD6EB2C" w14:textId="77777777" w:rsidR="00F77586" w:rsidRPr="004A2DA9" w:rsidRDefault="00F77586" w:rsidP="007B6747">
            <w:pPr>
              <w:rPr>
                <w:rStyle w:val="Emphasis"/>
              </w:rPr>
            </w:pPr>
            <w:r w:rsidRPr="004A2DA9">
              <w:rPr>
                <w:rStyle w:val="Emphasis"/>
              </w:rPr>
              <w:t>H25%</w:t>
            </w:r>
          </w:p>
        </w:tc>
        <w:tc>
          <w:tcPr>
            <w:tcW w:w="992" w:type="dxa"/>
            <w:vAlign w:val="top"/>
          </w:tcPr>
          <w:p w14:paraId="3308CC07" w14:textId="77777777" w:rsidR="00F77586" w:rsidRPr="004A2DA9" w:rsidRDefault="00F77586" w:rsidP="007B6747">
            <w:r w:rsidRPr="004A2DA9">
              <w:t>0</w:t>
            </w:r>
          </w:p>
        </w:tc>
        <w:tc>
          <w:tcPr>
            <w:tcW w:w="4922" w:type="dxa"/>
            <w:vAlign w:val="top"/>
          </w:tcPr>
          <w:p w14:paraId="73880899" w14:textId="79445F62" w:rsidR="00F77586" w:rsidRPr="004A2DA9" w:rsidRDefault="00F77586" w:rsidP="007B6747">
            <w:r w:rsidRPr="004A2DA9">
              <w:t xml:space="preserve">Degree of compensation: </w:t>
            </w:r>
            <w:r w:rsidRPr="004A2DA9">
              <w:rPr>
                <w:b/>
              </w:rPr>
              <w:t>0%...100%</w:t>
            </w:r>
          </w:p>
        </w:tc>
      </w:tr>
      <w:tr w:rsidR="00F77586" w:rsidRPr="004A2DA9" w14:paraId="3952E7F3" w14:textId="77777777" w:rsidTr="007B6747">
        <w:tc>
          <w:tcPr>
            <w:tcW w:w="1814" w:type="dxa"/>
            <w:vAlign w:val="top"/>
          </w:tcPr>
          <w:p w14:paraId="67531AD1" w14:textId="77777777" w:rsidR="00F77586" w:rsidRPr="004A2DA9" w:rsidRDefault="00F77586" w:rsidP="007B6747">
            <w:r w:rsidRPr="004A2DA9">
              <w:t>H29</w:t>
            </w:r>
          </w:p>
        </w:tc>
        <w:tc>
          <w:tcPr>
            <w:tcW w:w="1276" w:type="dxa"/>
            <w:vAlign w:val="top"/>
          </w:tcPr>
          <w:p w14:paraId="7A38B836" w14:textId="77777777" w:rsidR="00F77586" w:rsidRPr="004A2DA9" w:rsidRDefault="00F77586" w:rsidP="007B6747">
            <w:pPr>
              <w:rPr>
                <w:rStyle w:val="Emphasis"/>
              </w:rPr>
            </w:pPr>
            <w:r w:rsidRPr="004A2DA9">
              <w:rPr>
                <w:rStyle w:val="Emphasis"/>
              </w:rPr>
              <w:t>H29%</w:t>
            </w:r>
          </w:p>
        </w:tc>
        <w:tc>
          <w:tcPr>
            <w:tcW w:w="992" w:type="dxa"/>
            <w:vAlign w:val="top"/>
          </w:tcPr>
          <w:p w14:paraId="6CFFEC38" w14:textId="77777777" w:rsidR="00F77586" w:rsidRPr="004A2DA9" w:rsidRDefault="00F77586" w:rsidP="007B6747">
            <w:r w:rsidRPr="004A2DA9">
              <w:t>0</w:t>
            </w:r>
          </w:p>
        </w:tc>
        <w:tc>
          <w:tcPr>
            <w:tcW w:w="4922" w:type="dxa"/>
            <w:vAlign w:val="top"/>
          </w:tcPr>
          <w:p w14:paraId="3116233F" w14:textId="4F0C3A99" w:rsidR="00F77586" w:rsidRPr="004A2DA9" w:rsidRDefault="00F77586" w:rsidP="007B6747">
            <w:r w:rsidRPr="004A2DA9">
              <w:t xml:space="preserve">Degree of compensation: </w:t>
            </w:r>
            <w:r w:rsidRPr="004A2DA9">
              <w:rPr>
                <w:b/>
              </w:rPr>
              <w:t>0%...100%</w:t>
            </w:r>
          </w:p>
        </w:tc>
      </w:tr>
      <w:tr w:rsidR="00F77586" w:rsidRPr="004A2DA9" w14:paraId="017B3E63" w14:textId="77777777" w:rsidTr="007B6747">
        <w:tc>
          <w:tcPr>
            <w:tcW w:w="1814" w:type="dxa"/>
            <w:vAlign w:val="top"/>
          </w:tcPr>
          <w:p w14:paraId="3C993ABB" w14:textId="77777777" w:rsidR="00F77586" w:rsidRPr="004A2DA9" w:rsidRDefault="00F77586" w:rsidP="007B6747">
            <w:r w:rsidRPr="004A2DA9">
              <w:t>H31</w:t>
            </w:r>
          </w:p>
        </w:tc>
        <w:tc>
          <w:tcPr>
            <w:tcW w:w="1276" w:type="dxa"/>
            <w:vAlign w:val="top"/>
          </w:tcPr>
          <w:p w14:paraId="5D6EEF86" w14:textId="77777777" w:rsidR="00F77586" w:rsidRPr="004A2DA9" w:rsidRDefault="00F77586" w:rsidP="007B6747">
            <w:pPr>
              <w:rPr>
                <w:rStyle w:val="Emphasis"/>
              </w:rPr>
            </w:pPr>
            <w:r w:rsidRPr="004A2DA9">
              <w:rPr>
                <w:rStyle w:val="Emphasis"/>
              </w:rPr>
              <w:t>H31%</w:t>
            </w:r>
          </w:p>
        </w:tc>
        <w:tc>
          <w:tcPr>
            <w:tcW w:w="992" w:type="dxa"/>
            <w:vAlign w:val="top"/>
          </w:tcPr>
          <w:p w14:paraId="03E7CE7C" w14:textId="77777777" w:rsidR="00F77586" w:rsidRPr="004A2DA9" w:rsidRDefault="00F77586" w:rsidP="007B6747">
            <w:r w:rsidRPr="004A2DA9">
              <w:t>0</w:t>
            </w:r>
          </w:p>
        </w:tc>
        <w:tc>
          <w:tcPr>
            <w:tcW w:w="4922" w:type="dxa"/>
            <w:vAlign w:val="top"/>
          </w:tcPr>
          <w:p w14:paraId="6EE9269D" w14:textId="2330CD23" w:rsidR="00F77586" w:rsidRPr="004A2DA9" w:rsidRDefault="00F77586" w:rsidP="007B6747">
            <w:r w:rsidRPr="004A2DA9">
              <w:t xml:space="preserve">Degree of compensation: </w:t>
            </w:r>
            <w:r w:rsidRPr="004A2DA9">
              <w:rPr>
                <w:b/>
              </w:rPr>
              <w:t>0%...100%</w:t>
            </w:r>
          </w:p>
        </w:tc>
      </w:tr>
      <w:tr w:rsidR="00F77586" w:rsidRPr="004A2DA9" w14:paraId="5D6335C8" w14:textId="77777777" w:rsidTr="007B6747">
        <w:tc>
          <w:tcPr>
            <w:tcW w:w="1814" w:type="dxa"/>
            <w:vAlign w:val="top"/>
          </w:tcPr>
          <w:p w14:paraId="70151E6C" w14:textId="77777777" w:rsidR="00F77586" w:rsidRPr="004A2DA9" w:rsidRDefault="00F77586" w:rsidP="007B6747">
            <w:r w:rsidRPr="004A2DA9">
              <w:t>H35</w:t>
            </w:r>
          </w:p>
        </w:tc>
        <w:tc>
          <w:tcPr>
            <w:tcW w:w="1276" w:type="dxa"/>
            <w:vAlign w:val="top"/>
          </w:tcPr>
          <w:p w14:paraId="753D19DB" w14:textId="77777777" w:rsidR="00F77586" w:rsidRPr="004A2DA9" w:rsidRDefault="00F77586" w:rsidP="007B6747">
            <w:pPr>
              <w:rPr>
                <w:rStyle w:val="Emphasis"/>
              </w:rPr>
            </w:pPr>
            <w:r w:rsidRPr="004A2DA9">
              <w:rPr>
                <w:rStyle w:val="Emphasis"/>
              </w:rPr>
              <w:t>H35%</w:t>
            </w:r>
          </w:p>
        </w:tc>
        <w:tc>
          <w:tcPr>
            <w:tcW w:w="992" w:type="dxa"/>
            <w:vAlign w:val="top"/>
          </w:tcPr>
          <w:p w14:paraId="4415DF45" w14:textId="77777777" w:rsidR="00F77586" w:rsidRPr="004A2DA9" w:rsidRDefault="00F77586" w:rsidP="007B6747">
            <w:r w:rsidRPr="004A2DA9">
              <w:t>0</w:t>
            </w:r>
          </w:p>
        </w:tc>
        <w:tc>
          <w:tcPr>
            <w:tcW w:w="4922" w:type="dxa"/>
            <w:vAlign w:val="top"/>
          </w:tcPr>
          <w:p w14:paraId="16232586" w14:textId="223A6B1E" w:rsidR="00F77586" w:rsidRPr="004A2DA9" w:rsidRDefault="00F77586" w:rsidP="007B6747">
            <w:r w:rsidRPr="004A2DA9">
              <w:t xml:space="preserve">Degree of compensation: </w:t>
            </w:r>
            <w:r w:rsidRPr="004A2DA9">
              <w:rPr>
                <w:b/>
              </w:rPr>
              <w:t>0%...100%</w:t>
            </w:r>
          </w:p>
        </w:tc>
      </w:tr>
      <w:tr w:rsidR="00F77586" w:rsidRPr="004A2DA9" w14:paraId="776A5C1D" w14:textId="77777777" w:rsidTr="007B6747">
        <w:tc>
          <w:tcPr>
            <w:tcW w:w="1814" w:type="dxa"/>
            <w:vAlign w:val="top"/>
          </w:tcPr>
          <w:p w14:paraId="42132B06" w14:textId="77777777" w:rsidR="00F77586" w:rsidRPr="004A2DA9" w:rsidRDefault="00F77586" w:rsidP="007B6747">
            <w:r w:rsidRPr="004A2DA9">
              <w:t>H37</w:t>
            </w:r>
          </w:p>
        </w:tc>
        <w:tc>
          <w:tcPr>
            <w:tcW w:w="1276" w:type="dxa"/>
            <w:vAlign w:val="top"/>
          </w:tcPr>
          <w:p w14:paraId="74665833" w14:textId="77777777" w:rsidR="00F77586" w:rsidRPr="004A2DA9" w:rsidRDefault="00F77586" w:rsidP="007B6747">
            <w:pPr>
              <w:rPr>
                <w:rStyle w:val="Emphasis"/>
              </w:rPr>
            </w:pPr>
            <w:r w:rsidRPr="004A2DA9">
              <w:rPr>
                <w:rStyle w:val="Emphasis"/>
              </w:rPr>
              <w:t>H37%</w:t>
            </w:r>
          </w:p>
        </w:tc>
        <w:tc>
          <w:tcPr>
            <w:tcW w:w="992" w:type="dxa"/>
            <w:vAlign w:val="top"/>
          </w:tcPr>
          <w:p w14:paraId="15528043" w14:textId="77777777" w:rsidR="00F77586" w:rsidRPr="004A2DA9" w:rsidRDefault="00F77586" w:rsidP="007B6747">
            <w:r w:rsidRPr="004A2DA9">
              <w:t>0</w:t>
            </w:r>
          </w:p>
        </w:tc>
        <w:tc>
          <w:tcPr>
            <w:tcW w:w="4922" w:type="dxa"/>
            <w:vAlign w:val="top"/>
          </w:tcPr>
          <w:p w14:paraId="190F34D4" w14:textId="362C289A" w:rsidR="00F77586" w:rsidRPr="004A2DA9" w:rsidRDefault="00F77586" w:rsidP="007B6747">
            <w:r w:rsidRPr="004A2DA9">
              <w:t xml:space="preserve">Degree of compensation: </w:t>
            </w:r>
            <w:r w:rsidRPr="004A2DA9">
              <w:rPr>
                <w:b/>
              </w:rPr>
              <w:t>0%...100%</w:t>
            </w:r>
          </w:p>
        </w:tc>
      </w:tr>
      <w:tr w:rsidR="00F77586" w:rsidRPr="004A2DA9" w14:paraId="7BB11F52" w14:textId="77777777" w:rsidTr="007B6747">
        <w:tc>
          <w:tcPr>
            <w:tcW w:w="1814" w:type="dxa"/>
            <w:vAlign w:val="top"/>
          </w:tcPr>
          <w:p w14:paraId="465CC018" w14:textId="77777777" w:rsidR="00F77586" w:rsidRPr="004A2DA9" w:rsidRDefault="00F77586" w:rsidP="007B6747">
            <w:r w:rsidRPr="004A2DA9">
              <w:t>H41</w:t>
            </w:r>
          </w:p>
        </w:tc>
        <w:tc>
          <w:tcPr>
            <w:tcW w:w="1276" w:type="dxa"/>
            <w:vAlign w:val="top"/>
          </w:tcPr>
          <w:p w14:paraId="6F42206C" w14:textId="77777777" w:rsidR="00F77586" w:rsidRPr="004A2DA9" w:rsidRDefault="00F77586" w:rsidP="007B6747">
            <w:pPr>
              <w:rPr>
                <w:rStyle w:val="Emphasis"/>
              </w:rPr>
            </w:pPr>
            <w:r w:rsidRPr="004A2DA9">
              <w:rPr>
                <w:rStyle w:val="Emphasis"/>
              </w:rPr>
              <w:t>H41%</w:t>
            </w:r>
          </w:p>
        </w:tc>
        <w:tc>
          <w:tcPr>
            <w:tcW w:w="992" w:type="dxa"/>
            <w:vAlign w:val="top"/>
          </w:tcPr>
          <w:p w14:paraId="56E2C8EB" w14:textId="77777777" w:rsidR="00F77586" w:rsidRPr="004A2DA9" w:rsidRDefault="00F77586" w:rsidP="007B6747">
            <w:r w:rsidRPr="004A2DA9">
              <w:t>0</w:t>
            </w:r>
          </w:p>
        </w:tc>
        <w:tc>
          <w:tcPr>
            <w:tcW w:w="4922" w:type="dxa"/>
            <w:vAlign w:val="top"/>
          </w:tcPr>
          <w:p w14:paraId="5542B89C" w14:textId="571E7974" w:rsidR="00F77586" w:rsidRPr="004A2DA9" w:rsidRDefault="00F77586" w:rsidP="007B6747">
            <w:r w:rsidRPr="004A2DA9">
              <w:t xml:space="preserve">Degree of compensation: </w:t>
            </w:r>
            <w:r w:rsidRPr="004A2DA9">
              <w:rPr>
                <w:b/>
              </w:rPr>
              <w:t>0%...100%</w:t>
            </w:r>
          </w:p>
        </w:tc>
      </w:tr>
      <w:tr w:rsidR="00F77586" w:rsidRPr="004A2DA9" w14:paraId="21874D7D" w14:textId="77777777" w:rsidTr="007B6747">
        <w:tc>
          <w:tcPr>
            <w:tcW w:w="1814" w:type="dxa"/>
            <w:vAlign w:val="top"/>
          </w:tcPr>
          <w:p w14:paraId="550B8725" w14:textId="77777777" w:rsidR="00F77586" w:rsidRPr="004A2DA9" w:rsidRDefault="00F77586" w:rsidP="007B6747">
            <w:r w:rsidRPr="004A2DA9">
              <w:t>H43</w:t>
            </w:r>
          </w:p>
        </w:tc>
        <w:tc>
          <w:tcPr>
            <w:tcW w:w="1276" w:type="dxa"/>
            <w:vAlign w:val="top"/>
          </w:tcPr>
          <w:p w14:paraId="364C881C" w14:textId="77777777" w:rsidR="00F77586" w:rsidRPr="004A2DA9" w:rsidRDefault="00F77586" w:rsidP="007B6747">
            <w:pPr>
              <w:rPr>
                <w:rStyle w:val="Emphasis"/>
              </w:rPr>
            </w:pPr>
            <w:r w:rsidRPr="004A2DA9">
              <w:rPr>
                <w:rStyle w:val="Emphasis"/>
              </w:rPr>
              <w:t>H43%</w:t>
            </w:r>
          </w:p>
        </w:tc>
        <w:tc>
          <w:tcPr>
            <w:tcW w:w="992" w:type="dxa"/>
            <w:vAlign w:val="top"/>
          </w:tcPr>
          <w:p w14:paraId="310E62B4" w14:textId="77777777" w:rsidR="00F77586" w:rsidRPr="004A2DA9" w:rsidRDefault="00F77586" w:rsidP="007B6747">
            <w:r w:rsidRPr="004A2DA9">
              <w:t>0</w:t>
            </w:r>
          </w:p>
        </w:tc>
        <w:tc>
          <w:tcPr>
            <w:tcW w:w="4922" w:type="dxa"/>
            <w:vAlign w:val="top"/>
          </w:tcPr>
          <w:p w14:paraId="0FED66A4" w14:textId="47264B5B" w:rsidR="00F77586" w:rsidRPr="004A2DA9" w:rsidRDefault="00F77586" w:rsidP="007B6747">
            <w:r w:rsidRPr="004A2DA9">
              <w:t xml:space="preserve">Degree of compensation: </w:t>
            </w:r>
            <w:r w:rsidRPr="004A2DA9">
              <w:rPr>
                <w:b/>
              </w:rPr>
              <w:t>0%...100%</w:t>
            </w:r>
          </w:p>
        </w:tc>
      </w:tr>
      <w:tr w:rsidR="00F77586" w:rsidRPr="004A2DA9" w14:paraId="1747956B" w14:textId="77777777" w:rsidTr="007B6747">
        <w:tc>
          <w:tcPr>
            <w:tcW w:w="1814" w:type="dxa"/>
            <w:vAlign w:val="top"/>
          </w:tcPr>
          <w:p w14:paraId="5EB478D1" w14:textId="77777777" w:rsidR="00F77586" w:rsidRPr="004A2DA9" w:rsidRDefault="00F77586" w:rsidP="007B6747">
            <w:r w:rsidRPr="004A2DA9">
              <w:t>H47</w:t>
            </w:r>
          </w:p>
        </w:tc>
        <w:tc>
          <w:tcPr>
            <w:tcW w:w="1276" w:type="dxa"/>
            <w:vAlign w:val="top"/>
          </w:tcPr>
          <w:p w14:paraId="4C8BE3E9" w14:textId="77777777" w:rsidR="00F77586" w:rsidRPr="004A2DA9" w:rsidRDefault="00F77586" w:rsidP="007B6747">
            <w:pPr>
              <w:rPr>
                <w:rStyle w:val="Emphasis"/>
              </w:rPr>
            </w:pPr>
            <w:r w:rsidRPr="004A2DA9">
              <w:rPr>
                <w:rStyle w:val="Emphasis"/>
              </w:rPr>
              <w:t>H47%</w:t>
            </w:r>
          </w:p>
        </w:tc>
        <w:tc>
          <w:tcPr>
            <w:tcW w:w="992" w:type="dxa"/>
            <w:vAlign w:val="top"/>
          </w:tcPr>
          <w:p w14:paraId="2DB33065" w14:textId="77777777" w:rsidR="00F77586" w:rsidRPr="004A2DA9" w:rsidRDefault="00F77586" w:rsidP="007B6747">
            <w:r w:rsidRPr="004A2DA9">
              <w:t>0</w:t>
            </w:r>
          </w:p>
        </w:tc>
        <w:tc>
          <w:tcPr>
            <w:tcW w:w="4922" w:type="dxa"/>
            <w:vAlign w:val="top"/>
          </w:tcPr>
          <w:p w14:paraId="4E5468DC" w14:textId="2325B156" w:rsidR="00F77586" w:rsidRPr="004A2DA9" w:rsidRDefault="00F77586" w:rsidP="007B6747">
            <w:r w:rsidRPr="004A2DA9">
              <w:t xml:space="preserve">Degree of compensation: </w:t>
            </w:r>
            <w:r w:rsidRPr="004A2DA9">
              <w:rPr>
                <w:b/>
              </w:rPr>
              <w:t>0%...100%</w:t>
            </w:r>
          </w:p>
        </w:tc>
      </w:tr>
      <w:tr w:rsidR="00F77586" w:rsidRPr="004A2DA9" w14:paraId="1DEF59F6" w14:textId="77777777" w:rsidTr="007B6747">
        <w:tc>
          <w:tcPr>
            <w:tcW w:w="1814" w:type="dxa"/>
            <w:vAlign w:val="top"/>
          </w:tcPr>
          <w:p w14:paraId="303BE704" w14:textId="77777777" w:rsidR="00F77586" w:rsidRPr="004A2DA9" w:rsidRDefault="00F77586" w:rsidP="007B6747">
            <w:r w:rsidRPr="004A2DA9">
              <w:t>H49</w:t>
            </w:r>
          </w:p>
        </w:tc>
        <w:tc>
          <w:tcPr>
            <w:tcW w:w="1276" w:type="dxa"/>
            <w:vAlign w:val="top"/>
          </w:tcPr>
          <w:p w14:paraId="051A4053" w14:textId="77777777" w:rsidR="00F77586" w:rsidRPr="004A2DA9" w:rsidRDefault="00F77586" w:rsidP="007B6747">
            <w:pPr>
              <w:rPr>
                <w:rStyle w:val="Emphasis"/>
              </w:rPr>
            </w:pPr>
            <w:r w:rsidRPr="004A2DA9">
              <w:rPr>
                <w:rStyle w:val="Emphasis"/>
              </w:rPr>
              <w:t>H49%</w:t>
            </w:r>
          </w:p>
        </w:tc>
        <w:tc>
          <w:tcPr>
            <w:tcW w:w="992" w:type="dxa"/>
            <w:vAlign w:val="top"/>
          </w:tcPr>
          <w:p w14:paraId="5B2268A6" w14:textId="77777777" w:rsidR="00F77586" w:rsidRPr="004A2DA9" w:rsidRDefault="00F77586" w:rsidP="007B6747">
            <w:r w:rsidRPr="004A2DA9">
              <w:t>0</w:t>
            </w:r>
          </w:p>
        </w:tc>
        <w:tc>
          <w:tcPr>
            <w:tcW w:w="4922" w:type="dxa"/>
            <w:vAlign w:val="top"/>
          </w:tcPr>
          <w:p w14:paraId="5215807F" w14:textId="7810EA75" w:rsidR="00F77586" w:rsidRPr="004A2DA9" w:rsidRDefault="00F77586" w:rsidP="007B6747">
            <w:r w:rsidRPr="004A2DA9">
              <w:t xml:space="preserve">Degree of compensation: </w:t>
            </w:r>
            <w:r w:rsidRPr="004A2DA9">
              <w:rPr>
                <w:b/>
              </w:rPr>
              <w:t>0%...100%</w:t>
            </w:r>
          </w:p>
        </w:tc>
      </w:tr>
      <w:tr w:rsidR="00F77586" w:rsidRPr="004A2DA9" w14:paraId="328DC2C2" w14:textId="77777777" w:rsidTr="007B6747">
        <w:tc>
          <w:tcPr>
            <w:tcW w:w="1814" w:type="dxa"/>
            <w:vAlign w:val="top"/>
          </w:tcPr>
          <w:p w14:paraId="025AF356" w14:textId="77777777" w:rsidR="00F77586" w:rsidRPr="004A2DA9" w:rsidRDefault="00F77586" w:rsidP="007B6747">
            <w:r w:rsidRPr="004A2DA9">
              <w:t>H3N **</w:t>
            </w:r>
          </w:p>
        </w:tc>
        <w:tc>
          <w:tcPr>
            <w:tcW w:w="1276" w:type="dxa"/>
            <w:vAlign w:val="top"/>
          </w:tcPr>
          <w:p w14:paraId="7635C9DC" w14:textId="77777777" w:rsidR="00F77586" w:rsidRPr="004A2DA9" w:rsidRDefault="00F77586" w:rsidP="007B6747">
            <w:pPr>
              <w:rPr>
                <w:rStyle w:val="Emphasis"/>
              </w:rPr>
            </w:pPr>
            <w:r w:rsidRPr="004A2DA9">
              <w:rPr>
                <w:rStyle w:val="Emphasis"/>
              </w:rPr>
              <w:t>H3N%</w:t>
            </w:r>
          </w:p>
        </w:tc>
        <w:tc>
          <w:tcPr>
            <w:tcW w:w="992" w:type="dxa"/>
            <w:vAlign w:val="top"/>
          </w:tcPr>
          <w:p w14:paraId="088DEFCB" w14:textId="77777777" w:rsidR="00F77586" w:rsidRPr="004A2DA9" w:rsidRDefault="00F77586" w:rsidP="007B6747">
            <w:r w:rsidRPr="004A2DA9">
              <w:t>0</w:t>
            </w:r>
          </w:p>
        </w:tc>
        <w:tc>
          <w:tcPr>
            <w:tcW w:w="4922" w:type="dxa"/>
            <w:vAlign w:val="top"/>
          </w:tcPr>
          <w:p w14:paraId="4834F452" w14:textId="3BFF8FE0" w:rsidR="00F77586" w:rsidRPr="004A2DA9" w:rsidRDefault="00F77586" w:rsidP="007B6747">
            <w:r w:rsidRPr="004A2DA9">
              <w:t xml:space="preserve">Degree of compensation: </w:t>
            </w:r>
            <w:r w:rsidRPr="004A2DA9">
              <w:rPr>
                <w:b/>
              </w:rPr>
              <w:t>0%...100%</w:t>
            </w:r>
          </w:p>
        </w:tc>
      </w:tr>
      <w:tr w:rsidR="00F77586" w:rsidRPr="004A2DA9" w14:paraId="77AF0422" w14:textId="77777777" w:rsidTr="007B6747">
        <w:tc>
          <w:tcPr>
            <w:tcW w:w="1814" w:type="dxa"/>
            <w:vAlign w:val="top"/>
          </w:tcPr>
          <w:p w14:paraId="03756592" w14:textId="77777777" w:rsidR="00F77586" w:rsidRPr="004A2DA9" w:rsidRDefault="00F77586" w:rsidP="007B6747">
            <w:r w:rsidRPr="004A2DA9">
              <w:t>H5N **</w:t>
            </w:r>
          </w:p>
        </w:tc>
        <w:tc>
          <w:tcPr>
            <w:tcW w:w="1276" w:type="dxa"/>
            <w:vAlign w:val="top"/>
          </w:tcPr>
          <w:p w14:paraId="49C64464" w14:textId="77777777" w:rsidR="00F77586" w:rsidRPr="004A2DA9" w:rsidRDefault="00F77586" w:rsidP="007B6747">
            <w:pPr>
              <w:rPr>
                <w:rStyle w:val="Emphasis"/>
              </w:rPr>
            </w:pPr>
            <w:r w:rsidRPr="004A2DA9">
              <w:rPr>
                <w:rStyle w:val="Emphasis"/>
              </w:rPr>
              <w:t>H5N%</w:t>
            </w:r>
          </w:p>
        </w:tc>
        <w:tc>
          <w:tcPr>
            <w:tcW w:w="992" w:type="dxa"/>
            <w:vAlign w:val="top"/>
          </w:tcPr>
          <w:p w14:paraId="563A8C90" w14:textId="77777777" w:rsidR="00F77586" w:rsidRPr="004A2DA9" w:rsidRDefault="00F77586" w:rsidP="007B6747">
            <w:r w:rsidRPr="004A2DA9">
              <w:t>0</w:t>
            </w:r>
          </w:p>
        </w:tc>
        <w:tc>
          <w:tcPr>
            <w:tcW w:w="4922" w:type="dxa"/>
            <w:vAlign w:val="top"/>
          </w:tcPr>
          <w:p w14:paraId="1F2F6128" w14:textId="563F6A80" w:rsidR="00F77586" w:rsidRPr="004A2DA9" w:rsidRDefault="00F77586" w:rsidP="007B6747">
            <w:r w:rsidRPr="004A2DA9">
              <w:t xml:space="preserve">Degree of compensation: </w:t>
            </w:r>
            <w:r w:rsidRPr="004A2DA9">
              <w:rPr>
                <w:b/>
              </w:rPr>
              <w:t>0%...100%</w:t>
            </w:r>
          </w:p>
        </w:tc>
      </w:tr>
      <w:tr w:rsidR="00F77586" w:rsidRPr="004A2DA9" w14:paraId="57D66579" w14:textId="77777777" w:rsidTr="007B6747">
        <w:tc>
          <w:tcPr>
            <w:tcW w:w="1814" w:type="dxa"/>
            <w:vAlign w:val="top"/>
          </w:tcPr>
          <w:p w14:paraId="103E8CEF" w14:textId="77777777" w:rsidR="00F77586" w:rsidRPr="004A2DA9" w:rsidRDefault="00F77586" w:rsidP="007B6747">
            <w:r w:rsidRPr="004A2DA9">
              <w:t>H7N **</w:t>
            </w:r>
          </w:p>
        </w:tc>
        <w:tc>
          <w:tcPr>
            <w:tcW w:w="1276" w:type="dxa"/>
            <w:vAlign w:val="top"/>
          </w:tcPr>
          <w:p w14:paraId="4AB1549C" w14:textId="77777777" w:rsidR="00F77586" w:rsidRPr="004A2DA9" w:rsidRDefault="00F77586" w:rsidP="007B6747">
            <w:pPr>
              <w:rPr>
                <w:rStyle w:val="Emphasis"/>
              </w:rPr>
            </w:pPr>
            <w:r w:rsidRPr="004A2DA9">
              <w:rPr>
                <w:rStyle w:val="Emphasis"/>
              </w:rPr>
              <w:t>H7N%</w:t>
            </w:r>
          </w:p>
        </w:tc>
        <w:tc>
          <w:tcPr>
            <w:tcW w:w="992" w:type="dxa"/>
            <w:vAlign w:val="top"/>
          </w:tcPr>
          <w:p w14:paraId="1007CFD3" w14:textId="77777777" w:rsidR="00F77586" w:rsidRPr="004A2DA9" w:rsidRDefault="00F77586" w:rsidP="007B6747">
            <w:r w:rsidRPr="004A2DA9">
              <w:t>0</w:t>
            </w:r>
          </w:p>
        </w:tc>
        <w:tc>
          <w:tcPr>
            <w:tcW w:w="4922" w:type="dxa"/>
            <w:vAlign w:val="top"/>
          </w:tcPr>
          <w:p w14:paraId="16BC7B64" w14:textId="59E5A071" w:rsidR="00F77586" w:rsidRPr="004A2DA9" w:rsidRDefault="00F77586" w:rsidP="007B6747">
            <w:r w:rsidRPr="004A2DA9">
              <w:t xml:space="preserve">Degree of compensation: </w:t>
            </w:r>
            <w:r w:rsidRPr="004A2DA9">
              <w:rPr>
                <w:b/>
              </w:rPr>
              <w:t>0%...100%</w:t>
            </w:r>
          </w:p>
        </w:tc>
      </w:tr>
      <w:tr w:rsidR="00F77586" w:rsidRPr="004A2DA9" w14:paraId="06024465" w14:textId="77777777" w:rsidTr="007B6747">
        <w:tc>
          <w:tcPr>
            <w:tcW w:w="1814" w:type="dxa"/>
            <w:vAlign w:val="top"/>
          </w:tcPr>
          <w:p w14:paraId="56FFAAFF" w14:textId="77777777" w:rsidR="00F77586" w:rsidRPr="004A2DA9" w:rsidRDefault="00F77586" w:rsidP="007B6747">
            <w:r w:rsidRPr="004A2DA9">
              <w:t>H9N **</w:t>
            </w:r>
          </w:p>
        </w:tc>
        <w:tc>
          <w:tcPr>
            <w:tcW w:w="1276" w:type="dxa"/>
            <w:vAlign w:val="top"/>
          </w:tcPr>
          <w:p w14:paraId="294FE2E3" w14:textId="77777777" w:rsidR="00F77586" w:rsidRPr="004A2DA9" w:rsidRDefault="00F77586" w:rsidP="007B6747">
            <w:pPr>
              <w:rPr>
                <w:rStyle w:val="Emphasis"/>
              </w:rPr>
            </w:pPr>
            <w:r w:rsidRPr="004A2DA9">
              <w:rPr>
                <w:rStyle w:val="Emphasis"/>
              </w:rPr>
              <w:t>H9N%</w:t>
            </w:r>
          </w:p>
        </w:tc>
        <w:tc>
          <w:tcPr>
            <w:tcW w:w="992" w:type="dxa"/>
            <w:vAlign w:val="top"/>
          </w:tcPr>
          <w:p w14:paraId="78BFE7AB" w14:textId="77777777" w:rsidR="00F77586" w:rsidRPr="004A2DA9" w:rsidRDefault="00F77586" w:rsidP="007B6747">
            <w:r w:rsidRPr="004A2DA9">
              <w:t>0</w:t>
            </w:r>
          </w:p>
        </w:tc>
        <w:tc>
          <w:tcPr>
            <w:tcW w:w="4922" w:type="dxa"/>
            <w:vAlign w:val="top"/>
          </w:tcPr>
          <w:p w14:paraId="752776B7" w14:textId="5948F720" w:rsidR="00F77586" w:rsidRPr="004A2DA9" w:rsidRDefault="00F77586" w:rsidP="007B6747">
            <w:r w:rsidRPr="004A2DA9">
              <w:t xml:space="preserve">Degree of compensation: </w:t>
            </w:r>
            <w:r w:rsidRPr="004A2DA9">
              <w:rPr>
                <w:b/>
              </w:rPr>
              <w:t>0%...100%</w:t>
            </w:r>
          </w:p>
        </w:tc>
      </w:tr>
      <w:tr w:rsidR="00F77586" w:rsidRPr="004A2DA9" w14:paraId="1358803F" w14:textId="77777777" w:rsidTr="007B6747">
        <w:tc>
          <w:tcPr>
            <w:tcW w:w="1814" w:type="dxa"/>
            <w:vAlign w:val="top"/>
          </w:tcPr>
          <w:p w14:paraId="20067830" w14:textId="77777777" w:rsidR="00F77586" w:rsidRPr="004A2DA9" w:rsidRDefault="00F77586" w:rsidP="007B6747">
            <w:r w:rsidRPr="004A2DA9">
              <w:lastRenderedPageBreak/>
              <w:t>H11N **</w:t>
            </w:r>
          </w:p>
        </w:tc>
        <w:tc>
          <w:tcPr>
            <w:tcW w:w="1276" w:type="dxa"/>
            <w:vAlign w:val="top"/>
          </w:tcPr>
          <w:p w14:paraId="333D8455" w14:textId="77777777" w:rsidR="00F77586" w:rsidRPr="004A2DA9" w:rsidRDefault="00F77586" w:rsidP="007B6747">
            <w:pPr>
              <w:rPr>
                <w:rStyle w:val="Emphasis"/>
              </w:rPr>
            </w:pPr>
            <w:r w:rsidRPr="004A2DA9">
              <w:rPr>
                <w:rStyle w:val="Emphasis"/>
              </w:rPr>
              <w:t>H11N%</w:t>
            </w:r>
          </w:p>
        </w:tc>
        <w:tc>
          <w:tcPr>
            <w:tcW w:w="992" w:type="dxa"/>
            <w:vAlign w:val="top"/>
          </w:tcPr>
          <w:p w14:paraId="5A0A81E0" w14:textId="77777777" w:rsidR="00F77586" w:rsidRPr="004A2DA9" w:rsidRDefault="00F77586" w:rsidP="007B6747">
            <w:r w:rsidRPr="004A2DA9">
              <w:t>0</w:t>
            </w:r>
          </w:p>
        </w:tc>
        <w:tc>
          <w:tcPr>
            <w:tcW w:w="4922" w:type="dxa"/>
            <w:vAlign w:val="top"/>
          </w:tcPr>
          <w:p w14:paraId="602555C6" w14:textId="5F3D6BED" w:rsidR="00F77586" w:rsidRPr="004A2DA9" w:rsidRDefault="00F77586" w:rsidP="007B6747">
            <w:r w:rsidRPr="004A2DA9">
              <w:t xml:space="preserve">Degree of compensation: </w:t>
            </w:r>
            <w:r w:rsidRPr="004A2DA9">
              <w:rPr>
                <w:b/>
              </w:rPr>
              <w:t>0%...100%</w:t>
            </w:r>
          </w:p>
        </w:tc>
      </w:tr>
      <w:tr w:rsidR="00F77586" w:rsidRPr="004A2DA9" w14:paraId="3862A193" w14:textId="77777777" w:rsidTr="007B6747">
        <w:tc>
          <w:tcPr>
            <w:tcW w:w="1814" w:type="dxa"/>
            <w:vAlign w:val="top"/>
          </w:tcPr>
          <w:p w14:paraId="453CB944" w14:textId="77777777" w:rsidR="00F77586" w:rsidRPr="004A2DA9" w:rsidRDefault="00F77586" w:rsidP="007B6747">
            <w:r w:rsidRPr="004A2DA9">
              <w:t>H13N **</w:t>
            </w:r>
          </w:p>
        </w:tc>
        <w:tc>
          <w:tcPr>
            <w:tcW w:w="1276" w:type="dxa"/>
            <w:vAlign w:val="top"/>
          </w:tcPr>
          <w:p w14:paraId="459C5160" w14:textId="77777777" w:rsidR="00F77586" w:rsidRPr="004A2DA9" w:rsidRDefault="00F77586" w:rsidP="007B6747">
            <w:pPr>
              <w:rPr>
                <w:rStyle w:val="Emphasis"/>
              </w:rPr>
            </w:pPr>
            <w:r w:rsidRPr="004A2DA9">
              <w:rPr>
                <w:rStyle w:val="Emphasis"/>
              </w:rPr>
              <w:t>H13N%</w:t>
            </w:r>
          </w:p>
        </w:tc>
        <w:tc>
          <w:tcPr>
            <w:tcW w:w="992" w:type="dxa"/>
            <w:vAlign w:val="top"/>
          </w:tcPr>
          <w:p w14:paraId="18EAAA64" w14:textId="77777777" w:rsidR="00F77586" w:rsidRPr="004A2DA9" w:rsidRDefault="00F77586" w:rsidP="007B6747">
            <w:r w:rsidRPr="004A2DA9">
              <w:t>0</w:t>
            </w:r>
          </w:p>
        </w:tc>
        <w:tc>
          <w:tcPr>
            <w:tcW w:w="4922" w:type="dxa"/>
            <w:vAlign w:val="top"/>
          </w:tcPr>
          <w:p w14:paraId="7D9781FC" w14:textId="5262531D" w:rsidR="00F77586" w:rsidRPr="004A2DA9" w:rsidRDefault="00F77586" w:rsidP="007B6747">
            <w:r w:rsidRPr="004A2DA9">
              <w:t xml:space="preserve">Degree of compensation: </w:t>
            </w:r>
            <w:r w:rsidRPr="004A2DA9">
              <w:rPr>
                <w:b/>
              </w:rPr>
              <w:t>0%...100%</w:t>
            </w:r>
          </w:p>
        </w:tc>
      </w:tr>
      <w:tr w:rsidR="00F77586" w:rsidRPr="004A2DA9" w14:paraId="2ADE5577" w14:textId="77777777" w:rsidTr="007B6747">
        <w:tc>
          <w:tcPr>
            <w:tcW w:w="1814" w:type="dxa"/>
            <w:vAlign w:val="top"/>
          </w:tcPr>
          <w:p w14:paraId="3ADD5626" w14:textId="77777777" w:rsidR="00F77586" w:rsidRPr="004A2DA9" w:rsidRDefault="00F77586" w:rsidP="007B6747">
            <w:r w:rsidRPr="004A2DA9">
              <w:t>H15N **</w:t>
            </w:r>
          </w:p>
        </w:tc>
        <w:tc>
          <w:tcPr>
            <w:tcW w:w="1276" w:type="dxa"/>
            <w:vAlign w:val="top"/>
          </w:tcPr>
          <w:p w14:paraId="583ED029" w14:textId="77777777" w:rsidR="00F77586" w:rsidRPr="004A2DA9" w:rsidRDefault="00F77586" w:rsidP="007B6747">
            <w:pPr>
              <w:rPr>
                <w:rStyle w:val="Emphasis"/>
              </w:rPr>
            </w:pPr>
            <w:r w:rsidRPr="004A2DA9">
              <w:rPr>
                <w:rStyle w:val="Emphasis"/>
              </w:rPr>
              <w:t>H15N%</w:t>
            </w:r>
          </w:p>
        </w:tc>
        <w:tc>
          <w:tcPr>
            <w:tcW w:w="992" w:type="dxa"/>
            <w:vAlign w:val="top"/>
          </w:tcPr>
          <w:p w14:paraId="7CC4A55C" w14:textId="77777777" w:rsidR="00F77586" w:rsidRPr="004A2DA9" w:rsidRDefault="00F77586" w:rsidP="007B6747">
            <w:r w:rsidRPr="004A2DA9">
              <w:t>0</w:t>
            </w:r>
          </w:p>
        </w:tc>
        <w:tc>
          <w:tcPr>
            <w:tcW w:w="4922" w:type="dxa"/>
            <w:vAlign w:val="top"/>
          </w:tcPr>
          <w:p w14:paraId="1F08ACEA" w14:textId="211B6E95" w:rsidR="00F77586" w:rsidRPr="004A2DA9" w:rsidRDefault="00F77586" w:rsidP="007B6747">
            <w:r w:rsidRPr="004A2DA9">
              <w:t xml:space="preserve">Degree of compensation: </w:t>
            </w:r>
            <w:r w:rsidRPr="004A2DA9">
              <w:rPr>
                <w:b/>
              </w:rPr>
              <w:t>0%...100%</w:t>
            </w:r>
          </w:p>
        </w:tc>
      </w:tr>
      <w:tr w:rsidR="00F77586" w:rsidRPr="004A2DA9" w14:paraId="4499E59B" w14:textId="77777777" w:rsidTr="007B6747">
        <w:tc>
          <w:tcPr>
            <w:tcW w:w="1814" w:type="dxa"/>
            <w:vAlign w:val="top"/>
          </w:tcPr>
          <w:p w14:paraId="2E818282" w14:textId="77777777" w:rsidR="00F77586" w:rsidRPr="004A2DA9" w:rsidRDefault="00F77586" w:rsidP="007B6747">
            <w:r w:rsidRPr="004A2DA9">
              <w:t>H17N **</w:t>
            </w:r>
          </w:p>
        </w:tc>
        <w:tc>
          <w:tcPr>
            <w:tcW w:w="1276" w:type="dxa"/>
            <w:vAlign w:val="top"/>
          </w:tcPr>
          <w:p w14:paraId="39788B9F" w14:textId="77777777" w:rsidR="00F77586" w:rsidRPr="004A2DA9" w:rsidRDefault="00F77586" w:rsidP="007B6747">
            <w:pPr>
              <w:rPr>
                <w:rStyle w:val="Emphasis"/>
              </w:rPr>
            </w:pPr>
            <w:r w:rsidRPr="004A2DA9">
              <w:rPr>
                <w:rStyle w:val="Emphasis"/>
              </w:rPr>
              <w:t>H17N%</w:t>
            </w:r>
          </w:p>
        </w:tc>
        <w:tc>
          <w:tcPr>
            <w:tcW w:w="992" w:type="dxa"/>
            <w:vAlign w:val="top"/>
          </w:tcPr>
          <w:p w14:paraId="609116CC" w14:textId="77777777" w:rsidR="00F77586" w:rsidRPr="004A2DA9" w:rsidRDefault="00F77586" w:rsidP="007B6747">
            <w:r w:rsidRPr="004A2DA9">
              <w:t>0</w:t>
            </w:r>
          </w:p>
        </w:tc>
        <w:tc>
          <w:tcPr>
            <w:tcW w:w="4922" w:type="dxa"/>
            <w:vAlign w:val="top"/>
          </w:tcPr>
          <w:p w14:paraId="39246740" w14:textId="346E04F3" w:rsidR="00F77586" w:rsidRPr="004A2DA9" w:rsidRDefault="00F77586" w:rsidP="007B6747">
            <w:r w:rsidRPr="004A2DA9">
              <w:t xml:space="preserve">Degree of compensation: </w:t>
            </w:r>
            <w:r w:rsidRPr="004A2DA9">
              <w:rPr>
                <w:b/>
              </w:rPr>
              <w:t>0%...100%</w:t>
            </w:r>
          </w:p>
        </w:tc>
      </w:tr>
      <w:tr w:rsidR="00F77586" w:rsidRPr="004A2DA9" w14:paraId="36CACB91" w14:textId="77777777" w:rsidTr="007B6747">
        <w:tc>
          <w:tcPr>
            <w:tcW w:w="1814" w:type="dxa"/>
            <w:tcBorders>
              <w:bottom w:val="single" w:sz="4" w:space="0" w:color="auto"/>
            </w:tcBorders>
            <w:vAlign w:val="top"/>
          </w:tcPr>
          <w:p w14:paraId="5F0A3F9A" w14:textId="77777777" w:rsidR="00F77586" w:rsidRPr="004A2DA9" w:rsidRDefault="00F77586" w:rsidP="007B6747">
            <w:r w:rsidRPr="004A2DA9">
              <w:t>H19N **</w:t>
            </w:r>
          </w:p>
        </w:tc>
        <w:tc>
          <w:tcPr>
            <w:tcW w:w="1276" w:type="dxa"/>
            <w:tcBorders>
              <w:bottom w:val="single" w:sz="4" w:space="0" w:color="auto"/>
            </w:tcBorders>
            <w:vAlign w:val="top"/>
          </w:tcPr>
          <w:p w14:paraId="2736DE0C" w14:textId="77777777" w:rsidR="00F77586" w:rsidRPr="004A2DA9" w:rsidRDefault="00F77586" w:rsidP="007B6747">
            <w:pPr>
              <w:rPr>
                <w:rStyle w:val="Emphasis"/>
              </w:rPr>
            </w:pPr>
            <w:r w:rsidRPr="004A2DA9">
              <w:rPr>
                <w:rStyle w:val="Emphasis"/>
              </w:rPr>
              <w:t>H19N%</w:t>
            </w:r>
          </w:p>
        </w:tc>
        <w:tc>
          <w:tcPr>
            <w:tcW w:w="992" w:type="dxa"/>
            <w:tcBorders>
              <w:bottom w:val="single" w:sz="4" w:space="0" w:color="auto"/>
            </w:tcBorders>
            <w:vAlign w:val="top"/>
          </w:tcPr>
          <w:p w14:paraId="7EF149CC" w14:textId="77777777" w:rsidR="00F77586" w:rsidRPr="004A2DA9" w:rsidRDefault="00F77586" w:rsidP="007B6747">
            <w:r w:rsidRPr="004A2DA9">
              <w:t>0</w:t>
            </w:r>
          </w:p>
        </w:tc>
        <w:tc>
          <w:tcPr>
            <w:tcW w:w="4922" w:type="dxa"/>
            <w:tcBorders>
              <w:bottom w:val="single" w:sz="4" w:space="0" w:color="auto"/>
            </w:tcBorders>
            <w:vAlign w:val="top"/>
          </w:tcPr>
          <w:p w14:paraId="09A91657" w14:textId="7BC0A84E" w:rsidR="00F77586" w:rsidRPr="004A2DA9" w:rsidRDefault="00F77586" w:rsidP="007B6747">
            <w:r w:rsidRPr="004A2DA9">
              <w:t xml:space="preserve">Degree of compensation: </w:t>
            </w:r>
            <w:r w:rsidRPr="004A2DA9">
              <w:rPr>
                <w:b/>
              </w:rPr>
              <w:t>0%...100%</w:t>
            </w:r>
          </w:p>
        </w:tc>
      </w:tr>
      <w:tr w:rsidR="00F77586" w:rsidRPr="004A2DA9" w14:paraId="494DF14F" w14:textId="77777777" w:rsidTr="007B6747">
        <w:tc>
          <w:tcPr>
            <w:tcW w:w="9004" w:type="dxa"/>
            <w:gridSpan w:val="4"/>
            <w:tcBorders>
              <w:left w:val="nil"/>
              <w:bottom w:val="nil"/>
              <w:right w:val="nil"/>
            </w:tcBorders>
            <w:vAlign w:val="top"/>
          </w:tcPr>
          <w:p w14:paraId="1CF049DA" w14:textId="30E48540" w:rsidR="00F77586" w:rsidRPr="004A2DA9" w:rsidRDefault="00F77586" w:rsidP="00CF6DF5">
            <w:r w:rsidRPr="004A2DA9">
              <w:t>*) The kVA rating of the system is stated in the technical specification. **) Available in 4-wire systems only.</w:t>
            </w:r>
            <w:r w:rsidR="000C1240">
              <w:t xml:space="preserve"> ***) Even harmonics available as an option.</w:t>
            </w:r>
            <w:r w:rsidR="0076563F">
              <w:t xml:space="preserve"> ****) </w:t>
            </w:r>
            <w:r w:rsidR="00CF6DF5">
              <w:t>Sensorless</w:t>
            </w:r>
            <w:r w:rsidR="0076563F">
              <w:t xml:space="preserve"> </w:t>
            </w:r>
            <w:r w:rsidR="0010735F">
              <w:t>C</w:t>
            </w:r>
            <w:r w:rsidR="0076563F">
              <w:t>ontrol is available as an option, contact Comsys.</w:t>
            </w:r>
          </w:p>
        </w:tc>
      </w:tr>
    </w:tbl>
    <w:p w14:paraId="4E2F379E" w14:textId="77777777" w:rsidR="00084B59" w:rsidRPr="004A2DA9" w:rsidRDefault="00084B59" w:rsidP="007A4640">
      <w:pPr>
        <w:pStyle w:val="Heading3"/>
      </w:pPr>
      <w:bookmarkStart w:id="400" w:name="_Toc341698128"/>
      <w:bookmarkStart w:id="401" w:name="_Toc505008824"/>
      <w:r w:rsidRPr="004A2DA9">
        <w:t>Configuration setup menu</w:t>
      </w:r>
      <w:bookmarkEnd w:id="400"/>
      <w:bookmarkEnd w:id="401"/>
    </w:p>
    <w:p w14:paraId="04759306" w14:textId="48BC30BB" w:rsidR="001A2152" w:rsidRPr="004A2DA9" w:rsidRDefault="001A2152" w:rsidP="001A2152">
      <w:r w:rsidRPr="004A2DA9">
        <w:t xml:space="preserve">The </w:t>
      </w:r>
      <w:r w:rsidRPr="004A2DA9">
        <w:rPr>
          <w:i/>
        </w:rPr>
        <w:t>Configuration setup menu</w:t>
      </w:r>
      <w:r w:rsidRPr="004A2DA9">
        <w:t xml:space="preserve"> allows configuration of </w:t>
      </w:r>
      <w:r w:rsidR="009A44D1" w:rsidRPr="004A2DA9">
        <w:t xml:space="preserve">the settings described in Section </w:t>
      </w:r>
      <w:r w:rsidR="009A44D1" w:rsidRPr="004A2DA9">
        <w:fldChar w:fldCharType="begin"/>
      </w:r>
      <w:r w:rsidR="009A44D1" w:rsidRPr="004A2DA9">
        <w:instrText xml:space="preserve"> REF _Ref325286029 \w \h </w:instrText>
      </w:r>
      <w:r w:rsidR="009A44D1" w:rsidRPr="004A2DA9">
        <w:fldChar w:fldCharType="separate"/>
      </w:r>
      <w:r w:rsidR="00DA230B">
        <w:t>5.1.1</w:t>
      </w:r>
      <w:r w:rsidR="009A44D1" w:rsidRPr="004A2DA9">
        <w:fldChar w:fldCharType="end"/>
      </w:r>
      <w:r w:rsidR="0028124C">
        <w:t xml:space="preserve"> </w:t>
      </w:r>
      <w:r w:rsidR="009A44D1" w:rsidRPr="004A2DA9">
        <w:t xml:space="preserve">to Section </w:t>
      </w:r>
      <w:r w:rsidR="009A44D1" w:rsidRPr="004A2DA9">
        <w:fldChar w:fldCharType="begin"/>
      </w:r>
      <w:r w:rsidR="009A44D1" w:rsidRPr="004A2DA9">
        <w:instrText xml:space="preserve"> REF _Ref325286044 \w \h </w:instrText>
      </w:r>
      <w:r w:rsidR="009A44D1" w:rsidRPr="004A2DA9">
        <w:fldChar w:fldCharType="separate"/>
      </w:r>
      <w:r w:rsidR="00DA230B">
        <w:t>5.1.12</w:t>
      </w:r>
      <w:r w:rsidR="009A44D1" w:rsidRPr="004A2DA9">
        <w:fldChar w:fldCharType="end"/>
      </w:r>
      <w:r w:rsidR="0028124C">
        <w:t>.</w:t>
      </w:r>
    </w:p>
    <w:p w14:paraId="2D9612DD" w14:textId="5605ADC9" w:rsidR="00F77586" w:rsidRPr="004A2DA9" w:rsidRDefault="00F77586" w:rsidP="00F77586">
      <w:pPr>
        <w:pStyle w:val="Caption"/>
        <w:keepNext/>
      </w:pPr>
      <w:bookmarkStart w:id="402" w:name="_Toc505008929"/>
      <w:r w:rsidRPr="004A2DA9">
        <w:t xml:space="preserve">Table </w:t>
      </w:r>
      <w:r w:rsidR="00482D60">
        <w:rPr>
          <w:noProof/>
        </w:rPr>
        <w:fldChar w:fldCharType="begin"/>
      </w:r>
      <w:r w:rsidR="00482D60">
        <w:rPr>
          <w:noProof/>
        </w:rPr>
        <w:instrText xml:space="preserve"> SEQ Table \* ARABIC </w:instrText>
      </w:r>
      <w:r w:rsidR="00482D60">
        <w:rPr>
          <w:noProof/>
        </w:rPr>
        <w:fldChar w:fldCharType="separate"/>
      </w:r>
      <w:r w:rsidR="00DA230B">
        <w:rPr>
          <w:noProof/>
        </w:rPr>
        <w:t>13</w:t>
      </w:r>
      <w:r w:rsidR="00482D60">
        <w:rPr>
          <w:noProof/>
        </w:rPr>
        <w:fldChar w:fldCharType="end"/>
      </w:r>
      <w:r w:rsidRPr="004A2DA9">
        <w:t>: Config settings menu</w:t>
      </w:r>
      <w:bookmarkEnd w:id="402"/>
    </w:p>
    <w:tbl>
      <w:tblPr>
        <w:tblStyle w:val="TableGrid"/>
        <w:tblW w:w="0" w:type="auto"/>
        <w:tblLook w:val="04A0" w:firstRow="1" w:lastRow="0" w:firstColumn="1" w:lastColumn="0" w:noHBand="0" w:noVBand="1"/>
      </w:tblPr>
      <w:tblGrid>
        <w:gridCol w:w="1814"/>
        <w:gridCol w:w="1418"/>
        <w:gridCol w:w="1246"/>
        <w:gridCol w:w="4536"/>
      </w:tblGrid>
      <w:tr w:rsidR="00F77586" w:rsidRPr="004A2DA9" w14:paraId="0CF772F4" w14:textId="77777777" w:rsidTr="00457855">
        <w:trPr>
          <w:cnfStyle w:val="100000000000" w:firstRow="1" w:lastRow="0" w:firstColumn="0" w:lastColumn="0" w:oddVBand="0" w:evenVBand="0" w:oddHBand="0" w:evenHBand="0" w:firstRowFirstColumn="0" w:firstRowLastColumn="0" w:lastRowFirstColumn="0" w:lastRowLastColumn="0"/>
        </w:trPr>
        <w:tc>
          <w:tcPr>
            <w:tcW w:w="1814" w:type="dxa"/>
            <w:vAlign w:val="top"/>
          </w:tcPr>
          <w:p w14:paraId="715E7F46" w14:textId="77777777" w:rsidR="00F77586" w:rsidRPr="004A2DA9" w:rsidRDefault="00F77586" w:rsidP="007B6747">
            <w:r w:rsidRPr="004A2DA9">
              <w:t>Parameter</w:t>
            </w:r>
          </w:p>
        </w:tc>
        <w:tc>
          <w:tcPr>
            <w:tcW w:w="1418" w:type="dxa"/>
            <w:vAlign w:val="top"/>
          </w:tcPr>
          <w:p w14:paraId="51459C36" w14:textId="77777777" w:rsidR="00F77586" w:rsidRPr="004A2DA9" w:rsidRDefault="00F77586" w:rsidP="007B6747">
            <w:r w:rsidRPr="004A2DA9">
              <w:t>HMI name</w:t>
            </w:r>
          </w:p>
        </w:tc>
        <w:tc>
          <w:tcPr>
            <w:tcW w:w="1246" w:type="dxa"/>
            <w:vAlign w:val="top"/>
          </w:tcPr>
          <w:p w14:paraId="7686A027" w14:textId="77777777" w:rsidR="00F77586" w:rsidRPr="004A2DA9" w:rsidRDefault="00F77586" w:rsidP="007B6747">
            <w:r w:rsidRPr="004A2DA9">
              <w:t>Default</w:t>
            </w:r>
          </w:p>
        </w:tc>
        <w:tc>
          <w:tcPr>
            <w:tcW w:w="4536" w:type="dxa"/>
            <w:vAlign w:val="top"/>
          </w:tcPr>
          <w:p w14:paraId="25BADE86" w14:textId="77777777" w:rsidR="00F77586" w:rsidRPr="004A2DA9" w:rsidRDefault="00F77586" w:rsidP="007B6747">
            <w:r w:rsidRPr="004A2DA9">
              <w:t>Description</w:t>
            </w:r>
          </w:p>
        </w:tc>
      </w:tr>
      <w:tr w:rsidR="00FB36EE" w:rsidRPr="004A2DA9" w14:paraId="2020EFE9" w14:textId="77777777" w:rsidTr="00B632B1">
        <w:tc>
          <w:tcPr>
            <w:tcW w:w="1814" w:type="dxa"/>
            <w:vAlign w:val="top"/>
          </w:tcPr>
          <w:p w14:paraId="357A61CB" w14:textId="13164E85" w:rsidR="00FB36EE" w:rsidRPr="004A2DA9" w:rsidRDefault="00FB36EE" w:rsidP="00B632B1">
            <w:r>
              <w:t>Language</w:t>
            </w:r>
          </w:p>
        </w:tc>
        <w:tc>
          <w:tcPr>
            <w:tcW w:w="1418" w:type="dxa"/>
            <w:vAlign w:val="top"/>
          </w:tcPr>
          <w:p w14:paraId="33068429" w14:textId="7289897C" w:rsidR="00FB36EE" w:rsidRPr="004A2DA9" w:rsidRDefault="00FB36EE" w:rsidP="00B632B1">
            <w:pPr>
              <w:rPr>
                <w:rStyle w:val="Emphasis"/>
              </w:rPr>
            </w:pPr>
            <w:r>
              <w:rPr>
                <w:rStyle w:val="Emphasis"/>
              </w:rPr>
              <w:t>Language</w:t>
            </w:r>
          </w:p>
        </w:tc>
        <w:tc>
          <w:tcPr>
            <w:tcW w:w="1246" w:type="dxa"/>
            <w:vAlign w:val="top"/>
          </w:tcPr>
          <w:p w14:paraId="1C08E373" w14:textId="55C64FE0" w:rsidR="00FB36EE" w:rsidRPr="004A2DA9" w:rsidRDefault="00FB36EE" w:rsidP="00B632B1">
            <w:r>
              <w:t>EN</w:t>
            </w:r>
          </w:p>
        </w:tc>
        <w:tc>
          <w:tcPr>
            <w:tcW w:w="4536" w:type="dxa"/>
            <w:vAlign w:val="top"/>
          </w:tcPr>
          <w:p w14:paraId="1C0A825B" w14:textId="5ABC6EC8" w:rsidR="00FB36EE" w:rsidRPr="004A2DA9" w:rsidRDefault="00FB36EE" w:rsidP="00B632B1">
            <w:r w:rsidRPr="004A2DA9">
              <w:t xml:space="preserve">Selects </w:t>
            </w:r>
            <w:r>
              <w:t>the language for ADF Dashboard. Restart is required before the setting takes effect.</w:t>
            </w:r>
          </w:p>
          <w:p w14:paraId="5A378CC9" w14:textId="69860F90" w:rsidR="00FB36EE" w:rsidRPr="004A2DA9" w:rsidRDefault="00FB36EE" w:rsidP="00DC2DA2">
            <w:r w:rsidRPr="004A2DA9">
              <w:t xml:space="preserve">Value: </w:t>
            </w:r>
            <w:r>
              <w:rPr>
                <w:b/>
              </w:rPr>
              <w:t>EN</w:t>
            </w:r>
            <w:r w:rsidRPr="00FB36EE">
              <w:t xml:space="preserve"> (English)</w:t>
            </w:r>
            <w:r>
              <w:rPr>
                <w:b/>
              </w:rPr>
              <w:t>, SV</w:t>
            </w:r>
            <w:r>
              <w:t xml:space="preserve"> (Swedish), </w:t>
            </w:r>
            <w:r w:rsidRPr="00FB36EE">
              <w:rPr>
                <w:b/>
              </w:rPr>
              <w:t>DE</w:t>
            </w:r>
            <w:r>
              <w:t xml:space="preserve"> (German) </w:t>
            </w:r>
            <w:r w:rsidR="00DC2DA2">
              <w:t>or</w:t>
            </w:r>
            <w:r>
              <w:t xml:space="preserve"> </w:t>
            </w:r>
            <w:r w:rsidR="00507024">
              <w:rPr>
                <w:b/>
              </w:rPr>
              <w:t>Z</w:t>
            </w:r>
            <w:r w:rsidRPr="00FB36EE">
              <w:rPr>
                <w:b/>
              </w:rPr>
              <w:t>H</w:t>
            </w:r>
            <w:r>
              <w:t xml:space="preserve"> (Chinese)</w:t>
            </w:r>
          </w:p>
        </w:tc>
      </w:tr>
      <w:tr w:rsidR="00F77586" w:rsidRPr="004A2DA9" w14:paraId="59755409" w14:textId="77777777" w:rsidTr="00457855">
        <w:tc>
          <w:tcPr>
            <w:tcW w:w="1814" w:type="dxa"/>
            <w:vAlign w:val="top"/>
          </w:tcPr>
          <w:p w14:paraId="0C01BDEE" w14:textId="77777777" w:rsidR="00F77586" w:rsidRPr="004A2DA9" w:rsidRDefault="00F77586" w:rsidP="007B6747">
            <w:r w:rsidRPr="004A2DA9">
              <w:t>Measurement view</w:t>
            </w:r>
          </w:p>
        </w:tc>
        <w:tc>
          <w:tcPr>
            <w:tcW w:w="1418" w:type="dxa"/>
            <w:vAlign w:val="top"/>
          </w:tcPr>
          <w:p w14:paraId="39E00B49" w14:textId="77777777" w:rsidR="00F77586" w:rsidRPr="004A2DA9" w:rsidRDefault="00F77586" w:rsidP="007B6747">
            <w:pPr>
              <w:rPr>
                <w:rStyle w:val="Emphasis"/>
              </w:rPr>
            </w:pPr>
            <w:r w:rsidRPr="004A2DA9">
              <w:rPr>
                <w:rStyle w:val="Emphasis"/>
              </w:rPr>
              <w:t>Meas.view</w:t>
            </w:r>
          </w:p>
        </w:tc>
        <w:tc>
          <w:tcPr>
            <w:tcW w:w="1246" w:type="dxa"/>
            <w:vAlign w:val="top"/>
          </w:tcPr>
          <w:p w14:paraId="631DAF5B" w14:textId="77777777" w:rsidR="00F77586" w:rsidRPr="004A2DA9" w:rsidRDefault="00F77586" w:rsidP="007B6747">
            <w:r w:rsidRPr="004A2DA9">
              <w:t>1</w:t>
            </w:r>
          </w:p>
        </w:tc>
        <w:tc>
          <w:tcPr>
            <w:tcW w:w="4536" w:type="dxa"/>
            <w:vAlign w:val="top"/>
          </w:tcPr>
          <w:p w14:paraId="04DD2CF9" w14:textId="1FDDEA9F" w:rsidR="00F77586" w:rsidRPr="004A2DA9" w:rsidRDefault="00F77586" w:rsidP="007B6747">
            <w:r w:rsidRPr="004A2DA9">
              <w:t xml:space="preserve">Selects default </w:t>
            </w:r>
            <w:r w:rsidR="00E0230E">
              <w:t xml:space="preserve">HMI </w:t>
            </w:r>
            <w:r w:rsidRPr="004A2DA9">
              <w:t>measurement view at startup</w:t>
            </w:r>
          </w:p>
          <w:p w14:paraId="34130A0D" w14:textId="72279F2C" w:rsidR="00F77586" w:rsidRPr="004A2DA9" w:rsidRDefault="00F77586" w:rsidP="00B472FE">
            <w:r w:rsidRPr="004A2DA9">
              <w:t xml:space="preserve">Value: </w:t>
            </w:r>
            <w:r w:rsidR="00E0230E">
              <w:rPr>
                <w:b/>
              </w:rPr>
              <w:t>1…14</w:t>
            </w:r>
            <w:r w:rsidR="00E0230E">
              <w:t xml:space="preserve"> (see</w:t>
            </w:r>
            <w:r w:rsidR="00B472FE">
              <w:t xml:space="preserve"> </w:t>
            </w:r>
            <w:r w:rsidR="00B472FE">
              <w:fldChar w:fldCharType="begin"/>
            </w:r>
            <w:r w:rsidR="00B472FE">
              <w:instrText xml:space="preserve"> REF _Ref316631907 \h </w:instrText>
            </w:r>
            <w:r w:rsidR="00B472FE">
              <w:fldChar w:fldCharType="separate"/>
            </w:r>
            <w:r w:rsidR="00DA230B" w:rsidRPr="004A2DA9">
              <w:t xml:space="preserve">Table </w:t>
            </w:r>
            <w:r w:rsidR="00DA230B">
              <w:rPr>
                <w:noProof/>
              </w:rPr>
              <w:t>20</w:t>
            </w:r>
            <w:r w:rsidR="00B472FE">
              <w:fldChar w:fldCharType="end"/>
            </w:r>
            <w:r w:rsidRPr="004A2DA9">
              <w:t>)</w:t>
            </w:r>
          </w:p>
        </w:tc>
      </w:tr>
      <w:tr w:rsidR="00F77586" w:rsidRPr="004A2DA9" w14:paraId="75C9088D" w14:textId="77777777" w:rsidTr="00457855">
        <w:tc>
          <w:tcPr>
            <w:tcW w:w="1814" w:type="dxa"/>
            <w:vAlign w:val="top"/>
          </w:tcPr>
          <w:p w14:paraId="0525C9C5" w14:textId="77777777" w:rsidR="00F77586" w:rsidRPr="004A2DA9" w:rsidRDefault="00F77586" w:rsidP="007B6747">
            <w:r w:rsidRPr="004A2DA9">
              <w:t>Autostart</w:t>
            </w:r>
          </w:p>
        </w:tc>
        <w:tc>
          <w:tcPr>
            <w:tcW w:w="1418" w:type="dxa"/>
            <w:vAlign w:val="top"/>
          </w:tcPr>
          <w:p w14:paraId="15BA3EA5" w14:textId="77777777" w:rsidR="00F77586" w:rsidRPr="004A2DA9" w:rsidRDefault="00F77586" w:rsidP="007B6747">
            <w:pPr>
              <w:rPr>
                <w:rStyle w:val="Emphasis"/>
              </w:rPr>
            </w:pPr>
            <w:r w:rsidRPr="004A2DA9">
              <w:rPr>
                <w:rStyle w:val="Emphasis"/>
              </w:rPr>
              <w:t>Autostart</w:t>
            </w:r>
          </w:p>
        </w:tc>
        <w:tc>
          <w:tcPr>
            <w:tcW w:w="1246" w:type="dxa"/>
            <w:vAlign w:val="top"/>
          </w:tcPr>
          <w:p w14:paraId="2501FCA3" w14:textId="77777777" w:rsidR="00F77586" w:rsidRPr="004A2DA9" w:rsidRDefault="00F77586" w:rsidP="007B6747">
            <w:r w:rsidRPr="004A2DA9">
              <w:t>OFF</w:t>
            </w:r>
          </w:p>
        </w:tc>
        <w:tc>
          <w:tcPr>
            <w:tcW w:w="4536" w:type="dxa"/>
            <w:vAlign w:val="top"/>
          </w:tcPr>
          <w:p w14:paraId="5845B1A2" w14:textId="77777777" w:rsidR="00F77586" w:rsidRPr="004A2DA9" w:rsidRDefault="00C64C01" w:rsidP="007B6747">
            <w:r>
              <w:t>Enable/Disable the auto</w:t>
            </w:r>
            <w:r w:rsidR="00F77586" w:rsidRPr="004A2DA9">
              <w:t>start function:</w:t>
            </w:r>
          </w:p>
          <w:p w14:paraId="04BC8B71" w14:textId="77777777" w:rsidR="00F77586" w:rsidRDefault="00F77586" w:rsidP="007B6747">
            <w:r w:rsidRPr="004A2DA9">
              <w:rPr>
                <w:b/>
              </w:rPr>
              <w:t>OFF</w:t>
            </w:r>
            <w:r w:rsidRPr="004A2DA9">
              <w:t xml:space="preserve"> = Autostart disabled</w:t>
            </w:r>
          </w:p>
          <w:p w14:paraId="503E1DA1" w14:textId="77777777" w:rsidR="00C64C01" w:rsidRDefault="00C64C01" w:rsidP="007B6747">
            <w:r w:rsidRPr="00C64C01">
              <w:rPr>
                <w:b/>
              </w:rPr>
              <w:t>INST</w:t>
            </w:r>
            <w:r>
              <w:t xml:space="preserve"> = Autostart enabled with instant start</w:t>
            </w:r>
          </w:p>
          <w:p w14:paraId="7A039070" w14:textId="0BCD2DE3" w:rsidR="00F77586" w:rsidRPr="004A2DA9" w:rsidRDefault="00C64C01" w:rsidP="007B6747">
            <w:r w:rsidRPr="00C64C01">
              <w:rPr>
                <w:b/>
              </w:rPr>
              <w:t>10,</w:t>
            </w:r>
            <w:r w:rsidR="00972E50">
              <w:rPr>
                <w:b/>
              </w:rPr>
              <w:t xml:space="preserve"> </w:t>
            </w:r>
            <w:r w:rsidRPr="00C64C01">
              <w:rPr>
                <w:b/>
              </w:rPr>
              <w:t>20,</w:t>
            </w:r>
            <w:r w:rsidR="00972E50">
              <w:rPr>
                <w:b/>
              </w:rPr>
              <w:t xml:space="preserve"> </w:t>
            </w:r>
            <w:r w:rsidRPr="00C64C01">
              <w:rPr>
                <w:b/>
              </w:rPr>
              <w:t>…,</w:t>
            </w:r>
            <w:r w:rsidR="00972E50">
              <w:rPr>
                <w:b/>
              </w:rPr>
              <w:t xml:space="preserve"> </w:t>
            </w:r>
            <w:r w:rsidRPr="00C64C01">
              <w:rPr>
                <w:b/>
              </w:rPr>
              <w:t>60s</w:t>
            </w:r>
            <w:r w:rsidR="00F77586" w:rsidRPr="004A2DA9">
              <w:t xml:space="preserve"> = Autostart enabled with startup delay in seconds</w:t>
            </w:r>
          </w:p>
        </w:tc>
      </w:tr>
      <w:tr w:rsidR="00304D37" w:rsidRPr="004A2DA9" w14:paraId="604515AC" w14:textId="77777777" w:rsidTr="00457855">
        <w:tc>
          <w:tcPr>
            <w:tcW w:w="1814" w:type="dxa"/>
            <w:vAlign w:val="top"/>
          </w:tcPr>
          <w:p w14:paraId="3C5A10C5" w14:textId="77777777" w:rsidR="00304D37" w:rsidRPr="004A2DA9" w:rsidRDefault="00304D37" w:rsidP="007B6747">
            <w:r>
              <w:t>Autorestart</w:t>
            </w:r>
          </w:p>
        </w:tc>
        <w:tc>
          <w:tcPr>
            <w:tcW w:w="1418" w:type="dxa"/>
            <w:vAlign w:val="top"/>
          </w:tcPr>
          <w:p w14:paraId="66421FAB" w14:textId="77777777" w:rsidR="00304D37" w:rsidRPr="004A2DA9" w:rsidRDefault="00304D37" w:rsidP="007B6747">
            <w:pPr>
              <w:rPr>
                <w:rStyle w:val="Emphasis"/>
              </w:rPr>
            </w:pPr>
            <w:r w:rsidRPr="004A2DA9">
              <w:rPr>
                <w:rStyle w:val="Emphasis"/>
              </w:rPr>
              <w:t>Auto</w:t>
            </w:r>
            <w:r>
              <w:rPr>
                <w:rStyle w:val="Emphasis"/>
              </w:rPr>
              <w:t>re</w:t>
            </w:r>
            <w:r w:rsidRPr="004A2DA9">
              <w:rPr>
                <w:rStyle w:val="Emphasis"/>
              </w:rPr>
              <w:t>start</w:t>
            </w:r>
          </w:p>
        </w:tc>
        <w:tc>
          <w:tcPr>
            <w:tcW w:w="1246" w:type="dxa"/>
            <w:vAlign w:val="top"/>
          </w:tcPr>
          <w:p w14:paraId="11C5D59D" w14:textId="77777777" w:rsidR="00304D37" w:rsidRPr="004A2DA9" w:rsidRDefault="00304D37" w:rsidP="007B6747">
            <w:r>
              <w:t>OFF</w:t>
            </w:r>
          </w:p>
        </w:tc>
        <w:tc>
          <w:tcPr>
            <w:tcW w:w="4536" w:type="dxa"/>
            <w:vAlign w:val="top"/>
          </w:tcPr>
          <w:p w14:paraId="6DA0B07D" w14:textId="77777777" w:rsidR="00304D37" w:rsidRDefault="00304D37" w:rsidP="007B6747">
            <w:r>
              <w:t>Controls the autorestart function. Allows for a maximum of 10 restart attempts in an hour.</w:t>
            </w:r>
          </w:p>
          <w:p w14:paraId="489F9E0D" w14:textId="77777777" w:rsidR="00304D37" w:rsidRDefault="00304D37" w:rsidP="007B6747">
            <w:r w:rsidRPr="00304D37">
              <w:rPr>
                <w:b/>
              </w:rPr>
              <w:t>OFF</w:t>
            </w:r>
            <w:r>
              <w:t xml:space="preserve"> = Autorestart after alarm is disabled</w:t>
            </w:r>
          </w:p>
          <w:p w14:paraId="2E7F2F44" w14:textId="77777777" w:rsidR="00304D37" w:rsidRDefault="00304D37" w:rsidP="007B6747">
            <w:r w:rsidRPr="00304D37">
              <w:rPr>
                <w:b/>
              </w:rPr>
              <w:t>ON</w:t>
            </w:r>
            <w:r>
              <w:t xml:space="preserve"> = Autorestart after alarm is enabled</w:t>
            </w:r>
          </w:p>
        </w:tc>
      </w:tr>
      <w:tr w:rsidR="00F77586" w:rsidRPr="004A2DA9" w14:paraId="6C95D161" w14:textId="77777777" w:rsidTr="00457855">
        <w:tc>
          <w:tcPr>
            <w:tcW w:w="1814" w:type="dxa"/>
            <w:vAlign w:val="top"/>
          </w:tcPr>
          <w:p w14:paraId="555D5CBF" w14:textId="77777777" w:rsidR="00F77586" w:rsidRPr="004A2DA9" w:rsidRDefault="00F77586" w:rsidP="007B6747">
            <w:r w:rsidRPr="004A2DA9">
              <w:t>Date</w:t>
            </w:r>
          </w:p>
        </w:tc>
        <w:tc>
          <w:tcPr>
            <w:tcW w:w="1418" w:type="dxa"/>
            <w:vAlign w:val="top"/>
          </w:tcPr>
          <w:p w14:paraId="79BBEF7D" w14:textId="77777777" w:rsidR="00F77586" w:rsidRPr="004A2DA9" w:rsidRDefault="00F77586" w:rsidP="007B6747">
            <w:pPr>
              <w:rPr>
                <w:rStyle w:val="Emphasis"/>
              </w:rPr>
            </w:pPr>
            <w:r w:rsidRPr="004A2DA9">
              <w:rPr>
                <w:rStyle w:val="Emphasis"/>
              </w:rPr>
              <w:t>Date</w:t>
            </w:r>
          </w:p>
        </w:tc>
        <w:tc>
          <w:tcPr>
            <w:tcW w:w="1246" w:type="dxa"/>
            <w:vAlign w:val="top"/>
          </w:tcPr>
          <w:p w14:paraId="39DF8206" w14:textId="77777777" w:rsidR="00F77586" w:rsidRPr="004A2DA9" w:rsidRDefault="00F77586" w:rsidP="007B6747">
            <w:r w:rsidRPr="004A2DA9">
              <w:t>2000-01-01</w:t>
            </w:r>
          </w:p>
        </w:tc>
        <w:tc>
          <w:tcPr>
            <w:tcW w:w="4536" w:type="dxa"/>
            <w:vAlign w:val="top"/>
          </w:tcPr>
          <w:p w14:paraId="4E8C0482" w14:textId="77777777" w:rsidR="00F77586" w:rsidRPr="004A2DA9" w:rsidRDefault="00F77586" w:rsidP="007B6747">
            <w:r w:rsidRPr="004A2DA9">
              <w:t xml:space="preserve">Sets the system date: </w:t>
            </w:r>
            <w:r w:rsidRPr="004A2DA9">
              <w:rPr>
                <w:b/>
              </w:rPr>
              <w:t>YYYY-MM-DD</w:t>
            </w:r>
          </w:p>
        </w:tc>
      </w:tr>
      <w:tr w:rsidR="00F77586" w:rsidRPr="004A2DA9" w14:paraId="45E0E8A3" w14:textId="77777777" w:rsidTr="00457855">
        <w:tc>
          <w:tcPr>
            <w:tcW w:w="1814" w:type="dxa"/>
            <w:vAlign w:val="top"/>
          </w:tcPr>
          <w:p w14:paraId="4A8E747E" w14:textId="77777777" w:rsidR="00F77586" w:rsidRPr="004A2DA9" w:rsidRDefault="00F77586" w:rsidP="007B6747">
            <w:r w:rsidRPr="004A2DA9">
              <w:t>Time</w:t>
            </w:r>
          </w:p>
        </w:tc>
        <w:tc>
          <w:tcPr>
            <w:tcW w:w="1418" w:type="dxa"/>
            <w:vAlign w:val="top"/>
          </w:tcPr>
          <w:p w14:paraId="5617E229" w14:textId="77777777" w:rsidR="00F77586" w:rsidRPr="004A2DA9" w:rsidRDefault="00F77586" w:rsidP="007B6747">
            <w:pPr>
              <w:rPr>
                <w:rStyle w:val="Emphasis"/>
              </w:rPr>
            </w:pPr>
            <w:r w:rsidRPr="004A2DA9">
              <w:rPr>
                <w:rStyle w:val="Emphasis"/>
              </w:rPr>
              <w:t>Time</w:t>
            </w:r>
          </w:p>
        </w:tc>
        <w:tc>
          <w:tcPr>
            <w:tcW w:w="1246" w:type="dxa"/>
            <w:vAlign w:val="top"/>
          </w:tcPr>
          <w:p w14:paraId="6D4C174F" w14:textId="77777777" w:rsidR="00F77586" w:rsidRPr="004A2DA9" w:rsidRDefault="00F77586" w:rsidP="007B6747">
            <w:r w:rsidRPr="004A2DA9">
              <w:t>00:00</w:t>
            </w:r>
          </w:p>
        </w:tc>
        <w:tc>
          <w:tcPr>
            <w:tcW w:w="4536" w:type="dxa"/>
            <w:vAlign w:val="top"/>
          </w:tcPr>
          <w:p w14:paraId="1B27186E" w14:textId="77777777" w:rsidR="00F77586" w:rsidRPr="004A2DA9" w:rsidRDefault="00F77586" w:rsidP="007B6747">
            <w:r w:rsidRPr="004A2DA9">
              <w:t xml:space="preserve">Sets the system time: </w:t>
            </w:r>
            <w:r w:rsidRPr="004A2DA9">
              <w:rPr>
                <w:b/>
              </w:rPr>
              <w:t>HH:mm</w:t>
            </w:r>
          </w:p>
        </w:tc>
      </w:tr>
      <w:tr w:rsidR="00F77586" w:rsidRPr="004A2DA9" w14:paraId="6950A4A7" w14:textId="77777777" w:rsidTr="00457855">
        <w:tc>
          <w:tcPr>
            <w:tcW w:w="1814" w:type="dxa"/>
            <w:vAlign w:val="top"/>
          </w:tcPr>
          <w:p w14:paraId="6049834A" w14:textId="77777777" w:rsidR="00F77586" w:rsidRPr="004A2DA9" w:rsidRDefault="00F77586" w:rsidP="007B6747">
            <w:r w:rsidRPr="004A2DA9">
              <w:t>Temp unit</w:t>
            </w:r>
          </w:p>
        </w:tc>
        <w:tc>
          <w:tcPr>
            <w:tcW w:w="1418" w:type="dxa"/>
            <w:vAlign w:val="top"/>
          </w:tcPr>
          <w:p w14:paraId="7F3E920F" w14:textId="77777777" w:rsidR="00F77586" w:rsidRPr="004A2DA9" w:rsidRDefault="00F77586" w:rsidP="007B6747">
            <w:pPr>
              <w:rPr>
                <w:rStyle w:val="Emphasis"/>
              </w:rPr>
            </w:pPr>
            <w:r w:rsidRPr="004A2DA9">
              <w:rPr>
                <w:rStyle w:val="Emphasis"/>
              </w:rPr>
              <w:t>Temp unit</w:t>
            </w:r>
          </w:p>
        </w:tc>
        <w:tc>
          <w:tcPr>
            <w:tcW w:w="1246" w:type="dxa"/>
            <w:vAlign w:val="top"/>
          </w:tcPr>
          <w:p w14:paraId="1E764409" w14:textId="77777777" w:rsidR="00F77586" w:rsidRPr="004A2DA9" w:rsidRDefault="00F77586" w:rsidP="007B6747">
            <w:r w:rsidRPr="004A2DA9">
              <w:t>C</w:t>
            </w:r>
          </w:p>
        </w:tc>
        <w:tc>
          <w:tcPr>
            <w:tcW w:w="4536" w:type="dxa"/>
            <w:vAlign w:val="top"/>
          </w:tcPr>
          <w:p w14:paraId="3A1CC70A" w14:textId="77777777" w:rsidR="00F77586" w:rsidRPr="004A2DA9" w:rsidRDefault="00F77586" w:rsidP="007B6747">
            <w:r w:rsidRPr="004A2DA9">
              <w:t>Selects default temperature unit:</w:t>
            </w:r>
          </w:p>
          <w:p w14:paraId="7D0CA631" w14:textId="77777777" w:rsidR="00F77586" w:rsidRPr="004A2DA9" w:rsidRDefault="00F77586" w:rsidP="007B6747">
            <w:r w:rsidRPr="004A2DA9">
              <w:t xml:space="preserve">Value: </w:t>
            </w:r>
            <w:r w:rsidRPr="004A2DA9">
              <w:rPr>
                <w:b/>
              </w:rPr>
              <w:t>F</w:t>
            </w:r>
            <w:r w:rsidRPr="004A2DA9">
              <w:t xml:space="preserve">(Fahrenheit) or </w:t>
            </w:r>
            <w:r w:rsidRPr="004A2DA9">
              <w:rPr>
                <w:b/>
              </w:rPr>
              <w:t>C</w:t>
            </w:r>
            <w:r w:rsidRPr="004A2DA9">
              <w:t>(Celsius)</w:t>
            </w:r>
          </w:p>
        </w:tc>
      </w:tr>
      <w:tr w:rsidR="00CF42EB" w:rsidRPr="004A2DA9" w14:paraId="54B92052" w14:textId="77777777" w:rsidTr="00457855">
        <w:tc>
          <w:tcPr>
            <w:tcW w:w="1814" w:type="dxa"/>
            <w:vAlign w:val="top"/>
          </w:tcPr>
          <w:p w14:paraId="511849A7" w14:textId="3EFD19F9" w:rsidR="00CF42EB" w:rsidRPr="004A2DA9" w:rsidRDefault="00CF42EB" w:rsidP="007B6747">
            <w:r>
              <w:t>Standby function</w:t>
            </w:r>
          </w:p>
        </w:tc>
        <w:tc>
          <w:tcPr>
            <w:tcW w:w="1418" w:type="dxa"/>
            <w:vAlign w:val="top"/>
          </w:tcPr>
          <w:p w14:paraId="2BCE7AA3" w14:textId="4B16D8D5" w:rsidR="00CF42EB" w:rsidRPr="004A2DA9" w:rsidRDefault="00CF42EB" w:rsidP="007B6747">
            <w:pPr>
              <w:rPr>
                <w:rStyle w:val="Emphasis"/>
              </w:rPr>
            </w:pPr>
            <w:r>
              <w:rPr>
                <w:rStyle w:val="Emphasis"/>
              </w:rPr>
              <w:t>Stndby</w:t>
            </w:r>
          </w:p>
        </w:tc>
        <w:tc>
          <w:tcPr>
            <w:tcW w:w="1246" w:type="dxa"/>
            <w:vAlign w:val="top"/>
          </w:tcPr>
          <w:p w14:paraId="2B43996E" w14:textId="576E07F1" w:rsidR="00CF42EB" w:rsidRPr="004A2DA9" w:rsidRDefault="00CF42EB" w:rsidP="007B6747">
            <w:r>
              <w:t>OFF</w:t>
            </w:r>
          </w:p>
        </w:tc>
        <w:tc>
          <w:tcPr>
            <w:tcW w:w="4536" w:type="dxa"/>
            <w:vAlign w:val="top"/>
          </w:tcPr>
          <w:p w14:paraId="0063E086" w14:textId="77777777" w:rsidR="00CF42EB" w:rsidRDefault="00CF42EB" w:rsidP="007B6747">
            <w:r>
              <w:t>Controls the standby function:</w:t>
            </w:r>
          </w:p>
          <w:p w14:paraId="00BAFE16" w14:textId="77777777" w:rsidR="00CF42EB" w:rsidRDefault="00CF42EB" w:rsidP="007B6747">
            <w:r w:rsidRPr="00CF42EB">
              <w:rPr>
                <w:b/>
              </w:rPr>
              <w:t>OFF</w:t>
            </w:r>
            <w:r>
              <w:t xml:space="preserve"> = Standby function is disabled</w:t>
            </w:r>
          </w:p>
          <w:p w14:paraId="5B61DF1C" w14:textId="7030BC8A" w:rsidR="00CF42EB" w:rsidRPr="004A2DA9" w:rsidRDefault="00CF42EB" w:rsidP="007B6747">
            <w:r w:rsidRPr="00CF42EB">
              <w:rPr>
                <w:b/>
              </w:rPr>
              <w:t>ON</w:t>
            </w:r>
            <w:r>
              <w:t xml:space="preserve"> = System will automatically start and stop depending on the load.</w:t>
            </w:r>
          </w:p>
        </w:tc>
      </w:tr>
      <w:tr w:rsidR="00E467E2" w:rsidRPr="004A2DA9" w14:paraId="7CE2FDE2" w14:textId="77777777" w:rsidTr="00457855">
        <w:tc>
          <w:tcPr>
            <w:tcW w:w="1814" w:type="dxa"/>
            <w:vAlign w:val="top"/>
          </w:tcPr>
          <w:p w14:paraId="20101176" w14:textId="37DBA270" w:rsidR="00E467E2" w:rsidRPr="004A2DA9" w:rsidRDefault="00E467E2" w:rsidP="00E467E2">
            <w:r>
              <w:t>Standby wake-up threshold</w:t>
            </w:r>
          </w:p>
        </w:tc>
        <w:tc>
          <w:tcPr>
            <w:tcW w:w="1418" w:type="dxa"/>
            <w:vAlign w:val="top"/>
          </w:tcPr>
          <w:p w14:paraId="237AAEF7" w14:textId="4AFC2BCE" w:rsidR="00E467E2" w:rsidRPr="004A2DA9" w:rsidRDefault="00E467E2" w:rsidP="00E467E2">
            <w:pPr>
              <w:rPr>
                <w:rStyle w:val="Emphasis"/>
              </w:rPr>
            </w:pPr>
            <w:r>
              <w:rPr>
                <w:rStyle w:val="Emphasis"/>
              </w:rPr>
              <w:t>Stndby.wk</w:t>
            </w:r>
          </w:p>
        </w:tc>
        <w:tc>
          <w:tcPr>
            <w:tcW w:w="1246" w:type="dxa"/>
            <w:vAlign w:val="top"/>
          </w:tcPr>
          <w:p w14:paraId="3496FE11" w14:textId="5F9AE389" w:rsidR="00E467E2" w:rsidRPr="004A2DA9" w:rsidRDefault="00E467E2" w:rsidP="00E467E2">
            <w:r>
              <w:t>20%</w:t>
            </w:r>
          </w:p>
        </w:tc>
        <w:tc>
          <w:tcPr>
            <w:tcW w:w="4536" w:type="dxa"/>
            <w:vAlign w:val="top"/>
          </w:tcPr>
          <w:p w14:paraId="44D402BA" w14:textId="77777777" w:rsidR="00E467E2" w:rsidRDefault="00E467E2" w:rsidP="00E467E2">
            <w:r>
              <w:t>Controls the threshold over which the system will wake-up when in standby mode.</w:t>
            </w:r>
          </w:p>
          <w:p w14:paraId="14797AD5" w14:textId="77777777" w:rsidR="00E467E2" w:rsidRDefault="00E467E2" w:rsidP="00E467E2">
            <w:r>
              <w:t>This is defined as a percentage of the maximum rated CT current seen on the load current in fundamental frequency.</w:t>
            </w:r>
          </w:p>
          <w:p w14:paraId="1369E804" w14:textId="77777777" w:rsidR="00E467E2" w:rsidRDefault="00E467E2" w:rsidP="00E467E2">
            <w:r>
              <w:t>Example: If the CT is 500/5 and the setting 20%, the filter will start when the load current in fundamental frequency is greater than 500 * 0.2 = 100 A.</w:t>
            </w:r>
          </w:p>
          <w:p w14:paraId="60F6A27D" w14:textId="77777777" w:rsidR="00E467E2" w:rsidRDefault="00E467E2" w:rsidP="00E467E2"/>
          <w:p w14:paraId="1F9D9ED4" w14:textId="70C488B9" w:rsidR="00E467E2" w:rsidRPr="004A2DA9" w:rsidRDefault="00E467E2" w:rsidP="00E467E2">
            <w:r>
              <w:t xml:space="preserve">Can be set between </w:t>
            </w:r>
            <w:r w:rsidRPr="00E467E2">
              <w:rPr>
                <w:b/>
              </w:rPr>
              <w:t>0% and 100%</w:t>
            </w:r>
            <w:r w:rsidRPr="00E467E2">
              <w:t>.</w:t>
            </w:r>
          </w:p>
        </w:tc>
      </w:tr>
      <w:tr w:rsidR="00E467E2" w:rsidRPr="004A2DA9" w14:paraId="6A24AB5D" w14:textId="77777777" w:rsidTr="00457855">
        <w:tc>
          <w:tcPr>
            <w:tcW w:w="1814" w:type="dxa"/>
            <w:vAlign w:val="top"/>
          </w:tcPr>
          <w:p w14:paraId="408EFEF5" w14:textId="6431F0F7" w:rsidR="00E467E2" w:rsidRDefault="00E467E2" w:rsidP="00E467E2">
            <w:r>
              <w:t>Standby sleep threshold</w:t>
            </w:r>
          </w:p>
        </w:tc>
        <w:tc>
          <w:tcPr>
            <w:tcW w:w="1418" w:type="dxa"/>
            <w:vAlign w:val="top"/>
          </w:tcPr>
          <w:p w14:paraId="48D7D006" w14:textId="2695DBBC" w:rsidR="00E467E2" w:rsidRDefault="00E467E2" w:rsidP="00E467E2">
            <w:pPr>
              <w:rPr>
                <w:rStyle w:val="Emphasis"/>
              </w:rPr>
            </w:pPr>
            <w:r>
              <w:rPr>
                <w:rStyle w:val="Emphasis"/>
              </w:rPr>
              <w:t>Stndby.sl</w:t>
            </w:r>
          </w:p>
        </w:tc>
        <w:tc>
          <w:tcPr>
            <w:tcW w:w="1246" w:type="dxa"/>
            <w:vAlign w:val="top"/>
          </w:tcPr>
          <w:p w14:paraId="1A5459E9" w14:textId="725F80E2" w:rsidR="00E467E2" w:rsidRDefault="00E467E2" w:rsidP="00E467E2">
            <w:r>
              <w:t>85%</w:t>
            </w:r>
          </w:p>
        </w:tc>
        <w:tc>
          <w:tcPr>
            <w:tcW w:w="4536" w:type="dxa"/>
            <w:vAlign w:val="top"/>
          </w:tcPr>
          <w:p w14:paraId="1C76C91A" w14:textId="77777777" w:rsidR="00E467E2" w:rsidRDefault="00E467E2" w:rsidP="00E467E2">
            <w:r>
              <w:t>Controls the threshold under which the system will go to sleep when the standby function is enabled.</w:t>
            </w:r>
          </w:p>
          <w:p w14:paraId="140DAC89" w14:textId="77777777" w:rsidR="00E467E2" w:rsidRDefault="00E467E2" w:rsidP="00E467E2">
            <w:r>
              <w:t xml:space="preserve">This is defined as a percentage of the Standby wake-up threshold setting. </w:t>
            </w:r>
          </w:p>
          <w:p w14:paraId="6BA0BF2F" w14:textId="77777777" w:rsidR="00E467E2" w:rsidRDefault="00E467E2" w:rsidP="00E467E2">
            <w:r>
              <w:t>Given a 500/5 CT ratio, a start threshold of 20% and a stop threshold of 85%, the filter will go in to standby mode when the load current in fundamental frequency goes below 500 * 0.2 * 0.85 = 85 A.</w:t>
            </w:r>
          </w:p>
          <w:p w14:paraId="10D36FDA" w14:textId="77777777" w:rsidR="00E467E2" w:rsidRDefault="00E467E2" w:rsidP="00E467E2"/>
          <w:p w14:paraId="310A106B" w14:textId="1A76C8C0" w:rsidR="00E467E2" w:rsidRDefault="00E467E2" w:rsidP="00E467E2">
            <w:r>
              <w:t xml:space="preserve">Can be set between </w:t>
            </w:r>
            <w:r w:rsidRPr="00E467E2">
              <w:rPr>
                <w:b/>
              </w:rPr>
              <w:t>0% and 95%</w:t>
            </w:r>
            <w:r>
              <w:t>.</w:t>
            </w:r>
          </w:p>
        </w:tc>
      </w:tr>
      <w:tr w:rsidR="00E467E2" w:rsidRPr="004A2DA9" w14:paraId="1EA7E857" w14:textId="77777777" w:rsidTr="00457855">
        <w:tc>
          <w:tcPr>
            <w:tcW w:w="1814" w:type="dxa"/>
            <w:vAlign w:val="top"/>
          </w:tcPr>
          <w:p w14:paraId="5C62CE56" w14:textId="558669B1" w:rsidR="00E467E2" w:rsidRPr="004A2DA9" w:rsidRDefault="00E467E2" w:rsidP="00E467E2">
            <w:r>
              <w:t>Standby wake-up delay</w:t>
            </w:r>
          </w:p>
        </w:tc>
        <w:tc>
          <w:tcPr>
            <w:tcW w:w="1418" w:type="dxa"/>
            <w:vAlign w:val="top"/>
          </w:tcPr>
          <w:p w14:paraId="5592A6C9" w14:textId="222A88EC" w:rsidR="00E467E2" w:rsidRPr="004A2DA9" w:rsidRDefault="00E467E2" w:rsidP="00E467E2">
            <w:pPr>
              <w:rPr>
                <w:rStyle w:val="Emphasis"/>
              </w:rPr>
            </w:pPr>
            <w:r>
              <w:rPr>
                <w:rStyle w:val="Emphasis"/>
              </w:rPr>
              <w:t>Stndby.wk.d</w:t>
            </w:r>
          </w:p>
        </w:tc>
        <w:tc>
          <w:tcPr>
            <w:tcW w:w="1246" w:type="dxa"/>
            <w:vAlign w:val="top"/>
          </w:tcPr>
          <w:p w14:paraId="76155C49" w14:textId="4E94F661" w:rsidR="00E467E2" w:rsidRPr="004A2DA9" w:rsidRDefault="00E467E2" w:rsidP="00E467E2">
            <w:r>
              <w:t>0 s</w:t>
            </w:r>
          </w:p>
        </w:tc>
        <w:tc>
          <w:tcPr>
            <w:tcW w:w="4536" w:type="dxa"/>
            <w:vAlign w:val="top"/>
          </w:tcPr>
          <w:p w14:paraId="563D6F3E" w14:textId="77777777" w:rsidR="00E467E2" w:rsidRDefault="00E467E2" w:rsidP="00E467E2">
            <w:r>
              <w:t>Sets for how long the wake-up threshold must be exceeded before the system is started when in standby mode.</w:t>
            </w:r>
          </w:p>
          <w:p w14:paraId="2C82529C" w14:textId="0DE1926A" w:rsidR="00E467E2" w:rsidRPr="004A2DA9" w:rsidRDefault="00E467E2" w:rsidP="00E467E2">
            <w:r>
              <w:t xml:space="preserve">Can be set between </w:t>
            </w:r>
            <w:r w:rsidRPr="00E467E2">
              <w:rPr>
                <w:b/>
              </w:rPr>
              <w:t>0 s and 300 s</w:t>
            </w:r>
            <w:r>
              <w:t>.</w:t>
            </w:r>
          </w:p>
        </w:tc>
      </w:tr>
      <w:tr w:rsidR="00E467E2" w:rsidRPr="004A2DA9" w14:paraId="218F77D5" w14:textId="77777777" w:rsidTr="00457855">
        <w:tc>
          <w:tcPr>
            <w:tcW w:w="1814" w:type="dxa"/>
            <w:vAlign w:val="top"/>
          </w:tcPr>
          <w:p w14:paraId="59F84199" w14:textId="5572B8CF" w:rsidR="00E467E2" w:rsidRPr="004A2DA9" w:rsidRDefault="00E467E2" w:rsidP="00E467E2">
            <w:r>
              <w:t>Standby sleep delay</w:t>
            </w:r>
          </w:p>
        </w:tc>
        <w:tc>
          <w:tcPr>
            <w:tcW w:w="1418" w:type="dxa"/>
            <w:vAlign w:val="top"/>
          </w:tcPr>
          <w:p w14:paraId="23F97282" w14:textId="67B21295" w:rsidR="00E467E2" w:rsidRPr="004A2DA9" w:rsidRDefault="00E467E2" w:rsidP="00E467E2">
            <w:pPr>
              <w:rPr>
                <w:rStyle w:val="Emphasis"/>
              </w:rPr>
            </w:pPr>
            <w:r>
              <w:rPr>
                <w:rStyle w:val="Emphasis"/>
              </w:rPr>
              <w:t>Stndby.sl.d</w:t>
            </w:r>
          </w:p>
        </w:tc>
        <w:tc>
          <w:tcPr>
            <w:tcW w:w="1246" w:type="dxa"/>
            <w:vAlign w:val="top"/>
          </w:tcPr>
          <w:p w14:paraId="33AABC98" w14:textId="0BC676A9" w:rsidR="00E467E2" w:rsidRPr="004A2DA9" w:rsidRDefault="00E467E2" w:rsidP="00E467E2">
            <w:r>
              <w:t>60 s</w:t>
            </w:r>
          </w:p>
        </w:tc>
        <w:tc>
          <w:tcPr>
            <w:tcW w:w="4536" w:type="dxa"/>
            <w:vAlign w:val="top"/>
          </w:tcPr>
          <w:p w14:paraId="11A9406D" w14:textId="77777777" w:rsidR="00E467E2" w:rsidRDefault="00E467E2" w:rsidP="00E467E2">
            <w:r>
              <w:t>Sets for how long the sleep threshold must be stayed under before the system is stopped and put in standby mode.</w:t>
            </w:r>
          </w:p>
          <w:p w14:paraId="3811E51E" w14:textId="2921C33B" w:rsidR="00E467E2" w:rsidRPr="004A2DA9" w:rsidRDefault="00E467E2" w:rsidP="00E467E2">
            <w:r>
              <w:t xml:space="preserve">Can be set between </w:t>
            </w:r>
            <w:r w:rsidRPr="00E467E2">
              <w:rPr>
                <w:b/>
              </w:rPr>
              <w:t>5</w:t>
            </w:r>
            <w:r>
              <w:rPr>
                <w:b/>
              </w:rPr>
              <w:t xml:space="preserve"> </w:t>
            </w:r>
            <w:r w:rsidRPr="00E467E2">
              <w:rPr>
                <w:b/>
              </w:rPr>
              <w:t>s and 300 s</w:t>
            </w:r>
            <w:r>
              <w:t>.</w:t>
            </w:r>
          </w:p>
        </w:tc>
      </w:tr>
      <w:tr w:rsidR="00CF42EB" w:rsidRPr="004A2DA9" w14:paraId="4B15FE3F" w14:textId="77777777" w:rsidTr="00457855">
        <w:tc>
          <w:tcPr>
            <w:tcW w:w="1814" w:type="dxa"/>
            <w:vAlign w:val="top"/>
          </w:tcPr>
          <w:p w14:paraId="2FC6E748" w14:textId="519E7819" w:rsidR="00CF42EB" w:rsidRPr="004A2DA9" w:rsidRDefault="00457855" w:rsidP="007B6747">
            <w:r>
              <w:t>Resonance limit</w:t>
            </w:r>
          </w:p>
        </w:tc>
        <w:tc>
          <w:tcPr>
            <w:tcW w:w="1418" w:type="dxa"/>
            <w:vAlign w:val="top"/>
          </w:tcPr>
          <w:p w14:paraId="7CA37751" w14:textId="4772399D" w:rsidR="00CF42EB" w:rsidRPr="004A2DA9" w:rsidRDefault="00457855" w:rsidP="007B6747">
            <w:pPr>
              <w:rPr>
                <w:rStyle w:val="Emphasis"/>
              </w:rPr>
            </w:pPr>
            <w:r>
              <w:rPr>
                <w:rStyle w:val="Emphasis"/>
              </w:rPr>
              <w:t>Resonance.l</w:t>
            </w:r>
          </w:p>
        </w:tc>
        <w:tc>
          <w:tcPr>
            <w:tcW w:w="1246" w:type="dxa"/>
            <w:vAlign w:val="top"/>
          </w:tcPr>
          <w:p w14:paraId="2625472D" w14:textId="04191069" w:rsidR="00CF42EB" w:rsidRPr="004A2DA9" w:rsidRDefault="00457855" w:rsidP="007B6747">
            <w:r>
              <w:t>20%</w:t>
            </w:r>
          </w:p>
        </w:tc>
        <w:tc>
          <w:tcPr>
            <w:tcW w:w="4536" w:type="dxa"/>
            <w:vAlign w:val="top"/>
          </w:tcPr>
          <w:p w14:paraId="0802985A" w14:textId="77777777" w:rsidR="00457855" w:rsidRDefault="00457855" w:rsidP="00457855">
            <w:r>
              <w:t>Sets the limit in voltage amplitude for each harmonic. When exceeded, the harmonic in question will be blocked for one hour. After one hour, the harmonic will again be activated.</w:t>
            </w:r>
          </w:p>
          <w:p w14:paraId="053CA1ED" w14:textId="77777777" w:rsidR="00457855" w:rsidRDefault="00457855" w:rsidP="00457855">
            <w:r>
              <w:t>This is defined as a percentage of the voltage amplitude in the fundamental frequency.</w:t>
            </w:r>
          </w:p>
          <w:p w14:paraId="7F2860C9" w14:textId="7F6F81AF" w:rsidR="00457855" w:rsidRPr="004A2DA9" w:rsidRDefault="00457855" w:rsidP="00457855">
            <w:r>
              <w:t xml:space="preserve">Can be set between </w:t>
            </w:r>
            <w:r w:rsidRPr="00457855">
              <w:rPr>
                <w:b/>
              </w:rPr>
              <w:t>1%</w:t>
            </w:r>
            <w:r>
              <w:t xml:space="preserve"> and </w:t>
            </w:r>
            <w:r w:rsidRPr="00457855">
              <w:rPr>
                <w:b/>
              </w:rPr>
              <w:t>100%</w:t>
            </w:r>
            <w:r>
              <w:t>.</w:t>
            </w:r>
          </w:p>
        </w:tc>
      </w:tr>
    </w:tbl>
    <w:p w14:paraId="55C98870" w14:textId="42386834" w:rsidR="00084B59" w:rsidRPr="004A2DA9" w:rsidRDefault="00B207F1">
      <w:pPr>
        <w:pStyle w:val="Heading3"/>
      </w:pPr>
      <w:bookmarkStart w:id="403" w:name="_Toc341698129"/>
      <w:bookmarkStart w:id="404" w:name="_Toc505008825"/>
      <w:r>
        <w:lastRenderedPageBreak/>
        <w:t>Digital IO</w:t>
      </w:r>
      <w:r w:rsidR="00084B59" w:rsidRPr="004A2DA9">
        <w:t xml:space="preserve"> setup menu</w:t>
      </w:r>
      <w:bookmarkEnd w:id="403"/>
      <w:bookmarkEnd w:id="404"/>
    </w:p>
    <w:p w14:paraId="2F840E80" w14:textId="5C67EF40" w:rsidR="003E0968" w:rsidRPr="004A2DA9" w:rsidRDefault="00DF333F" w:rsidP="00DF333F">
      <w:r w:rsidRPr="004A2DA9">
        <w:t xml:space="preserve">The </w:t>
      </w:r>
      <w:r w:rsidR="00B207F1">
        <w:rPr>
          <w:i/>
        </w:rPr>
        <w:t>Digital IO</w:t>
      </w:r>
      <w:r w:rsidRPr="004A2DA9">
        <w:rPr>
          <w:i/>
        </w:rPr>
        <w:t xml:space="preserve"> setup menu</w:t>
      </w:r>
      <w:r w:rsidRPr="004A2DA9">
        <w:t xml:space="preserve"> allows c</w:t>
      </w:r>
      <w:r w:rsidR="00B207F1">
        <w:t xml:space="preserve">onfiguration of the alarm relay, the </w:t>
      </w:r>
      <w:r w:rsidRPr="004A2DA9">
        <w:t xml:space="preserve">user-configurable </w:t>
      </w:r>
      <w:r w:rsidR="00B207F1">
        <w:t xml:space="preserve">relay as well as binding functions to the digital inputs. Please see Section </w:t>
      </w:r>
      <w:r w:rsidR="00B207F1">
        <w:fldChar w:fldCharType="begin"/>
      </w:r>
      <w:r w:rsidR="00B207F1">
        <w:instrText xml:space="preserve"> REF _Ref384986479 \r \h </w:instrText>
      </w:r>
      <w:r w:rsidR="00B207F1">
        <w:fldChar w:fldCharType="separate"/>
      </w:r>
      <w:r w:rsidR="00DA230B">
        <w:t>5.1.13</w:t>
      </w:r>
      <w:r w:rsidR="00B207F1">
        <w:fldChar w:fldCharType="end"/>
      </w:r>
      <w:r w:rsidR="00B207F1">
        <w:t xml:space="preserve"> and Section </w:t>
      </w:r>
      <w:r w:rsidR="00B207F1">
        <w:fldChar w:fldCharType="begin"/>
      </w:r>
      <w:r w:rsidR="00B207F1">
        <w:instrText xml:space="preserve"> REF _Ref325286163 \r \h </w:instrText>
      </w:r>
      <w:r w:rsidR="00B207F1">
        <w:fldChar w:fldCharType="separate"/>
      </w:r>
      <w:r w:rsidR="00DA230B">
        <w:t>5.1.14</w:t>
      </w:r>
      <w:r w:rsidR="00B207F1">
        <w:fldChar w:fldCharType="end"/>
      </w:r>
      <w:r w:rsidR="00B207F1">
        <w:t xml:space="preserve"> for more information.</w:t>
      </w:r>
    </w:p>
    <w:p w14:paraId="782D07DC" w14:textId="7153C8EF" w:rsidR="00F77586" w:rsidRPr="004A2DA9" w:rsidRDefault="00F77586" w:rsidP="00F77586">
      <w:pPr>
        <w:pStyle w:val="Caption"/>
        <w:keepNext/>
      </w:pPr>
      <w:bookmarkStart w:id="405" w:name="_Toc505008930"/>
      <w:r w:rsidRPr="004A2DA9">
        <w:t xml:space="preserve">Table </w:t>
      </w:r>
      <w:r w:rsidR="00482D60">
        <w:rPr>
          <w:noProof/>
        </w:rPr>
        <w:fldChar w:fldCharType="begin"/>
      </w:r>
      <w:r w:rsidR="00482D60">
        <w:rPr>
          <w:noProof/>
        </w:rPr>
        <w:instrText xml:space="preserve"> SEQ Table \* ARABIC </w:instrText>
      </w:r>
      <w:r w:rsidR="00482D60">
        <w:rPr>
          <w:noProof/>
        </w:rPr>
        <w:fldChar w:fldCharType="separate"/>
      </w:r>
      <w:r w:rsidR="00DA230B">
        <w:rPr>
          <w:noProof/>
        </w:rPr>
        <w:t>14</w:t>
      </w:r>
      <w:r w:rsidR="00482D60">
        <w:rPr>
          <w:noProof/>
        </w:rPr>
        <w:fldChar w:fldCharType="end"/>
      </w:r>
      <w:r w:rsidRPr="004A2DA9">
        <w:t>: Alarms settings menu</w:t>
      </w:r>
      <w:bookmarkEnd w:id="405"/>
    </w:p>
    <w:tbl>
      <w:tblPr>
        <w:tblStyle w:val="TableGrid"/>
        <w:tblW w:w="0" w:type="auto"/>
        <w:tblLayout w:type="fixed"/>
        <w:tblLook w:val="04A0" w:firstRow="1" w:lastRow="0" w:firstColumn="1" w:lastColumn="0" w:noHBand="0" w:noVBand="1"/>
      </w:tblPr>
      <w:tblGrid>
        <w:gridCol w:w="1814"/>
        <w:gridCol w:w="1418"/>
        <w:gridCol w:w="850"/>
        <w:gridCol w:w="4922"/>
      </w:tblGrid>
      <w:tr w:rsidR="00F77586" w:rsidRPr="004A2DA9" w14:paraId="149391EA" w14:textId="77777777" w:rsidTr="007B6747">
        <w:trPr>
          <w:cnfStyle w:val="100000000000" w:firstRow="1" w:lastRow="0" w:firstColumn="0" w:lastColumn="0" w:oddVBand="0" w:evenVBand="0" w:oddHBand="0" w:evenHBand="0" w:firstRowFirstColumn="0" w:firstRowLastColumn="0" w:lastRowFirstColumn="0" w:lastRowLastColumn="0"/>
        </w:trPr>
        <w:tc>
          <w:tcPr>
            <w:tcW w:w="1814" w:type="dxa"/>
            <w:vAlign w:val="top"/>
          </w:tcPr>
          <w:p w14:paraId="72936813" w14:textId="77777777" w:rsidR="00F77586" w:rsidRPr="004A2DA9" w:rsidRDefault="00F77586" w:rsidP="007B6747">
            <w:r w:rsidRPr="004A2DA9">
              <w:t>Parameter</w:t>
            </w:r>
          </w:p>
        </w:tc>
        <w:tc>
          <w:tcPr>
            <w:tcW w:w="1418" w:type="dxa"/>
            <w:vAlign w:val="top"/>
          </w:tcPr>
          <w:p w14:paraId="1C0C8323" w14:textId="77777777" w:rsidR="00F77586" w:rsidRPr="004A2DA9" w:rsidRDefault="00F77586" w:rsidP="007B6747">
            <w:r w:rsidRPr="004A2DA9">
              <w:t>HMI name</w:t>
            </w:r>
          </w:p>
        </w:tc>
        <w:tc>
          <w:tcPr>
            <w:tcW w:w="850" w:type="dxa"/>
            <w:vAlign w:val="top"/>
          </w:tcPr>
          <w:p w14:paraId="270F8E4A" w14:textId="77777777" w:rsidR="00F77586" w:rsidRPr="004A2DA9" w:rsidRDefault="00F77586" w:rsidP="007B6747">
            <w:r w:rsidRPr="004A2DA9">
              <w:t>Default</w:t>
            </w:r>
          </w:p>
        </w:tc>
        <w:tc>
          <w:tcPr>
            <w:tcW w:w="4922" w:type="dxa"/>
            <w:vAlign w:val="top"/>
          </w:tcPr>
          <w:p w14:paraId="1AD265AE" w14:textId="77777777" w:rsidR="00F77586" w:rsidRPr="004A2DA9" w:rsidRDefault="00F77586" w:rsidP="007B6747">
            <w:r w:rsidRPr="004A2DA9">
              <w:t>Description</w:t>
            </w:r>
          </w:p>
        </w:tc>
      </w:tr>
      <w:tr w:rsidR="00F77586" w:rsidRPr="004A2DA9" w14:paraId="3793BEB2" w14:textId="77777777" w:rsidTr="007B6747">
        <w:tc>
          <w:tcPr>
            <w:tcW w:w="1814" w:type="dxa"/>
            <w:vAlign w:val="top"/>
          </w:tcPr>
          <w:p w14:paraId="7C517F58" w14:textId="77777777" w:rsidR="00F77586" w:rsidRPr="004A2DA9" w:rsidRDefault="00F77586" w:rsidP="007B6747">
            <w:r w:rsidRPr="004A2DA9">
              <w:t xml:space="preserve">Alarm relay min time </w:t>
            </w:r>
          </w:p>
        </w:tc>
        <w:tc>
          <w:tcPr>
            <w:tcW w:w="1418" w:type="dxa"/>
            <w:vAlign w:val="top"/>
          </w:tcPr>
          <w:p w14:paraId="5D8F3BCB" w14:textId="77777777" w:rsidR="00F77586" w:rsidRPr="004A2DA9" w:rsidRDefault="00F77586" w:rsidP="007B6747">
            <w:pPr>
              <w:rPr>
                <w:rStyle w:val="Emphasis"/>
              </w:rPr>
            </w:pPr>
            <w:r w:rsidRPr="004A2DA9">
              <w:rPr>
                <w:rStyle w:val="Emphasis"/>
              </w:rPr>
              <w:t>Alarm time</w:t>
            </w:r>
          </w:p>
        </w:tc>
        <w:tc>
          <w:tcPr>
            <w:tcW w:w="850" w:type="dxa"/>
            <w:vAlign w:val="top"/>
          </w:tcPr>
          <w:p w14:paraId="5AF5B914" w14:textId="77777777" w:rsidR="00F77586" w:rsidRPr="004A2DA9" w:rsidRDefault="00F77586" w:rsidP="007B6747">
            <w:r w:rsidRPr="004A2DA9">
              <w:t>10</w:t>
            </w:r>
          </w:p>
        </w:tc>
        <w:tc>
          <w:tcPr>
            <w:tcW w:w="4922" w:type="dxa"/>
            <w:vAlign w:val="top"/>
          </w:tcPr>
          <w:p w14:paraId="1FCA2868" w14:textId="77777777" w:rsidR="00F77586" w:rsidRPr="004A2DA9" w:rsidRDefault="00F77586" w:rsidP="007B6747">
            <w:r w:rsidRPr="004A2DA9">
              <w:t>Sets Alarm relay minimum activation time</w:t>
            </w:r>
          </w:p>
          <w:p w14:paraId="297CE617" w14:textId="77777777" w:rsidR="00F77586" w:rsidRPr="004A2DA9" w:rsidRDefault="00F77586" w:rsidP="007B6747">
            <w:r w:rsidRPr="004A2DA9">
              <w:t xml:space="preserve">Values: </w:t>
            </w:r>
            <w:r w:rsidRPr="004A2DA9">
              <w:rPr>
                <w:b/>
              </w:rPr>
              <w:t>1 … 255</w:t>
            </w:r>
            <w:r w:rsidRPr="004A2DA9">
              <w:t xml:space="preserve"> seconds</w:t>
            </w:r>
          </w:p>
        </w:tc>
      </w:tr>
      <w:tr w:rsidR="00F77586" w:rsidRPr="004A2DA9" w14:paraId="7BC67E70" w14:textId="77777777" w:rsidTr="007B6747">
        <w:tc>
          <w:tcPr>
            <w:tcW w:w="1814" w:type="dxa"/>
            <w:vAlign w:val="top"/>
          </w:tcPr>
          <w:p w14:paraId="3A07914D" w14:textId="77777777" w:rsidR="00F77586" w:rsidRPr="004A2DA9" w:rsidRDefault="00F77586" w:rsidP="007B6747">
            <w:r w:rsidRPr="004A2DA9">
              <w:t xml:space="preserve">Alarm relay logic </w:t>
            </w:r>
          </w:p>
        </w:tc>
        <w:tc>
          <w:tcPr>
            <w:tcW w:w="1418" w:type="dxa"/>
            <w:vAlign w:val="top"/>
          </w:tcPr>
          <w:p w14:paraId="4F5DFA42" w14:textId="77777777" w:rsidR="00F77586" w:rsidRPr="004A2DA9" w:rsidRDefault="00F77586" w:rsidP="007B6747">
            <w:pPr>
              <w:rPr>
                <w:rStyle w:val="Emphasis"/>
              </w:rPr>
            </w:pPr>
            <w:r w:rsidRPr="004A2DA9">
              <w:rPr>
                <w:rStyle w:val="Emphasis"/>
              </w:rPr>
              <w:t>Alarm logic</w:t>
            </w:r>
          </w:p>
        </w:tc>
        <w:tc>
          <w:tcPr>
            <w:tcW w:w="850" w:type="dxa"/>
            <w:vAlign w:val="top"/>
          </w:tcPr>
          <w:p w14:paraId="63569429" w14:textId="77777777" w:rsidR="00F77586" w:rsidRPr="004A2DA9" w:rsidRDefault="00F77586" w:rsidP="007B6747">
            <w:r w:rsidRPr="004A2DA9">
              <w:t>NC</w:t>
            </w:r>
          </w:p>
        </w:tc>
        <w:tc>
          <w:tcPr>
            <w:tcW w:w="4922" w:type="dxa"/>
            <w:vAlign w:val="top"/>
          </w:tcPr>
          <w:p w14:paraId="0B7ECF1A" w14:textId="77777777" w:rsidR="00F77586" w:rsidRPr="004A2DA9" w:rsidRDefault="00F77586" w:rsidP="007B6747">
            <w:r w:rsidRPr="004A2DA9">
              <w:t>Select Alarm relay logic *</w:t>
            </w:r>
          </w:p>
          <w:p w14:paraId="1ADBC2A2" w14:textId="77777777" w:rsidR="00F77586" w:rsidRPr="004A2DA9" w:rsidRDefault="00F77586" w:rsidP="007B6747">
            <w:r w:rsidRPr="004A2DA9">
              <w:t xml:space="preserve">Values: </w:t>
            </w:r>
            <w:r w:rsidRPr="004A2DA9">
              <w:rPr>
                <w:b/>
              </w:rPr>
              <w:t>NO</w:t>
            </w:r>
            <w:r w:rsidRPr="004A2DA9">
              <w:t xml:space="preserve"> (Normally Open), </w:t>
            </w:r>
            <w:r w:rsidRPr="004A2DA9">
              <w:rPr>
                <w:b/>
              </w:rPr>
              <w:t>NC</w:t>
            </w:r>
            <w:r w:rsidRPr="004A2DA9">
              <w:t xml:space="preserve"> (Normally Closed)</w:t>
            </w:r>
          </w:p>
        </w:tc>
      </w:tr>
      <w:tr w:rsidR="00F77586" w:rsidRPr="004A2DA9" w14:paraId="1840BDD9" w14:textId="77777777" w:rsidTr="007B6747">
        <w:tc>
          <w:tcPr>
            <w:tcW w:w="1814" w:type="dxa"/>
            <w:vAlign w:val="top"/>
          </w:tcPr>
          <w:p w14:paraId="2946BC1E" w14:textId="77777777" w:rsidR="00F77586" w:rsidRPr="004A2DA9" w:rsidRDefault="00F77586" w:rsidP="007B6747">
            <w:r w:rsidRPr="004A2DA9">
              <w:t>Output OUT1 logic</w:t>
            </w:r>
          </w:p>
        </w:tc>
        <w:tc>
          <w:tcPr>
            <w:tcW w:w="1418" w:type="dxa"/>
            <w:vAlign w:val="top"/>
          </w:tcPr>
          <w:p w14:paraId="19AB82CC" w14:textId="77777777" w:rsidR="00F77586" w:rsidRPr="004A2DA9" w:rsidRDefault="00F77586" w:rsidP="007B6747">
            <w:pPr>
              <w:rPr>
                <w:rStyle w:val="Emphasis"/>
              </w:rPr>
            </w:pPr>
            <w:r w:rsidRPr="004A2DA9">
              <w:rPr>
                <w:rStyle w:val="Emphasis"/>
              </w:rPr>
              <w:t>OUT1 logic</w:t>
            </w:r>
          </w:p>
        </w:tc>
        <w:tc>
          <w:tcPr>
            <w:tcW w:w="850" w:type="dxa"/>
            <w:vAlign w:val="top"/>
          </w:tcPr>
          <w:p w14:paraId="63C592EA" w14:textId="77777777" w:rsidR="00F77586" w:rsidRPr="004A2DA9" w:rsidRDefault="00F77586" w:rsidP="007B6747">
            <w:r w:rsidRPr="004A2DA9">
              <w:t>NO</w:t>
            </w:r>
          </w:p>
        </w:tc>
        <w:tc>
          <w:tcPr>
            <w:tcW w:w="4922" w:type="dxa"/>
            <w:vAlign w:val="top"/>
          </w:tcPr>
          <w:p w14:paraId="2DA20DCD" w14:textId="77777777" w:rsidR="00F77586" w:rsidRPr="004A2DA9" w:rsidRDefault="00F77586" w:rsidP="007B6747">
            <w:r w:rsidRPr="004A2DA9">
              <w:t>Select output OUT1 relay logic *</w:t>
            </w:r>
          </w:p>
          <w:p w14:paraId="3CF82F70" w14:textId="77777777" w:rsidR="00F77586" w:rsidRPr="004A2DA9" w:rsidRDefault="00F77586" w:rsidP="007B6747">
            <w:r w:rsidRPr="004A2DA9">
              <w:t xml:space="preserve">Values: </w:t>
            </w:r>
            <w:r w:rsidRPr="004A2DA9">
              <w:rPr>
                <w:b/>
              </w:rPr>
              <w:t>NO</w:t>
            </w:r>
            <w:r w:rsidRPr="004A2DA9">
              <w:t xml:space="preserve"> (Normally Open), </w:t>
            </w:r>
            <w:r w:rsidRPr="004A2DA9">
              <w:rPr>
                <w:b/>
              </w:rPr>
              <w:t>NC</w:t>
            </w:r>
            <w:r w:rsidRPr="004A2DA9">
              <w:t xml:space="preserve"> (Normally Closed)</w:t>
            </w:r>
          </w:p>
        </w:tc>
      </w:tr>
      <w:tr w:rsidR="00B207F1" w:rsidRPr="004A2DA9" w14:paraId="2BB73FC0" w14:textId="77777777" w:rsidTr="007B6747">
        <w:tc>
          <w:tcPr>
            <w:tcW w:w="1814" w:type="dxa"/>
            <w:vAlign w:val="top"/>
          </w:tcPr>
          <w:p w14:paraId="08A8E000" w14:textId="0674A085" w:rsidR="00B207F1" w:rsidRPr="004A2DA9" w:rsidRDefault="00B207F1" w:rsidP="007B6747">
            <w:r w:rsidRPr="004A2DA9">
              <w:t>Digital IN1 function</w:t>
            </w:r>
          </w:p>
        </w:tc>
        <w:tc>
          <w:tcPr>
            <w:tcW w:w="1418" w:type="dxa"/>
            <w:vAlign w:val="top"/>
          </w:tcPr>
          <w:p w14:paraId="51A62635" w14:textId="433EB641" w:rsidR="00B207F1" w:rsidRPr="004A2DA9" w:rsidRDefault="00B207F1" w:rsidP="007B6747">
            <w:pPr>
              <w:rPr>
                <w:rStyle w:val="Emphasis"/>
              </w:rPr>
            </w:pPr>
            <w:r w:rsidRPr="004A2DA9">
              <w:rPr>
                <w:rStyle w:val="Emphasis"/>
              </w:rPr>
              <w:t>IN1 func.</w:t>
            </w:r>
          </w:p>
        </w:tc>
        <w:tc>
          <w:tcPr>
            <w:tcW w:w="850" w:type="dxa"/>
            <w:vAlign w:val="top"/>
          </w:tcPr>
          <w:p w14:paraId="6E14A0A8" w14:textId="57E2AE55" w:rsidR="00B207F1" w:rsidRPr="004A2DA9" w:rsidRDefault="00B207F1" w:rsidP="007B6747">
            <w:r w:rsidRPr="004A2DA9">
              <w:t>OFF</w:t>
            </w:r>
          </w:p>
        </w:tc>
        <w:tc>
          <w:tcPr>
            <w:tcW w:w="4922" w:type="dxa"/>
            <w:vAlign w:val="top"/>
          </w:tcPr>
          <w:p w14:paraId="2E46E11A" w14:textId="77777777" w:rsidR="00B207F1" w:rsidRPr="004A2DA9" w:rsidRDefault="00B207F1" w:rsidP="0090163B">
            <w:r w:rsidRPr="004A2DA9">
              <w:t>Selects digital IN1 function:</w:t>
            </w:r>
          </w:p>
          <w:p w14:paraId="28645255" w14:textId="063AAF27" w:rsidR="00B207F1" w:rsidRPr="004A2DA9" w:rsidRDefault="00B207F1" w:rsidP="007B6747">
            <w:r w:rsidRPr="004A2DA9">
              <w:rPr>
                <w:b/>
              </w:rPr>
              <w:t>OFF</w:t>
            </w:r>
            <w:r w:rsidRPr="004A2DA9">
              <w:t xml:space="preserve"> = Disabled</w:t>
            </w:r>
            <w:r>
              <w:t xml:space="preserve">, </w:t>
            </w:r>
            <w:r w:rsidRPr="004A2DA9">
              <w:rPr>
                <w:b/>
              </w:rPr>
              <w:t>ALARM</w:t>
            </w:r>
            <w:r w:rsidRPr="004A2DA9">
              <w:t xml:space="preserve"> = Trigger external alarm</w:t>
            </w:r>
            <w:r>
              <w:t xml:space="preserve">, </w:t>
            </w:r>
            <w:r w:rsidRPr="004A2DA9">
              <w:rPr>
                <w:b/>
              </w:rPr>
              <w:t>START</w:t>
            </w:r>
            <w:r w:rsidRPr="004A2DA9">
              <w:t xml:space="preserve"> = Start the system</w:t>
            </w:r>
            <w:r>
              <w:t xml:space="preserve">, </w:t>
            </w:r>
            <w:r w:rsidRPr="004A2DA9">
              <w:rPr>
                <w:b/>
              </w:rPr>
              <w:t>STOP</w:t>
            </w:r>
            <w:r w:rsidRPr="004A2DA9">
              <w:t xml:space="preserve"> = Stop the system</w:t>
            </w:r>
            <w:r>
              <w:t xml:space="preserve">, </w:t>
            </w:r>
            <w:r w:rsidRPr="004A2DA9">
              <w:rPr>
                <w:b/>
              </w:rPr>
              <w:t>ACK</w:t>
            </w:r>
            <w:r w:rsidRPr="004A2DA9">
              <w:t xml:space="preserve"> = Acknowledge the external alarm</w:t>
            </w:r>
            <w:r>
              <w:t xml:space="preserve">, </w:t>
            </w:r>
            <w:r w:rsidRPr="004A2DA9">
              <w:rPr>
                <w:b/>
              </w:rPr>
              <w:t>SCOMP</w:t>
            </w:r>
            <w:r w:rsidRPr="004A2DA9">
              <w:t xml:space="preserve"> = Use secondary set of compensation settings</w:t>
            </w:r>
            <w:r w:rsidR="008612B6">
              <w:t xml:space="preserve">, </w:t>
            </w:r>
            <w:r w:rsidR="008612B6" w:rsidRPr="00836704">
              <w:rPr>
                <w:b/>
              </w:rPr>
              <w:t>SRTSTP</w:t>
            </w:r>
            <w:r w:rsidR="008612B6">
              <w:t xml:space="preserve"> = Start/stop the system</w:t>
            </w:r>
          </w:p>
        </w:tc>
      </w:tr>
      <w:tr w:rsidR="00B207F1" w:rsidRPr="004A2DA9" w14:paraId="6B2C2A8C" w14:textId="77777777" w:rsidTr="007B6747">
        <w:tc>
          <w:tcPr>
            <w:tcW w:w="1814" w:type="dxa"/>
            <w:vAlign w:val="top"/>
          </w:tcPr>
          <w:p w14:paraId="121943B5" w14:textId="70A7A39A" w:rsidR="00B207F1" w:rsidRPr="004A2DA9" w:rsidRDefault="00B207F1" w:rsidP="007B6747">
            <w:r w:rsidRPr="004A2DA9">
              <w:t>Digital IN1 logic</w:t>
            </w:r>
          </w:p>
        </w:tc>
        <w:tc>
          <w:tcPr>
            <w:tcW w:w="1418" w:type="dxa"/>
            <w:vAlign w:val="top"/>
          </w:tcPr>
          <w:p w14:paraId="6E472BBA" w14:textId="6A3C326B" w:rsidR="00B207F1" w:rsidRPr="004A2DA9" w:rsidRDefault="00B207F1" w:rsidP="007B6747">
            <w:pPr>
              <w:rPr>
                <w:rStyle w:val="Emphasis"/>
              </w:rPr>
            </w:pPr>
            <w:r w:rsidRPr="004A2DA9">
              <w:rPr>
                <w:rStyle w:val="Emphasis"/>
              </w:rPr>
              <w:t>IN1 logic</w:t>
            </w:r>
          </w:p>
        </w:tc>
        <w:tc>
          <w:tcPr>
            <w:tcW w:w="850" w:type="dxa"/>
            <w:vAlign w:val="top"/>
          </w:tcPr>
          <w:p w14:paraId="3B656885" w14:textId="22672D3B" w:rsidR="00B207F1" w:rsidRPr="004A2DA9" w:rsidRDefault="00B207F1" w:rsidP="007B6747">
            <w:r w:rsidRPr="004A2DA9">
              <w:t>LO</w:t>
            </w:r>
          </w:p>
        </w:tc>
        <w:tc>
          <w:tcPr>
            <w:tcW w:w="4922" w:type="dxa"/>
            <w:vAlign w:val="top"/>
          </w:tcPr>
          <w:p w14:paraId="6B3EFBA9" w14:textId="77777777" w:rsidR="00B207F1" w:rsidRPr="004A2DA9" w:rsidRDefault="00B207F1" w:rsidP="0090163B">
            <w:r w:rsidRPr="004A2DA9">
              <w:t>Select input IN1 logic:</w:t>
            </w:r>
          </w:p>
          <w:p w14:paraId="3C678A29" w14:textId="6A496A51" w:rsidR="00B207F1" w:rsidRPr="004A2DA9" w:rsidRDefault="00B207F1" w:rsidP="007B6747">
            <w:r w:rsidRPr="004A2DA9">
              <w:t xml:space="preserve">Values: </w:t>
            </w:r>
            <w:r w:rsidRPr="004A2DA9">
              <w:rPr>
                <w:b/>
              </w:rPr>
              <w:t>LO</w:t>
            </w:r>
            <w:r w:rsidRPr="004A2DA9">
              <w:t xml:space="preserve"> (Active Low), </w:t>
            </w:r>
            <w:r w:rsidRPr="004A2DA9">
              <w:rPr>
                <w:b/>
              </w:rPr>
              <w:t>HI</w:t>
            </w:r>
            <w:r w:rsidRPr="004A2DA9">
              <w:t xml:space="preserve"> (Active High)</w:t>
            </w:r>
          </w:p>
        </w:tc>
      </w:tr>
      <w:tr w:rsidR="00B207F1" w:rsidRPr="004A2DA9" w14:paraId="01E84A63" w14:textId="77777777" w:rsidTr="007B6747">
        <w:tc>
          <w:tcPr>
            <w:tcW w:w="1814" w:type="dxa"/>
            <w:vAlign w:val="top"/>
          </w:tcPr>
          <w:p w14:paraId="1FEFF332" w14:textId="1D80A33C" w:rsidR="00B207F1" w:rsidRPr="004A2DA9" w:rsidRDefault="00B207F1" w:rsidP="007B6747">
            <w:r w:rsidRPr="004A2DA9">
              <w:t>Digital IN2 function</w:t>
            </w:r>
          </w:p>
        </w:tc>
        <w:tc>
          <w:tcPr>
            <w:tcW w:w="1418" w:type="dxa"/>
            <w:vAlign w:val="top"/>
          </w:tcPr>
          <w:p w14:paraId="53518BAC" w14:textId="6B02E74C" w:rsidR="00B207F1" w:rsidRPr="004A2DA9" w:rsidRDefault="00B207F1" w:rsidP="007B6747">
            <w:pPr>
              <w:rPr>
                <w:rStyle w:val="Emphasis"/>
              </w:rPr>
            </w:pPr>
            <w:r w:rsidRPr="004A2DA9">
              <w:rPr>
                <w:rStyle w:val="Emphasis"/>
              </w:rPr>
              <w:t>IN2 func.</w:t>
            </w:r>
          </w:p>
        </w:tc>
        <w:tc>
          <w:tcPr>
            <w:tcW w:w="850" w:type="dxa"/>
            <w:vAlign w:val="top"/>
          </w:tcPr>
          <w:p w14:paraId="7A681C66" w14:textId="697038C8" w:rsidR="00B207F1" w:rsidRPr="004A2DA9" w:rsidRDefault="00B207F1" w:rsidP="007B6747">
            <w:r w:rsidRPr="004A2DA9">
              <w:t>OFF</w:t>
            </w:r>
          </w:p>
        </w:tc>
        <w:tc>
          <w:tcPr>
            <w:tcW w:w="4922" w:type="dxa"/>
            <w:vAlign w:val="top"/>
          </w:tcPr>
          <w:p w14:paraId="113F3956" w14:textId="77777777" w:rsidR="00B207F1" w:rsidRPr="004A2DA9" w:rsidRDefault="00B207F1" w:rsidP="0090163B">
            <w:r w:rsidRPr="004A2DA9">
              <w:t>Selects digital IN2 function:</w:t>
            </w:r>
          </w:p>
          <w:p w14:paraId="071669DF" w14:textId="6F23AA93" w:rsidR="00B207F1" w:rsidRPr="004A2DA9" w:rsidRDefault="00B207F1" w:rsidP="007B6747">
            <w:r w:rsidRPr="004A2DA9">
              <w:rPr>
                <w:b/>
              </w:rPr>
              <w:t>OFF</w:t>
            </w:r>
            <w:r w:rsidRPr="004A2DA9">
              <w:t xml:space="preserve"> = Disabled</w:t>
            </w:r>
            <w:r>
              <w:t xml:space="preserve">, </w:t>
            </w:r>
            <w:r w:rsidRPr="004A2DA9">
              <w:rPr>
                <w:b/>
              </w:rPr>
              <w:t>ALARM</w:t>
            </w:r>
            <w:r w:rsidRPr="004A2DA9">
              <w:t xml:space="preserve"> = Trigger external alarm</w:t>
            </w:r>
            <w:r>
              <w:t xml:space="preserve">, </w:t>
            </w:r>
            <w:r w:rsidRPr="004A2DA9">
              <w:rPr>
                <w:b/>
              </w:rPr>
              <w:t>START</w:t>
            </w:r>
            <w:r w:rsidRPr="004A2DA9">
              <w:t xml:space="preserve"> = Start the system</w:t>
            </w:r>
            <w:r>
              <w:t xml:space="preserve">, </w:t>
            </w:r>
            <w:r w:rsidRPr="004A2DA9">
              <w:rPr>
                <w:b/>
              </w:rPr>
              <w:t>STOP</w:t>
            </w:r>
            <w:r w:rsidRPr="004A2DA9">
              <w:t xml:space="preserve"> = Stop the system</w:t>
            </w:r>
            <w:r>
              <w:t xml:space="preserve">, </w:t>
            </w:r>
            <w:r w:rsidRPr="004A2DA9">
              <w:rPr>
                <w:b/>
              </w:rPr>
              <w:t>ACK</w:t>
            </w:r>
            <w:r w:rsidRPr="004A2DA9">
              <w:t xml:space="preserve"> = Acknowledge the external alarm</w:t>
            </w:r>
            <w:r>
              <w:t xml:space="preserve">, </w:t>
            </w:r>
            <w:r w:rsidRPr="004A2DA9">
              <w:rPr>
                <w:b/>
              </w:rPr>
              <w:t>SCOMP</w:t>
            </w:r>
            <w:r w:rsidRPr="004A2DA9">
              <w:t xml:space="preserve"> = Use secondary set of compensation settings</w:t>
            </w:r>
            <w:r w:rsidR="008612B6">
              <w:t xml:space="preserve">, </w:t>
            </w:r>
            <w:r w:rsidR="008612B6" w:rsidRPr="001D0B24">
              <w:rPr>
                <w:b/>
              </w:rPr>
              <w:t>SRTSTP</w:t>
            </w:r>
            <w:r w:rsidR="008612B6">
              <w:t xml:space="preserve"> = Start/stop the system</w:t>
            </w:r>
          </w:p>
        </w:tc>
      </w:tr>
      <w:tr w:rsidR="00B207F1" w:rsidRPr="004A2DA9" w14:paraId="0AACF138" w14:textId="77777777" w:rsidTr="007B6747">
        <w:tc>
          <w:tcPr>
            <w:tcW w:w="1814" w:type="dxa"/>
            <w:vAlign w:val="top"/>
          </w:tcPr>
          <w:p w14:paraId="1AB91A1B" w14:textId="7D0393F0" w:rsidR="00B207F1" w:rsidRPr="004A2DA9" w:rsidRDefault="00B207F1" w:rsidP="007B6747">
            <w:r w:rsidRPr="004A2DA9">
              <w:t>Digital IN2 logic</w:t>
            </w:r>
          </w:p>
        </w:tc>
        <w:tc>
          <w:tcPr>
            <w:tcW w:w="1418" w:type="dxa"/>
            <w:vAlign w:val="top"/>
          </w:tcPr>
          <w:p w14:paraId="4A2B39D3" w14:textId="0D4F503B" w:rsidR="00B207F1" w:rsidRPr="004A2DA9" w:rsidRDefault="00B207F1" w:rsidP="007B6747">
            <w:pPr>
              <w:rPr>
                <w:rStyle w:val="Emphasis"/>
              </w:rPr>
            </w:pPr>
            <w:r w:rsidRPr="004A2DA9">
              <w:rPr>
                <w:rStyle w:val="Emphasis"/>
              </w:rPr>
              <w:t>IN2 logic</w:t>
            </w:r>
          </w:p>
        </w:tc>
        <w:tc>
          <w:tcPr>
            <w:tcW w:w="850" w:type="dxa"/>
            <w:vAlign w:val="top"/>
          </w:tcPr>
          <w:p w14:paraId="77564072" w14:textId="36C5AC98" w:rsidR="00B207F1" w:rsidRPr="004A2DA9" w:rsidRDefault="00B207F1" w:rsidP="007B6747">
            <w:r w:rsidRPr="004A2DA9">
              <w:t>LO</w:t>
            </w:r>
          </w:p>
        </w:tc>
        <w:tc>
          <w:tcPr>
            <w:tcW w:w="4922" w:type="dxa"/>
            <w:vAlign w:val="top"/>
          </w:tcPr>
          <w:p w14:paraId="587B0FCB" w14:textId="77777777" w:rsidR="00B207F1" w:rsidRPr="004A2DA9" w:rsidRDefault="00B207F1" w:rsidP="0090163B">
            <w:r w:rsidRPr="004A2DA9">
              <w:t>Select input IN2 logic:</w:t>
            </w:r>
          </w:p>
          <w:p w14:paraId="42F34BBA" w14:textId="0419D104" w:rsidR="00B207F1" w:rsidRPr="004A2DA9" w:rsidRDefault="00B207F1" w:rsidP="007B6747">
            <w:r w:rsidRPr="004A2DA9">
              <w:t xml:space="preserve">Values: </w:t>
            </w:r>
            <w:r w:rsidRPr="004A2DA9">
              <w:rPr>
                <w:b/>
              </w:rPr>
              <w:t>LO</w:t>
            </w:r>
            <w:r w:rsidRPr="004A2DA9">
              <w:t xml:space="preserve"> (Active Low), </w:t>
            </w:r>
            <w:r w:rsidRPr="004A2DA9">
              <w:rPr>
                <w:b/>
              </w:rPr>
              <w:t>HI</w:t>
            </w:r>
            <w:r w:rsidRPr="004A2DA9">
              <w:t xml:space="preserve"> (Active High)</w:t>
            </w:r>
          </w:p>
        </w:tc>
      </w:tr>
      <w:tr w:rsidR="00B207F1" w:rsidRPr="004A2DA9" w14:paraId="146A8166" w14:textId="77777777" w:rsidTr="007B6747">
        <w:tc>
          <w:tcPr>
            <w:tcW w:w="1814" w:type="dxa"/>
            <w:vAlign w:val="top"/>
          </w:tcPr>
          <w:p w14:paraId="617BA6DF" w14:textId="6D743A00" w:rsidR="00B207F1" w:rsidRPr="004A2DA9" w:rsidRDefault="00B207F1" w:rsidP="007B6747">
            <w:r w:rsidRPr="004A2DA9">
              <w:t>Digital IN3 function</w:t>
            </w:r>
          </w:p>
        </w:tc>
        <w:tc>
          <w:tcPr>
            <w:tcW w:w="1418" w:type="dxa"/>
            <w:vAlign w:val="top"/>
          </w:tcPr>
          <w:p w14:paraId="5FBDA176" w14:textId="1EE21101" w:rsidR="00B207F1" w:rsidRPr="004A2DA9" w:rsidRDefault="00B207F1" w:rsidP="007B6747">
            <w:pPr>
              <w:rPr>
                <w:rStyle w:val="Emphasis"/>
              </w:rPr>
            </w:pPr>
            <w:r w:rsidRPr="004A2DA9">
              <w:rPr>
                <w:rStyle w:val="Emphasis"/>
              </w:rPr>
              <w:t>IN3 func.</w:t>
            </w:r>
          </w:p>
        </w:tc>
        <w:tc>
          <w:tcPr>
            <w:tcW w:w="850" w:type="dxa"/>
            <w:vAlign w:val="top"/>
          </w:tcPr>
          <w:p w14:paraId="08E80DA7" w14:textId="61B328B4" w:rsidR="00B207F1" w:rsidRPr="004A2DA9" w:rsidRDefault="00B207F1" w:rsidP="007B6747">
            <w:r w:rsidRPr="004A2DA9">
              <w:t>OFF</w:t>
            </w:r>
          </w:p>
        </w:tc>
        <w:tc>
          <w:tcPr>
            <w:tcW w:w="4922" w:type="dxa"/>
            <w:vAlign w:val="top"/>
          </w:tcPr>
          <w:p w14:paraId="312D7D53" w14:textId="77777777" w:rsidR="00B207F1" w:rsidRPr="004A2DA9" w:rsidRDefault="00B207F1" w:rsidP="0090163B">
            <w:r w:rsidRPr="004A2DA9">
              <w:t>Selects digital IN3 function:</w:t>
            </w:r>
          </w:p>
          <w:p w14:paraId="496074B8" w14:textId="2295B584" w:rsidR="00B207F1" w:rsidRPr="004A2DA9" w:rsidRDefault="00B207F1" w:rsidP="007B6747">
            <w:r w:rsidRPr="004A2DA9">
              <w:rPr>
                <w:b/>
              </w:rPr>
              <w:t>OFF</w:t>
            </w:r>
            <w:r w:rsidRPr="004A2DA9">
              <w:t xml:space="preserve"> = Disabled</w:t>
            </w:r>
            <w:r>
              <w:t xml:space="preserve">, </w:t>
            </w:r>
            <w:r w:rsidRPr="004A2DA9">
              <w:rPr>
                <w:b/>
              </w:rPr>
              <w:t>ALARM</w:t>
            </w:r>
            <w:r w:rsidRPr="004A2DA9">
              <w:t xml:space="preserve"> = Trigger external alarm</w:t>
            </w:r>
            <w:r>
              <w:t xml:space="preserve">, </w:t>
            </w:r>
            <w:r w:rsidRPr="004A2DA9">
              <w:rPr>
                <w:b/>
              </w:rPr>
              <w:t>START</w:t>
            </w:r>
            <w:r w:rsidRPr="004A2DA9">
              <w:t xml:space="preserve"> = Start the system</w:t>
            </w:r>
            <w:r>
              <w:t xml:space="preserve">, </w:t>
            </w:r>
            <w:r w:rsidRPr="004A2DA9">
              <w:rPr>
                <w:b/>
              </w:rPr>
              <w:t>STOP</w:t>
            </w:r>
            <w:r w:rsidRPr="004A2DA9">
              <w:t xml:space="preserve"> = Stop the system</w:t>
            </w:r>
            <w:r>
              <w:t xml:space="preserve">, </w:t>
            </w:r>
            <w:r w:rsidRPr="004A2DA9">
              <w:rPr>
                <w:b/>
              </w:rPr>
              <w:t>ACK</w:t>
            </w:r>
            <w:r w:rsidRPr="004A2DA9">
              <w:t xml:space="preserve"> = Acknowledge the external alarm</w:t>
            </w:r>
            <w:r>
              <w:t xml:space="preserve">, </w:t>
            </w:r>
            <w:r w:rsidRPr="004A2DA9">
              <w:rPr>
                <w:b/>
              </w:rPr>
              <w:t>SCOMP</w:t>
            </w:r>
            <w:r w:rsidRPr="004A2DA9">
              <w:t xml:space="preserve"> = Use secondary set of compensation settings</w:t>
            </w:r>
            <w:r w:rsidR="008612B6">
              <w:t xml:space="preserve">, </w:t>
            </w:r>
            <w:r w:rsidR="008612B6" w:rsidRPr="001D0B24">
              <w:rPr>
                <w:b/>
              </w:rPr>
              <w:t>SRTSTP</w:t>
            </w:r>
            <w:r w:rsidR="008612B6">
              <w:t xml:space="preserve"> = Start/stop the system</w:t>
            </w:r>
          </w:p>
        </w:tc>
      </w:tr>
      <w:tr w:rsidR="00B207F1" w:rsidRPr="004A2DA9" w14:paraId="3BCAC205" w14:textId="77777777" w:rsidTr="007B6747">
        <w:tc>
          <w:tcPr>
            <w:tcW w:w="1814" w:type="dxa"/>
            <w:vAlign w:val="top"/>
          </w:tcPr>
          <w:p w14:paraId="50C931FA" w14:textId="25F6F174" w:rsidR="00B207F1" w:rsidRPr="004A2DA9" w:rsidRDefault="00B207F1" w:rsidP="007B6747">
            <w:r w:rsidRPr="004A2DA9">
              <w:t>Digital IN3 logic</w:t>
            </w:r>
          </w:p>
        </w:tc>
        <w:tc>
          <w:tcPr>
            <w:tcW w:w="1418" w:type="dxa"/>
            <w:vAlign w:val="top"/>
          </w:tcPr>
          <w:p w14:paraId="518F1B7C" w14:textId="0D99A804" w:rsidR="00B207F1" w:rsidRPr="004A2DA9" w:rsidRDefault="00B207F1" w:rsidP="007B6747">
            <w:pPr>
              <w:rPr>
                <w:rStyle w:val="Emphasis"/>
              </w:rPr>
            </w:pPr>
            <w:r w:rsidRPr="004A2DA9">
              <w:rPr>
                <w:rStyle w:val="Emphasis"/>
              </w:rPr>
              <w:t>IN3 logic</w:t>
            </w:r>
          </w:p>
        </w:tc>
        <w:tc>
          <w:tcPr>
            <w:tcW w:w="850" w:type="dxa"/>
            <w:vAlign w:val="top"/>
          </w:tcPr>
          <w:p w14:paraId="7A1E51D0" w14:textId="5ACF4FC2" w:rsidR="00B207F1" w:rsidRPr="004A2DA9" w:rsidRDefault="00B207F1" w:rsidP="007B6747">
            <w:r w:rsidRPr="004A2DA9">
              <w:t>LO</w:t>
            </w:r>
          </w:p>
        </w:tc>
        <w:tc>
          <w:tcPr>
            <w:tcW w:w="4922" w:type="dxa"/>
            <w:vAlign w:val="top"/>
          </w:tcPr>
          <w:p w14:paraId="5E33A90E" w14:textId="77777777" w:rsidR="00B207F1" w:rsidRPr="004A2DA9" w:rsidRDefault="00B207F1" w:rsidP="0090163B">
            <w:r w:rsidRPr="004A2DA9">
              <w:t>Select input IN3 logic:</w:t>
            </w:r>
          </w:p>
          <w:p w14:paraId="78359CBC" w14:textId="7EE96748" w:rsidR="00B207F1" w:rsidRPr="004A2DA9" w:rsidRDefault="00B207F1" w:rsidP="007B6747">
            <w:r w:rsidRPr="004A2DA9">
              <w:t xml:space="preserve">Values: </w:t>
            </w:r>
            <w:r w:rsidRPr="004A2DA9">
              <w:rPr>
                <w:b/>
              </w:rPr>
              <w:t>LO</w:t>
            </w:r>
            <w:r w:rsidRPr="004A2DA9">
              <w:t xml:space="preserve"> (Active Low), </w:t>
            </w:r>
            <w:r w:rsidRPr="004A2DA9">
              <w:rPr>
                <w:b/>
              </w:rPr>
              <w:t>HI</w:t>
            </w:r>
            <w:r w:rsidRPr="004A2DA9">
              <w:t xml:space="preserve"> (Active High)</w:t>
            </w:r>
          </w:p>
        </w:tc>
      </w:tr>
      <w:tr w:rsidR="00B207F1" w:rsidRPr="004A2DA9" w14:paraId="09E8A8BD" w14:textId="77777777" w:rsidTr="00B337CB">
        <w:tc>
          <w:tcPr>
            <w:tcW w:w="9004" w:type="dxa"/>
            <w:gridSpan w:val="4"/>
            <w:tcBorders>
              <w:left w:val="nil"/>
              <w:bottom w:val="nil"/>
              <w:right w:val="nil"/>
            </w:tcBorders>
          </w:tcPr>
          <w:p w14:paraId="40C6543D" w14:textId="77777777" w:rsidR="00B207F1" w:rsidRDefault="00B207F1" w:rsidP="00B337CB">
            <w:r w:rsidRPr="004A2DA9">
              <w:t>* All relays are physically normally-open when the system is turned off.</w:t>
            </w:r>
          </w:p>
          <w:p w14:paraId="6CF090F2" w14:textId="77777777" w:rsidR="00B12D23" w:rsidRDefault="00B12D23" w:rsidP="00B337CB"/>
          <w:tbl>
            <w:tblPr>
              <w:tblStyle w:val="Formatvorlage1"/>
              <w:tblW w:w="8799" w:type="dxa"/>
              <w:tblLayout w:type="fixed"/>
              <w:tblLook w:val="01E0" w:firstRow="1" w:lastRow="1" w:firstColumn="1" w:lastColumn="1" w:noHBand="0" w:noVBand="0"/>
            </w:tblPr>
            <w:tblGrid>
              <w:gridCol w:w="1428"/>
              <w:gridCol w:w="7371"/>
            </w:tblGrid>
            <w:tr w:rsidR="00B12D23" w:rsidRPr="004A2DA9" w14:paraId="2D52232D" w14:textId="77777777" w:rsidTr="00B12D23">
              <w:tc>
                <w:tcPr>
                  <w:cnfStyle w:val="001000000000" w:firstRow="0" w:lastRow="0" w:firstColumn="1" w:lastColumn="0" w:oddVBand="0" w:evenVBand="0" w:oddHBand="0" w:evenHBand="0" w:firstRowFirstColumn="0" w:firstRowLastColumn="0" w:lastRowFirstColumn="0" w:lastRowLastColumn="0"/>
                  <w:tcW w:w="1428" w:type="dxa"/>
                </w:tcPr>
                <w:p w14:paraId="3EBD6633" w14:textId="77777777" w:rsidR="00B12D23" w:rsidRPr="00B337CB" w:rsidRDefault="00B12D23" w:rsidP="00B337CB">
                  <w:pPr>
                    <w:rPr>
                      <w:sz w:val="44"/>
                      <w:szCs w:val="44"/>
                    </w:rPr>
                  </w:pPr>
                  <w:r w:rsidRPr="00B337CB">
                    <w:rPr>
                      <w:bCs/>
                      <w:sz w:val="44"/>
                      <w:szCs w:val="44"/>
                    </w:rPr>
                    <w:t>NOTE</w:t>
                  </w:r>
                </w:p>
              </w:tc>
              <w:tc>
                <w:tcPr>
                  <w:cnfStyle w:val="000100000000" w:firstRow="0" w:lastRow="0" w:firstColumn="0" w:lastColumn="1" w:oddVBand="0" w:evenVBand="0" w:oddHBand="0" w:evenHBand="0" w:firstRowFirstColumn="0" w:firstRowLastColumn="0" w:lastRowFirstColumn="0" w:lastRowLastColumn="0"/>
                  <w:tcW w:w="7371" w:type="dxa"/>
                </w:tcPr>
                <w:p w14:paraId="03068CBF" w14:textId="4A63773C" w:rsidR="00B12D23" w:rsidRPr="004A2DA9" w:rsidRDefault="00B12D23" w:rsidP="00B337CB">
                  <w:r>
                    <w:t>The OUT1 digital output function can no longer be configured using HMI2. Please use the WUI or upgrade to HMI3.</w:t>
                  </w:r>
                </w:p>
              </w:tc>
            </w:tr>
          </w:tbl>
          <w:p w14:paraId="06BFDF5D" w14:textId="39CC3066" w:rsidR="00B12D23" w:rsidRPr="004A2DA9" w:rsidRDefault="00B12D23" w:rsidP="00B337CB"/>
        </w:tc>
      </w:tr>
    </w:tbl>
    <w:p w14:paraId="3A7FDB37" w14:textId="77777777" w:rsidR="00084B59" w:rsidRPr="004A2DA9" w:rsidRDefault="00084B59" w:rsidP="007A4640">
      <w:pPr>
        <w:pStyle w:val="Heading3"/>
      </w:pPr>
      <w:bookmarkStart w:id="406" w:name="_Ref325287225"/>
      <w:bookmarkStart w:id="407" w:name="_Ref325298819"/>
      <w:bookmarkStart w:id="408" w:name="_Toc341698131"/>
      <w:bookmarkStart w:id="409" w:name="_Toc505008826"/>
      <w:r w:rsidRPr="004A2DA9">
        <w:t>System admin menu</w:t>
      </w:r>
      <w:bookmarkEnd w:id="406"/>
      <w:bookmarkEnd w:id="407"/>
      <w:bookmarkEnd w:id="408"/>
      <w:bookmarkEnd w:id="409"/>
    </w:p>
    <w:p w14:paraId="56099BF4" w14:textId="77777777" w:rsidR="003E0968" w:rsidRPr="004A2DA9" w:rsidRDefault="009D322E" w:rsidP="009D322E">
      <w:r w:rsidRPr="004A2DA9">
        <w:t xml:space="preserve">The </w:t>
      </w:r>
      <w:r w:rsidRPr="004A2DA9">
        <w:rPr>
          <w:i/>
        </w:rPr>
        <w:t>System admin menu</w:t>
      </w:r>
      <w:r w:rsidRPr="004A2DA9">
        <w:t xml:space="preserve"> gives access to various system functions such as resetting system configuration to factory default values.</w:t>
      </w:r>
    </w:p>
    <w:p w14:paraId="49B0CAB6" w14:textId="62116D93" w:rsidR="007A4640" w:rsidRPr="004A2DA9" w:rsidRDefault="007A4640" w:rsidP="007A4640">
      <w:pPr>
        <w:pStyle w:val="Caption"/>
        <w:keepNext/>
      </w:pPr>
      <w:bookmarkStart w:id="410" w:name="_Toc505008931"/>
      <w:r w:rsidRPr="004A2DA9">
        <w:t xml:space="preserve">Table </w:t>
      </w:r>
      <w:r w:rsidR="00482D60">
        <w:rPr>
          <w:noProof/>
        </w:rPr>
        <w:fldChar w:fldCharType="begin"/>
      </w:r>
      <w:r w:rsidR="00482D60">
        <w:rPr>
          <w:noProof/>
        </w:rPr>
        <w:instrText xml:space="preserve"> SEQ Table \* ARABIC </w:instrText>
      </w:r>
      <w:r w:rsidR="00482D60">
        <w:rPr>
          <w:noProof/>
        </w:rPr>
        <w:fldChar w:fldCharType="separate"/>
      </w:r>
      <w:r w:rsidR="00DA230B">
        <w:rPr>
          <w:noProof/>
        </w:rPr>
        <w:t>15</w:t>
      </w:r>
      <w:r w:rsidR="00482D60">
        <w:rPr>
          <w:noProof/>
        </w:rPr>
        <w:fldChar w:fldCharType="end"/>
      </w:r>
      <w:r w:rsidRPr="004A2DA9">
        <w:t>: Config settings menu</w:t>
      </w:r>
      <w:bookmarkEnd w:id="410"/>
    </w:p>
    <w:tbl>
      <w:tblPr>
        <w:tblStyle w:val="TableGrid"/>
        <w:tblW w:w="0" w:type="auto"/>
        <w:tblLook w:val="04A0" w:firstRow="1" w:lastRow="0" w:firstColumn="1" w:lastColumn="0" w:noHBand="0" w:noVBand="1"/>
      </w:tblPr>
      <w:tblGrid>
        <w:gridCol w:w="2098"/>
        <w:gridCol w:w="1683"/>
        <w:gridCol w:w="5198"/>
      </w:tblGrid>
      <w:tr w:rsidR="007A4640" w:rsidRPr="004A2DA9" w14:paraId="4D9DB7FC" w14:textId="77777777" w:rsidTr="00390189">
        <w:trPr>
          <w:cnfStyle w:val="100000000000" w:firstRow="1" w:lastRow="0" w:firstColumn="0" w:lastColumn="0" w:oddVBand="0" w:evenVBand="0" w:oddHBand="0" w:evenHBand="0" w:firstRowFirstColumn="0" w:firstRowLastColumn="0" w:lastRowFirstColumn="0" w:lastRowLastColumn="0"/>
          <w:trHeight w:val="216"/>
        </w:trPr>
        <w:tc>
          <w:tcPr>
            <w:tcW w:w="2098" w:type="dxa"/>
            <w:vAlign w:val="top"/>
          </w:tcPr>
          <w:p w14:paraId="1E5D979D" w14:textId="77777777" w:rsidR="007A4640" w:rsidRPr="004A2DA9" w:rsidRDefault="007A4640" w:rsidP="007B6747">
            <w:r w:rsidRPr="004A2DA9">
              <w:t>Parameter</w:t>
            </w:r>
          </w:p>
        </w:tc>
        <w:tc>
          <w:tcPr>
            <w:tcW w:w="1683" w:type="dxa"/>
            <w:vAlign w:val="top"/>
          </w:tcPr>
          <w:p w14:paraId="078E204E" w14:textId="77777777" w:rsidR="007A4640" w:rsidRPr="004A2DA9" w:rsidRDefault="007A4640" w:rsidP="007B6747">
            <w:r w:rsidRPr="004A2DA9">
              <w:t>HMI name</w:t>
            </w:r>
          </w:p>
        </w:tc>
        <w:tc>
          <w:tcPr>
            <w:tcW w:w="5198" w:type="dxa"/>
            <w:vAlign w:val="top"/>
          </w:tcPr>
          <w:p w14:paraId="727A01A3" w14:textId="77777777" w:rsidR="007A4640" w:rsidRPr="004A2DA9" w:rsidRDefault="007A4640" w:rsidP="007B6747">
            <w:r w:rsidRPr="004A2DA9">
              <w:t>Description</w:t>
            </w:r>
          </w:p>
        </w:tc>
      </w:tr>
      <w:tr w:rsidR="007A4640" w:rsidRPr="004A2DA9" w14:paraId="2A34F87C" w14:textId="77777777" w:rsidTr="00390189">
        <w:trPr>
          <w:trHeight w:val="380"/>
        </w:trPr>
        <w:tc>
          <w:tcPr>
            <w:tcW w:w="2098" w:type="dxa"/>
            <w:vAlign w:val="top"/>
          </w:tcPr>
          <w:p w14:paraId="36A81C6F" w14:textId="77777777" w:rsidR="007A4640" w:rsidRPr="004A2DA9" w:rsidRDefault="007A4640" w:rsidP="008A7FF5">
            <w:r w:rsidRPr="004A2DA9">
              <w:t>Reset configuration</w:t>
            </w:r>
            <w:r w:rsidR="008A7FF5" w:rsidRPr="004A2DA9">
              <w:t xml:space="preserve"> and compensation settings</w:t>
            </w:r>
          </w:p>
        </w:tc>
        <w:tc>
          <w:tcPr>
            <w:tcW w:w="1683" w:type="dxa"/>
            <w:vAlign w:val="top"/>
          </w:tcPr>
          <w:p w14:paraId="6A5798A7" w14:textId="77777777" w:rsidR="007A4640" w:rsidRPr="004A2DA9" w:rsidRDefault="007A4640" w:rsidP="007B6747">
            <w:pPr>
              <w:rPr>
                <w:rStyle w:val="Emphasis"/>
              </w:rPr>
            </w:pPr>
            <w:r w:rsidRPr="004A2DA9">
              <w:rPr>
                <w:rStyle w:val="Emphasis"/>
              </w:rPr>
              <w:t>Reset config</w:t>
            </w:r>
          </w:p>
        </w:tc>
        <w:tc>
          <w:tcPr>
            <w:tcW w:w="5198" w:type="dxa"/>
            <w:vAlign w:val="top"/>
          </w:tcPr>
          <w:p w14:paraId="3D881FB3" w14:textId="77777777" w:rsidR="007A4640" w:rsidRPr="004A2DA9" w:rsidRDefault="007A4640" w:rsidP="007A4640">
            <w:r w:rsidRPr="004A2DA9">
              <w:t xml:space="preserve">Resets </w:t>
            </w:r>
            <w:r w:rsidR="00390189" w:rsidRPr="004A2DA9">
              <w:t xml:space="preserve">all </w:t>
            </w:r>
            <w:r w:rsidRPr="004A2DA9">
              <w:t>configuration settings and compensation settings</w:t>
            </w:r>
            <w:r w:rsidR="008A7FF5" w:rsidRPr="004A2DA9">
              <w:t xml:space="preserve"> to default values.</w:t>
            </w:r>
          </w:p>
        </w:tc>
      </w:tr>
      <w:tr w:rsidR="007A4640" w:rsidRPr="004A2DA9" w14:paraId="170F3461" w14:textId="77777777" w:rsidTr="00390189">
        <w:trPr>
          <w:trHeight w:val="149"/>
        </w:trPr>
        <w:tc>
          <w:tcPr>
            <w:tcW w:w="2098" w:type="dxa"/>
            <w:vAlign w:val="top"/>
          </w:tcPr>
          <w:p w14:paraId="4D2D7A73" w14:textId="77777777" w:rsidR="007A4640" w:rsidRPr="004A2DA9" w:rsidRDefault="007A4640" w:rsidP="007B6747">
            <w:r w:rsidRPr="004A2DA9">
              <w:t>Reset network settings</w:t>
            </w:r>
          </w:p>
        </w:tc>
        <w:tc>
          <w:tcPr>
            <w:tcW w:w="1683" w:type="dxa"/>
            <w:vAlign w:val="top"/>
          </w:tcPr>
          <w:p w14:paraId="64BF599A" w14:textId="77777777" w:rsidR="007A4640" w:rsidRPr="004A2DA9" w:rsidRDefault="007A4640" w:rsidP="007B6747">
            <w:pPr>
              <w:rPr>
                <w:rStyle w:val="Emphasis"/>
              </w:rPr>
            </w:pPr>
            <w:r w:rsidRPr="004A2DA9">
              <w:rPr>
                <w:rStyle w:val="Emphasis"/>
              </w:rPr>
              <w:t>Reset network</w:t>
            </w:r>
          </w:p>
        </w:tc>
        <w:tc>
          <w:tcPr>
            <w:tcW w:w="5198" w:type="dxa"/>
            <w:vAlign w:val="top"/>
          </w:tcPr>
          <w:p w14:paraId="1BDD6242" w14:textId="77777777" w:rsidR="007A4640" w:rsidRPr="004A2DA9" w:rsidRDefault="00390189" w:rsidP="007B6747">
            <w:r w:rsidRPr="004A2DA9">
              <w:t>Resets all network settings to default values.</w:t>
            </w:r>
            <w:r w:rsidR="00942251" w:rsidRPr="004A2DA9">
              <w:t xml:space="preserve"> A s</w:t>
            </w:r>
            <w:r w:rsidR="003E0968" w:rsidRPr="004A2DA9">
              <w:t>ystem restart is necessary for</w:t>
            </w:r>
            <w:r w:rsidR="00AA1826" w:rsidRPr="004A2DA9">
              <w:t xml:space="preserve"> the</w:t>
            </w:r>
            <w:r w:rsidR="003E0968" w:rsidRPr="004A2DA9">
              <w:t xml:space="preserve"> changes to take effect.</w:t>
            </w:r>
          </w:p>
        </w:tc>
      </w:tr>
      <w:tr w:rsidR="007A4640" w:rsidRPr="004A2DA9" w14:paraId="5BA229CA" w14:textId="77777777" w:rsidTr="00390189">
        <w:trPr>
          <w:trHeight w:val="189"/>
        </w:trPr>
        <w:tc>
          <w:tcPr>
            <w:tcW w:w="2098" w:type="dxa"/>
            <w:vAlign w:val="top"/>
          </w:tcPr>
          <w:p w14:paraId="3D591BC5" w14:textId="77777777" w:rsidR="007A4640" w:rsidRPr="004A2DA9" w:rsidRDefault="007A4640" w:rsidP="007B6747">
            <w:r w:rsidRPr="004A2DA9">
              <w:t xml:space="preserve">Force </w:t>
            </w:r>
            <w:r w:rsidR="00D9513D" w:rsidRPr="004A2DA9">
              <w:rPr>
                <w:i/>
              </w:rPr>
              <w:t xml:space="preserve">System </w:t>
            </w:r>
            <w:r w:rsidRPr="004A2DA9">
              <w:rPr>
                <w:i/>
              </w:rPr>
              <w:t>setup mode</w:t>
            </w:r>
          </w:p>
        </w:tc>
        <w:tc>
          <w:tcPr>
            <w:tcW w:w="1683" w:type="dxa"/>
            <w:vAlign w:val="top"/>
          </w:tcPr>
          <w:p w14:paraId="1E8B26B1" w14:textId="77777777" w:rsidR="007A4640" w:rsidRPr="004A2DA9" w:rsidRDefault="007A4640" w:rsidP="007B6747">
            <w:pPr>
              <w:rPr>
                <w:rStyle w:val="Emphasis"/>
              </w:rPr>
            </w:pPr>
            <w:r w:rsidRPr="004A2DA9">
              <w:rPr>
                <w:rStyle w:val="Emphasis"/>
              </w:rPr>
              <w:t>Force setup</w:t>
            </w:r>
          </w:p>
        </w:tc>
        <w:tc>
          <w:tcPr>
            <w:tcW w:w="5198" w:type="dxa"/>
            <w:vAlign w:val="top"/>
          </w:tcPr>
          <w:p w14:paraId="5B580AC6" w14:textId="77777777" w:rsidR="007A4640" w:rsidRPr="004A2DA9" w:rsidRDefault="00390189" w:rsidP="007B6747">
            <w:r w:rsidRPr="004A2DA9">
              <w:t xml:space="preserve">Will force the system to </w:t>
            </w:r>
            <w:r w:rsidR="004F5A26" w:rsidRPr="004A2DA9">
              <w:t xml:space="preserve">enter </w:t>
            </w:r>
            <w:r w:rsidR="004F5A26" w:rsidRPr="004A2DA9">
              <w:rPr>
                <w:i/>
              </w:rPr>
              <w:t xml:space="preserve">System </w:t>
            </w:r>
            <w:r w:rsidRPr="004A2DA9">
              <w:rPr>
                <w:i/>
              </w:rPr>
              <w:t>setup mode</w:t>
            </w:r>
            <w:r w:rsidRPr="004A2DA9">
              <w:t xml:space="preserve"> after restart.</w:t>
            </w:r>
          </w:p>
        </w:tc>
      </w:tr>
      <w:tr w:rsidR="004D5D76" w:rsidRPr="004A2DA9" w14:paraId="40EFC116" w14:textId="77777777" w:rsidTr="00390189">
        <w:trPr>
          <w:trHeight w:val="189"/>
        </w:trPr>
        <w:tc>
          <w:tcPr>
            <w:tcW w:w="2098" w:type="dxa"/>
            <w:vAlign w:val="top"/>
          </w:tcPr>
          <w:p w14:paraId="61546D7E" w14:textId="48CF4B00" w:rsidR="004D5D76" w:rsidRPr="004A2DA9" w:rsidRDefault="004D5D76" w:rsidP="007B6747">
            <w:r>
              <w:t>Unlock HMI</w:t>
            </w:r>
          </w:p>
        </w:tc>
        <w:tc>
          <w:tcPr>
            <w:tcW w:w="1683" w:type="dxa"/>
            <w:vAlign w:val="top"/>
          </w:tcPr>
          <w:p w14:paraId="7EF96684" w14:textId="731BA9E6" w:rsidR="004D5D76" w:rsidRPr="004A2DA9" w:rsidRDefault="004D5D76" w:rsidP="004D5D76">
            <w:pPr>
              <w:rPr>
                <w:rStyle w:val="Emphasis"/>
              </w:rPr>
            </w:pPr>
            <w:r>
              <w:rPr>
                <w:rStyle w:val="Emphasis"/>
              </w:rPr>
              <w:t>Unlock</w:t>
            </w:r>
          </w:p>
        </w:tc>
        <w:tc>
          <w:tcPr>
            <w:tcW w:w="5198" w:type="dxa"/>
            <w:vAlign w:val="top"/>
          </w:tcPr>
          <w:p w14:paraId="40DEDDCC" w14:textId="0EFE2D8D" w:rsidR="004D5D76" w:rsidRPr="004A2DA9" w:rsidRDefault="004D5D76" w:rsidP="007B6747">
            <w:r>
              <w:t xml:space="preserve">Unlocks the HMI when an administrator password is set. The unlock code is </w:t>
            </w:r>
            <w:r w:rsidR="0028124C" w:rsidRPr="0062290A">
              <w:rPr>
                <w:b/>
              </w:rPr>
              <w:t>61874</w:t>
            </w:r>
            <w:r w:rsidR="0028124C">
              <w:t>. Is automatically reset to 00000 after 10 minutes of HMI inactivity.</w:t>
            </w:r>
          </w:p>
        </w:tc>
      </w:tr>
      <w:tr w:rsidR="004D5D76" w:rsidRPr="004A2DA9" w14:paraId="33CDC07E" w14:textId="77777777" w:rsidTr="00390189">
        <w:trPr>
          <w:trHeight w:val="189"/>
        </w:trPr>
        <w:tc>
          <w:tcPr>
            <w:tcW w:w="2098" w:type="dxa"/>
            <w:vAlign w:val="top"/>
          </w:tcPr>
          <w:p w14:paraId="772A1EBE" w14:textId="77777777" w:rsidR="004D5D76" w:rsidRPr="004A2DA9" w:rsidRDefault="004D5D76" w:rsidP="007B6747">
            <w:r w:rsidRPr="004A2DA9">
              <w:t>Trigger log</w:t>
            </w:r>
          </w:p>
        </w:tc>
        <w:tc>
          <w:tcPr>
            <w:tcW w:w="1683" w:type="dxa"/>
            <w:vAlign w:val="top"/>
          </w:tcPr>
          <w:p w14:paraId="25EA6299" w14:textId="77777777" w:rsidR="004D5D76" w:rsidRPr="004A2DA9" w:rsidRDefault="004D5D76" w:rsidP="007B6747">
            <w:pPr>
              <w:rPr>
                <w:rStyle w:val="Emphasis"/>
              </w:rPr>
            </w:pPr>
            <w:r w:rsidRPr="004A2DA9">
              <w:rPr>
                <w:rStyle w:val="Emphasis"/>
              </w:rPr>
              <w:t>Trigger log</w:t>
            </w:r>
          </w:p>
        </w:tc>
        <w:tc>
          <w:tcPr>
            <w:tcW w:w="5198" w:type="dxa"/>
            <w:vAlign w:val="top"/>
          </w:tcPr>
          <w:p w14:paraId="2BD55FED" w14:textId="3B856F49" w:rsidR="004D5D76" w:rsidRPr="004A2DA9" w:rsidRDefault="004D5D76" w:rsidP="000309AF">
            <w:r w:rsidRPr="004A2DA9">
              <w:t>Triggers the creation of a log file. Only do this when instructed to do so</w:t>
            </w:r>
            <w:r w:rsidR="0028124C">
              <w:t xml:space="preserve"> by Comsys</w:t>
            </w:r>
            <w:r w:rsidRPr="004A2DA9">
              <w:t>.</w:t>
            </w:r>
          </w:p>
        </w:tc>
      </w:tr>
      <w:tr w:rsidR="004D5D76" w:rsidRPr="004A2DA9" w14:paraId="20DD3BF0" w14:textId="77777777" w:rsidTr="00390189">
        <w:trPr>
          <w:trHeight w:val="380"/>
        </w:trPr>
        <w:tc>
          <w:tcPr>
            <w:tcW w:w="2098" w:type="dxa"/>
            <w:vAlign w:val="top"/>
          </w:tcPr>
          <w:p w14:paraId="775E80DB" w14:textId="77777777" w:rsidR="004D5D76" w:rsidRPr="004A2DA9" w:rsidRDefault="004D5D76" w:rsidP="007B6747">
            <w:r w:rsidRPr="004A2DA9">
              <w:t>Reboot SCC2</w:t>
            </w:r>
          </w:p>
        </w:tc>
        <w:tc>
          <w:tcPr>
            <w:tcW w:w="1683" w:type="dxa"/>
            <w:vAlign w:val="top"/>
          </w:tcPr>
          <w:p w14:paraId="7F823EA7" w14:textId="77777777" w:rsidR="004D5D76" w:rsidRPr="004A2DA9" w:rsidRDefault="004D5D76" w:rsidP="007B6747">
            <w:pPr>
              <w:rPr>
                <w:rStyle w:val="Emphasis"/>
              </w:rPr>
            </w:pPr>
            <w:r w:rsidRPr="004A2DA9">
              <w:rPr>
                <w:rStyle w:val="Emphasis"/>
              </w:rPr>
              <w:t>Reboot SCC2</w:t>
            </w:r>
          </w:p>
        </w:tc>
        <w:tc>
          <w:tcPr>
            <w:tcW w:w="5198" w:type="dxa"/>
            <w:vAlign w:val="top"/>
          </w:tcPr>
          <w:p w14:paraId="42AA787D" w14:textId="77777777" w:rsidR="004D5D76" w:rsidRPr="004A2DA9" w:rsidRDefault="004D5D76" w:rsidP="007B6747">
            <w:r w:rsidRPr="004A2DA9">
              <w:t>Restarts the SCC2 control computer.</w:t>
            </w:r>
          </w:p>
        </w:tc>
      </w:tr>
    </w:tbl>
    <w:p w14:paraId="7B29AA11" w14:textId="71B4FD05" w:rsidR="00B207F1" w:rsidRPr="004A2DA9" w:rsidRDefault="00B207F1" w:rsidP="00B207F1">
      <w:pPr>
        <w:pStyle w:val="Heading3"/>
      </w:pPr>
      <w:bookmarkStart w:id="411" w:name="_Toc505008827"/>
      <w:bookmarkStart w:id="412" w:name="_Toc341698132"/>
      <w:r>
        <w:lastRenderedPageBreak/>
        <w:t>Spectrum I</w:t>
      </w:r>
      <w:r w:rsidR="002B0BA9" w:rsidRPr="002B0BA9">
        <w:rPr>
          <w:vertAlign w:val="subscript"/>
        </w:rPr>
        <w:t>CT</w:t>
      </w:r>
      <w:bookmarkEnd w:id="411"/>
    </w:p>
    <w:p w14:paraId="086E404C" w14:textId="23E281D8" w:rsidR="00B207F1" w:rsidRPr="004A2DA9" w:rsidRDefault="005D3CF6" w:rsidP="00B207F1">
      <w:r>
        <w:t>Spectrum I</w:t>
      </w:r>
      <w:r w:rsidR="002B0BA9" w:rsidRPr="002B0BA9">
        <w:rPr>
          <w:vertAlign w:val="subscript"/>
        </w:rPr>
        <w:t>CT</w:t>
      </w:r>
      <w:r>
        <w:t xml:space="preserve"> shows the </w:t>
      </w:r>
      <w:r w:rsidR="00B24F3C">
        <w:t xml:space="preserve">CT </w:t>
      </w:r>
      <w:r>
        <w:t>current in each frequency from fundamental frequency up to the 49</w:t>
      </w:r>
      <w:r w:rsidRPr="005D3CF6">
        <w:rPr>
          <w:vertAlign w:val="superscript"/>
        </w:rPr>
        <w:t>th</w:t>
      </w:r>
      <w:r>
        <w:t xml:space="preserve"> harmonic. </w:t>
      </w:r>
      <w:r w:rsidR="00B24F3C">
        <w:t xml:space="preserve">The result is the mean value of the three phases and the unit is </w:t>
      </w:r>
      <w:r w:rsidR="00C853E5">
        <w:t>A</w:t>
      </w:r>
      <w:r w:rsidR="00C853E5">
        <w:rPr>
          <w:vertAlign w:val="subscript"/>
        </w:rPr>
        <w:t>RMS</w:t>
      </w:r>
      <w:r w:rsidR="00B24F3C">
        <w:t>.</w:t>
      </w:r>
    </w:p>
    <w:p w14:paraId="08A5494D" w14:textId="5633555B" w:rsidR="00B207F1" w:rsidRPr="004A2DA9" w:rsidRDefault="00B207F1" w:rsidP="00B207F1">
      <w:pPr>
        <w:pStyle w:val="Caption"/>
        <w:keepNext/>
      </w:pPr>
      <w:bookmarkStart w:id="413" w:name="_Toc505008932"/>
      <w:r w:rsidRPr="004A2DA9">
        <w:t xml:space="preserve">Table </w:t>
      </w:r>
      <w:r w:rsidR="00482D60">
        <w:rPr>
          <w:noProof/>
        </w:rPr>
        <w:fldChar w:fldCharType="begin"/>
      </w:r>
      <w:r w:rsidR="00482D60">
        <w:rPr>
          <w:noProof/>
        </w:rPr>
        <w:instrText xml:space="preserve"> SEQ Table \* ARABIC </w:instrText>
      </w:r>
      <w:r w:rsidR="00482D60">
        <w:rPr>
          <w:noProof/>
        </w:rPr>
        <w:fldChar w:fldCharType="separate"/>
      </w:r>
      <w:r w:rsidR="00DA230B">
        <w:rPr>
          <w:noProof/>
        </w:rPr>
        <w:t>16</w:t>
      </w:r>
      <w:r w:rsidR="00482D60">
        <w:rPr>
          <w:noProof/>
        </w:rPr>
        <w:fldChar w:fldCharType="end"/>
      </w:r>
      <w:r w:rsidRPr="004A2DA9">
        <w:t xml:space="preserve">: </w:t>
      </w:r>
      <w:r w:rsidR="005D3CF6">
        <w:t>Spectrum Ict</w:t>
      </w:r>
      <w:r w:rsidRPr="004A2DA9">
        <w:t xml:space="preserve"> menu</w:t>
      </w:r>
      <w:bookmarkEnd w:id="413"/>
    </w:p>
    <w:tbl>
      <w:tblPr>
        <w:tblStyle w:val="TableGrid"/>
        <w:tblW w:w="0" w:type="auto"/>
        <w:tblLook w:val="04A0" w:firstRow="1" w:lastRow="0" w:firstColumn="1" w:lastColumn="0" w:noHBand="0" w:noVBand="1"/>
      </w:tblPr>
      <w:tblGrid>
        <w:gridCol w:w="2098"/>
        <w:gridCol w:w="1683"/>
        <w:gridCol w:w="5198"/>
      </w:tblGrid>
      <w:tr w:rsidR="00B207F1" w:rsidRPr="004A2DA9" w14:paraId="6F7F75C3" w14:textId="77777777" w:rsidTr="0090163B">
        <w:trPr>
          <w:cnfStyle w:val="100000000000" w:firstRow="1" w:lastRow="0" w:firstColumn="0" w:lastColumn="0" w:oddVBand="0" w:evenVBand="0" w:oddHBand="0" w:evenHBand="0" w:firstRowFirstColumn="0" w:firstRowLastColumn="0" w:lastRowFirstColumn="0" w:lastRowLastColumn="0"/>
          <w:trHeight w:val="216"/>
        </w:trPr>
        <w:tc>
          <w:tcPr>
            <w:tcW w:w="2098" w:type="dxa"/>
            <w:vAlign w:val="top"/>
          </w:tcPr>
          <w:p w14:paraId="47F9D076" w14:textId="77777777" w:rsidR="00B207F1" w:rsidRPr="004A2DA9" w:rsidRDefault="00B207F1" w:rsidP="0090163B">
            <w:r w:rsidRPr="004A2DA9">
              <w:t>Parameter</w:t>
            </w:r>
          </w:p>
        </w:tc>
        <w:tc>
          <w:tcPr>
            <w:tcW w:w="1683" w:type="dxa"/>
            <w:vAlign w:val="top"/>
          </w:tcPr>
          <w:p w14:paraId="55BF0F44" w14:textId="77777777" w:rsidR="00B207F1" w:rsidRPr="004A2DA9" w:rsidRDefault="00B207F1" w:rsidP="0090163B">
            <w:r w:rsidRPr="004A2DA9">
              <w:t>HMI name</w:t>
            </w:r>
          </w:p>
        </w:tc>
        <w:tc>
          <w:tcPr>
            <w:tcW w:w="5198" w:type="dxa"/>
            <w:vAlign w:val="top"/>
          </w:tcPr>
          <w:p w14:paraId="1DB979B9" w14:textId="77777777" w:rsidR="00B207F1" w:rsidRPr="004A2DA9" w:rsidRDefault="00B207F1" w:rsidP="0090163B">
            <w:r w:rsidRPr="004A2DA9">
              <w:t>Description</w:t>
            </w:r>
          </w:p>
        </w:tc>
      </w:tr>
      <w:tr w:rsidR="00B207F1" w:rsidRPr="004A2DA9" w14:paraId="29EEC23E" w14:textId="77777777" w:rsidTr="0090163B">
        <w:trPr>
          <w:trHeight w:val="380"/>
        </w:trPr>
        <w:tc>
          <w:tcPr>
            <w:tcW w:w="2098" w:type="dxa"/>
            <w:vAlign w:val="top"/>
          </w:tcPr>
          <w:p w14:paraId="07D5A597" w14:textId="566146F3" w:rsidR="00B207F1" w:rsidRPr="004A2DA9" w:rsidRDefault="005D3CF6" w:rsidP="005D3CF6">
            <w:r>
              <w:t>Fundamental component of the CT current</w:t>
            </w:r>
          </w:p>
        </w:tc>
        <w:tc>
          <w:tcPr>
            <w:tcW w:w="1683" w:type="dxa"/>
            <w:vAlign w:val="top"/>
          </w:tcPr>
          <w:p w14:paraId="2A3E4D20" w14:textId="64D0CCF0" w:rsidR="00B207F1" w:rsidRPr="004A2DA9" w:rsidRDefault="005D3CF6" w:rsidP="0090163B">
            <w:pPr>
              <w:rPr>
                <w:rStyle w:val="Emphasis"/>
              </w:rPr>
            </w:pPr>
            <w:r>
              <w:rPr>
                <w:rStyle w:val="Emphasis"/>
              </w:rPr>
              <w:t>Ict.h1</w:t>
            </w:r>
          </w:p>
        </w:tc>
        <w:tc>
          <w:tcPr>
            <w:tcW w:w="5198" w:type="dxa"/>
            <w:vAlign w:val="top"/>
          </w:tcPr>
          <w:p w14:paraId="3321921A" w14:textId="76DA0753" w:rsidR="00B207F1" w:rsidRPr="004A2DA9" w:rsidRDefault="005D3CF6" w:rsidP="0090163B">
            <w:r>
              <w:t>The amount of CT current in the fundamental frequency.</w:t>
            </w:r>
          </w:p>
        </w:tc>
      </w:tr>
      <w:tr w:rsidR="00B24F3C" w:rsidRPr="004A2DA9" w14:paraId="25D3ED9D" w14:textId="77777777" w:rsidTr="0090163B">
        <w:trPr>
          <w:trHeight w:val="149"/>
        </w:trPr>
        <w:tc>
          <w:tcPr>
            <w:tcW w:w="2098" w:type="dxa"/>
            <w:vAlign w:val="top"/>
          </w:tcPr>
          <w:p w14:paraId="479E9359" w14:textId="078A49AD" w:rsidR="00B24F3C" w:rsidRPr="004A2DA9" w:rsidRDefault="00B24F3C" w:rsidP="00B24F3C">
            <w:r>
              <w:t>2</w:t>
            </w:r>
            <w:r w:rsidRPr="005D3CF6">
              <w:rPr>
                <w:vertAlign w:val="superscript"/>
              </w:rPr>
              <w:t>nd</w:t>
            </w:r>
            <w:r>
              <w:t xml:space="preserve"> harmonic component of the CT current</w:t>
            </w:r>
          </w:p>
        </w:tc>
        <w:tc>
          <w:tcPr>
            <w:tcW w:w="1683" w:type="dxa"/>
            <w:vAlign w:val="top"/>
          </w:tcPr>
          <w:p w14:paraId="29879A78" w14:textId="60ACAEB7" w:rsidR="00B24F3C" w:rsidRPr="004A2DA9" w:rsidRDefault="00B24F3C" w:rsidP="0090163B">
            <w:pPr>
              <w:rPr>
                <w:rStyle w:val="Emphasis"/>
              </w:rPr>
            </w:pPr>
            <w:r>
              <w:rPr>
                <w:rStyle w:val="Emphasis"/>
              </w:rPr>
              <w:t>Ict.h2</w:t>
            </w:r>
          </w:p>
        </w:tc>
        <w:tc>
          <w:tcPr>
            <w:tcW w:w="5198" w:type="dxa"/>
            <w:vAlign w:val="top"/>
          </w:tcPr>
          <w:p w14:paraId="523DBEF7" w14:textId="43A73B36" w:rsidR="00B24F3C" w:rsidRPr="004A2DA9" w:rsidRDefault="00B24F3C" w:rsidP="00B24F3C">
            <w:r>
              <w:t>The amount of CT current in the 2</w:t>
            </w:r>
            <w:r w:rsidRPr="00B24F3C">
              <w:rPr>
                <w:vertAlign w:val="superscript"/>
              </w:rPr>
              <w:t>nd</w:t>
            </w:r>
            <w:r>
              <w:t xml:space="preserve"> harmonic.</w:t>
            </w:r>
          </w:p>
        </w:tc>
      </w:tr>
      <w:tr w:rsidR="00B207F1" w:rsidRPr="004A2DA9" w14:paraId="26519257" w14:textId="77777777" w:rsidTr="0090163B">
        <w:trPr>
          <w:trHeight w:val="189"/>
        </w:trPr>
        <w:tc>
          <w:tcPr>
            <w:tcW w:w="2098" w:type="dxa"/>
            <w:vAlign w:val="top"/>
          </w:tcPr>
          <w:p w14:paraId="4E4F5861" w14:textId="0776D598" w:rsidR="00B207F1" w:rsidRPr="004A2DA9" w:rsidRDefault="005D3CF6" w:rsidP="0090163B">
            <w:r>
              <w:t>…</w:t>
            </w:r>
          </w:p>
        </w:tc>
        <w:tc>
          <w:tcPr>
            <w:tcW w:w="1683" w:type="dxa"/>
            <w:vAlign w:val="top"/>
          </w:tcPr>
          <w:p w14:paraId="54FE71DB" w14:textId="33BB58DE" w:rsidR="00B207F1" w:rsidRPr="004A2DA9" w:rsidRDefault="005D3CF6" w:rsidP="0090163B">
            <w:pPr>
              <w:rPr>
                <w:rStyle w:val="Emphasis"/>
              </w:rPr>
            </w:pPr>
            <w:r>
              <w:rPr>
                <w:rStyle w:val="Emphasis"/>
              </w:rPr>
              <w:t>…</w:t>
            </w:r>
          </w:p>
        </w:tc>
        <w:tc>
          <w:tcPr>
            <w:tcW w:w="5198" w:type="dxa"/>
            <w:vAlign w:val="top"/>
          </w:tcPr>
          <w:p w14:paraId="4062B89F" w14:textId="77DD4C15" w:rsidR="00B207F1" w:rsidRPr="004A2DA9" w:rsidRDefault="005D3CF6" w:rsidP="0090163B">
            <w:r>
              <w:t>…</w:t>
            </w:r>
          </w:p>
        </w:tc>
      </w:tr>
      <w:tr w:rsidR="00B24F3C" w:rsidRPr="004A2DA9" w14:paraId="0CB25C28" w14:textId="77777777" w:rsidTr="0090163B">
        <w:trPr>
          <w:trHeight w:val="189"/>
        </w:trPr>
        <w:tc>
          <w:tcPr>
            <w:tcW w:w="2098" w:type="dxa"/>
            <w:vAlign w:val="top"/>
          </w:tcPr>
          <w:p w14:paraId="2267E0A2" w14:textId="37A96072" w:rsidR="00B24F3C" w:rsidRPr="004A2DA9" w:rsidRDefault="00B24F3C" w:rsidP="0090163B">
            <w:r>
              <w:t>49</w:t>
            </w:r>
            <w:r w:rsidRPr="005D3CF6">
              <w:rPr>
                <w:vertAlign w:val="superscript"/>
              </w:rPr>
              <w:t>th</w:t>
            </w:r>
            <w:r>
              <w:t xml:space="preserve"> harmonic component of the CT current</w:t>
            </w:r>
          </w:p>
        </w:tc>
        <w:tc>
          <w:tcPr>
            <w:tcW w:w="1683" w:type="dxa"/>
            <w:vAlign w:val="top"/>
          </w:tcPr>
          <w:p w14:paraId="06217634" w14:textId="0060B1F1" w:rsidR="00B24F3C" w:rsidRPr="004A2DA9" w:rsidRDefault="00B24F3C" w:rsidP="0090163B">
            <w:pPr>
              <w:rPr>
                <w:rStyle w:val="Emphasis"/>
              </w:rPr>
            </w:pPr>
            <w:r>
              <w:rPr>
                <w:rStyle w:val="Emphasis"/>
              </w:rPr>
              <w:t>Ict.h49</w:t>
            </w:r>
          </w:p>
        </w:tc>
        <w:tc>
          <w:tcPr>
            <w:tcW w:w="5198" w:type="dxa"/>
            <w:vAlign w:val="top"/>
          </w:tcPr>
          <w:p w14:paraId="4CC06A14" w14:textId="07E4038D" w:rsidR="00B24F3C" w:rsidRPr="004A2DA9" w:rsidRDefault="00B24F3C" w:rsidP="0090163B">
            <w:r>
              <w:t>The amount of CT current in the 49</w:t>
            </w:r>
            <w:r>
              <w:rPr>
                <w:vertAlign w:val="superscript"/>
              </w:rPr>
              <w:t xml:space="preserve">th </w:t>
            </w:r>
            <w:r>
              <w:t>harmonic.</w:t>
            </w:r>
          </w:p>
        </w:tc>
      </w:tr>
    </w:tbl>
    <w:p w14:paraId="3A75AEF6" w14:textId="1CBE0BC7" w:rsidR="00B24F3C" w:rsidRPr="004A2DA9" w:rsidRDefault="00B24F3C" w:rsidP="00B24F3C">
      <w:pPr>
        <w:pStyle w:val="Heading3"/>
      </w:pPr>
      <w:bookmarkStart w:id="414" w:name="_Toc505008828"/>
      <w:r>
        <w:t>Spectrum I</w:t>
      </w:r>
      <w:r w:rsidR="002B0BA9" w:rsidRPr="002B0BA9">
        <w:rPr>
          <w:vertAlign w:val="subscript"/>
        </w:rPr>
        <w:t>OUT</w:t>
      </w:r>
      <w:bookmarkEnd w:id="414"/>
    </w:p>
    <w:p w14:paraId="66D170DD" w14:textId="28CE7172" w:rsidR="00B24F3C" w:rsidRPr="004A2DA9" w:rsidRDefault="00B24F3C" w:rsidP="00B24F3C">
      <w:r>
        <w:t>Spectrum I</w:t>
      </w:r>
      <w:r w:rsidR="002B0BA9" w:rsidRPr="002B0BA9">
        <w:rPr>
          <w:vertAlign w:val="subscript"/>
        </w:rPr>
        <w:t>OUT</w:t>
      </w:r>
      <w:r>
        <w:t xml:space="preserve"> shows the ADF output/compensation current in each frequency from fundamental frequency up to the 49</w:t>
      </w:r>
      <w:r w:rsidRPr="005D3CF6">
        <w:rPr>
          <w:vertAlign w:val="superscript"/>
        </w:rPr>
        <w:t>th</w:t>
      </w:r>
      <w:r>
        <w:t xml:space="preserve"> harmonic. The result is the mean value of the three phases and the unit is </w:t>
      </w:r>
      <w:r w:rsidR="00C853E5">
        <w:t>A</w:t>
      </w:r>
      <w:r w:rsidR="00C853E5">
        <w:rPr>
          <w:vertAlign w:val="subscript"/>
        </w:rPr>
        <w:t>RMS</w:t>
      </w:r>
      <w:r>
        <w:t>.</w:t>
      </w:r>
    </w:p>
    <w:p w14:paraId="77ED5321" w14:textId="09B50ACF" w:rsidR="00B24F3C" w:rsidRPr="004A2DA9" w:rsidRDefault="00B24F3C" w:rsidP="00B24F3C">
      <w:pPr>
        <w:pStyle w:val="Caption"/>
        <w:keepNext/>
      </w:pPr>
      <w:bookmarkStart w:id="415" w:name="_Toc505008933"/>
      <w:r w:rsidRPr="004A2DA9">
        <w:t xml:space="preserve">Table </w:t>
      </w:r>
      <w:r w:rsidR="00482D60">
        <w:rPr>
          <w:noProof/>
        </w:rPr>
        <w:fldChar w:fldCharType="begin"/>
      </w:r>
      <w:r w:rsidR="00482D60">
        <w:rPr>
          <w:noProof/>
        </w:rPr>
        <w:instrText xml:space="preserve"> SEQ Table \* ARABIC </w:instrText>
      </w:r>
      <w:r w:rsidR="00482D60">
        <w:rPr>
          <w:noProof/>
        </w:rPr>
        <w:fldChar w:fldCharType="separate"/>
      </w:r>
      <w:r w:rsidR="00DA230B">
        <w:rPr>
          <w:noProof/>
        </w:rPr>
        <w:t>17</w:t>
      </w:r>
      <w:r w:rsidR="00482D60">
        <w:rPr>
          <w:noProof/>
        </w:rPr>
        <w:fldChar w:fldCharType="end"/>
      </w:r>
      <w:r w:rsidRPr="004A2DA9">
        <w:t xml:space="preserve">: </w:t>
      </w:r>
      <w:r>
        <w:t>Spectrum Iout</w:t>
      </w:r>
      <w:r w:rsidRPr="004A2DA9">
        <w:t xml:space="preserve"> menu</w:t>
      </w:r>
      <w:bookmarkEnd w:id="415"/>
    </w:p>
    <w:tbl>
      <w:tblPr>
        <w:tblStyle w:val="TableGrid"/>
        <w:tblW w:w="0" w:type="auto"/>
        <w:tblLook w:val="04A0" w:firstRow="1" w:lastRow="0" w:firstColumn="1" w:lastColumn="0" w:noHBand="0" w:noVBand="1"/>
      </w:tblPr>
      <w:tblGrid>
        <w:gridCol w:w="2098"/>
        <w:gridCol w:w="1683"/>
        <w:gridCol w:w="5198"/>
      </w:tblGrid>
      <w:tr w:rsidR="00B24F3C" w:rsidRPr="004A2DA9" w14:paraId="6A41AA99" w14:textId="77777777" w:rsidTr="0090163B">
        <w:trPr>
          <w:cnfStyle w:val="100000000000" w:firstRow="1" w:lastRow="0" w:firstColumn="0" w:lastColumn="0" w:oddVBand="0" w:evenVBand="0" w:oddHBand="0" w:evenHBand="0" w:firstRowFirstColumn="0" w:firstRowLastColumn="0" w:lastRowFirstColumn="0" w:lastRowLastColumn="0"/>
          <w:trHeight w:val="216"/>
        </w:trPr>
        <w:tc>
          <w:tcPr>
            <w:tcW w:w="2098" w:type="dxa"/>
            <w:vAlign w:val="top"/>
          </w:tcPr>
          <w:p w14:paraId="669B0D0D" w14:textId="77777777" w:rsidR="00B24F3C" w:rsidRPr="004A2DA9" w:rsidRDefault="00B24F3C" w:rsidP="0090163B">
            <w:r w:rsidRPr="004A2DA9">
              <w:t>Parameter</w:t>
            </w:r>
          </w:p>
        </w:tc>
        <w:tc>
          <w:tcPr>
            <w:tcW w:w="1683" w:type="dxa"/>
            <w:vAlign w:val="top"/>
          </w:tcPr>
          <w:p w14:paraId="6550937F" w14:textId="77777777" w:rsidR="00B24F3C" w:rsidRPr="004A2DA9" w:rsidRDefault="00B24F3C" w:rsidP="0090163B">
            <w:r w:rsidRPr="004A2DA9">
              <w:t>HMI name</w:t>
            </w:r>
          </w:p>
        </w:tc>
        <w:tc>
          <w:tcPr>
            <w:tcW w:w="5198" w:type="dxa"/>
            <w:vAlign w:val="top"/>
          </w:tcPr>
          <w:p w14:paraId="5F375EEE" w14:textId="77777777" w:rsidR="00B24F3C" w:rsidRPr="004A2DA9" w:rsidRDefault="00B24F3C" w:rsidP="0090163B">
            <w:r w:rsidRPr="004A2DA9">
              <w:t>Description</w:t>
            </w:r>
          </w:p>
        </w:tc>
      </w:tr>
      <w:tr w:rsidR="00B24F3C" w:rsidRPr="004A2DA9" w14:paraId="0E1B8FE9" w14:textId="77777777" w:rsidTr="0090163B">
        <w:trPr>
          <w:trHeight w:val="380"/>
        </w:trPr>
        <w:tc>
          <w:tcPr>
            <w:tcW w:w="2098" w:type="dxa"/>
            <w:vAlign w:val="top"/>
          </w:tcPr>
          <w:p w14:paraId="743A9D20" w14:textId="40EDF01C" w:rsidR="00B24F3C" w:rsidRPr="004A2DA9" w:rsidRDefault="00B24F3C" w:rsidP="00B24F3C">
            <w:r>
              <w:t>Fundamental component of the output current</w:t>
            </w:r>
          </w:p>
        </w:tc>
        <w:tc>
          <w:tcPr>
            <w:tcW w:w="1683" w:type="dxa"/>
            <w:vAlign w:val="top"/>
          </w:tcPr>
          <w:p w14:paraId="07AAC3E6" w14:textId="2DCF1794" w:rsidR="00B24F3C" w:rsidRPr="004A2DA9" w:rsidRDefault="00B24F3C" w:rsidP="00B24F3C">
            <w:pPr>
              <w:rPr>
                <w:rStyle w:val="Emphasis"/>
              </w:rPr>
            </w:pPr>
            <w:r>
              <w:rPr>
                <w:rStyle w:val="Emphasis"/>
              </w:rPr>
              <w:t>Iout.h1</w:t>
            </w:r>
          </w:p>
        </w:tc>
        <w:tc>
          <w:tcPr>
            <w:tcW w:w="5198" w:type="dxa"/>
            <w:vAlign w:val="top"/>
          </w:tcPr>
          <w:p w14:paraId="3D29F7FE" w14:textId="6E0B2BA7" w:rsidR="00B24F3C" w:rsidRPr="004A2DA9" w:rsidRDefault="00B24F3C" w:rsidP="00B24F3C">
            <w:r>
              <w:t>The amount of output current in the fundamental frequency.</w:t>
            </w:r>
          </w:p>
        </w:tc>
      </w:tr>
      <w:tr w:rsidR="00B24F3C" w:rsidRPr="004A2DA9" w14:paraId="5AA6B0F2" w14:textId="77777777" w:rsidTr="0090163B">
        <w:trPr>
          <w:trHeight w:val="149"/>
        </w:trPr>
        <w:tc>
          <w:tcPr>
            <w:tcW w:w="2098" w:type="dxa"/>
            <w:vAlign w:val="top"/>
          </w:tcPr>
          <w:p w14:paraId="526C9FCE" w14:textId="57E622DB" w:rsidR="00B24F3C" w:rsidRPr="004A2DA9" w:rsidRDefault="00B24F3C" w:rsidP="0090163B">
            <w:r>
              <w:t>2</w:t>
            </w:r>
            <w:r w:rsidRPr="005D3CF6">
              <w:rPr>
                <w:vertAlign w:val="superscript"/>
              </w:rPr>
              <w:t>nd</w:t>
            </w:r>
            <w:r>
              <w:t xml:space="preserve"> harmonic component of the output current</w:t>
            </w:r>
          </w:p>
        </w:tc>
        <w:tc>
          <w:tcPr>
            <w:tcW w:w="1683" w:type="dxa"/>
            <w:vAlign w:val="top"/>
          </w:tcPr>
          <w:p w14:paraId="2C3B8A96" w14:textId="7D0F1BCA" w:rsidR="00B24F3C" w:rsidRPr="004A2DA9" w:rsidRDefault="00B24F3C" w:rsidP="0090163B">
            <w:pPr>
              <w:rPr>
                <w:rStyle w:val="Emphasis"/>
              </w:rPr>
            </w:pPr>
            <w:r>
              <w:rPr>
                <w:rStyle w:val="Emphasis"/>
              </w:rPr>
              <w:t>Iout.h2</w:t>
            </w:r>
          </w:p>
        </w:tc>
        <w:tc>
          <w:tcPr>
            <w:tcW w:w="5198" w:type="dxa"/>
            <w:vAlign w:val="top"/>
          </w:tcPr>
          <w:p w14:paraId="034073CA" w14:textId="64800EFF" w:rsidR="00B24F3C" w:rsidRPr="004A2DA9" w:rsidRDefault="00B24F3C" w:rsidP="0090163B">
            <w:r>
              <w:t>The amount of output current in the 2</w:t>
            </w:r>
            <w:r w:rsidRPr="00B24F3C">
              <w:rPr>
                <w:vertAlign w:val="superscript"/>
              </w:rPr>
              <w:t>nd</w:t>
            </w:r>
            <w:r>
              <w:t xml:space="preserve"> harmonic.</w:t>
            </w:r>
          </w:p>
        </w:tc>
      </w:tr>
      <w:tr w:rsidR="00B24F3C" w:rsidRPr="004A2DA9" w14:paraId="5A92074F" w14:textId="77777777" w:rsidTr="0090163B">
        <w:trPr>
          <w:trHeight w:val="189"/>
        </w:trPr>
        <w:tc>
          <w:tcPr>
            <w:tcW w:w="2098" w:type="dxa"/>
            <w:vAlign w:val="top"/>
          </w:tcPr>
          <w:p w14:paraId="47DF2655" w14:textId="77777777" w:rsidR="00B24F3C" w:rsidRPr="004A2DA9" w:rsidRDefault="00B24F3C" w:rsidP="0090163B">
            <w:r>
              <w:t>…</w:t>
            </w:r>
          </w:p>
        </w:tc>
        <w:tc>
          <w:tcPr>
            <w:tcW w:w="1683" w:type="dxa"/>
            <w:vAlign w:val="top"/>
          </w:tcPr>
          <w:p w14:paraId="56CE635E" w14:textId="77777777" w:rsidR="00B24F3C" w:rsidRPr="004A2DA9" w:rsidRDefault="00B24F3C" w:rsidP="0090163B">
            <w:pPr>
              <w:rPr>
                <w:rStyle w:val="Emphasis"/>
              </w:rPr>
            </w:pPr>
            <w:r>
              <w:rPr>
                <w:rStyle w:val="Emphasis"/>
              </w:rPr>
              <w:t>…</w:t>
            </w:r>
          </w:p>
        </w:tc>
        <w:tc>
          <w:tcPr>
            <w:tcW w:w="5198" w:type="dxa"/>
            <w:vAlign w:val="top"/>
          </w:tcPr>
          <w:p w14:paraId="46C6FAD8" w14:textId="77777777" w:rsidR="00B24F3C" w:rsidRPr="004A2DA9" w:rsidRDefault="00B24F3C" w:rsidP="0090163B">
            <w:r>
              <w:t>…</w:t>
            </w:r>
          </w:p>
        </w:tc>
      </w:tr>
      <w:tr w:rsidR="00B24F3C" w:rsidRPr="004A2DA9" w14:paraId="23F2DB70" w14:textId="77777777" w:rsidTr="0090163B">
        <w:trPr>
          <w:trHeight w:val="189"/>
        </w:trPr>
        <w:tc>
          <w:tcPr>
            <w:tcW w:w="2098" w:type="dxa"/>
            <w:vAlign w:val="top"/>
          </w:tcPr>
          <w:p w14:paraId="2F2F4F8C" w14:textId="44E5677C" w:rsidR="00B24F3C" w:rsidRPr="004A2DA9" w:rsidRDefault="00B24F3C" w:rsidP="0090163B">
            <w:r>
              <w:t>49</w:t>
            </w:r>
            <w:r w:rsidRPr="005D3CF6">
              <w:rPr>
                <w:vertAlign w:val="superscript"/>
              </w:rPr>
              <w:t>th</w:t>
            </w:r>
            <w:r>
              <w:t xml:space="preserve"> harmonic component of the output current</w:t>
            </w:r>
          </w:p>
        </w:tc>
        <w:tc>
          <w:tcPr>
            <w:tcW w:w="1683" w:type="dxa"/>
            <w:vAlign w:val="top"/>
          </w:tcPr>
          <w:p w14:paraId="450B6C46" w14:textId="497D9297" w:rsidR="00B24F3C" w:rsidRPr="004A2DA9" w:rsidRDefault="00B24F3C" w:rsidP="0090163B">
            <w:pPr>
              <w:rPr>
                <w:rStyle w:val="Emphasis"/>
              </w:rPr>
            </w:pPr>
            <w:r>
              <w:rPr>
                <w:rStyle w:val="Emphasis"/>
              </w:rPr>
              <w:t>Iout.h49</w:t>
            </w:r>
          </w:p>
        </w:tc>
        <w:tc>
          <w:tcPr>
            <w:tcW w:w="5198" w:type="dxa"/>
            <w:vAlign w:val="top"/>
          </w:tcPr>
          <w:p w14:paraId="62459F08" w14:textId="6370E2D9" w:rsidR="00B24F3C" w:rsidRPr="004A2DA9" w:rsidRDefault="00B24F3C" w:rsidP="0090163B">
            <w:r>
              <w:t>The amount of output current in the 49</w:t>
            </w:r>
            <w:r>
              <w:rPr>
                <w:vertAlign w:val="superscript"/>
              </w:rPr>
              <w:t xml:space="preserve">th </w:t>
            </w:r>
            <w:r>
              <w:t>harmonic.</w:t>
            </w:r>
          </w:p>
        </w:tc>
      </w:tr>
    </w:tbl>
    <w:p w14:paraId="36D90FE2" w14:textId="27D2AB14" w:rsidR="00B24F3C" w:rsidRPr="004A2DA9" w:rsidRDefault="00B24F3C" w:rsidP="00B24F3C">
      <w:pPr>
        <w:pStyle w:val="Heading3"/>
      </w:pPr>
      <w:bookmarkStart w:id="416" w:name="_Toc505008829"/>
      <w:r>
        <w:t>Spectrum U</w:t>
      </w:r>
      <w:bookmarkEnd w:id="416"/>
    </w:p>
    <w:p w14:paraId="404333C8" w14:textId="7C099B8F" w:rsidR="00B24F3C" w:rsidRPr="004A2DA9" w:rsidRDefault="00B24F3C" w:rsidP="00B24F3C">
      <w:r>
        <w:t xml:space="preserve">Spectrum </w:t>
      </w:r>
      <w:r w:rsidR="002B0BA9">
        <w:t>U</w:t>
      </w:r>
      <w:r>
        <w:t xml:space="preserve"> shows the voltage in each frequency from fundamental frequency up to the 49</w:t>
      </w:r>
      <w:r w:rsidRPr="005D3CF6">
        <w:rPr>
          <w:vertAlign w:val="superscript"/>
        </w:rPr>
        <w:t>th</w:t>
      </w:r>
      <w:r>
        <w:t xml:space="preserve"> harmonic. The result is the mean value of the three phases and the unit is </w:t>
      </w:r>
      <w:r w:rsidR="00C853E5">
        <w:t>V</w:t>
      </w:r>
      <w:r w:rsidR="00C853E5">
        <w:rPr>
          <w:vertAlign w:val="subscript"/>
        </w:rPr>
        <w:t>RMS</w:t>
      </w:r>
      <w:r>
        <w:t>.</w:t>
      </w:r>
    </w:p>
    <w:p w14:paraId="6D2661F6" w14:textId="04C1F620" w:rsidR="00B24F3C" w:rsidRPr="004A2DA9" w:rsidRDefault="00B24F3C" w:rsidP="00B24F3C">
      <w:pPr>
        <w:pStyle w:val="Caption"/>
        <w:keepNext/>
      </w:pPr>
      <w:bookmarkStart w:id="417" w:name="_Toc505008934"/>
      <w:r w:rsidRPr="004A2DA9">
        <w:t xml:space="preserve">Table </w:t>
      </w:r>
      <w:r w:rsidR="00482D60">
        <w:rPr>
          <w:noProof/>
        </w:rPr>
        <w:fldChar w:fldCharType="begin"/>
      </w:r>
      <w:r w:rsidR="00482D60">
        <w:rPr>
          <w:noProof/>
        </w:rPr>
        <w:instrText xml:space="preserve"> SEQ Table \* ARABIC </w:instrText>
      </w:r>
      <w:r w:rsidR="00482D60">
        <w:rPr>
          <w:noProof/>
        </w:rPr>
        <w:fldChar w:fldCharType="separate"/>
      </w:r>
      <w:r w:rsidR="00DA230B">
        <w:rPr>
          <w:noProof/>
        </w:rPr>
        <w:t>18</w:t>
      </w:r>
      <w:r w:rsidR="00482D60">
        <w:rPr>
          <w:noProof/>
        </w:rPr>
        <w:fldChar w:fldCharType="end"/>
      </w:r>
      <w:r w:rsidRPr="004A2DA9">
        <w:t xml:space="preserve">: </w:t>
      </w:r>
      <w:r>
        <w:t>Spectrum U</w:t>
      </w:r>
      <w:r w:rsidRPr="004A2DA9">
        <w:t xml:space="preserve"> menu</w:t>
      </w:r>
      <w:bookmarkEnd w:id="417"/>
    </w:p>
    <w:tbl>
      <w:tblPr>
        <w:tblStyle w:val="TableGrid"/>
        <w:tblW w:w="0" w:type="auto"/>
        <w:tblLook w:val="04A0" w:firstRow="1" w:lastRow="0" w:firstColumn="1" w:lastColumn="0" w:noHBand="0" w:noVBand="1"/>
      </w:tblPr>
      <w:tblGrid>
        <w:gridCol w:w="2098"/>
        <w:gridCol w:w="1683"/>
        <w:gridCol w:w="5198"/>
      </w:tblGrid>
      <w:tr w:rsidR="00B24F3C" w:rsidRPr="004A2DA9" w14:paraId="5D4DD2D6" w14:textId="77777777" w:rsidTr="0090163B">
        <w:trPr>
          <w:cnfStyle w:val="100000000000" w:firstRow="1" w:lastRow="0" w:firstColumn="0" w:lastColumn="0" w:oddVBand="0" w:evenVBand="0" w:oddHBand="0" w:evenHBand="0" w:firstRowFirstColumn="0" w:firstRowLastColumn="0" w:lastRowFirstColumn="0" w:lastRowLastColumn="0"/>
          <w:trHeight w:val="216"/>
        </w:trPr>
        <w:tc>
          <w:tcPr>
            <w:tcW w:w="2098" w:type="dxa"/>
            <w:vAlign w:val="top"/>
          </w:tcPr>
          <w:p w14:paraId="74890031" w14:textId="77777777" w:rsidR="00B24F3C" w:rsidRPr="004A2DA9" w:rsidRDefault="00B24F3C" w:rsidP="0090163B">
            <w:r w:rsidRPr="004A2DA9">
              <w:t>Parameter</w:t>
            </w:r>
          </w:p>
        </w:tc>
        <w:tc>
          <w:tcPr>
            <w:tcW w:w="1683" w:type="dxa"/>
            <w:vAlign w:val="top"/>
          </w:tcPr>
          <w:p w14:paraId="46D9524F" w14:textId="77777777" w:rsidR="00B24F3C" w:rsidRPr="004A2DA9" w:rsidRDefault="00B24F3C" w:rsidP="0090163B">
            <w:r w:rsidRPr="004A2DA9">
              <w:t>HMI name</w:t>
            </w:r>
          </w:p>
        </w:tc>
        <w:tc>
          <w:tcPr>
            <w:tcW w:w="5198" w:type="dxa"/>
            <w:vAlign w:val="top"/>
          </w:tcPr>
          <w:p w14:paraId="1A3779F1" w14:textId="77777777" w:rsidR="00B24F3C" w:rsidRPr="004A2DA9" w:rsidRDefault="00B24F3C" w:rsidP="0090163B">
            <w:r w:rsidRPr="004A2DA9">
              <w:t>Description</w:t>
            </w:r>
          </w:p>
        </w:tc>
      </w:tr>
      <w:tr w:rsidR="00B24F3C" w:rsidRPr="004A2DA9" w14:paraId="714FA782" w14:textId="77777777" w:rsidTr="0090163B">
        <w:trPr>
          <w:trHeight w:val="380"/>
        </w:trPr>
        <w:tc>
          <w:tcPr>
            <w:tcW w:w="2098" w:type="dxa"/>
            <w:vAlign w:val="top"/>
          </w:tcPr>
          <w:p w14:paraId="0D9E561A" w14:textId="76C04968" w:rsidR="00B24F3C" w:rsidRPr="004A2DA9" w:rsidRDefault="00B24F3C" w:rsidP="00B24F3C">
            <w:r>
              <w:t>Fundamental component of the phase voltage</w:t>
            </w:r>
          </w:p>
        </w:tc>
        <w:tc>
          <w:tcPr>
            <w:tcW w:w="1683" w:type="dxa"/>
            <w:vAlign w:val="top"/>
          </w:tcPr>
          <w:p w14:paraId="0E59EEAD" w14:textId="101882E5" w:rsidR="00B24F3C" w:rsidRPr="004A2DA9" w:rsidRDefault="00B24F3C" w:rsidP="0090163B">
            <w:pPr>
              <w:rPr>
                <w:rStyle w:val="Emphasis"/>
              </w:rPr>
            </w:pPr>
            <w:r>
              <w:rPr>
                <w:rStyle w:val="Emphasis"/>
              </w:rPr>
              <w:t>U.h1</w:t>
            </w:r>
          </w:p>
        </w:tc>
        <w:tc>
          <w:tcPr>
            <w:tcW w:w="5198" w:type="dxa"/>
            <w:vAlign w:val="top"/>
          </w:tcPr>
          <w:p w14:paraId="2B262469" w14:textId="59C44AEE" w:rsidR="00B24F3C" w:rsidRPr="004A2DA9" w:rsidRDefault="00B24F3C" w:rsidP="00A305D4">
            <w:r>
              <w:t xml:space="preserve">The amount of </w:t>
            </w:r>
            <w:r w:rsidR="00A305D4">
              <w:t>voltage</w:t>
            </w:r>
            <w:r>
              <w:t xml:space="preserve"> in the fundamental frequency.</w:t>
            </w:r>
          </w:p>
        </w:tc>
      </w:tr>
      <w:tr w:rsidR="00B24F3C" w:rsidRPr="004A2DA9" w14:paraId="20CD2026" w14:textId="77777777" w:rsidTr="0090163B">
        <w:trPr>
          <w:trHeight w:val="149"/>
        </w:trPr>
        <w:tc>
          <w:tcPr>
            <w:tcW w:w="2098" w:type="dxa"/>
            <w:vAlign w:val="top"/>
          </w:tcPr>
          <w:p w14:paraId="17DA1E7D" w14:textId="3FDEA980" w:rsidR="00B24F3C" w:rsidRPr="004A2DA9" w:rsidRDefault="00B24F3C" w:rsidP="0090163B">
            <w:r>
              <w:t>2</w:t>
            </w:r>
            <w:r w:rsidRPr="005D3CF6">
              <w:rPr>
                <w:vertAlign w:val="superscript"/>
              </w:rPr>
              <w:t>nd</w:t>
            </w:r>
            <w:r>
              <w:t xml:space="preserve"> harmonic component of the phase voltage</w:t>
            </w:r>
          </w:p>
        </w:tc>
        <w:tc>
          <w:tcPr>
            <w:tcW w:w="1683" w:type="dxa"/>
            <w:vAlign w:val="top"/>
          </w:tcPr>
          <w:p w14:paraId="25D0696B" w14:textId="57D50DA9" w:rsidR="00B24F3C" w:rsidRPr="004A2DA9" w:rsidRDefault="00B24F3C" w:rsidP="0090163B">
            <w:pPr>
              <w:rPr>
                <w:rStyle w:val="Emphasis"/>
              </w:rPr>
            </w:pPr>
            <w:r>
              <w:rPr>
                <w:rStyle w:val="Emphasis"/>
              </w:rPr>
              <w:t>U.h2</w:t>
            </w:r>
          </w:p>
        </w:tc>
        <w:tc>
          <w:tcPr>
            <w:tcW w:w="5198" w:type="dxa"/>
            <w:vAlign w:val="top"/>
          </w:tcPr>
          <w:p w14:paraId="4768F6B4" w14:textId="4DAE2B83" w:rsidR="00B24F3C" w:rsidRPr="004A2DA9" w:rsidRDefault="00B24F3C" w:rsidP="00A305D4">
            <w:r>
              <w:t xml:space="preserve">The amount of </w:t>
            </w:r>
            <w:r w:rsidR="00A305D4">
              <w:t>voltage</w:t>
            </w:r>
            <w:r>
              <w:t xml:space="preserve"> in the 2</w:t>
            </w:r>
            <w:r w:rsidRPr="00B24F3C">
              <w:rPr>
                <w:vertAlign w:val="superscript"/>
              </w:rPr>
              <w:t>nd</w:t>
            </w:r>
            <w:r>
              <w:t xml:space="preserve"> harmonic.</w:t>
            </w:r>
          </w:p>
        </w:tc>
      </w:tr>
      <w:tr w:rsidR="00B24F3C" w:rsidRPr="004A2DA9" w14:paraId="5C4B4C9B" w14:textId="77777777" w:rsidTr="0090163B">
        <w:trPr>
          <w:trHeight w:val="189"/>
        </w:trPr>
        <w:tc>
          <w:tcPr>
            <w:tcW w:w="2098" w:type="dxa"/>
            <w:vAlign w:val="top"/>
          </w:tcPr>
          <w:p w14:paraId="78571397" w14:textId="77777777" w:rsidR="00B24F3C" w:rsidRPr="004A2DA9" w:rsidRDefault="00B24F3C" w:rsidP="0090163B">
            <w:r>
              <w:t>…</w:t>
            </w:r>
          </w:p>
        </w:tc>
        <w:tc>
          <w:tcPr>
            <w:tcW w:w="1683" w:type="dxa"/>
            <w:vAlign w:val="top"/>
          </w:tcPr>
          <w:p w14:paraId="3F977421" w14:textId="77777777" w:rsidR="00B24F3C" w:rsidRPr="004A2DA9" w:rsidRDefault="00B24F3C" w:rsidP="0090163B">
            <w:pPr>
              <w:rPr>
                <w:rStyle w:val="Emphasis"/>
              </w:rPr>
            </w:pPr>
            <w:r>
              <w:rPr>
                <w:rStyle w:val="Emphasis"/>
              </w:rPr>
              <w:t>…</w:t>
            </w:r>
          </w:p>
        </w:tc>
        <w:tc>
          <w:tcPr>
            <w:tcW w:w="5198" w:type="dxa"/>
            <w:vAlign w:val="top"/>
          </w:tcPr>
          <w:p w14:paraId="304EDB99" w14:textId="77777777" w:rsidR="00B24F3C" w:rsidRPr="004A2DA9" w:rsidRDefault="00B24F3C" w:rsidP="0090163B">
            <w:r>
              <w:t>…</w:t>
            </w:r>
          </w:p>
        </w:tc>
      </w:tr>
      <w:tr w:rsidR="00B24F3C" w:rsidRPr="004A2DA9" w14:paraId="08CD1B89" w14:textId="77777777" w:rsidTr="0090163B">
        <w:trPr>
          <w:trHeight w:val="189"/>
        </w:trPr>
        <w:tc>
          <w:tcPr>
            <w:tcW w:w="2098" w:type="dxa"/>
            <w:vAlign w:val="top"/>
          </w:tcPr>
          <w:p w14:paraId="4FC6AFD9" w14:textId="5625988B" w:rsidR="00B24F3C" w:rsidRPr="004A2DA9" w:rsidRDefault="00B24F3C" w:rsidP="0090163B">
            <w:r>
              <w:t>49</w:t>
            </w:r>
            <w:r w:rsidRPr="005D3CF6">
              <w:rPr>
                <w:vertAlign w:val="superscript"/>
              </w:rPr>
              <w:t>th</w:t>
            </w:r>
            <w:r>
              <w:t xml:space="preserve"> harmonic component of the phase voltage</w:t>
            </w:r>
          </w:p>
        </w:tc>
        <w:tc>
          <w:tcPr>
            <w:tcW w:w="1683" w:type="dxa"/>
            <w:vAlign w:val="top"/>
          </w:tcPr>
          <w:p w14:paraId="1454F3FF" w14:textId="5A16B4ED" w:rsidR="00B24F3C" w:rsidRPr="004A2DA9" w:rsidRDefault="00B24F3C" w:rsidP="0090163B">
            <w:pPr>
              <w:rPr>
                <w:rStyle w:val="Emphasis"/>
              </w:rPr>
            </w:pPr>
            <w:r>
              <w:rPr>
                <w:rStyle w:val="Emphasis"/>
              </w:rPr>
              <w:t>U.h49</w:t>
            </w:r>
          </w:p>
        </w:tc>
        <w:tc>
          <w:tcPr>
            <w:tcW w:w="5198" w:type="dxa"/>
            <w:vAlign w:val="top"/>
          </w:tcPr>
          <w:p w14:paraId="1A214126" w14:textId="706E6259" w:rsidR="00B24F3C" w:rsidRPr="004A2DA9" w:rsidRDefault="00B24F3C" w:rsidP="00A305D4">
            <w:r>
              <w:t xml:space="preserve">The amount of </w:t>
            </w:r>
            <w:r w:rsidR="00A305D4">
              <w:t>voltage</w:t>
            </w:r>
            <w:r>
              <w:t xml:space="preserve"> in the 49</w:t>
            </w:r>
            <w:r>
              <w:rPr>
                <w:vertAlign w:val="superscript"/>
              </w:rPr>
              <w:t xml:space="preserve">th </w:t>
            </w:r>
            <w:r>
              <w:t>harmonic.</w:t>
            </w:r>
          </w:p>
        </w:tc>
      </w:tr>
    </w:tbl>
    <w:p w14:paraId="62512892" w14:textId="77777777" w:rsidR="00084B59" w:rsidRPr="004A2DA9" w:rsidRDefault="00084B59" w:rsidP="007A4640">
      <w:pPr>
        <w:pStyle w:val="Heading3"/>
      </w:pPr>
      <w:bookmarkStart w:id="418" w:name="_Ref398636396"/>
      <w:bookmarkStart w:id="419" w:name="_Toc505008830"/>
      <w:r w:rsidRPr="004A2DA9">
        <w:t>About menu</w:t>
      </w:r>
      <w:bookmarkEnd w:id="412"/>
      <w:bookmarkEnd w:id="418"/>
      <w:bookmarkEnd w:id="419"/>
    </w:p>
    <w:p w14:paraId="5E8E66B1" w14:textId="380E2B46" w:rsidR="009D322E" w:rsidRPr="004A2DA9" w:rsidRDefault="009D322E" w:rsidP="009D322E">
      <w:r w:rsidRPr="004A2DA9">
        <w:t xml:space="preserve">The </w:t>
      </w:r>
      <w:r w:rsidRPr="00926681">
        <w:rPr>
          <w:i/>
        </w:rPr>
        <w:t>About menu</w:t>
      </w:r>
      <w:r w:rsidRPr="004A2DA9">
        <w:t xml:space="preserve"> provides informat</w:t>
      </w:r>
      <w:r w:rsidR="00B24F3C">
        <w:t xml:space="preserve">ion about the software revision, serial number, </w:t>
      </w:r>
      <w:r w:rsidRPr="004A2DA9">
        <w:t>IP settings</w:t>
      </w:r>
      <w:r w:rsidR="00B24F3C">
        <w:t xml:space="preserve"> and </w:t>
      </w:r>
      <w:r w:rsidR="004C3BBA">
        <w:t>m</w:t>
      </w:r>
      <w:r w:rsidR="003C6EC3">
        <w:t xml:space="preserve">ulti-master </w:t>
      </w:r>
      <w:r w:rsidR="00B24F3C">
        <w:t>bus settings</w:t>
      </w:r>
      <w:r w:rsidRPr="004A2DA9">
        <w:t xml:space="preserve"> of the system.</w:t>
      </w:r>
    </w:p>
    <w:p w14:paraId="18068598" w14:textId="3F703637" w:rsidR="006F2071" w:rsidRPr="004A2DA9" w:rsidRDefault="006F2071" w:rsidP="006F2071">
      <w:pPr>
        <w:pStyle w:val="Caption"/>
        <w:keepNext/>
      </w:pPr>
      <w:bookmarkStart w:id="420" w:name="_Toc505008935"/>
      <w:r w:rsidRPr="004A2DA9">
        <w:t xml:space="preserve">Table </w:t>
      </w:r>
      <w:r w:rsidR="00482D60">
        <w:rPr>
          <w:noProof/>
        </w:rPr>
        <w:fldChar w:fldCharType="begin"/>
      </w:r>
      <w:r w:rsidR="00482D60">
        <w:rPr>
          <w:noProof/>
        </w:rPr>
        <w:instrText xml:space="preserve"> SEQ Table \* ARABIC </w:instrText>
      </w:r>
      <w:r w:rsidR="00482D60">
        <w:rPr>
          <w:noProof/>
        </w:rPr>
        <w:fldChar w:fldCharType="separate"/>
      </w:r>
      <w:r w:rsidR="00DA230B">
        <w:rPr>
          <w:noProof/>
        </w:rPr>
        <w:t>19</w:t>
      </w:r>
      <w:r w:rsidR="00482D60">
        <w:rPr>
          <w:noProof/>
        </w:rPr>
        <w:fldChar w:fldCharType="end"/>
      </w:r>
      <w:r w:rsidRPr="004A2DA9">
        <w:t xml:space="preserve">: </w:t>
      </w:r>
      <w:r w:rsidR="00D629E1" w:rsidRPr="004A2DA9">
        <w:t>About</w:t>
      </w:r>
      <w:r w:rsidRPr="004A2DA9">
        <w:t xml:space="preserve"> menu</w:t>
      </w:r>
      <w:bookmarkEnd w:id="420"/>
    </w:p>
    <w:tbl>
      <w:tblPr>
        <w:tblStyle w:val="TableGrid"/>
        <w:tblW w:w="0" w:type="auto"/>
        <w:tblLook w:val="04A0" w:firstRow="1" w:lastRow="0" w:firstColumn="1" w:lastColumn="0" w:noHBand="0" w:noVBand="1"/>
      </w:tblPr>
      <w:tblGrid>
        <w:gridCol w:w="2381"/>
        <w:gridCol w:w="1843"/>
        <w:gridCol w:w="4755"/>
      </w:tblGrid>
      <w:tr w:rsidR="006F2071" w:rsidRPr="004A2DA9" w14:paraId="250C0896" w14:textId="77777777" w:rsidTr="003C6EC3">
        <w:trPr>
          <w:cnfStyle w:val="100000000000" w:firstRow="1" w:lastRow="0" w:firstColumn="0" w:lastColumn="0" w:oddVBand="0" w:evenVBand="0" w:oddHBand="0" w:evenHBand="0" w:firstRowFirstColumn="0" w:firstRowLastColumn="0" w:lastRowFirstColumn="0" w:lastRowLastColumn="0"/>
          <w:trHeight w:val="216"/>
        </w:trPr>
        <w:tc>
          <w:tcPr>
            <w:tcW w:w="2381" w:type="dxa"/>
            <w:vAlign w:val="top"/>
          </w:tcPr>
          <w:p w14:paraId="4D3FE445" w14:textId="77777777" w:rsidR="006F2071" w:rsidRPr="004A2DA9" w:rsidRDefault="006F2071" w:rsidP="007B6747">
            <w:r w:rsidRPr="004A2DA9">
              <w:t>Parameter</w:t>
            </w:r>
          </w:p>
        </w:tc>
        <w:tc>
          <w:tcPr>
            <w:tcW w:w="1843" w:type="dxa"/>
            <w:vAlign w:val="top"/>
          </w:tcPr>
          <w:p w14:paraId="272512EB" w14:textId="77777777" w:rsidR="006F2071" w:rsidRPr="004A2DA9" w:rsidRDefault="006F2071" w:rsidP="007B6747">
            <w:r w:rsidRPr="004A2DA9">
              <w:t>HMI name</w:t>
            </w:r>
          </w:p>
        </w:tc>
        <w:tc>
          <w:tcPr>
            <w:tcW w:w="4755" w:type="dxa"/>
            <w:vAlign w:val="top"/>
          </w:tcPr>
          <w:p w14:paraId="545391C5" w14:textId="77777777" w:rsidR="006F2071" w:rsidRPr="004A2DA9" w:rsidRDefault="006F2071" w:rsidP="007B6747">
            <w:r w:rsidRPr="004A2DA9">
              <w:t>Description</w:t>
            </w:r>
          </w:p>
        </w:tc>
      </w:tr>
      <w:tr w:rsidR="006F2071" w:rsidRPr="004A2DA9" w14:paraId="671D5FC9" w14:textId="77777777" w:rsidTr="003C6EC3">
        <w:trPr>
          <w:trHeight w:val="148"/>
        </w:trPr>
        <w:tc>
          <w:tcPr>
            <w:tcW w:w="2381" w:type="dxa"/>
            <w:vAlign w:val="top"/>
          </w:tcPr>
          <w:p w14:paraId="59B22A0C" w14:textId="77777777" w:rsidR="006F2071" w:rsidRPr="004A2DA9" w:rsidRDefault="006F2071" w:rsidP="007B6747">
            <w:r w:rsidRPr="004A2DA9">
              <w:t>Software revision</w:t>
            </w:r>
          </w:p>
        </w:tc>
        <w:tc>
          <w:tcPr>
            <w:tcW w:w="1843" w:type="dxa"/>
            <w:vAlign w:val="top"/>
          </w:tcPr>
          <w:p w14:paraId="2303FA1C" w14:textId="77777777" w:rsidR="006F2071" w:rsidRPr="004A2DA9" w:rsidRDefault="006F2071" w:rsidP="007B6747">
            <w:pPr>
              <w:rPr>
                <w:rStyle w:val="Emphasis"/>
              </w:rPr>
            </w:pPr>
            <w:r w:rsidRPr="004A2DA9">
              <w:rPr>
                <w:rStyle w:val="Emphasis"/>
              </w:rPr>
              <w:t>SW rev</w:t>
            </w:r>
          </w:p>
        </w:tc>
        <w:tc>
          <w:tcPr>
            <w:tcW w:w="4755" w:type="dxa"/>
            <w:vAlign w:val="top"/>
          </w:tcPr>
          <w:p w14:paraId="6A9EBF4A" w14:textId="77777777" w:rsidR="006F2071" w:rsidRPr="004A2DA9" w:rsidRDefault="006F2071" w:rsidP="007B6747">
            <w:r w:rsidRPr="004A2DA9">
              <w:t>Shows the revision of the running software.</w:t>
            </w:r>
          </w:p>
        </w:tc>
      </w:tr>
      <w:tr w:rsidR="00A305D4" w:rsidRPr="004A2DA9" w14:paraId="5BADDD4B" w14:textId="77777777" w:rsidTr="003C6EC3">
        <w:trPr>
          <w:trHeight w:val="148"/>
        </w:trPr>
        <w:tc>
          <w:tcPr>
            <w:tcW w:w="2381" w:type="dxa"/>
            <w:vAlign w:val="top"/>
          </w:tcPr>
          <w:p w14:paraId="1659845F" w14:textId="380F640F" w:rsidR="00A305D4" w:rsidRDefault="00A305D4" w:rsidP="007B6747">
            <w:r>
              <w:t>Software build date</w:t>
            </w:r>
          </w:p>
        </w:tc>
        <w:tc>
          <w:tcPr>
            <w:tcW w:w="1843" w:type="dxa"/>
            <w:vAlign w:val="top"/>
          </w:tcPr>
          <w:p w14:paraId="0337F1DA" w14:textId="26D5285B" w:rsidR="00A305D4" w:rsidRDefault="00A305D4" w:rsidP="007B6747">
            <w:pPr>
              <w:rPr>
                <w:rStyle w:val="Emphasis"/>
              </w:rPr>
            </w:pPr>
            <w:r>
              <w:rPr>
                <w:rStyle w:val="Emphasis"/>
              </w:rPr>
              <w:t>SW date</w:t>
            </w:r>
          </w:p>
        </w:tc>
        <w:tc>
          <w:tcPr>
            <w:tcW w:w="4755" w:type="dxa"/>
            <w:vAlign w:val="top"/>
          </w:tcPr>
          <w:p w14:paraId="1445FAA9" w14:textId="11973138" w:rsidR="00A305D4" w:rsidRDefault="00A305D4" w:rsidP="007B6747">
            <w:r>
              <w:t>Shows the build date of the running software.</w:t>
            </w:r>
          </w:p>
        </w:tc>
      </w:tr>
      <w:tr w:rsidR="00A305D4" w:rsidRPr="004A2DA9" w14:paraId="5AB6C667" w14:textId="77777777" w:rsidTr="003C6EC3">
        <w:trPr>
          <w:trHeight w:val="148"/>
        </w:trPr>
        <w:tc>
          <w:tcPr>
            <w:tcW w:w="2381" w:type="dxa"/>
            <w:vAlign w:val="top"/>
          </w:tcPr>
          <w:p w14:paraId="044939C0" w14:textId="417E56CF" w:rsidR="00A305D4" w:rsidRDefault="00A305D4" w:rsidP="007B6747">
            <w:r>
              <w:t>Software build time</w:t>
            </w:r>
          </w:p>
        </w:tc>
        <w:tc>
          <w:tcPr>
            <w:tcW w:w="1843" w:type="dxa"/>
            <w:vAlign w:val="top"/>
          </w:tcPr>
          <w:p w14:paraId="08391B0C" w14:textId="5A79E6C6" w:rsidR="00A305D4" w:rsidRDefault="00A305D4" w:rsidP="007B6747">
            <w:pPr>
              <w:rPr>
                <w:rStyle w:val="Emphasis"/>
              </w:rPr>
            </w:pPr>
            <w:r>
              <w:rPr>
                <w:rStyle w:val="Emphasis"/>
              </w:rPr>
              <w:t>SW time</w:t>
            </w:r>
          </w:p>
        </w:tc>
        <w:tc>
          <w:tcPr>
            <w:tcW w:w="4755" w:type="dxa"/>
            <w:vAlign w:val="top"/>
          </w:tcPr>
          <w:p w14:paraId="11CF59DA" w14:textId="7047EB69" w:rsidR="00A305D4" w:rsidRDefault="00A305D4" w:rsidP="007B6747">
            <w:r>
              <w:t>Shows the build time of the running software.</w:t>
            </w:r>
          </w:p>
        </w:tc>
      </w:tr>
      <w:tr w:rsidR="00DC2DA2" w:rsidRPr="004A2DA9" w14:paraId="657A04B3" w14:textId="77777777" w:rsidTr="003C6EC3">
        <w:trPr>
          <w:trHeight w:val="148"/>
        </w:trPr>
        <w:tc>
          <w:tcPr>
            <w:tcW w:w="2381" w:type="dxa"/>
            <w:vAlign w:val="top"/>
          </w:tcPr>
          <w:p w14:paraId="39D86088" w14:textId="0251B3AF" w:rsidR="00DC2DA2" w:rsidRPr="004A2DA9" w:rsidRDefault="00DC2DA2" w:rsidP="00B632B1">
            <w:r>
              <w:t>Hardware revision</w:t>
            </w:r>
          </w:p>
        </w:tc>
        <w:tc>
          <w:tcPr>
            <w:tcW w:w="1843" w:type="dxa"/>
            <w:vAlign w:val="top"/>
          </w:tcPr>
          <w:p w14:paraId="3CFC0511" w14:textId="6E125AE3" w:rsidR="00DC2DA2" w:rsidRPr="004A2DA9" w:rsidRDefault="00DC2DA2" w:rsidP="00B632B1">
            <w:pPr>
              <w:rPr>
                <w:rStyle w:val="Emphasis"/>
              </w:rPr>
            </w:pPr>
            <w:r>
              <w:rPr>
                <w:rStyle w:val="Emphasis"/>
              </w:rPr>
              <w:t>HW rev</w:t>
            </w:r>
          </w:p>
        </w:tc>
        <w:tc>
          <w:tcPr>
            <w:tcW w:w="4755" w:type="dxa"/>
            <w:vAlign w:val="top"/>
          </w:tcPr>
          <w:p w14:paraId="2B5B37D7" w14:textId="1462D33C" w:rsidR="00DC2DA2" w:rsidRPr="004A2DA9" w:rsidRDefault="00DC2DA2" w:rsidP="00DC2DA2">
            <w:r>
              <w:t>Shows the hardware revision of the SCC2</w:t>
            </w:r>
          </w:p>
        </w:tc>
      </w:tr>
      <w:tr w:rsidR="00C64C01" w:rsidRPr="004A2DA9" w14:paraId="72C249E1" w14:textId="77777777" w:rsidTr="003C6EC3">
        <w:trPr>
          <w:trHeight w:val="148"/>
        </w:trPr>
        <w:tc>
          <w:tcPr>
            <w:tcW w:w="2381" w:type="dxa"/>
            <w:vAlign w:val="top"/>
          </w:tcPr>
          <w:p w14:paraId="6CF07D0E" w14:textId="77777777" w:rsidR="00C64C01" w:rsidRPr="004A2DA9" w:rsidRDefault="00C64C01" w:rsidP="007B6747">
            <w:r>
              <w:t>Serial number</w:t>
            </w:r>
          </w:p>
        </w:tc>
        <w:tc>
          <w:tcPr>
            <w:tcW w:w="1843" w:type="dxa"/>
            <w:vAlign w:val="top"/>
          </w:tcPr>
          <w:p w14:paraId="60FA7686" w14:textId="77777777" w:rsidR="00C64C01" w:rsidRPr="004A2DA9" w:rsidRDefault="00C64C01" w:rsidP="007B6747">
            <w:pPr>
              <w:rPr>
                <w:rStyle w:val="Emphasis"/>
              </w:rPr>
            </w:pPr>
            <w:r>
              <w:rPr>
                <w:rStyle w:val="Emphasis"/>
              </w:rPr>
              <w:t>S/N</w:t>
            </w:r>
          </w:p>
        </w:tc>
        <w:tc>
          <w:tcPr>
            <w:tcW w:w="4755" w:type="dxa"/>
            <w:vAlign w:val="top"/>
          </w:tcPr>
          <w:p w14:paraId="03A1D703" w14:textId="77777777" w:rsidR="00C64C01" w:rsidRPr="004A2DA9" w:rsidRDefault="00C64C01" w:rsidP="007B6747">
            <w:r>
              <w:t>Shows the serial number of the SCC2</w:t>
            </w:r>
          </w:p>
        </w:tc>
      </w:tr>
      <w:tr w:rsidR="006F2071" w:rsidRPr="004A2DA9" w14:paraId="59F0F8ED" w14:textId="77777777" w:rsidTr="003C6EC3">
        <w:trPr>
          <w:trHeight w:val="149"/>
        </w:trPr>
        <w:tc>
          <w:tcPr>
            <w:tcW w:w="2381" w:type="dxa"/>
            <w:vAlign w:val="top"/>
          </w:tcPr>
          <w:p w14:paraId="22993AFF" w14:textId="77777777" w:rsidR="006F2071" w:rsidRPr="004A2DA9" w:rsidRDefault="00CD2EBE" w:rsidP="007B6747">
            <w:r w:rsidRPr="004A2DA9">
              <w:t>IP address</w:t>
            </w:r>
          </w:p>
        </w:tc>
        <w:tc>
          <w:tcPr>
            <w:tcW w:w="1843" w:type="dxa"/>
            <w:vAlign w:val="top"/>
          </w:tcPr>
          <w:p w14:paraId="6B78FEA8" w14:textId="77777777" w:rsidR="006F2071" w:rsidRPr="004A2DA9" w:rsidRDefault="00CD2EBE" w:rsidP="007B6747">
            <w:pPr>
              <w:rPr>
                <w:rStyle w:val="Emphasis"/>
              </w:rPr>
            </w:pPr>
            <w:r w:rsidRPr="004A2DA9">
              <w:rPr>
                <w:rStyle w:val="Emphasis"/>
              </w:rPr>
              <w:t>IP address</w:t>
            </w:r>
          </w:p>
        </w:tc>
        <w:tc>
          <w:tcPr>
            <w:tcW w:w="4755" w:type="dxa"/>
            <w:vAlign w:val="top"/>
          </w:tcPr>
          <w:p w14:paraId="1BCE71D0" w14:textId="77777777" w:rsidR="006F2071" w:rsidRPr="004A2DA9" w:rsidRDefault="00CD2EBE" w:rsidP="007B6747">
            <w:r w:rsidRPr="004A2DA9">
              <w:t>Shows the actual IP address of the system.</w:t>
            </w:r>
          </w:p>
        </w:tc>
      </w:tr>
      <w:tr w:rsidR="006F2071" w:rsidRPr="004A2DA9" w14:paraId="674DBC54" w14:textId="77777777" w:rsidTr="003C6EC3">
        <w:trPr>
          <w:trHeight w:val="189"/>
        </w:trPr>
        <w:tc>
          <w:tcPr>
            <w:tcW w:w="2381" w:type="dxa"/>
            <w:vAlign w:val="top"/>
          </w:tcPr>
          <w:p w14:paraId="0C8A7710" w14:textId="77777777" w:rsidR="006F2071" w:rsidRPr="004A2DA9" w:rsidRDefault="00CD2EBE" w:rsidP="007B6747">
            <w:r w:rsidRPr="004A2DA9">
              <w:t>IP netmask</w:t>
            </w:r>
          </w:p>
        </w:tc>
        <w:tc>
          <w:tcPr>
            <w:tcW w:w="1843" w:type="dxa"/>
            <w:vAlign w:val="top"/>
          </w:tcPr>
          <w:p w14:paraId="370667EC" w14:textId="77777777" w:rsidR="006F2071" w:rsidRPr="004A2DA9" w:rsidRDefault="00CD2EBE" w:rsidP="007B6747">
            <w:pPr>
              <w:rPr>
                <w:rStyle w:val="Emphasis"/>
              </w:rPr>
            </w:pPr>
            <w:r w:rsidRPr="004A2DA9">
              <w:rPr>
                <w:rStyle w:val="Emphasis"/>
              </w:rPr>
              <w:t>IP netmask</w:t>
            </w:r>
          </w:p>
        </w:tc>
        <w:tc>
          <w:tcPr>
            <w:tcW w:w="4755" w:type="dxa"/>
            <w:vAlign w:val="top"/>
          </w:tcPr>
          <w:p w14:paraId="0BCD8AAD" w14:textId="77777777" w:rsidR="006F2071" w:rsidRPr="004A2DA9" w:rsidRDefault="00CD2EBE" w:rsidP="007B6747">
            <w:r w:rsidRPr="004A2DA9">
              <w:t>Shows the actual IP netmask of the system.</w:t>
            </w:r>
          </w:p>
        </w:tc>
      </w:tr>
      <w:tr w:rsidR="006F2071" w:rsidRPr="004A2DA9" w14:paraId="699C0BF0" w14:textId="77777777" w:rsidTr="003C6EC3">
        <w:trPr>
          <w:trHeight w:val="189"/>
        </w:trPr>
        <w:tc>
          <w:tcPr>
            <w:tcW w:w="2381" w:type="dxa"/>
            <w:vAlign w:val="top"/>
          </w:tcPr>
          <w:p w14:paraId="2C3EC62C" w14:textId="77777777" w:rsidR="006F2071" w:rsidRPr="004A2DA9" w:rsidRDefault="00CD2EBE" w:rsidP="007B6747">
            <w:r w:rsidRPr="004A2DA9">
              <w:t>IP gateway</w:t>
            </w:r>
            <w:r w:rsidR="00D629E1" w:rsidRPr="004A2DA9">
              <w:t xml:space="preserve"> address</w:t>
            </w:r>
          </w:p>
        </w:tc>
        <w:tc>
          <w:tcPr>
            <w:tcW w:w="1843" w:type="dxa"/>
            <w:vAlign w:val="top"/>
          </w:tcPr>
          <w:p w14:paraId="7F454FC9" w14:textId="77777777" w:rsidR="006F2071" w:rsidRPr="004A2DA9" w:rsidRDefault="00CD2EBE" w:rsidP="007B6747">
            <w:pPr>
              <w:rPr>
                <w:rStyle w:val="Emphasis"/>
              </w:rPr>
            </w:pPr>
            <w:r w:rsidRPr="004A2DA9">
              <w:rPr>
                <w:rStyle w:val="Emphasis"/>
              </w:rPr>
              <w:t>IP gateway</w:t>
            </w:r>
          </w:p>
        </w:tc>
        <w:tc>
          <w:tcPr>
            <w:tcW w:w="4755" w:type="dxa"/>
            <w:vAlign w:val="top"/>
          </w:tcPr>
          <w:p w14:paraId="2112CF01" w14:textId="77777777" w:rsidR="006F2071" w:rsidRPr="004A2DA9" w:rsidRDefault="00CD2EBE" w:rsidP="007B6747">
            <w:r w:rsidRPr="004A2DA9">
              <w:t>Shows the actual IP gateway address of the system.</w:t>
            </w:r>
          </w:p>
        </w:tc>
      </w:tr>
      <w:tr w:rsidR="00C64C01" w:rsidRPr="004A2DA9" w14:paraId="00BB32CD" w14:textId="77777777" w:rsidTr="003C6EC3">
        <w:trPr>
          <w:trHeight w:val="189"/>
        </w:trPr>
        <w:tc>
          <w:tcPr>
            <w:tcW w:w="2381" w:type="dxa"/>
            <w:vAlign w:val="top"/>
          </w:tcPr>
          <w:p w14:paraId="2282E755" w14:textId="364F5855" w:rsidR="00C64C01" w:rsidRPr="004A2DA9" w:rsidRDefault="003C6EC3" w:rsidP="003C6EC3">
            <w:r>
              <w:lastRenderedPageBreak/>
              <w:t>Multi-master</w:t>
            </w:r>
            <w:r w:rsidR="00C64C01">
              <w:t xml:space="preserve"> node identifier</w:t>
            </w:r>
          </w:p>
        </w:tc>
        <w:tc>
          <w:tcPr>
            <w:tcW w:w="1843" w:type="dxa"/>
            <w:vAlign w:val="top"/>
          </w:tcPr>
          <w:p w14:paraId="12F165FF" w14:textId="4100ED39" w:rsidR="00C64C01" w:rsidRPr="004A2DA9" w:rsidRDefault="003C6EC3" w:rsidP="007B6747">
            <w:pPr>
              <w:rPr>
                <w:rStyle w:val="Emphasis"/>
              </w:rPr>
            </w:pPr>
            <w:r>
              <w:rPr>
                <w:rStyle w:val="Emphasis"/>
              </w:rPr>
              <w:t>MM</w:t>
            </w:r>
            <w:r w:rsidR="00C64C01">
              <w:rPr>
                <w:rStyle w:val="Emphasis"/>
              </w:rPr>
              <w:t xml:space="preserve"> id</w:t>
            </w:r>
          </w:p>
        </w:tc>
        <w:tc>
          <w:tcPr>
            <w:tcW w:w="4755" w:type="dxa"/>
            <w:vAlign w:val="top"/>
          </w:tcPr>
          <w:p w14:paraId="51E2B15E" w14:textId="40BB918D" w:rsidR="00C64C01" w:rsidRPr="004A2DA9" w:rsidRDefault="00C64C01" w:rsidP="003C6EC3">
            <w:r>
              <w:t xml:space="preserve">Shows the </w:t>
            </w:r>
            <w:r w:rsidR="004C3BBA">
              <w:t>m</w:t>
            </w:r>
            <w:r w:rsidR="003C6EC3">
              <w:t>ulti-master</w:t>
            </w:r>
            <w:r>
              <w:t xml:space="preserve"> node identifier of this system.</w:t>
            </w:r>
          </w:p>
        </w:tc>
      </w:tr>
      <w:tr w:rsidR="00C64C01" w:rsidRPr="004A2DA9" w14:paraId="6121B637" w14:textId="77777777" w:rsidTr="003C6EC3">
        <w:trPr>
          <w:trHeight w:val="189"/>
        </w:trPr>
        <w:tc>
          <w:tcPr>
            <w:tcW w:w="2381" w:type="dxa"/>
            <w:vAlign w:val="top"/>
          </w:tcPr>
          <w:p w14:paraId="2898992C" w14:textId="09252FFF" w:rsidR="00C64C01" w:rsidRPr="004A2DA9" w:rsidRDefault="003C6EC3" w:rsidP="007B6747">
            <w:r>
              <w:t xml:space="preserve">Multi-master </w:t>
            </w:r>
            <w:r w:rsidR="00C64C01">
              <w:t>nodes online</w:t>
            </w:r>
          </w:p>
        </w:tc>
        <w:tc>
          <w:tcPr>
            <w:tcW w:w="1843" w:type="dxa"/>
            <w:vAlign w:val="top"/>
          </w:tcPr>
          <w:p w14:paraId="0138F765" w14:textId="19417383" w:rsidR="00C64C01" w:rsidRPr="004A2DA9" w:rsidRDefault="003C6EC3" w:rsidP="007B6747">
            <w:pPr>
              <w:rPr>
                <w:rStyle w:val="Emphasis"/>
              </w:rPr>
            </w:pPr>
            <w:r>
              <w:rPr>
                <w:rStyle w:val="Emphasis"/>
              </w:rPr>
              <w:t>MM</w:t>
            </w:r>
            <w:r w:rsidR="00C64C01">
              <w:rPr>
                <w:rStyle w:val="Emphasis"/>
              </w:rPr>
              <w:t xml:space="preserve"> online</w:t>
            </w:r>
          </w:p>
        </w:tc>
        <w:tc>
          <w:tcPr>
            <w:tcW w:w="4755" w:type="dxa"/>
            <w:vAlign w:val="top"/>
          </w:tcPr>
          <w:p w14:paraId="01778479" w14:textId="0583A466" w:rsidR="00C64C01" w:rsidRPr="004A2DA9" w:rsidRDefault="00C64C01" w:rsidP="00C64C01">
            <w:r>
              <w:t>Shows the number of nodes currently online</w:t>
            </w:r>
            <w:r w:rsidR="003C6EC3">
              <w:t xml:space="preserve"> on the bus</w:t>
            </w:r>
            <w:r>
              <w:t>.</w:t>
            </w:r>
          </w:p>
        </w:tc>
      </w:tr>
      <w:tr w:rsidR="00C64C01" w:rsidRPr="004A2DA9" w14:paraId="29FEBBDD" w14:textId="77777777" w:rsidTr="003C6EC3">
        <w:trPr>
          <w:trHeight w:val="189"/>
        </w:trPr>
        <w:tc>
          <w:tcPr>
            <w:tcW w:w="2381" w:type="dxa"/>
            <w:vAlign w:val="top"/>
          </w:tcPr>
          <w:p w14:paraId="655835AA" w14:textId="43D51D6A" w:rsidR="00C64C01" w:rsidRPr="004A2DA9" w:rsidRDefault="003C6EC3" w:rsidP="007B6747">
            <w:r>
              <w:t xml:space="preserve">Multi-master </w:t>
            </w:r>
            <w:r w:rsidR="00C64C01">
              <w:t>nodes running</w:t>
            </w:r>
          </w:p>
        </w:tc>
        <w:tc>
          <w:tcPr>
            <w:tcW w:w="1843" w:type="dxa"/>
            <w:vAlign w:val="top"/>
          </w:tcPr>
          <w:p w14:paraId="040FB438" w14:textId="1F648EED" w:rsidR="00C64C01" w:rsidRPr="004A2DA9" w:rsidRDefault="003C6EC3" w:rsidP="007B6747">
            <w:pPr>
              <w:rPr>
                <w:rStyle w:val="Emphasis"/>
              </w:rPr>
            </w:pPr>
            <w:r>
              <w:rPr>
                <w:rStyle w:val="Emphasis"/>
              </w:rPr>
              <w:t>MM</w:t>
            </w:r>
            <w:r w:rsidR="00C64C01">
              <w:rPr>
                <w:rStyle w:val="Emphasis"/>
              </w:rPr>
              <w:t xml:space="preserve"> run</w:t>
            </w:r>
          </w:p>
        </w:tc>
        <w:tc>
          <w:tcPr>
            <w:tcW w:w="4755" w:type="dxa"/>
            <w:vAlign w:val="top"/>
          </w:tcPr>
          <w:p w14:paraId="69818CAD" w14:textId="69A418D2" w:rsidR="00C64C01" w:rsidRPr="004A2DA9" w:rsidRDefault="00C64C01" w:rsidP="007B6747">
            <w:r>
              <w:t>Shows the number of nodes currently running</w:t>
            </w:r>
            <w:r w:rsidR="003C6EC3">
              <w:t xml:space="preserve"> on the bus</w:t>
            </w:r>
            <w:r>
              <w:t>.</w:t>
            </w:r>
          </w:p>
        </w:tc>
      </w:tr>
      <w:tr w:rsidR="00C64C01" w:rsidRPr="004A2DA9" w14:paraId="3DC69C5E" w14:textId="77777777" w:rsidTr="003C6EC3">
        <w:trPr>
          <w:trHeight w:val="189"/>
        </w:trPr>
        <w:tc>
          <w:tcPr>
            <w:tcW w:w="2381" w:type="dxa"/>
            <w:vAlign w:val="top"/>
          </w:tcPr>
          <w:p w14:paraId="2C79E028" w14:textId="7666CFC0" w:rsidR="00C64C01" w:rsidRPr="004A2DA9" w:rsidRDefault="003C6EC3" w:rsidP="007B6747">
            <w:r>
              <w:t xml:space="preserve">Multi-master </w:t>
            </w:r>
            <w:r w:rsidR="00C64C01">
              <w:t>master node</w:t>
            </w:r>
          </w:p>
        </w:tc>
        <w:tc>
          <w:tcPr>
            <w:tcW w:w="1843" w:type="dxa"/>
            <w:vAlign w:val="top"/>
          </w:tcPr>
          <w:p w14:paraId="5A993453" w14:textId="3EF0D065" w:rsidR="00C64C01" w:rsidRPr="004A2DA9" w:rsidRDefault="003C6EC3" w:rsidP="007B6747">
            <w:pPr>
              <w:rPr>
                <w:rStyle w:val="Emphasis"/>
              </w:rPr>
            </w:pPr>
            <w:r>
              <w:rPr>
                <w:rStyle w:val="Emphasis"/>
              </w:rPr>
              <w:t>MM</w:t>
            </w:r>
            <w:r w:rsidR="00C64C01">
              <w:rPr>
                <w:rStyle w:val="Emphasis"/>
              </w:rPr>
              <w:t xml:space="preserve"> mstr</w:t>
            </w:r>
          </w:p>
        </w:tc>
        <w:tc>
          <w:tcPr>
            <w:tcW w:w="4755" w:type="dxa"/>
            <w:vAlign w:val="top"/>
          </w:tcPr>
          <w:p w14:paraId="42792D2B" w14:textId="4EE57198" w:rsidR="00C64C01" w:rsidRPr="004A2DA9" w:rsidRDefault="00C64C01" w:rsidP="003C6EC3">
            <w:r>
              <w:t xml:space="preserve">Shows the current master node of the </w:t>
            </w:r>
            <w:r w:rsidR="004C3BBA">
              <w:t>m</w:t>
            </w:r>
            <w:r w:rsidR="003C6EC3">
              <w:t xml:space="preserve">ulti-master </w:t>
            </w:r>
            <w:r>
              <w:t>bus.</w:t>
            </w:r>
          </w:p>
        </w:tc>
      </w:tr>
    </w:tbl>
    <w:p w14:paraId="7A8C1F54" w14:textId="4D63DF1B" w:rsidR="00084B59" w:rsidRPr="004A2DA9" w:rsidRDefault="00084B59" w:rsidP="00084B59">
      <w:pPr>
        <w:pStyle w:val="Heading2"/>
      </w:pPr>
      <w:bookmarkStart w:id="421" w:name="_Toc341698133"/>
      <w:bookmarkStart w:id="422" w:name="_Toc505008831"/>
      <w:r w:rsidRPr="004A2DA9">
        <w:t>Operation</w:t>
      </w:r>
      <w:bookmarkEnd w:id="391"/>
      <w:r w:rsidRPr="004A2DA9">
        <w:t xml:space="preserve"> using the HMI</w:t>
      </w:r>
      <w:bookmarkEnd w:id="421"/>
      <w:bookmarkEnd w:id="422"/>
    </w:p>
    <w:p w14:paraId="6C9ACC01" w14:textId="77777777" w:rsidR="00EE527B" w:rsidRPr="004A2DA9" w:rsidRDefault="00EE527B" w:rsidP="00EE527B">
      <w:pPr>
        <w:pStyle w:val="Heading3"/>
      </w:pPr>
      <w:bookmarkStart w:id="423" w:name="_Toc341698134"/>
      <w:bookmarkStart w:id="424" w:name="_Toc505008832"/>
      <w:r w:rsidRPr="004A2DA9">
        <w:t>Starting and stopping</w:t>
      </w:r>
      <w:bookmarkEnd w:id="423"/>
      <w:bookmarkEnd w:id="424"/>
    </w:p>
    <w:p w14:paraId="09913130" w14:textId="77777777" w:rsidR="00084B59" w:rsidRPr="004A2DA9" w:rsidRDefault="006826C1" w:rsidP="00084B59">
      <w:r w:rsidRPr="004A2DA9">
        <w:t xml:space="preserve">When the system is in the </w:t>
      </w:r>
      <w:r w:rsidRPr="004A2DA9">
        <w:rPr>
          <w:i/>
        </w:rPr>
        <w:t>Stopped</w:t>
      </w:r>
      <w:r w:rsidRPr="004A2DA9">
        <w:t xml:space="preserve"> or </w:t>
      </w:r>
      <w:r w:rsidRPr="004A2DA9">
        <w:rPr>
          <w:i/>
        </w:rPr>
        <w:t>Operating</w:t>
      </w:r>
      <w:r w:rsidRPr="004A2DA9">
        <w:t xml:space="preserve"> state, s</w:t>
      </w:r>
      <w:r w:rsidR="00084B59" w:rsidRPr="004A2DA9">
        <w:t>tart and stop of the system can be performed using the right-most soft key.</w:t>
      </w:r>
    </w:p>
    <w:tbl>
      <w:tblPr>
        <w:tblStyle w:val="Formatvorlage1"/>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929"/>
        <w:gridCol w:w="2929"/>
      </w:tblGrid>
      <w:tr w:rsidR="00B81C4E" w:rsidRPr="004A2DA9" w14:paraId="15DD20AD" w14:textId="77777777" w:rsidTr="00DB4A51">
        <w:trPr>
          <w:jc w:val="center"/>
        </w:trPr>
        <w:tc>
          <w:tcPr>
            <w:cnfStyle w:val="001000000000" w:firstRow="0" w:lastRow="0" w:firstColumn="1" w:lastColumn="0" w:oddVBand="0" w:evenVBand="0" w:oddHBand="0" w:evenHBand="0" w:firstRowFirstColumn="0" w:firstRowLastColumn="0" w:lastRowFirstColumn="0" w:lastRowLastColumn="0"/>
            <w:tcW w:w="2929" w:type="dxa"/>
          </w:tcPr>
          <w:p w14:paraId="2668C6F6" w14:textId="77777777" w:rsidR="00B81C4E" w:rsidRPr="004A2DA9" w:rsidRDefault="00B81C4E" w:rsidP="007B6747">
            <w:pPr>
              <w:jc w:val="center"/>
            </w:pPr>
            <w:r w:rsidRPr="004A2DA9">
              <w:rPr>
                <w:rFonts w:cs="Arial"/>
                <w:b/>
                <w:noProof/>
                <w:sz w:val="16"/>
                <w:szCs w:val="16"/>
              </w:rPr>
              <w:drawing>
                <wp:inline distT="0" distB="0" distL="0" distR="0" wp14:anchorId="52CC862D" wp14:editId="115E06A5">
                  <wp:extent cx="1256030" cy="930275"/>
                  <wp:effectExtent l="0" t="0" r="1270" b="3175"/>
                  <wp:docPr id="242" name="Picture 242" descr="hmi_lcd_st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mi_lcd_stopped"/>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256030" cy="930275"/>
                          </a:xfrm>
                          <a:prstGeom prst="rect">
                            <a:avLst/>
                          </a:prstGeom>
                          <a:noFill/>
                          <a:ln>
                            <a:noFill/>
                          </a:ln>
                        </pic:spPr>
                      </pic:pic>
                    </a:graphicData>
                  </a:graphic>
                </wp:inline>
              </w:drawing>
            </w:r>
          </w:p>
        </w:tc>
        <w:tc>
          <w:tcPr>
            <w:tcW w:w="2929" w:type="dxa"/>
          </w:tcPr>
          <w:p w14:paraId="1CA58B49" w14:textId="77777777" w:rsidR="00B81C4E" w:rsidRPr="004A2DA9" w:rsidRDefault="00B81C4E" w:rsidP="007B6747">
            <w:pPr>
              <w:jc w:val="center"/>
              <w:cnfStyle w:val="000000000000" w:firstRow="0" w:lastRow="0" w:firstColumn="0" w:lastColumn="0" w:oddVBand="0" w:evenVBand="0" w:oddHBand="0" w:evenHBand="0" w:firstRowFirstColumn="0" w:firstRowLastColumn="0" w:lastRowFirstColumn="0" w:lastRowLastColumn="0"/>
            </w:pPr>
            <w:r w:rsidRPr="004A2DA9">
              <w:rPr>
                <w:rFonts w:cs="Arial"/>
                <w:b/>
                <w:noProof/>
                <w:sz w:val="16"/>
                <w:szCs w:val="16"/>
              </w:rPr>
              <w:drawing>
                <wp:inline distT="0" distB="0" distL="0" distR="0" wp14:anchorId="5425FE0B" wp14:editId="5F31AE13">
                  <wp:extent cx="1256030" cy="930275"/>
                  <wp:effectExtent l="0" t="0" r="1270" b="3175"/>
                  <wp:docPr id="243" name="Picture 243" descr="hmi_lcd_ru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mi_lcd_runni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256030" cy="930275"/>
                          </a:xfrm>
                          <a:prstGeom prst="rect">
                            <a:avLst/>
                          </a:prstGeom>
                          <a:noFill/>
                          <a:ln>
                            <a:noFill/>
                          </a:ln>
                        </pic:spPr>
                      </pic:pic>
                    </a:graphicData>
                  </a:graphic>
                </wp:inline>
              </w:drawing>
            </w:r>
          </w:p>
        </w:tc>
      </w:tr>
      <w:tr w:rsidR="00B81C4E" w:rsidRPr="004A2DA9" w14:paraId="6CC56C4B" w14:textId="77777777" w:rsidTr="00DB4A51">
        <w:trPr>
          <w:jc w:val="center"/>
        </w:trPr>
        <w:tc>
          <w:tcPr>
            <w:cnfStyle w:val="001000000000" w:firstRow="0" w:lastRow="0" w:firstColumn="1" w:lastColumn="0" w:oddVBand="0" w:evenVBand="0" w:oddHBand="0" w:evenHBand="0" w:firstRowFirstColumn="0" w:firstRowLastColumn="0" w:lastRowFirstColumn="0" w:lastRowLastColumn="0"/>
            <w:tcW w:w="2929" w:type="dxa"/>
          </w:tcPr>
          <w:p w14:paraId="5F3B4651" w14:textId="77777777" w:rsidR="00B81C4E" w:rsidRPr="004A2DA9" w:rsidRDefault="00B81C4E" w:rsidP="006826C1">
            <w:r w:rsidRPr="004A2DA9">
              <w:t>a)  When stopped</w:t>
            </w:r>
          </w:p>
        </w:tc>
        <w:tc>
          <w:tcPr>
            <w:tcW w:w="2929" w:type="dxa"/>
          </w:tcPr>
          <w:p w14:paraId="0005777B" w14:textId="77777777" w:rsidR="00B81C4E" w:rsidRPr="004A2DA9" w:rsidRDefault="00B81C4E" w:rsidP="00575C47">
            <w:pPr>
              <w:cnfStyle w:val="000000000000" w:firstRow="0" w:lastRow="0" w:firstColumn="0" w:lastColumn="0" w:oddVBand="0" w:evenVBand="0" w:oddHBand="0" w:evenHBand="0" w:firstRowFirstColumn="0" w:firstRowLastColumn="0" w:lastRowFirstColumn="0" w:lastRowLastColumn="0"/>
            </w:pPr>
            <w:r w:rsidRPr="004A2DA9">
              <w:t>b) When operating</w:t>
            </w:r>
          </w:p>
        </w:tc>
      </w:tr>
    </w:tbl>
    <w:p w14:paraId="6CD86571" w14:textId="57938D67" w:rsidR="00084B59" w:rsidRPr="004A2DA9" w:rsidRDefault="00084B59" w:rsidP="00DB4A51">
      <w:pPr>
        <w:pStyle w:val="Caption"/>
        <w:jc w:val="center"/>
      </w:pPr>
      <w:bookmarkStart w:id="425" w:name="_Toc316636638"/>
      <w:bookmarkStart w:id="426" w:name="_Toc505008903"/>
      <w:r w:rsidRPr="004A2DA9">
        <w:t xml:space="preserve">Figure </w:t>
      </w:r>
      <w:r w:rsidR="00482D60">
        <w:rPr>
          <w:noProof/>
        </w:rPr>
        <w:fldChar w:fldCharType="begin"/>
      </w:r>
      <w:r w:rsidR="00482D60">
        <w:rPr>
          <w:noProof/>
        </w:rPr>
        <w:instrText xml:space="preserve"> SEQ Figure \* ARABIC </w:instrText>
      </w:r>
      <w:r w:rsidR="00482D60">
        <w:rPr>
          <w:noProof/>
        </w:rPr>
        <w:fldChar w:fldCharType="separate"/>
      </w:r>
      <w:r w:rsidR="00DA230B">
        <w:rPr>
          <w:noProof/>
        </w:rPr>
        <w:t>43</w:t>
      </w:r>
      <w:r w:rsidR="00482D60">
        <w:rPr>
          <w:noProof/>
        </w:rPr>
        <w:fldChar w:fldCharType="end"/>
      </w:r>
      <w:r w:rsidRPr="004A2DA9">
        <w:t>: HMI LCD and keys in different operating states</w:t>
      </w:r>
      <w:bookmarkEnd w:id="425"/>
      <w:bookmarkEnd w:id="426"/>
    </w:p>
    <w:p w14:paraId="77E90661" w14:textId="77777777" w:rsidR="00B82066" w:rsidRPr="004A2DA9" w:rsidRDefault="00ED5DE8" w:rsidP="00EE527B">
      <w:pPr>
        <w:pStyle w:val="Heading3"/>
      </w:pPr>
      <w:bookmarkStart w:id="427" w:name="_Toc341698135"/>
      <w:bookmarkStart w:id="428" w:name="_Toc505008833"/>
      <w:r w:rsidRPr="004A2DA9">
        <w:t>Displaying</w:t>
      </w:r>
      <w:r w:rsidR="005E08B9" w:rsidRPr="004A2DA9">
        <w:t xml:space="preserve"> measurement data</w:t>
      </w:r>
      <w:bookmarkEnd w:id="427"/>
      <w:bookmarkEnd w:id="428"/>
    </w:p>
    <w:p w14:paraId="41A69C3E" w14:textId="77777777" w:rsidR="00B35A98" w:rsidRPr="004A2DA9" w:rsidRDefault="00B35A98" w:rsidP="00DB4A51">
      <w:pPr>
        <w:keepNext/>
        <w:jc w:val="center"/>
      </w:pPr>
      <w:r w:rsidRPr="004A2DA9">
        <w:object w:dxaOrig="2945" w:dyaOrig="1055" w14:anchorId="3518C643">
          <v:shape id="_x0000_i1032" type="#_x0000_t75" style="width:137.25pt;height:50.65pt" o:ole="">
            <v:imagedata r:id="rId93" o:title=""/>
          </v:shape>
          <o:OLEObject Type="Embed" ProgID="Visio.Drawing.11" ShapeID="_x0000_i1032" DrawAspect="Content" ObjectID="_1591020827" r:id="rId94"/>
        </w:object>
      </w:r>
    </w:p>
    <w:p w14:paraId="2FC4CAAB" w14:textId="0E8878EC" w:rsidR="00B35A98" w:rsidRPr="004A2DA9" w:rsidRDefault="00B35A98" w:rsidP="00DB4A51">
      <w:pPr>
        <w:pStyle w:val="Caption"/>
        <w:jc w:val="center"/>
      </w:pPr>
      <w:bookmarkStart w:id="429" w:name="_Toc505008904"/>
      <w:r w:rsidRPr="004A2DA9">
        <w:t xml:space="preserve">Figure </w:t>
      </w:r>
      <w:r w:rsidR="00482D60">
        <w:rPr>
          <w:noProof/>
        </w:rPr>
        <w:fldChar w:fldCharType="begin"/>
      </w:r>
      <w:r w:rsidR="00482D60">
        <w:rPr>
          <w:noProof/>
        </w:rPr>
        <w:instrText xml:space="preserve"> SEQ Figure \* ARABIC </w:instrText>
      </w:r>
      <w:r w:rsidR="00482D60">
        <w:rPr>
          <w:noProof/>
        </w:rPr>
        <w:fldChar w:fldCharType="separate"/>
      </w:r>
      <w:r w:rsidR="00DA230B">
        <w:rPr>
          <w:noProof/>
        </w:rPr>
        <w:t>44</w:t>
      </w:r>
      <w:r w:rsidR="00482D60">
        <w:rPr>
          <w:noProof/>
        </w:rPr>
        <w:fldChar w:fldCharType="end"/>
      </w:r>
      <w:r w:rsidRPr="004A2DA9">
        <w:t>: Display of measurement in HMI</w:t>
      </w:r>
      <w:bookmarkEnd w:id="429"/>
    </w:p>
    <w:bookmarkEnd w:id="310"/>
    <w:p w14:paraId="2B9FDB4A" w14:textId="77777777" w:rsidR="00D9513D" w:rsidRPr="004A2DA9" w:rsidRDefault="007B6747" w:rsidP="00461226">
      <w:r w:rsidRPr="004A2DA9">
        <w:t xml:space="preserve">When the system is in the </w:t>
      </w:r>
      <w:r w:rsidRPr="004A2DA9">
        <w:rPr>
          <w:i/>
        </w:rPr>
        <w:t>Stopped</w:t>
      </w:r>
      <w:r w:rsidRPr="004A2DA9">
        <w:t xml:space="preserve"> or </w:t>
      </w:r>
      <w:r w:rsidRPr="004A2DA9">
        <w:rPr>
          <w:i/>
        </w:rPr>
        <w:t>Operating</w:t>
      </w:r>
      <w:r w:rsidRPr="004A2DA9">
        <w:t xml:space="preserve"> state, measurement data is </w:t>
      </w:r>
      <w:r w:rsidR="00E6079B" w:rsidRPr="004A2DA9">
        <w:t>shown in the top row of the HMI</w:t>
      </w:r>
      <w:r w:rsidRPr="004A2DA9">
        <w:t>.</w:t>
      </w:r>
      <w:r w:rsidR="00B35A98" w:rsidRPr="004A2DA9">
        <w:t xml:space="preserve"> The </w:t>
      </w:r>
      <w:r w:rsidR="00D52543" w:rsidRPr="004A2DA9">
        <w:t>seven</w:t>
      </w:r>
      <w:r w:rsidR="00E6079B" w:rsidRPr="004A2DA9">
        <w:t xml:space="preserve"> measurement views can be navigated between using the HMI up and down buttons.</w:t>
      </w:r>
    </w:p>
    <w:p w14:paraId="2EAC5F34" w14:textId="5FC7F3FD" w:rsidR="009A7C7C" w:rsidRPr="004A2DA9" w:rsidRDefault="009A7C7C" w:rsidP="009A7C7C">
      <w:pPr>
        <w:pStyle w:val="Caption"/>
        <w:keepNext/>
      </w:pPr>
      <w:bookmarkStart w:id="430" w:name="_Ref316631907"/>
      <w:bookmarkStart w:id="431" w:name="_Ref316631903"/>
      <w:bookmarkStart w:id="432" w:name="_Toc316636629"/>
      <w:bookmarkStart w:id="433" w:name="_Toc505008936"/>
      <w:r w:rsidRPr="004A2DA9">
        <w:t xml:space="preserve">Table </w:t>
      </w:r>
      <w:r w:rsidR="00482D60">
        <w:rPr>
          <w:noProof/>
        </w:rPr>
        <w:fldChar w:fldCharType="begin"/>
      </w:r>
      <w:r w:rsidR="00482D60">
        <w:rPr>
          <w:noProof/>
        </w:rPr>
        <w:instrText xml:space="preserve"> SEQ Table \* ARABIC </w:instrText>
      </w:r>
      <w:r w:rsidR="00482D60">
        <w:rPr>
          <w:noProof/>
        </w:rPr>
        <w:fldChar w:fldCharType="separate"/>
      </w:r>
      <w:r w:rsidR="00DA230B">
        <w:rPr>
          <w:noProof/>
        </w:rPr>
        <w:t>20</w:t>
      </w:r>
      <w:r w:rsidR="00482D60">
        <w:rPr>
          <w:noProof/>
        </w:rPr>
        <w:fldChar w:fldCharType="end"/>
      </w:r>
      <w:bookmarkEnd w:id="430"/>
      <w:r w:rsidRPr="004A2DA9">
        <w:t>: Measurements views</w:t>
      </w:r>
      <w:bookmarkEnd w:id="431"/>
      <w:bookmarkEnd w:id="432"/>
      <w:bookmarkEnd w:id="433"/>
    </w:p>
    <w:tbl>
      <w:tblPr>
        <w:tblStyle w:val="TableGrid"/>
        <w:tblW w:w="0" w:type="auto"/>
        <w:tblLook w:val="04A0" w:firstRow="1" w:lastRow="0" w:firstColumn="1" w:lastColumn="0" w:noHBand="0" w:noVBand="1"/>
      </w:tblPr>
      <w:tblGrid>
        <w:gridCol w:w="867"/>
        <w:gridCol w:w="6617"/>
        <w:gridCol w:w="1520"/>
      </w:tblGrid>
      <w:tr w:rsidR="009A7C7C" w:rsidRPr="004A2DA9" w14:paraId="117EE598" w14:textId="77777777" w:rsidTr="009A7C7C">
        <w:trPr>
          <w:cnfStyle w:val="100000000000" w:firstRow="1" w:lastRow="0" w:firstColumn="0" w:lastColumn="0" w:oddVBand="0" w:evenVBand="0" w:oddHBand="0" w:evenHBand="0" w:firstRowFirstColumn="0" w:firstRowLastColumn="0" w:lastRowFirstColumn="0" w:lastRowLastColumn="0"/>
        </w:trPr>
        <w:tc>
          <w:tcPr>
            <w:tcW w:w="867" w:type="dxa"/>
            <w:vAlign w:val="top"/>
          </w:tcPr>
          <w:p w14:paraId="25CD2602" w14:textId="77777777" w:rsidR="009A7C7C" w:rsidRPr="004A2DA9" w:rsidRDefault="009A7C7C" w:rsidP="001E22AE">
            <w:r w:rsidRPr="004A2DA9">
              <w:t>Display</w:t>
            </w:r>
          </w:p>
        </w:tc>
        <w:tc>
          <w:tcPr>
            <w:tcW w:w="6617" w:type="dxa"/>
            <w:vAlign w:val="top"/>
          </w:tcPr>
          <w:p w14:paraId="4A37E594" w14:textId="77777777" w:rsidR="009A7C7C" w:rsidRPr="004A2DA9" w:rsidRDefault="009A7C7C" w:rsidP="001E22AE">
            <w:r w:rsidRPr="004A2DA9">
              <w:t xml:space="preserve">Parameters </w:t>
            </w:r>
          </w:p>
        </w:tc>
        <w:tc>
          <w:tcPr>
            <w:tcW w:w="1520" w:type="dxa"/>
            <w:vAlign w:val="top"/>
          </w:tcPr>
          <w:p w14:paraId="5D6F4A36" w14:textId="77777777" w:rsidR="009A7C7C" w:rsidRPr="004A2DA9" w:rsidRDefault="009A7C7C" w:rsidP="001E22AE">
            <w:r w:rsidRPr="004A2DA9">
              <w:t>Unit</w:t>
            </w:r>
          </w:p>
        </w:tc>
      </w:tr>
      <w:tr w:rsidR="009A7C7C" w:rsidRPr="004A2DA9" w14:paraId="551E9B84" w14:textId="77777777" w:rsidTr="009A7C7C">
        <w:tc>
          <w:tcPr>
            <w:tcW w:w="867" w:type="dxa"/>
            <w:vAlign w:val="top"/>
          </w:tcPr>
          <w:p w14:paraId="4C3AA1E1" w14:textId="77777777" w:rsidR="009A7C7C" w:rsidRPr="004A2DA9" w:rsidRDefault="009A7C7C" w:rsidP="001E22AE">
            <w:r w:rsidRPr="004A2DA9">
              <w:t>1</w:t>
            </w:r>
          </w:p>
        </w:tc>
        <w:tc>
          <w:tcPr>
            <w:tcW w:w="6617" w:type="dxa"/>
            <w:vAlign w:val="top"/>
          </w:tcPr>
          <w:p w14:paraId="00610E48" w14:textId="77777777" w:rsidR="009A7C7C" w:rsidRPr="004A2DA9" w:rsidRDefault="009A7C7C" w:rsidP="00FD26DE">
            <w:r w:rsidRPr="004A2DA9">
              <w:t xml:space="preserve">Utilization% and RMS value of the </w:t>
            </w:r>
            <w:r w:rsidR="00FD26DE" w:rsidRPr="004A2DA9">
              <w:t xml:space="preserve">CT </w:t>
            </w:r>
            <w:r w:rsidRPr="004A2DA9">
              <w:t>current</w:t>
            </w:r>
          </w:p>
        </w:tc>
        <w:tc>
          <w:tcPr>
            <w:tcW w:w="1520" w:type="dxa"/>
            <w:vAlign w:val="top"/>
          </w:tcPr>
          <w:p w14:paraId="266D95F5" w14:textId="77777777" w:rsidR="009A7C7C" w:rsidRPr="004A2DA9" w:rsidRDefault="009A7C7C" w:rsidP="001E22AE">
            <w:r w:rsidRPr="004A2DA9">
              <w:t>A</w:t>
            </w:r>
          </w:p>
        </w:tc>
      </w:tr>
      <w:tr w:rsidR="009A7C7C" w:rsidRPr="004A2DA9" w14:paraId="20F2DB04" w14:textId="77777777" w:rsidTr="009A7C7C">
        <w:tc>
          <w:tcPr>
            <w:tcW w:w="867" w:type="dxa"/>
            <w:vAlign w:val="top"/>
          </w:tcPr>
          <w:p w14:paraId="1240F212" w14:textId="77777777" w:rsidR="009A7C7C" w:rsidRPr="004A2DA9" w:rsidRDefault="009A7C7C" w:rsidP="001E22AE">
            <w:r w:rsidRPr="004A2DA9">
              <w:t>2</w:t>
            </w:r>
          </w:p>
        </w:tc>
        <w:tc>
          <w:tcPr>
            <w:tcW w:w="6617" w:type="dxa"/>
            <w:vAlign w:val="top"/>
          </w:tcPr>
          <w:p w14:paraId="60934B38" w14:textId="77777777" w:rsidR="009A7C7C" w:rsidRPr="004A2DA9" w:rsidRDefault="00FD26DE" w:rsidP="001E22AE">
            <w:r w:rsidRPr="004A2DA9">
              <w:t>Utilization% and RMS value of the C</w:t>
            </w:r>
            <w:r w:rsidR="009A7C7C" w:rsidRPr="004A2DA9">
              <w:t>ompensation current</w:t>
            </w:r>
          </w:p>
        </w:tc>
        <w:tc>
          <w:tcPr>
            <w:tcW w:w="1520" w:type="dxa"/>
            <w:vAlign w:val="top"/>
          </w:tcPr>
          <w:p w14:paraId="0DB98368" w14:textId="77777777" w:rsidR="009A7C7C" w:rsidRPr="004A2DA9" w:rsidRDefault="009A7C7C" w:rsidP="001E22AE">
            <w:r w:rsidRPr="004A2DA9">
              <w:t>A</w:t>
            </w:r>
          </w:p>
        </w:tc>
      </w:tr>
      <w:tr w:rsidR="009A7C7C" w:rsidRPr="004A2DA9" w14:paraId="481D0EE7" w14:textId="77777777" w:rsidTr="009A7C7C">
        <w:tc>
          <w:tcPr>
            <w:tcW w:w="867" w:type="dxa"/>
            <w:vAlign w:val="top"/>
          </w:tcPr>
          <w:p w14:paraId="1FC8DEB4" w14:textId="77777777" w:rsidR="009A7C7C" w:rsidRPr="004A2DA9" w:rsidRDefault="009A7C7C" w:rsidP="001E22AE">
            <w:r w:rsidRPr="004A2DA9">
              <w:t>3</w:t>
            </w:r>
          </w:p>
        </w:tc>
        <w:tc>
          <w:tcPr>
            <w:tcW w:w="6617" w:type="dxa"/>
            <w:vAlign w:val="top"/>
          </w:tcPr>
          <w:p w14:paraId="78146658" w14:textId="580C650D" w:rsidR="009A7C7C" w:rsidRPr="004A2DA9" w:rsidRDefault="00D370B1" w:rsidP="001E22AE">
            <w:r>
              <w:t>Utilization% and RMS value of the line-to-line voltage</w:t>
            </w:r>
          </w:p>
        </w:tc>
        <w:tc>
          <w:tcPr>
            <w:tcW w:w="1520" w:type="dxa"/>
            <w:vAlign w:val="top"/>
          </w:tcPr>
          <w:p w14:paraId="41A73EB2" w14:textId="77777777" w:rsidR="009A7C7C" w:rsidRPr="004A2DA9" w:rsidRDefault="009A7C7C" w:rsidP="001E22AE">
            <w:r w:rsidRPr="004A2DA9">
              <w:t>V</w:t>
            </w:r>
          </w:p>
        </w:tc>
      </w:tr>
      <w:tr w:rsidR="00D370B1" w:rsidRPr="004A2DA9" w14:paraId="449CBB5C" w14:textId="77777777" w:rsidTr="009A7C7C">
        <w:tc>
          <w:tcPr>
            <w:tcW w:w="867" w:type="dxa"/>
            <w:vAlign w:val="top"/>
          </w:tcPr>
          <w:p w14:paraId="023A67AC" w14:textId="33DA8E7F" w:rsidR="00D370B1" w:rsidRPr="004A2DA9" w:rsidRDefault="00D370B1" w:rsidP="001E22AE">
            <w:r>
              <w:t>4</w:t>
            </w:r>
          </w:p>
        </w:tc>
        <w:tc>
          <w:tcPr>
            <w:tcW w:w="6617" w:type="dxa"/>
            <w:vAlign w:val="top"/>
          </w:tcPr>
          <w:p w14:paraId="15A7EE54" w14:textId="6C3FFC74" w:rsidR="00D370B1" w:rsidRDefault="00D370B1" w:rsidP="001E22AE">
            <w:r>
              <w:t>Utilization% and THD of phase voltage</w:t>
            </w:r>
          </w:p>
        </w:tc>
        <w:tc>
          <w:tcPr>
            <w:tcW w:w="1520" w:type="dxa"/>
            <w:vAlign w:val="top"/>
          </w:tcPr>
          <w:p w14:paraId="666ED2E0" w14:textId="3C3A8EAA" w:rsidR="00D370B1" w:rsidRPr="004A2DA9" w:rsidRDefault="00D370B1" w:rsidP="001E22AE">
            <w:r>
              <w:t>%</w:t>
            </w:r>
          </w:p>
        </w:tc>
      </w:tr>
      <w:tr w:rsidR="00D370B1" w:rsidRPr="004A2DA9" w14:paraId="657AF01D" w14:textId="77777777" w:rsidTr="009A7C7C">
        <w:tc>
          <w:tcPr>
            <w:tcW w:w="867" w:type="dxa"/>
            <w:vAlign w:val="top"/>
          </w:tcPr>
          <w:p w14:paraId="3B125DDC" w14:textId="2D7FE9F9" w:rsidR="00D370B1" w:rsidRPr="004A2DA9" w:rsidRDefault="00D370B1" w:rsidP="001E22AE">
            <w:r>
              <w:t>5</w:t>
            </w:r>
          </w:p>
        </w:tc>
        <w:tc>
          <w:tcPr>
            <w:tcW w:w="6617" w:type="dxa"/>
            <w:vAlign w:val="top"/>
          </w:tcPr>
          <w:p w14:paraId="4AA7999E" w14:textId="1F3FC39C" w:rsidR="00D370B1" w:rsidRDefault="00D370B1" w:rsidP="001E22AE">
            <w:r>
              <w:t>Utilization% and THD of CT current</w:t>
            </w:r>
          </w:p>
        </w:tc>
        <w:tc>
          <w:tcPr>
            <w:tcW w:w="1520" w:type="dxa"/>
            <w:vAlign w:val="top"/>
          </w:tcPr>
          <w:p w14:paraId="1ABD2681" w14:textId="6DC4E49A" w:rsidR="00D370B1" w:rsidRPr="004A2DA9" w:rsidRDefault="00D370B1" w:rsidP="001E22AE">
            <w:r>
              <w:t>%</w:t>
            </w:r>
          </w:p>
        </w:tc>
      </w:tr>
      <w:tr w:rsidR="00D370B1" w:rsidRPr="004A2DA9" w14:paraId="61118AF3" w14:textId="77777777" w:rsidTr="009A7C7C">
        <w:tc>
          <w:tcPr>
            <w:tcW w:w="867" w:type="dxa"/>
            <w:vAlign w:val="top"/>
          </w:tcPr>
          <w:p w14:paraId="6C5BB3A9" w14:textId="3582C887" w:rsidR="00D370B1" w:rsidRPr="004A2DA9" w:rsidRDefault="00D370B1" w:rsidP="001E22AE">
            <w:r>
              <w:t>6</w:t>
            </w:r>
          </w:p>
        </w:tc>
        <w:tc>
          <w:tcPr>
            <w:tcW w:w="6617" w:type="dxa"/>
            <w:vAlign w:val="top"/>
          </w:tcPr>
          <w:p w14:paraId="15083D14" w14:textId="44E5A8AA" w:rsidR="00D370B1" w:rsidRDefault="00D370B1" w:rsidP="001E22AE">
            <w:r>
              <w:t>Utilization% and Active power (P) currently measured on the CT</w:t>
            </w:r>
          </w:p>
        </w:tc>
        <w:tc>
          <w:tcPr>
            <w:tcW w:w="1520" w:type="dxa"/>
            <w:vAlign w:val="top"/>
          </w:tcPr>
          <w:p w14:paraId="781BE448" w14:textId="294B32B9" w:rsidR="00D370B1" w:rsidRPr="004A2DA9" w:rsidRDefault="00D370B1" w:rsidP="001E22AE">
            <w:r>
              <w:t>kW</w:t>
            </w:r>
          </w:p>
        </w:tc>
      </w:tr>
      <w:tr w:rsidR="00D370B1" w:rsidRPr="004A2DA9" w14:paraId="383904B4" w14:textId="77777777" w:rsidTr="009A7C7C">
        <w:tc>
          <w:tcPr>
            <w:tcW w:w="867" w:type="dxa"/>
            <w:vAlign w:val="top"/>
          </w:tcPr>
          <w:p w14:paraId="5B39770D" w14:textId="39846A35" w:rsidR="00D370B1" w:rsidRPr="004A2DA9" w:rsidRDefault="00D370B1" w:rsidP="001E22AE">
            <w:r>
              <w:t>7</w:t>
            </w:r>
          </w:p>
        </w:tc>
        <w:tc>
          <w:tcPr>
            <w:tcW w:w="6617" w:type="dxa"/>
            <w:vAlign w:val="top"/>
          </w:tcPr>
          <w:p w14:paraId="46992323" w14:textId="0B8EA522" w:rsidR="00D370B1" w:rsidRDefault="00D370B1" w:rsidP="001E22AE">
            <w:r>
              <w:t>Utilization% and Reactive power (Q) currently measured on the CT</w:t>
            </w:r>
          </w:p>
        </w:tc>
        <w:tc>
          <w:tcPr>
            <w:tcW w:w="1520" w:type="dxa"/>
            <w:vAlign w:val="top"/>
          </w:tcPr>
          <w:p w14:paraId="7BE5C164" w14:textId="083CCF3E" w:rsidR="00D370B1" w:rsidRPr="004A2DA9" w:rsidRDefault="00D370B1" w:rsidP="001E22AE">
            <w:r>
              <w:t>kVAR</w:t>
            </w:r>
          </w:p>
        </w:tc>
      </w:tr>
      <w:tr w:rsidR="00D370B1" w:rsidRPr="004A2DA9" w14:paraId="198F3519" w14:textId="77777777" w:rsidTr="009A7C7C">
        <w:tc>
          <w:tcPr>
            <w:tcW w:w="867" w:type="dxa"/>
            <w:vAlign w:val="top"/>
          </w:tcPr>
          <w:p w14:paraId="05DA4E5B" w14:textId="110C1469" w:rsidR="00D370B1" w:rsidRPr="004A2DA9" w:rsidRDefault="00D370B1" w:rsidP="001E22AE">
            <w:r>
              <w:t>8</w:t>
            </w:r>
          </w:p>
        </w:tc>
        <w:tc>
          <w:tcPr>
            <w:tcW w:w="6617" w:type="dxa"/>
            <w:vAlign w:val="top"/>
          </w:tcPr>
          <w:p w14:paraId="22FCA74B" w14:textId="1777A862" w:rsidR="00D370B1" w:rsidRDefault="00D370B1" w:rsidP="001E22AE">
            <w:r>
              <w:t>Utilization% and Apparent power (S) currently measured on the CT</w:t>
            </w:r>
          </w:p>
        </w:tc>
        <w:tc>
          <w:tcPr>
            <w:tcW w:w="1520" w:type="dxa"/>
            <w:vAlign w:val="top"/>
          </w:tcPr>
          <w:p w14:paraId="51AA9E7E" w14:textId="612DF74A" w:rsidR="00D370B1" w:rsidRPr="004A2DA9" w:rsidRDefault="00D370B1" w:rsidP="001E22AE">
            <w:r>
              <w:t>kVA</w:t>
            </w:r>
          </w:p>
        </w:tc>
      </w:tr>
      <w:tr w:rsidR="00D370B1" w:rsidRPr="004A2DA9" w14:paraId="4D79024B" w14:textId="77777777" w:rsidTr="009A7C7C">
        <w:tc>
          <w:tcPr>
            <w:tcW w:w="867" w:type="dxa"/>
            <w:vAlign w:val="top"/>
          </w:tcPr>
          <w:p w14:paraId="0A2FA6D1" w14:textId="1FE72B9B" w:rsidR="00D370B1" w:rsidRPr="004A2DA9" w:rsidRDefault="00D370B1" w:rsidP="001E22AE">
            <w:r>
              <w:t>9</w:t>
            </w:r>
          </w:p>
        </w:tc>
        <w:tc>
          <w:tcPr>
            <w:tcW w:w="6617" w:type="dxa"/>
            <w:vAlign w:val="top"/>
          </w:tcPr>
          <w:p w14:paraId="611F5306" w14:textId="1CB93DC0" w:rsidR="00D370B1" w:rsidRDefault="00D370B1" w:rsidP="001E22AE">
            <w:r>
              <w:t>Utilization% and Power factor</w:t>
            </w:r>
          </w:p>
        </w:tc>
        <w:tc>
          <w:tcPr>
            <w:tcW w:w="1520" w:type="dxa"/>
            <w:vAlign w:val="top"/>
          </w:tcPr>
          <w:p w14:paraId="09C108BD" w14:textId="0982A202" w:rsidR="00D370B1" w:rsidRPr="004A2DA9" w:rsidRDefault="00D370B1" w:rsidP="001E22AE">
            <w:r>
              <w:t>-</w:t>
            </w:r>
          </w:p>
        </w:tc>
      </w:tr>
      <w:tr w:rsidR="00D370B1" w:rsidRPr="004A2DA9" w14:paraId="12513798" w14:textId="77777777" w:rsidTr="009A7C7C">
        <w:tc>
          <w:tcPr>
            <w:tcW w:w="867" w:type="dxa"/>
            <w:vAlign w:val="top"/>
          </w:tcPr>
          <w:p w14:paraId="1CC11C89" w14:textId="738DD421" w:rsidR="00D370B1" w:rsidRPr="004A2DA9" w:rsidRDefault="00D370B1" w:rsidP="001E22AE">
            <w:r>
              <w:t>10</w:t>
            </w:r>
          </w:p>
        </w:tc>
        <w:tc>
          <w:tcPr>
            <w:tcW w:w="6617" w:type="dxa"/>
            <w:vAlign w:val="top"/>
          </w:tcPr>
          <w:p w14:paraId="37706D3E" w14:textId="28249E10" w:rsidR="00D370B1" w:rsidRDefault="00D370B1" w:rsidP="001E22AE">
            <w:r>
              <w:t>Utilization% and Cos phi</w:t>
            </w:r>
          </w:p>
        </w:tc>
        <w:tc>
          <w:tcPr>
            <w:tcW w:w="1520" w:type="dxa"/>
            <w:vAlign w:val="top"/>
          </w:tcPr>
          <w:p w14:paraId="6F1BA336" w14:textId="1FD0A428" w:rsidR="00D370B1" w:rsidRPr="004A2DA9" w:rsidRDefault="00D370B1" w:rsidP="001E22AE">
            <w:r>
              <w:t>-</w:t>
            </w:r>
          </w:p>
        </w:tc>
      </w:tr>
      <w:tr w:rsidR="009A7C7C" w:rsidRPr="004A2DA9" w14:paraId="6CCE56D2" w14:textId="77777777" w:rsidTr="009A7C7C">
        <w:tc>
          <w:tcPr>
            <w:tcW w:w="867" w:type="dxa"/>
            <w:vAlign w:val="top"/>
          </w:tcPr>
          <w:p w14:paraId="1DD17E66" w14:textId="1159ABCF" w:rsidR="009A7C7C" w:rsidRPr="004A2DA9" w:rsidRDefault="00D370B1" w:rsidP="001E22AE">
            <w:r>
              <w:t>11</w:t>
            </w:r>
          </w:p>
        </w:tc>
        <w:tc>
          <w:tcPr>
            <w:tcW w:w="6617" w:type="dxa"/>
            <w:vAlign w:val="top"/>
          </w:tcPr>
          <w:p w14:paraId="08EAD7AA" w14:textId="080BC801" w:rsidR="009A7C7C" w:rsidRPr="004A2DA9" w:rsidRDefault="009A7C7C" w:rsidP="00D370B1">
            <w:r w:rsidRPr="004A2DA9">
              <w:t xml:space="preserve">Utilization% and </w:t>
            </w:r>
            <w:r w:rsidR="00B472FE">
              <w:t>L</w:t>
            </w:r>
            <w:r w:rsidR="00D370B1">
              <w:t xml:space="preserve">ine </w:t>
            </w:r>
            <w:r w:rsidRPr="004A2DA9">
              <w:t>frequency</w:t>
            </w:r>
          </w:p>
        </w:tc>
        <w:tc>
          <w:tcPr>
            <w:tcW w:w="1520" w:type="dxa"/>
            <w:vAlign w:val="top"/>
          </w:tcPr>
          <w:p w14:paraId="3460489C" w14:textId="77777777" w:rsidR="009A7C7C" w:rsidRPr="004A2DA9" w:rsidRDefault="009A7C7C" w:rsidP="001E22AE">
            <w:r w:rsidRPr="004A2DA9">
              <w:t>Hz</w:t>
            </w:r>
          </w:p>
        </w:tc>
      </w:tr>
      <w:tr w:rsidR="009A7C7C" w:rsidRPr="004A2DA9" w14:paraId="2ADF0704" w14:textId="77777777" w:rsidTr="009A7C7C">
        <w:tc>
          <w:tcPr>
            <w:tcW w:w="867" w:type="dxa"/>
            <w:vAlign w:val="top"/>
          </w:tcPr>
          <w:p w14:paraId="42E5A170" w14:textId="1B49FF18" w:rsidR="009A7C7C" w:rsidRPr="004A2DA9" w:rsidRDefault="00B472FE" w:rsidP="001E22AE">
            <w:r>
              <w:t>12</w:t>
            </w:r>
          </w:p>
        </w:tc>
        <w:tc>
          <w:tcPr>
            <w:tcW w:w="6617" w:type="dxa"/>
            <w:vAlign w:val="top"/>
          </w:tcPr>
          <w:p w14:paraId="7E6F15EF" w14:textId="77777777" w:rsidR="009A7C7C" w:rsidRPr="004A2DA9" w:rsidRDefault="009A7C7C" w:rsidP="001E22AE">
            <w:r w:rsidRPr="004A2DA9">
              <w:t>Utilization% and Ambient cabinet temperature</w:t>
            </w:r>
          </w:p>
        </w:tc>
        <w:tc>
          <w:tcPr>
            <w:tcW w:w="1520" w:type="dxa"/>
            <w:vAlign w:val="top"/>
          </w:tcPr>
          <w:p w14:paraId="06A96046" w14:textId="77777777" w:rsidR="009A7C7C" w:rsidRPr="004A2DA9" w:rsidRDefault="009A7C7C" w:rsidP="001E22AE">
            <w:r w:rsidRPr="004A2DA9">
              <w:t>°C/°F</w:t>
            </w:r>
          </w:p>
        </w:tc>
      </w:tr>
      <w:tr w:rsidR="009A7C7C" w:rsidRPr="004A2DA9" w14:paraId="464F6766" w14:textId="77777777" w:rsidTr="009A7C7C">
        <w:tc>
          <w:tcPr>
            <w:tcW w:w="867" w:type="dxa"/>
            <w:vAlign w:val="top"/>
          </w:tcPr>
          <w:p w14:paraId="491CF706" w14:textId="2D926115" w:rsidR="009A7C7C" w:rsidRPr="004A2DA9" w:rsidRDefault="00B472FE" w:rsidP="001E22AE">
            <w:r>
              <w:t>13</w:t>
            </w:r>
          </w:p>
        </w:tc>
        <w:tc>
          <w:tcPr>
            <w:tcW w:w="6617" w:type="dxa"/>
            <w:vAlign w:val="top"/>
          </w:tcPr>
          <w:p w14:paraId="773D8176" w14:textId="77777777" w:rsidR="009A7C7C" w:rsidRPr="004A2DA9" w:rsidRDefault="009A7C7C" w:rsidP="001E22AE">
            <w:r w:rsidRPr="004A2DA9">
              <w:t>Utilization% and Power module temperature</w:t>
            </w:r>
          </w:p>
        </w:tc>
        <w:tc>
          <w:tcPr>
            <w:tcW w:w="1520" w:type="dxa"/>
            <w:vAlign w:val="top"/>
          </w:tcPr>
          <w:p w14:paraId="0D9C755F" w14:textId="77777777" w:rsidR="009A7C7C" w:rsidRPr="004A2DA9" w:rsidRDefault="009A7C7C" w:rsidP="001E22AE">
            <w:r w:rsidRPr="004A2DA9">
              <w:t>°C/°F</w:t>
            </w:r>
          </w:p>
        </w:tc>
      </w:tr>
      <w:tr w:rsidR="009A7C7C" w:rsidRPr="004A2DA9" w14:paraId="035C88E4" w14:textId="77777777" w:rsidTr="009A7C7C">
        <w:tc>
          <w:tcPr>
            <w:tcW w:w="867" w:type="dxa"/>
            <w:vAlign w:val="top"/>
          </w:tcPr>
          <w:p w14:paraId="6F3E7C22" w14:textId="368DD2AE" w:rsidR="009A7C7C" w:rsidRPr="004A2DA9" w:rsidRDefault="00B472FE" w:rsidP="001E22AE">
            <w:r>
              <w:t>14</w:t>
            </w:r>
          </w:p>
        </w:tc>
        <w:tc>
          <w:tcPr>
            <w:tcW w:w="6617" w:type="dxa"/>
            <w:vAlign w:val="top"/>
          </w:tcPr>
          <w:p w14:paraId="4B2D1A83" w14:textId="77777777" w:rsidR="009A7C7C" w:rsidRPr="004A2DA9" w:rsidRDefault="009A7C7C" w:rsidP="001E22AE">
            <w:r w:rsidRPr="004A2DA9">
              <w:t>Utilization% and DC-bus capacitor voltage</w:t>
            </w:r>
          </w:p>
        </w:tc>
        <w:tc>
          <w:tcPr>
            <w:tcW w:w="1520" w:type="dxa"/>
            <w:vAlign w:val="top"/>
          </w:tcPr>
          <w:p w14:paraId="1C5EFEAA" w14:textId="77777777" w:rsidR="009A7C7C" w:rsidRPr="004A2DA9" w:rsidRDefault="009A7C7C" w:rsidP="001E22AE">
            <w:r w:rsidRPr="004A2DA9">
              <w:t>V</w:t>
            </w:r>
          </w:p>
        </w:tc>
      </w:tr>
    </w:tbl>
    <w:p w14:paraId="0FFC5119" w14:textId="77777777" w:rsidR="00F62DB9" w:rsidRPr="004A2DA9" w:rsidRDefault="00ED5DE8" w:rsidP="00ED5DE8">
      <w:pPr>
        <w:pStyle w:val="Heading3"/>
      </w:pPr>
      <w:bookmarkStart w:id="434" w:name="_Toc341698136"/>
      <w:bookmarkStart w:id="435" w:name="_Toc505008834"/>
      <w:r w:rsidRPr="004A2DA9">
        <w:t>Display</w:t>
      </w:r>
      <w:r w:rsidR="00F91292" w:rsidRPr="004A2DA9">
        <w:t>ing</w:t>
      </w:r>
      <w:r w:rsidRPr="004A2DA9">
        <w:t xml:space="preserve"> alarms and warnings</w:t>
      </w:r>
      <w:bookmarkEnd w:id="434"/>
      <w:bookmarkEnd w:id="435"/>
    </w:p>
    <w:p w14:paraId="7D9D8227" w14:textId="6AFAFE91" w:rsidR="009C0368" w:rsidRDefault="00F91292" w:rsidP="00F91292">
      <w:r w:rsidRPr="004A2DA9">
        <w:t>Any active alarms will be shown instead of the measurement data on the top row of the HMI.</w:t>
      </w:r>
      <w:r w:rsidR="00B506C1">
        <w:br/>
      </w:r>
      <w:r w:rsidR="0083231E">
        <w:t>Each alarm code will be stepped through and displayed for 2 seconds at a time. When it reaches the end, it will start over from the beginning.</w:t>
      </w:r>
      <w:r w:rsidR="009C0368">
        <w:t xml:space="preserve"> Before contacting support, please note down each alarm code before acknowledging the alarms using the </w:t>
      </w:r>
      <w:r w:rsidR="009C0368" w:rsidRPr="004A2DA9">
        <w:rPr>
          <w:rFonts w:ascii="Courier New" w:hAnsi="Courier New" w:cs="Courier New"/>
          <w:i/>
        </w:rPr>
        <w:t>ACK</w:t>
      </w:r>
      <w:r w:rsidR="009C0368">
        <w:t xml:space="preserve"> button.</w:t>
      </w:r>
    </w:p>
    <w:p w14:paraId="5DBFDD62" w14:textId="73B9FB00" w:rsidR="00F91292" w:rsidRPr="004A2DA9" w:rsidRDefault="00F91292" w:rsidP="00F91292">
      <w:r w:rsidRPr="004A2DA9">
        <w:lastRenderedPageBreak/>
        <w:t xml:space="preserve">The right-most button becomes </w:t>
      </w:r>
      <w:r w:rsidRPr="004A2DA9">
        <w:rPr>
          <w:rFonts w:ascii="Courier New" w:hAnsi="Courier New" w:cs="Courier New"/>
          <w:i/>
        </w:rPr>
        <w:t>ACK</w:t>
      </w:r>
      <w:r w:rsidRPr="004A2DA9">
        <w:t xml:space="preserve"> which is used to acknowledge </w:t>
      </w:r>
      <w:r w:rsidR="009C0368">
        <w:t xml:space="preserve">all </w:t>
      </w:r>
      <w:r w:rsidRPr="004A2DA9">
        <w:t>active alarm.</w:t>
      </w:r>
    </w:p>
    <w:p w14:paraId="323EA853" w14:textId="58A74E20" w:rsidR="00321890" w:rsidRPr="004A2DA9" w:rsidRDefault="00321890" w:rsidP="00F91292">
      <w:r w:rsidRPr="004A2DA9">
        <w:t xml:space="preserve">Non-critical issues are displayed as warnings. Warnings are shown in the HMI by toggling between the measurement data and the warning every other second. There is no immediate cause for concern when a warning is </w:t>
      </w:r>
      <w:r w:rsidR="003B075C" w:rsidRPr="004A2DA9">
        <w:t>active but</w:t>
      </w:r>
      <w:r w:rsidRPr="004A2DA9">
        <w:t xml:space="preserve"> determining the root cause is recommended.</w:t>
      </w:r>
    </w:p>
    <w:p w14:paraId="28CC3B84" w14:textId="77777777" w:rsidR="00B35A98" w:rsidRPr="004A2DA9" w:rsidRDefault="00B35A98" w:rsidP="00836704">
      <w:pPr>
        <w:keepNext/>
        <w:jc w:val="center"/>
      </w:pPr>
      <w:r w:rsidRPr="004A2DA9">
        <w:object w:dxaOrig="2945" w:dyaOrig="1055" w14:anchorId="127ACAFD">
          <v:shape id="_x0000_i1033" type="#_x0000_t75" style="width:137.25pt;height:50.65pt" o:ole="">
            <v:imagedata r:id="rId95" o:title=""/>
          </v:shape>
          <o:OLEObject Type="Embed" ProgID="Visio.Drawing.11" ShapeID="_x0000_i1033" DrawAspect="Content" ObjectID="_1591020828" r:id="rId96"/>
        </w:object>
      </w:r>
    </w:p>
    <w:p w14:paraId="3E13F5BE" w14:textId="0DD69C76" w:rsidR="007456AA" w:rsidRPr="004A2DA9" w:rsidRDefault="00B35A98" w:rsidP="00836704">
      <w:pPr>
        <w:pStyle w:val="Caption"/>
        <w:jc w:val="center"/>
      </w:pPr>
      <w:bookmarkStart w:id="436" w:name="_Toc505008905"/>
      <w:r w:rsidRPr="004A2DA9">
        <w:t xml:space="preserve">Figure </w:t>
      </w:r>
      <w:r w:rsidR="00482D60">
        <w:rPr>
          <w:noProof/>
        </w:rPr>
        <w:fldChar w:fldCharType="begin"/>
      </w:r>
      <w:r w:rsidR="00482D60">
        <w:rPr>
          <w:noProof/>
        </w:rPr>
        <w:instrText xml:space="preserve"> SEQ Figure \* ARABIC </w:instrText>
      </w:r>
      <w:r w:rsidR="00482D60">
        <w:rPr>
          <w:noProof/>
        </w:rPr>
        <w:fldChar w:fldCharType="separate"/>
      </w:r>
      <w:r w:rsidR="00DA230B">
        <w:rPr>
          <w:noProof/>
        </w:rPr>
        <w:t>45</w:t>
      </w:r>
      <w:r w:rsidR="00482D60">
        <w:rPr>
          <w:noProof/>
        </w:rPr>
        <w:fldChar w:fldCharType="end"/>
      </w:r>
      <w:r w:rsidRPr="004A2DA9">
        <w:t>: Alarm shown in HMI</w:t>
      </w:r>
      <w:bookmarkEnd w:id="436"/>
    </w:p>
    <w:p w14:paraId="612548BB" w14:textId="457D5FCE" w:rsidR="007E7EB3" w:rsidRDefault="00280618" w:rsidP="00462F87">
      <w:r w:rsidRPr="004A2DA9">
        <w:t xml:space="preserve">Available alarms and warnings are shown </w:t>
      </w:r>
      <w:r w:rsidR="007E7EB3">
        <w:t xml:space="preserve">in </w:t>
      </w:r>
      <w:r w:rsidR="007E7EB3">
        <w:fldChar w:fldCharType="begin"/>
      </w:r>
      <w:r w:rsidR="007E7EB3">
        <w:instrText xml:space="preserve"> REF _Ref316631619 \h </w:instrText>
      </w:r>
      <w:r w:rsidR="007E7EB3">
        <w:fldChar w:fldCharType="separate"/>
      </w:r>
      <w:r w:rsidR="00DA230B" w:rsidRPr="004A2DA9">
        <w:t xml:space="preserve">Table </w:t>
      </w:r>
      <w:r w:rsidR="00DA230B">
        <w:rPr>
          <w:noProof/>
        </w:rPr>
        <w:t>21</w:t>
      </w:r>
      <w:r w:rsidR="007E7EB3">
        <w:fldChar w:fldCharType="end"/>
      </w:r>
      <w:r w:rsidR="007E7EB3">
        <w:t>.</w:t>
      </w:r>
    </w:p>
    <w:p w14:paraId="44901A7E" w14:textId="77777777" w:rsidR="004B5EBE" w:rsidRDefault="004B5EBE" w:rsidP="00462F87"/>
    <w:p w14:paraId="6E640E5D" w14:textId="270434BD" w:rsidR="00961305" w:rsidRPr="004A2DA9" w:rsidRDefault="00961305" w:rsidP="00961305">
      <w:pPr>
        <w:pStyle w:val="Caption"/>
        <w:keepNext/>
      </w:pPr>
      <w:bookmarkStart w:id="437" w:name="_Ref316631619"/>
      <w:bookmarkStart w:id="438" w:name="_Toc316636632"/>
      <w:bookmarkStart w:id="439" w:name="_Toc505008937"/>
      <w:r w:rsidRPr="004A2DA9">
        <w:t xml:space="preserve">Table </w:t>
      </w:r>
      <w:r w:rsidR="00482D60">
        <w:rPr>
          <w:noProof/>
        </w:rPr>
        <w:fldChar w:fldCharType="begin"/>
      </w:r>
      <w:r w:rsidR="00482D60">
        <w:rPr>
          <w:noProof/>
        </w:rPr>
        <w:instrText xml:space="preserve"> SEQ Table \* ARABIC </w:instrText>
      </w:r>
      <w:r w:rsidR="00482D60">
        <w:rPr>
          <w:noProof/>
        </w:rPr>
        <w:fldChar w:fldCharType="separate"/>
      </w:r>
      <w:r w:rsidR="00DA230B">
        <w:rPr>
          <w:noProof/>
        </w:rPr>
        <w:t>21</w:t>
      </w:r>
      <w:r w:rsidR="00482D60">
        <w:rPr>
          <w:noProof/>
        </w:rPr>
        <w:fldChar w:fldCharType="end"/>
      </w:r>
      <w:bookmarkEnd w:id="437"/>
      <w:r w:rsidRPr="004A2DA9">
        <w:t>: Alarms, Warnings and States</w:t>
      </w:r>
      <w:bookmarkEnd w:id="438"/>
      <w:bookmarkEnd w:id="439"/>
    </w:p>
    <w:tbl>
      <w:tblPr>
        <w:tblStyle w:val="TableGrid"/>
        <w:tblW w:w="0" w:type="auto"/>
        <w:tblLook w:val="04A0" w:firstRow="1" w:lastRow="0" w:firstColumn="1" w:lastColumn="0" w:noHBand="0" w:noVBand="1"/>
      </w:tblPr>
      <w:tblGrid>
        <w:gridCol w:w="822"/>
        <w:gridCol w:w="3260"/>
        <w:gridCol w:w="4922"/>
      </w:tblGrid>
      <w:tr w:rsidR="00F269AC" w:rsidRPr="004A2DA9" w14:paraId="0EB62DC1" w14:textId="77777777" w:rsidTr="00F62DB9">
        <w:trPr>
          <w:cnfStyle w:val="100000000000" w:firstRow="1" w:lastRow="0" w:firstColumn="0" w:lastColumn="0" w:oddVBand="0" w:evenVBand="0" w:oddHBand="0" w:evenHBand="0" w:firstRowFirstColumn="0" w:firstRowLastColumn="0" w:lastRowFirstColumn="0" w:lastRowLastColumn="0"/>
        </w:trPr>
        <w:tc>
          <w:tcPr>
            <w:tcW w:w="822" w:type="dxa"/>
            <w:vAlign w:val="top"/>
          </w:tcPr>
          <w:p w14:paraId="0F87FD39" w14:textId="77777777" w:rsidR="00F269AC" w:rsidRPr="004A2DA9" w:rsidRDefault="00F62DB9" w:rsidP="001E22AE">
            <w:r w:rsidRPr="004A2DA9">
              <w:t>Code</w:t>
            </w:r>
          </w:p>
        </w:tc>
        <w:tc>
          <w:tcPr>
            <w:tcW w:w="3260" w:type="dxa"/>
            <w:vAlign w:val="top"/>
          </w:tcPr>
          <w:p w14:paraId="6F0A3BDC" w14:textId="77777777" w:rsidR="00F269AC" w:rsidRPr="004A2DA9" w:rsidRDefault="00F269AC" w:rsidP="001E22AE">
            <w:r w:rsidRPr="004A2DA9">
              <w:t>Alarm condition</w:t>
            </w:r>
          </w:p>
        </w:tc>
        <w:tc>
          <w:tcPr>
            <w:tcW w:w="4922" w:type="dxa"/>
            <w:vAlign w:val="top"/>
          </w:tcPr>
          <w:p w14:paraId="76A7640D" w14:textId="77777777" w:rsidR="00F269AC" w:rsidRPr="004A2DA9" w:rsidRDefault="00F269AC" w:rsidP="001E22AE">
            <w:r w:rsidRPr="004A2DA9">
              <w:t>Cause/Action</w:t>
            </w:r>
          </w:p>
        </w:tc>
      </w:tr>
      <w:tr w:rsidR="00FC6DFC" w:rsidRPr="004A2DA9" w14:paraId="4F58CEA7" w14:textId="77777777" w:rsidTr="00F62DB9">
        <w:tc>
          <w:tcPr>
            <w:tcW w:w="822" w:type="dxa"/>
            <w:vAlign w:val="top"/>
          </w:tcPr>
          <w:p w14:paraId="603E0EE4" w14:textId="7FB12F92" w:rsidR="00FC6DFC" w:rsidRPr="004A2DA9" w:rsidRDefault="00FC6DFC" w:rsidP="00FC6DFC">
            <w:r w:rsidRPr="00380A95">
              <w:t>1</w:t>
            </w:r>
          </w:p>
        </w:tc>
        <w:tc>
          <w:tcPr>
            <w:tcW w:w="3260" w:type="dxa"/>
            <w:vAlign w:val="top"/>
          </w:tcPr>
          <w:p w14:paraId="47CE39D6" w14:textId="4B7AF1B2" w:rsidR="00FC6DFC" w:rsidRPr="004A2DA9" w:rsidRDefault="00FC6DFC" w:rsidP="00FC6DFC">
            <w:r w:rsidRPr="00380A95">
              <w:t>PP1 error OT</w:t>
            </w:r>
          </w:p>
        </w:tc>
        <w:tc>
          <w:tcPr>
            <w:tcW w:w="4922" w:type="dxa"/>
            <w:vAlign w:val="top"/>
          </w:tcPr>
          <w:p w14:paraId="4D8DADFE" w14:textId="28A38A16" w:rsidR="00FC6DFC" w:rsidRPr="004A2DA9" w:rsidRDefault="00FC6DFC" w:rsidP="00FC6DFC">
            <w:r>
              <w:t>Overtemperature PPM#1. Check cooling.</w:t>
            </w:r>
          </w:p>
        </w:tc>
      </w:tr>
      <w:tr w:rsidR="00FC6DFC" w:rsidRPr="004A2DA9" w14:paraId="7E3B0D41" w14:textId="77777777" w:rsidTr="00F62DB9">
        <w:tc>
          <w:tcPr>
            <w:tcW w:w="822" w:type="dxa"/>
            <w:vAlign w:val="top"/>
          </w:tcPr>
          <w:p w14:paraId="0E2E94F8" w14:textId="469704AB" w:rsidR="00FC6DFC" w:rsidRPr="004A2DA9" w:rsidRDefault="00FC6DFC" w:rsidP="00FC6DFC">
            <w:r w:rsidRPr="00380A95">
              <w:t>2</w:t>
            </w:r>
          </w:p>
        </w:tc>
        <w:tc>
          <w:tcPr>
            <w:tcW w:w="3260" w:type="dxa"/>
            <w:vAlign w:val="top"/>
          </w:tcPr>
          <w:p w14:paraId="2C15A52B" w14:textId="2A9AE725" w:rsidR="00FC6DFC" w:rsidRPr="004A2DA9" w:rsidRDefault="00FC6DFC" w:rsidP="00FC6DFC">
            <w:r w:rsidRPr="00380A95">
              <w:t>PP1 error HB1</w:t>
            </w:r>
          </w:p>
        </w:tc>
        <w:tc>
          <w:tcPr>
            <w:tcW w:w="4922" w:type="dxa"/>
            <w:vAlign w:val="top"/>
          </w:tcPr>
          <w:p w14:paraId="556E2981" w14:textId="78FD5801" w:rsidR="00FC6DFC" w:rsidRPr="004A2DA9" w:rsidRDefault="00FC6DFC" w:rsidP="00FC6DFC">
            <w:r>
              <w:t>IGBT error phase 1 PPM#1</w:t>
            </w:r>
          </w:p>
        </w:tc>
      </w:tr>
      <w:tr w:rsidR="00FC6DFC" w:rsidRPr="004A2DA9" w14:paraId="009F2138" w14:textId="77777777" w:rsidTr="00F62DB9">
        <w:tc>
          <w:tcPr>
            <w:tcW w:w="822" w:type="dxa"/>
            <w:vAlign w:val="top"/>
          </w:tcPr>
          <w:p w14:paraId="35EA1E6C" w14:textId="13A233D0" w:rsidR="00FC6DFC" w:rsidRPr="004A2DA9" w:rsidRDefault="00FC6DFC" w:rsidP="00FC6DFC">
            <w:r w:rsidRPr="00380A95">
              <w:t>3</w:t>
            </w:r>
          </w:p>
        </w:tc>
        <w:tc>
          <w:tcPr>
            <w:tcW w:w="3260" w:type="dxa"/>
            <w:vAlign w:val="top"/>
          </w:tcPr>
          <w:p w14:paraId="719DD838" w14:textId="50AA5CF9" w:rsidR="00FC6DFC" w:rsidRPr="004A2DA9" w:rsidRDefault="00FC6DFC" w:rsidP="00FC6DFC">
            <w:r w:rsidRPr="00380A95">
              <w:t>PP1 error HB2</w:t>
            </w:r>
          </w:p>
        </w:tc>
        <w:tc>
          <w:tcPr>
            <w:tcW w:w="4922" w:type="dxa"/>
            <w:vAlign w:val="top"/>
          </w:tcPr>
          <w:p w14:paraId="4F7CC505" w14:textId="69AA679E" w:rsidR="00FC6DFC" w:rsidRPr="004A2DA9" w:rsidRDefault="00FC6DFC" w:rsidP="00FC6DFC">
            <w:r>
              <w:t>IGBT error phase 2 PPM#1</w:t>
            </w:r>
          </w:p>
        </w:tc>
      </w:tr>
      <w:tr w:rsidR="00FC6DFC" w:rsidRPr="004A2DA9" w14:paraId="1BF22E00" w14:textId="77777777" w:rsidTr="00F62DB9">
        <w:tc>
          <w:tcPr>
            <w:tcW w:w="822" w:type="dxa"/>
            <w:vAlign w:val="top"/>
          </w:tcPr>
          <w:p w14:paraId="4C9F5642" w14:textId="32BD8EF4" w:rsidR="00FC6DFC" w:rsidRPr="004A2DA9" w:rsidRDefault="00FC6DFC" w:rsidP="00FC6DFC">
            <w:r w:rsidRPr="00380A95">
              <w:t>4</w:t>
            </w:r>
          </w:p>
        </w:tc>
        <w:tc>
          <w:tcPr>
            <w:tcW w:w="3260" w:type="dxa"/>
            <w:vAlign w:val="top"/>
          </w:tcPr>
          <w:p w14:paraId="17BD0FAD" w14:textId="2D21FFF5" w:rsidR="00FC6DFC" w:rsidRPr="004A2DA9" w:rsidRDefault="00FC6DFC" w:rsidP="00FC6DFC">
            <w:r w:rsidRPr="00380A95">
              <w:t>PP1 error HB3</w:t>
            </w:r>
          </w:p>
        </w:tc>
        <w:tc>
          <w:tcPr>
            <w:tcW w:w="4922" w:type="dxa"/>
            <w:vAlign w:val="top"/>
          </w:tcPr>
          <w:p w14:paraId="4B0F1053" w14:textId="2BC63B46" w:rsidR="00FC6DFC" w:rsidRPr="004A2DA9" w:rsidRDefault="00FC6DFC" w:rsidP="00FC6DFC">
            <w:r>
              <w:t>IGBT error phase 3 PPM#1</w:t>
            </w:r>
          </w:p>
        </w:tc>
      </w:tr>
      <w:tr w:rsidR="00FC6DFC" w:rsidRPr="004A2DA9" w14:paraId="30620E4A" w14:textId="77777777" w:rsidTr="00F62DB9">
        <w:tc>
          <w:tcPr>
            <w:tcW w:w="822" w:type="dxa"/>
            <w:vAlign w:val="top"/>
          </w:tcPr>
          <w:p w14:paraId="03A1D3E5" w14:textId="0C652144" w:rsidR="00FC6DFC" w:rsidRPr="004A2DA9" w:rsidRDefault="00FC6DFC" w:rsidP="00FC6DFC">
            <w:r w:rsidRPr="00380A95">
              <w:t>5</w:t>
            </w:r>
          </w:p>
        </w:tc>
        <w:tc>
          <w:tcPr>
            <w:tcW w:w="3260" w:type="dxa"/>
            <w:vAlign w:val="top"/>
          </w:tcPr>
          <w:p w14:paraId="724AB076" w14:textId="1EB9D737" w:rsidR="00FC6DFC" w:rsidRPr="004A2DA9" w:rsidRDefault="00FC6DFC" w:rsidP="00FC6DFC">
            <w:r w:rsidRPr="00380A95">
              <w:t>PP2 error OT</w:t>
            </w:r>
          </w:p>
        </w:tc>
        <w:tc>
          <w:tcPr>
            <w:tcW w:w="4922" w:type="dxa"/>
            <w:vAlign w:val="top"/>
          </w:tcPr>
          <w:p w14:paraId="36608884" w14:textId="5FB630A0" w:rsidR="00FC6DFC" w:rsidRPr="004A2DA9" w:rsidRDefault="00FC6DFC" w:rsidP="00FC6DFC">
            <w:r>
              <w:t>Overtemperature PPM#2. Check cooling.</w:t>
            </w:r>
          </w:p>
        </w:tc>
      </w:tr>
      <w:tr w:rsidR="00FC6DFC" w:rsidRPr="004A2DA9" w14:paraId="007C20B3" w14:textId="77777777" w:rsidTr="00F62DB9">
        <w:tc>
          <w:tcPr>
            <w:tcW w:w="822" w:type="dxa"/>
            <w:vAlign w:val="top"/>
          </w:tcPr>
          <w:p w14:paraId="2A8A1298" w14:textId="5A822495" w:rsidR="00FC6DFC" w:rsidRPr="004A2DA9" w:rsidRDefault="00FC6DFC" w:rsidP="00FC6DFC">
            <w:r w:rsidRPr="00380A95">
              <w:t>6</w:t>
            </w:r>
          </w:p>
        </w:tc>
        <w:tc>
          <w:tcPr>
            <w:tcW w:w="3260" w:type="dxa"/>
            <w:vAlign w:val="top"/>
          </w:tcPr>
          <w:p w14:paraId="0DF8284A" w14:textId="4DC24C88" w:rsidR="00FC6DFC" w:rsidRPr="004A2DA9" w:rsidRDefault="00FC6DFC" w:rsidP="00FC6DFC">
            <w:r w:rsidRPr="00380A95">
              <w:t>PP2 error HB1</w:t>
            </w:r>
          </w:p>
        </w:tc>
        <w:tc>
          <w:tcPr>
            <w:tcW w:w="4922" w:type="dxa"/>
            <w:vAlign w:val="top"/>
          </w:tcPr>
          <w:p w14:paraId="042E54E9" w14:textId="5BED3F78" w:rsidR="00FC6DFC" w:rsidRPr="004A2DA9" w:rsidRDefault="00FC6DFC" w:rsidP="00FC6DFC">
            <w:r>
              <w:t>IGBT error phase 1 PPM#2</w:t>
            </w:r>
          </w:p>
        </w:tc>
      </w:tr>
      <w:tr w:rsidR="00FC6DFC" w:rsidRPr="004A2DA9" w14:paraId="391808DD" w14:textId="77777777" w:rsidTr="00F62DB9">
        <w:tc>
          <w:tcPr>
            <w:tcW w:w="822" w:type="dxa"/>
            <w:vAlign w:val="top"/>
          </w:tcPr>
          <w:p w14:paraId="4EBC4DC6" w14:textId="31FEE688" w:rsidR="00FC6DFC" w:rsidRPr="004A2DA9" w:rsidRDefault="00FC6DFC" w:rsidP="00FC6DFC">
            <w:r w:rsidRPr="00380A95">
              <w:t>7</w:t>
            </w:r>
          </w:p>
        </w:tc>
        <w:tc>
          <w:tcPr>
            <w:tcW w:w="3260" w:type="dxa"/>
            <w:vAlign w:val="top"/>
          </w:tcPr>
          <w:p w14:paraId="290082AB" w14:textId="1ADEC32E" w:rsidR="00FC6DFC" w:rsidRPr="004A2DA9" w:rsidRDefault="00FC6DFC" w:rsidP="00FC6DFC">
            <w:r w:rsidRPr="00380A95">
              <w:t>PP2 error HB2</w:t>
            </w:r>
          </w:p>
        </w:tc>
        <w:tc>
          <w:tcPr>
            <w:tcW w:w="4922" w:type="dxa"/>
            <w:vAlign w:val="top"/>
          </w:tcPr>
          <w:p w14:paraId="13A19684" w14:textId="34CD37B5" w:rsidR="00FC6DFC" w:rsidRPr="004A2DA9" w:rsidRDefault="00FC6DFC" w:rsidP="00FC6DFC">
            <w:r>
              <w:t>IGBT error phase 2 PPM#2</w:t>
            </w:r>
          </w:p>
        </w:tc>
      </w:tr>
      <w:tr w:rsidR="00FC6DFC" w:rsidRPr="004A2DA9" w14:paraId="044FC461" w14:textId="77777777" w:rsidTr="00F62DB9">
        <w:tc>
          <w:tcPr>
            <w:tcW w:w="822" w:type="dxa"/>
            <w:vAlign w:val="top"/>
          </w:tcPr>
          <w:p w14:paraId="56F1ED6D" w14:textId="6EF27208" w:rsidR="00FC6DFC" w:rsidRPr="004A2DA9" w:rsidRDefault="00FC6DFC" w:rsidP="00FC6DFC">
            <w:r w:rsidRPr="00380A95">
              <w:t>8</w:t>
            </w:r>
          </w:p>
        </w:tc>
        <w:tc>
          <w:tcPr>
            <w:tcW w:w="3260" w:type="dxa"/>
            <w:vAlign w:val="top"/>
          </w:tcPr>
          <w:p w14:paraId="1A2E48BD" w14:textId="660D9131" w:rsidR="00FC6DFC" w:rsidRPr="004A2DA9" w:rsidRDefault="00FC6DFC" w:rsidP="00FC6DFC">
            <w:r w:rsidRPr="00380A95">
              <w:t>PP2 error HB3</w:t>
            </w:r>
          </w:p>
        </w:tc>
        <w:tc>
          <w:tcPr>
            <w:tcW w:w="4922" w:type="dxa"/>
            <w:vAlign w:val="top"/>
          </w:tcPr>
          <w:p w14:paraId="7CA941D7" w14:textId="3B46B91A" w:rsidR="00FC6DFC" w:rsidRPr="004A2DA9" w:rsidRDefault="00FC6DFC" w:rsidP="00FC6DFC">
            <w:r>
              <w:t>IGBT error phase 3 PPM#2</w:t>
            </w:r>
          </w:p>
        </w:tc>
      </w:tr>
      <w:tr w:rsidR="00FC6DFC" w:rsidRPr="004A2DA9" w14:paraId="497BFF0D" w14:textId="77777777" w:rsidTr="00F62DB9">
        <w:tc>
          <w:tcPr>
            <w:tcW w:w="822" w:type="dxa"/>
            <w:vAlign w:val="top"/>
          </w:tcPr>
          <w:p w14:paraId="7F32A1D5" w14:textId="31880168" w:rsidR="00FC6DFC" w:rsidRPr="004A2DA9" w:rsidRDefault="00FC6DFC" w:rsidP="00FC6DFC">
            <w:r w:rsidRPr="00380A95">
              <w:t>9</w:t>
            </w:r>
          </w:p>
        </w:tc>
        <w:tc>
          <w:tcPr>
            <w:tcW w:w="3260" w:type="dxa"/>
            <w:vAlign w:val="top"/>
          </w:tcPr>
          <w:p w14:paraId="54777611" w14:textId="49AACF3E" w:rsidR="00FC6DFC" w:rsidRPr="004A2DA9" w:rsidRDefault="00FC6DFC" w:rsidP="00FC6DFC">
            <w:r w:rsidRPr="00380A95">
              <w:t>PP3 error OT</w:t>
            </w:r>
          </w:p>
        </w:tc>
        <w:tc>
          <w:tcPr>
            <w:tcW w:w="4922" w:type="dxa"/>
            <w:vAlign w:val="top"/>
          </w:tcPr>
          <w:p w14:paraId="05F9569A" w14:textId="6C9371A9" w:rsidR="00FC6DFC" w:rsidRPr="004A2DA9" w:rsidRDefault="00FC6DFC" w:rsidP="00FC6DFC">
            <w:r>
              <w:t>Overtemperature PPM#3. Check cooling.</w:t>
            </w:r>
          </w:p>
        </w:tc>
      </w:tr>
      <w:tr w:rsidR="00FC6DFC" w:rsidRPr="004A2DA9" w14:paraId="553C2120" w14:textId="77777777" w:rsidTr="00F62DB9">
        <w:tc>
          <w:tcPr>
            <w:tcW w:w="822" w:type="dxa"/>
            <w:vAlign w:val="top"/>
          </w:tcPr>
          <w:p w14:paraId="460B2A67" w14:textId="38DD5CE8" w:rsidR="00FC6DFC" w:rsidRPr="004A2DA9" w:rsidRDefault="00FC6DFC" w:rsidP="00FC6DFC">
            <w:r w:rsidRPr="00380A95">
              <w:t>10</w:t>
            </w:r>
          </w:p>
        </w:tc>
        <w:tc>
          <w:tcPr>
            <w:tcW w:w="3260" w:type="dxa"/>
            <w:vAlign w:val="top"/>
          </w:tcPr>
          <w:p w14:paraId="35669D77" w14:textId="1F4212E4" w:rsidR="00FC6DFC" w:rsidRPr="004A2DA9" w:rsidRDefault="00FC6DFC" w:rsidP="00FC6DFC">
            <w:r w:rsidRPr="00380A95">
              <w:t>PP3 error HB1</w:t>
            </w:r>
          </w:p>
        </w:tc>
        <w:tc>
          <w:tcPr>
            <w:tcW w:w="4922" w:type="dxa"/>
            <w:vAlign w:val="top"/>
          </w:tcPr>
          <w:p w14:paraId="3CB3B539" w14:textId="2845249E" w:rsidR="00FC6DFC" w:rsidRPr="004A2DA9" w:rsidRDefault="00FC6DFC" w:rsidP="00FC6DFC">
            <w:r>
              <w:t>IGBT error phase 1 PPM#3</w:t>
            </w:r>
          </w:p>
        </w:tc>
      </w:tr>
      <w:tr w:rsidR="00FC6DFC" w:rsidRPr="004A2DA9" w14:paraId="3ED95C5B" w14:textId="77777777" w:rsidTr="00F62DB9">
        <w:tc>
          <w:tcPr>
            <w:tcW w:w="822" w:type="dxa"/>
            <w:vAlign w:val="top"/>
          </w:tcPr>
          <w:p w14:paraId="12DC0FFD" w14:textId="44DB69CD" w:rsidR="00FC6DFC" w:rsidRPr="004A2DA9" w:rsidRDefault="00FC6DFC" w:rsidP="00FC6DFC">
            <w:r w:rsidRPr="00380A95">
              <w:t>11</w:t>
            </w:r>
          </w:p>
        </w:tc>
        <w:tc>
          <w:tcPr>
            <w:tcW w:w="3260" w:type="dxa"/>
            <w:vAlign w:val="top"/>
          </w:tcPr>
          <w:p w14:paraId="1F5E13FC" w14:textId="3076C76C" w:rsidR="00FC6DFC" w:rsidRPr="004A2DA9" w:rsidRDefault="00FC6DFC" w:rsidP="00FC6DFC">
            <w:r w:rsidRPr="00380A95">
              <w:t>PP3 error HB2</w:t>
            </w:r>
          </w:p>
        </w:tc>
        <w:tc>
          <w:tcPr>
            <w:tcW w:w="4922" w:type="dxa"/>
            <w:vAlign w:val="top"/>
          </w:tcPr>
          <w:p w14:paraId="7731716D" w14:textId="699AB38E" w:rsidR="00FC6DFC" w:rsidRPr="004A2DA9" w:rsidRDefault="00FC6DFC" w:rsidP="00FC6DFC">
            <w:r>
              <w:t>IGBT error phase 2 PPM#3</w:t>
            </w:r>
          </w:p>
        </w:tc>
      </w:tr>
      <w:tr w:rsidR="00FC6DFC" w:rsidRPr="004A2DA9" w14:paraId="668B6539" w14:textId="77777777" w:rsidTr="00F62DB9">
        <w:tc>
          <w:tcPr>
            <w:tcW w:w="822" w:type="dxa"/>
            <w:vAlign w:val="top"/>
          </w:tcPr>
          <w:p w14:paraId="4C313615" w14:textId="57CD4DEE" w:rsidR="00FC6DFC" w:rsidRPr="004A2DA9" w:rsidRDefault="00FC6DFC" w:rsidP="00FC6DFC">
            <w:r w:rsidRPr="00380A95">
              <w:t>12</w:t>
            </w:r>
          </w:p>
        </w:tc>
        <w:tc>
          <w:tcPr>
            <w:tcW w:w="3260" w:type="dxa"/>
            <w:vAlign w:val="top"/>
          </w:tcPr>
          <w:p w14:paraId="16F4905C" w14:textId="7A33792D" w:rsidR="00FC6DFC" w:rsidRPr="004A2DA9" w:rsidRDefault="00FC6DFC" w:rsidP="00FC6DFC">
            <w:r w:rsidRPr="00380A95">
              <w:t>PP3 error HB3</w:t>
            </w:r>
          </w:p>
        </w:tc>
        <w:tc>
          <w:tcPr>
            <w:tcW w:w="4922" w:type="dxa"/>
            <w:vAlign w:val="top"/>
          </w:tcPr>
          <w:p w14:paraId="3F52CCE6" w14:textId="5AACA093" w:rsidR="00FC6DFC" w:rsidRPr="004A2DA9" w:rsidRDefault="00FC6DFC" w:rsidP="00FC6DFC">
            <w:r>
              <w:t>IGBT error phase 3 PPM#3</w:t>
            </w:r>
          </w:p>
        </w:tc>
      </w:tr>
      <w:tr w:rsidR="00FC6DFC" w:rsidRPr="004A2DA9" w14:paraId="5CC113BC" w14:textId="77777777" w:rsidTr="00F62DB9">
        <w:tc>
          <w:tcPr>
            <w:tcW w:w="822" w:type="dxa"/>
            <w:vAlign w:val="top"/>
          </w:tcPr>
          <w:p w14:paraId="726D0A37" w14:textId="23BCABC2" w:rsidR="00FC6DFC" w:rsidRPr="004A2DA9" w:rsidRDefault="00FC6DFC" w:rsidP="00FC6DFC">
            <w:r w:rsidRPr="00380A95">
              <w:t>13</w:t>
            </w:r>
          </w:p>
        </w:tc>
        <w:tc>
          <w:tcPr>
            <w:tcW w:w="3260" w:type="dxa"/>
            <w:vAlign w:val="top"/>
          </w:tcPr>
          <w:p w14:paraId="5C2DC3EF" w14:textId="1816076C" w:rsidR="00FC6DFC" w:rsidRPr="004A2DA9" w:rsidRDefault="00FC6DFC" w:rsidP="00FC6DFC">
            <w:r w:rsidRPr="00380A95">
              <w:t>PP4 error OT</w:t>
            </w:r>
          </w:p>
        </w:tc>
        <w:tc>
          <w:tcPr>
            <w:tcW w:w="4922" w:type="dxa"/>
            <w:vAlign w:val="top"/>
          </w:tcPr>
          <w:p w14:paraId="62C28DA6" w14:textId="46148EE0" w:rsidR="00FC6DFC" w:rsidRPr="004A2DA9" w:rsidRDefault="00FC6DFC" w:rsidP="00FC6DFC">
            <w:r>
              <w:t>Overtemperature PPM#4. Check cooling.</w:t>
            </w:r>
          </w:p>
        </w:tc>
      </w:tr>
      <w:tr w:rsidR="00FC6DFC" w:rsidRPr="004A2DA9" w14:paraId="1BEBDB3C" w14:textId="77777777" w:rsidTr="00F62DB9">
        <w:tc>
          <w:tcPr>
            <w:tcW w:w="822" w:type="dxa"/>
            <w:vAlign w:val="top"/>
          </w:tcPr>
          <w:p w14:paraId="4FA58D34" w14:textId="20277AD3" w:rsidR="00FC6DFC" w:rsidRPr="004A2DA9" w:rsidRDefault="00FC6DFC" w:rsidP="00FC6DFC">
            <w:r w:rsidRPr="00380A95">
              <w:t>14</w:t>
            </w:r>
          </w:p>
        </w:tc>
        <w:tc>
          <w:tcPr>
            <w:tcW w:w="3260" w:type="dxa"/>
            <w:vAlign w:val="top"/>
          </w:tcPr>
          <w:p w14:paraId="1D26E646" w14:textId="259FBA29" w:rsidR="00FC6DFC" w:rsidRPr="004A2DA9" w:rsidRDefault="00FC6DFC" w:rsidP="00FC6DFC">
            <w:r w:rsidRPr="00380A95">
              <w:t>PP4 error HB1</w:t>
            </w:r>
          </w:p>
        </w:tc>
        <w:tc>
          <w:tcPr>
            <w:tcW w:w="4922" w:type="dxa"/>
            <w:vAlign w:val="top"/>
          </w:tcPr>
          <w:p w14:paraId="785CD1DC" w14:textId="21BA90BD" w:rsidR="00FC6DFC" w:rsidRPr="004A2DA9" w:rsidRDefault="00FC6DFC" w:rsidP="00FC6DFC">
            <w:r>
              <w:t>IGBT error phase 1 PPM#4</w:t>
            </w:r>
          </w:p>
        </w:tc>
      </w:tr>
      <w:tr w:rsidR="00FC6DFC" w:rsidRPr="004A2DA9" w14:paraId="16D72FA3" w14:textId="77777777" w:rsidTr="00F62DB9">
        <w:tc>
          <w:tcPr>
            <w:tcW w:w="822" w:type="dxa"/>
            <w:vAlign w:val="top"/>
          </w:tcPr>
          <w:p w14:paraId="3D4DF006" w14:textId="7BB571A3" w:rsidR="00FC6DFC" w:rsidRPr="004A2DA9" w:rsidRDefault="00FC6DFC" w:rsidP="00FC6DFC">
            <w:r w:rsidRPr="00380A95">
              <w:t>15</w:t>
            </w:r>
          </w:p>
        </w:tc>
        <w:tc>
          <w:tcPr>
            <w:tcW w:w="3260" w:type="dxa"/>
            <w:vAlign w:val="top"/>
          </w:tcPr>
          <w:p w14:paraId="71FDEC1F" w14:textId="7AD563A3" w:rsidR="00FC6DFC" w:rsidRPr="004A2DA9" w:rsidRDefault="00FC6DFC" w:rsidP="00FC6DFC">
            <w:r w:rsidRPr="00380A95">
              <w:t>PP4 error HB2</w:t>
            </w:r>
          </w:p>
        </w:tc>
        <w:tc>
          <w:tcPr>
            <w:tcW w:w="4922" w:type="dxa"/>
            <w:vAlign w:val="top"/>
          </w:tcPr>
          <w:p w14:paraId="35584837" w14:textId="12B7014B" w:rsidR="00FC6DFC" w:rsidRPr="004A2DA9" w:rsidRDefault="00FC6DFC" w:rsidP="00FC6DFC">
            <w:r>
              <w:t>IGBT error phase 2 PPM#4</w:t>
            </w:r>
          </w:p>
        </w:tc>
      </w:tr>
      <w:tr w:rsidR="00FC6DFC" w:rsidRPr="004A2DA9" w14:paraId="58D6AB1A" w14:textId="77777777" w:rsidTr="00F62DB9">
        <w:tc>
          <w:tcPr>
            <w:tcW w:w="822" w:type="dxa"/>
            <w:vAlign w:val="top"/>
          </w:tcPr>
          <w:p w14:paraId="1B2CBC4A" w14:textId="675C53EE" w:rsidR="00FC6DFC" w:rsidRPr="004A2DA9" w:rsidRDefault="00FC6DFC" w:rsidP="00FC6DFC">
            <w:r w:rsidRPr="00380A95">
              <w:t>16</w:t>
            </w:r>
          </w:p>
        </w:tc>
        <w:tc>
          <w:tcPr>
            <w:tcW w:w="3260" w:type="dxa"/>
            <w:vAlign w:val="top"/>
          </w:tcPr>
          <w:p w14:paraId="1E402DAA" w14:textId="5C0CCB11" w:rsidR="00FC6DFC" w:rsidRPr="004A2DA9" w:rsidRDefault="00FC6DFC" w:rsidP="00FC6DFC">
            <w:r w:rsidRPr="00380A95">
              <w:t>PP4 error HB3</w:t>
            </w:r>
          </w:p>
        </w:tc>
        <w:tc>
          <w:tcPr>
            <w:tcW w:w="4922" w:type="dxa"/>
            <w:vAlign w:val="top"/>
          </w:tcPr>
          <w:p w14:paraId="1F2490E0" w14:textId="5E8B4C4A" w:rsidR="00FC6DFC" w:rsidRPr="004A2DA9" w:rsidRDefault="00FC6DFC" w:rsidP="00FC6DFC">
            <w:r>
              <w:t>IGBT error phase 3 PPM#4</w:t>
            </w:r>
          </w:p>
        </w:tc>
      </w:tr>
      <w:tr w:rsidR="00FC6DFC" w:rsidRPr="004A2DA9" w14:paraId="5706F365" w14:textId="77777777" w:rsidTr="00F62DB9">
        <w:tc>
          <w:tcPr>
            <w:tcW w:w="822" w:type="dxa"/>
            <w:vAlign w:val="top"/>
          </w:tcPr>
          <w:p w14:paraId="5A16BF6C" w14:textId="71D743CF" w:rsidR="00FC6DFC" w:rsidRPr="004A2DA9" w:rsidRDefault="00FC6DFC" w:rsidP="00FC6DFC">
            <w:r w:rsidRPr="00380A95">
              <w:t>17</w:t>
            </w:r>
          </w:p>
        </w:tc>
        <w:tc>
          <w:tcPr>
            <w:tcW w:w="3260" w:type="dxa"/>
            <w:vAlign w:val="top"/>
          </w:tcPr>
          <w:p w14:paraId="35BA7C1C" w14:textId="6A5146F8" w:rsidR="00FC6DFC" w:rsidRPr="004A2DA9" w:rsidRDefault="00FC6DFC" w:rsidP="00FC6DFC">
            <w:r w:rsidRPr="00380A95">
              <w:t>PP5 error OT</w:t>
            </w:r>
          </w:p>
        </w:tc>
        <w:tc>
          <w:tcPr>
            <w:tcW w:w="4922" w:type="dxa"/>
            <w:vAlign w:val="top"/>
          </w:tcPr>
          <w:p w14:paraId="4E380AE6" w14:textId="161E31D1" w:rsidR="00FC6DFC" w:rsidRPr="004A2DA9" w:rsidRDefault="00FC6DFC" w:rsidP="00FC6DFC">
            <w:r>
              <w:t>Overtemperature PPM#5. Check cooling.</w:t>
            </w:r>
          </w:p>
        </w:tc>
      </w:tr>
      <w:tr w:rsidR="00FC6DFC" w:rsidRPr="004A2DA9" w14:paraId="768ABC5B" w14:textId="77777777" w:rsidTr="00F62DB9">
        <w:tc>
          <w:tcPr>
            <w:tcW w:w="822" w:type="dxa"/>
            <w:vAlign w:val="top"/>
          </w:tcPr>
          <w:p w14:paraId="0058659B" w14:textId="4B1C9227" w:rsidR="00FC6DFC" w:rsidRPr="004A2DA9" w:rsidRDefault="00FC6DFC" w:rsidP="00FC6DFC">
            <w:r w:rsidRPr="00380A95">
              <w:t>18</w:t>
            </w:r>
          </w:p>
        </w:tc>
        <w:tc>
          <w:tcPr>
            <w:tcW w:w="3260" w:type="dxa"/>
            <w:vAlign w:val="top"/>
          </w:tcPr>
          <w:p w14:paraId="5A3EA155" w14:textId="221FB7E3" w:rsidR="00FC6DFC" w:rsidRPr="004A2DA9" w:rsidRDefault="00FC6DFC" w:rsidP="00FC6DFC">
            <w:r w:rsidRPr="00380A95">
              <w:t>PP5 error HB1</w:t>
            </w:r>
          </w:p>
        </w:tc>
        <w:tc>
          <w:tcPr>
            <w:tcW w:w="4922" w:type="dxa"/>
            <w:vAlign w:val="top"/>
          </w:tcPr>
          <w:p w14:paraId="2FC0124C" w14:textId="3EEEB48C" w:rsidR="00FC6DFC" w:rsidRPr="004A2DA9" w:rsidRDefault="00FC6DFC" w:rsidP="00FC6DFC">
            <w:r>
              <w:t>IGBT error phase 1 PPM#5</w:t>
            </w:r>
          </w:p>
        </w:tc>
      </w:tr>
      <w:tr w:rsidR="00FC6DFC" w:rsidRPr="004A2DA9" w14:paraId="778E7B19" w14:textId="77777777" w:rsidTr="00F62DB9">
        <w:tc>
          <w:tcPr>
            <w:tcW w:w="822" w:type="dxa"/>
            <w:vAlign w:val="top"/>
          </w:tcPr>
          <w:p w14:paraId="315B938B" w14:textId="35DE5183" w:rsidR="00FC6DFC" w:rsidRPr="004A2DA9" w:rsidRDefault="00FC6DFC" w:rsidP="00FC6DFC">
            <w:r w:rsidRPr="00380A95">
              <w:t>19</w:t>
            </w:r>
          </w:p>
        </w:tc>
        <w:tc>
          <w:tcPr>
            <w:tcW w:w="3260" w:type="dxa"/>
            <w:vAlign w:val="top"/>
          </w:tcPr>
          <w:p w14:paraId="213816E9" w14:textId="2CE9E476" w:rsidR="00FC6DFC" w:rsidRPr="004A2DA9" w:rsidRDefault="00FC6DFC" w:rsidP="00FC6DFC">
            <w:r w:rsidRPr="00380A95">
              <w:t>PP5 error HB2</w:t>
            </w:r>
          </w:p>
        </w:tc>
        <w:tc>
          <w:tcPr>
            <w:tcW w:w="4922" w:type="dxa"/>
            <w:vAlign w:val="top"/>
          </w:tcPr>
          <w:p w14:paraId="7FD3B332" w14:textId="0ECCCA1B" w:rsidR="00FC6DFC" w:rsidRPr="004A2DA9" w:rsidRDefault="00FC6DFC" w:rsidP="00FC6DFC">
            <w:r>
              <w:t>IGBT error phase 2 PPM#5</w:t>
            </w:r>
          </w:p>
        </w:tc>
      </w:tr>
      <w:tr w:rsidR="00FC6DFC" w:rsidRPr="004A2DA9" w14:paraId="0D62F18D" w14:textId="77777777" w:rsidTr="00F62DB9">
        <w:tc>
          <w:tcPr>
            <w:tcW w:w="822" w:type="dxa"/>
            <w:vAlign w:val="top"/>
          </w:tcPr>
          <w:p w14:paraId="4FD2E5F6" w14:textId="23EE3C7D" w:rsidR="00FC6DFC" w:rsidRPr="004A2DA9" w:rsidRDefault="00FC6DFC" w:rsidP="00FC6DFC">
            <w:r w:rsidRPr="00380A95">
              <w:t>20</w:t>
            </w:r>
          </w:p>
        </w:tc>
        <w:tc>
          <w:tcPr>
            <w:tcW w:w="3260" w:type="dxa"/>
            <w:vAlign w:val="top"/>
          </w:tcPr>
          <w:p w14:paraId="68CCE150" w14:textId="0593550A" w:rsidR="00FC6DFC" w:rsidRPr="004A2DA9" w:rsidRDefault="00FC6DFC" w:rsidP="00FC6DFC">
            <w:r w:rsidRPr="00380A95">
              <w:t>PP5 error HB3</w:t>
            </w:r>
          </w:p>
        </w:tc>
        <w:tc>
          <w:tcPr>
            <w:tcW w:w="4922" w:type="dxa"/>
            <w:vAlign w:val="top"/>
          </w:tcPr>
          <w:p w14:paraId="16EC96D4" w14:textId="089EBF00" w:rsidR="00FC6DFC" w:rsidRPr="004A2DA9" w:rsidRDefault="00FC6DFC" w:rsidP="00FC6DFC">
            <w:r>
              <w:t>IGBT error phase 3 PPM#5</w:t>
            </w:r>
          </w:p>
        </w:tc>
      </w:tr>
      <w:tr w:rsidR="00FC6DFC" w:rsidRPr="004A2DA9" w14:paraId="555D92E6" w14:textId="77777777" w:rsidTr="00F62DB9">
        <w:tc>
          <w:tcPr>
            <w:tcW w:w="822" w:type="dxa"/>
            <w:vAlign w:val="top"/>
          </w:tcPr>
          <w:p w14:paraId="05CB112F" w14:textId="00321B02" w:rsidR="00FC6DFC" w:rsidRPr="004A2DA9" w:rsidRDefault="00FC6DFC" w:rsidP="00FC6DFC">
            <w:r w:rsidRPr="00380A95">
              <w:t>21</w:t>
            </w:r>
          </w:p>
        </w:tc>
        <w:tc>
          <w:tcPr>
            <w:tcW w:w="3260" w:type="dxa"/>
            <w:vAlign w:val="top"/>
          </w:tcPr>
          <w:p w14:paraId="5A5EF43E" w14:textId="1D42BBF3" w:rsidR="00FC6DFC" w:rsidRPr="004A2DA9" w:rsidRDefault="00FC6DFC" w:rsidP="00FC6DFC">
            <w:r w:rsidRPr="00380A95">
              <w:t>PP6 error OT</w:t>
            </w:r>
          </w:p>
        </w:tc>
        <w:tc>
          <w:tcPr>
            <w:tcW w:w="4922" w:type="dxa"/>
            <w:vAlign w:val="top"/>
          </w:tcPr>
          <w:p w14:paraId="07CCC2E5" w14:textId="08FE97AD" w:rsidR="00FC6DFC" w:rsidRPr="004A2DA9" w:rsidRDefault="00FC6DFC" w:rsidP="00FC6DFC">
            <w:r>
              <w:t>Overtemperature PPM#6. Check cooling.</w:t>
            </w:r>
          </w:p>
        </w:tc>
      </w:tr>
      <w:tr w:rsidR="00FC6DFC" w:rsidRPr="004A2DA9" w14:paraId="2CF566C6" w14:textId="77777777" w:rsidTr="00F62DB9">
        <w:tc>
          <w:tcPr>
            <w:tcW w:w="822" w:type="dxa"/>
            <w:vAlign w:val="top"/>
          </w:tcPr>
          <w:p w14:paraId="58A32807" w14:textId="243110CD" w:rsidR="00FC6DFC" w:rsidRPr="004A2DA9" w:rsidRDefault="00FC6DFC" w:rsidP="00FC6DFC">
            <w:r w:rsidRPr="00380A95">
              <w:t>22</w:t>
            </w:r>
          </w:p>
        </w:tc>
        <w:tc>
          <w:tcPr>
            <w:tcW w:w="3260" w:type="dxa"/>
            <w:vAlign w:val="top"/>
          </w:tcPr>
          <w:p w14:paraId="06436C5D" w14:textId="095E6131" w:rsidR="00FC6DFC" w:rsidRPr="004A2DA9" w:rsidRDefault="00FC6DFC" w:rsidP="00FC6DFC">
            <w:r w:rsidRPr="00380A95">
              <w:t>PP6 error HB1</w:t>
            </w:r>
          </w:p>
        </w:tc>
        <w:tc>
          <w:tcPr>
            <w:tcW w:w="4922" w:type="dxa"/>
            <w:vAlign w:val="top"/>
          </w:tcPr>
          <w:p w14:paraId="63A0DAC3" w14:textId="2470A628" w:rsidR="00FC6DFC" w:rsidRPr="004A2DA9" w:rsidRDefault="00FC6DFC" w:rsidP="00FC6DFC">
            <w:r>
              <w:t>IGBT error phase 1 PPM#6</w:t>
            </w:r>
          </w:p>
        </w:tc>
      </w:tr>
      <w:tr w:rsidR="00FC6DFC" w:rsidRPr="004A2DA9" w14:paraId="5604F526" w14:textId="77777777" w:rsidTr="00F62DB9">
        <w:tc>
          <w:tcPr>
            <w:tcW w:w="822" w:type="dxa"/>
            <w:vAlign w:val="top"/>
          </w:tcPr>
          <w:p w14:paraId="7E05EF4B" w14:textId="04C34AAE" w:rsidR="00FC6DFC" w:rsidRPr="004A2DA9" w:rsidRDefault="00FC6DFC" w:rsidP="00FC6DFC">
            <w:r w:rsidRPr="00380A95">
              <w:t>23</w:t>
            </w:r>
          </w:p>
        </w:tc>
        <w:tc>
          <w:tcPr>
            <w:tcW w:w="3260" w:type="dxa"/>
            <w:vAlign w:val="top"/>
          </w:tcPr>
          <w:p w14:paraId="44BA1A90" w14:textId="53149953" w:rsidR="00FC6DFC" w:rsidRPr="004A2DA9" w:rsidRDefault="00FC6DFC" w:rsidP="00FC6DFC">
            <w:r w:rsidRPr="00380A95">
              <w:t>PP6 error HB2</w:t>
            </w:r>
          </w:p>
        </w:tc>
        <w:tc>
          <w:tcPr>
            <w:tcW w:w="4922" w:type="dxa"/>
            <w:vAlign w:val="top"/>
          </w:tcPr>
          <w:p w14:paraId="3299EC24" w14:textId="41038902" w:rsidR="00FC6DFC" w:rsidRPr="004A2DA9" w:rsidRDefault="00FC6DFC" w:rsidP="00FC6DFC">
            <w:r>
              <w:t>IGBT error phase 2 PPM#6</w:t>
            </w:r>
          </w:p>
        </w:tc>
      </w:tr>
      <w:tr w:rsidR="00FC6DFC" w:rsidRPr="004A2DA9" w14:paraId="37D8EE24" w14:textId="77777777" w:rsidTr="00F62DB9">
        <w:tc>
          <w:tcPr>
            <w:tcW w:w="822" w:type="dxa"/>
            <w:vAlign w:val="top"/>
          </w:tcPr>
          <w:p w14:paraId="173D8501" w14:textId="584AF41F" w:rsidR="00FC6DFC" w:rsidRPr="004A2DA9" w:rsidRDefault="00FC6DFC" w:rsidP="00FC6DFC">
            <w:r w:rsidRPr="00380A95">
              <w:t>24</w:t>
            </w:r>
          </w:p>
        </w:tc>
        <w:tc>
          <w:tcPr>
            <w:tcW w:w="3260" w:type="dxa"/>
            <w:vAlign w:val="top"/>
          </w:tcPr>
          <w:p w14:paraId="2E2434CE" w14:textId="4E84237A" w:rsidR="00FC6DFC" w:rsidRPr="004A2DA9" w:rsidRDefault="00FC6DFC" w:rsidP="00FC6DFC">
            <w:r w:rsidRPr="00380A95">
              <w:t>PP6 error HB3</w:t>
            </w:r>
          </w:p>
        </w:tc>
        <w:tc>
          <w:tcPr>
            <w:tcW w:w="4922" w:type="dxa"/>
            <w:vAlign w:val="top"/>
          </w:tcPr>
          <w:p w14:paraId="3E0A9A94" w14:textId="3F34E597" w:rsidR="00FC6DFC" w:rsidRPr="004A2DA9" w:rsidRDefault="00FC6DFC" w:rsidP="00FC6DFC">
            <w:r>
              <w:t>IGBT error phase 3 PPM#6</w:t>
            </w:r>
          </w:p>
        </w:tc>
      </w:tr>
      <w:tr w:rsidR="00FC6DFC" w:rsidRPr="004A2DA9" w14:paraId="17A4BBCA" w14:textId="77777777" w:rsidTr="00F62DB9">
        <w:tc>
          <w:tcPr>
            <w:tcW w:w="822" w:type="dxa"/>
            <w:vAlign w:val="top"/>
          </w:tcPr>
          <w:p w14:paraId="1834B4C5" w14:textId="3E51CD79" w:rsidR="00FC6DFC" w:rsidRPr="004A2DA9" w:rsidRDefault="00FC6DFC" w:rsidP="00FC6DFC">
            <w:r w:rsidRPr="00380A95">
              <w:t>25</w:t>
            </w:r>
          </w:p>
        </w:tc>
        <w:tc>
          <w:tcPr>
            <w:tcW w:w="3260" w:type="dxa"/>
            <w:vAlign w:val="top"/>
          </w:tcPr>
          <w:p w14:paraId="3907AD4D" w14:textId="63445FBD" w:rsidR="00FC6DFC" w:rsidRPr="004A2DA9" w:rsidRDefault="00FC6DFC" w:rsidP="00FC6DFC">
            <w:r w:rsidRPr="00380A95">
              <w:t>SCC2 supply error #1</w:t>
            </w:r>
          </w:p>
        </w:tc>
        <w:tc>
          <w:tcPr>
            <w:tcW w:w="4922" w:type="dxa"/>
            <w:vAlign w:val="top"/>
          </w:tcPr>
          <w:p w14:paraId="7690449A" w14:textId="1A2B6EAD" w:rsidR="00FC6DFC" w:rsidRPr="004A2DA9" w:rsidRDefault="00B132F1" w:rsidP="00FC6DFC">
            <w:r>
              <w:t>Internal voltage supply error. Check SCC2 and PSU.</w:t>
            </w:r>
            <w:r w:rsidR="00FC6DFC">
              <w:t xml:space="preserve"> </w:t>
            </w:r>
          </w:p>
        </w:tc>
      </w:tr>
      <w:tr w:rsidR="00FC6DFC" w:rsidRPr="004A2DA9" w14:paraId="2310D03F" w14:textId="77777777" w:rsidTr="00F62DB9">
        <w:tc>
          <w:tcPr>
            <w:tcW w:w="822" w:type="dxa"/>
            <w:vAlign w:val="top"/>
          </w:tcPr>
          <w:p w14:paraId="25C4E0F8" w14:textId="5119CC1F" w:rsidR="00FC6DFC" w:rsidRPr="004A2DA9" w:rsidRDefault="00FC6DFC" w:rsidP="00FC6DFC">
            <w:r w:rsidRPr="00380A95">
              <w:t>26</w:t>
            </w:r>
          </w:p>
        </w:tc>
        <w:tc>
          <w:tcPr>
            <w:tcW w:w="3260" w:type="dxa"/>
            <w:vAlign w:val="top"/>
          </w:tcPr>
          <w:p w14:paraId="0CF7407F" w14:textId="65B8A1C4" w:rsidR="00FC6DFC" w:rsidRPr="004A2DA9" w:rsidRDefault="00FC6DFC" w:rsidP="00FC6DFC">
            <w:r w:rsidRPr="00380A95">
              <w:t>SCC2 supply error #2</w:t>
            </w:r>
          </w:p>
        </w:tc>
        <w:tc>
          <w:tcPr>
            <w:tcW w:w="4922" w:type="dxa"/>
            <w:vAlign w:val="top"/>
          </w:tcPr>
          <w:p w14:paraId="0471F6AC" w14:textId="27510227" w:rsidR="00FC6DFC" w:rsidRPr="004A2DA9" w:rsidRDefault="00B132F1" w:rsidP="00FC6DFC">
            <w:r>
              <w:t>Internal voltage supply error. Check SCC2 and PSU.</w:t>
            </w:r>
          </w:p>
        </w:tc>
      </w:tr>
      <w:tr w:rsidR="00FC6DFC" w:rsidRPr="004A2DA9" w14:paraId="6701F186" w14:textId="77777777" w:rsidTr="00F62DB9">
        <w:tc>
          <w:tcPr>
            <w:tcW w:w="822" w:type="dxa"/>
            <w:vAlign w:val="top"/>
          </w:tcPr>
          <w:p w14:paraId="5711B75C" w14:textId="7722DA9B" w:rsidR="00FC6DFC" w:rsidRPr="004A2DA9" w:rsidRDefault="00FC6DFC" w:rsidP="00FC6DFC">
            <w:r w:rsidRPr="00380A95">
              <w:t>27</w:t>
            </w:r>
          </w:p>
        </w:tc>
        <w:tc>
          <w:tcPr>
            <w:tcW w:w="3260" w:type="dxa"/>
            <w:vAlign w:val="top"/>
          </w:tcPr>
          <w:p w14:paraId="5DB42048" w14:textId="0F29568F" w:rsidR="00FC6DFC" w:rsidRPr="004A2DA9" w:rsidRDefault="00FC6DFC" w:rsidP="00FC6DFC">
            <w:r w:rsidRPr="00380A95">
              <w:t>SCC2 supply error #3</w:t>
            </w:r>
          </w:p>
        </w:tc>
        <w:tc>
          <w:tcPr>
            <w:tcW w:w="4922" w:type="dxa"/>
            <w:vAlign w:val="top"/>
          </w:tcPr>
          <w:p w14:paraId="62475E85" w14:textId="5E221AB4" w:rsidR="00FC6DFC" w:rsidRPr="004A2DA9" w:rsidRDefault="00B132F1" w:rsidP="00FC6DFC">
            <w:r>
              <w:t>Internal voltage supply error. Check SCC2 and PSU.</w:t>
            </w:r>
          </w:p>
        </w:tc>
      </w:tr>
      <w:tr w:rsidR="00FC6DFC" w:rsidRPr="004A2DA9" w14:paraId="42FFB109" w14:textId="77777777" w:rsidTr="00F62DB9">
        <w:tc>
          <w:tcPr>
            <w:tcW w:w="822" w:type="dxa"/>
            <w:vAlign w:val="top"/>
          </w:tcPr>
          <w:p w14:paraId="509BA062" w14:textId="3FEA754E" w:rsidR="00FC6DFC" w:rsidRPr="004A2DA9" w:rsidRDefault="00FC6DFC" w:rsidP="00FC6DFC">
            <w:r w:rsidRPr="00380A95">
              <w:t>28</w:t>
            </w:r>
          </w:p>
        </w:tc>
        <w:tc>
          <w:tcPr>
            <w:tcW w:w="3260" w:type="dxa"/>
            <w:vAlign w:val="top"/>
          </w:tcPr>
          <w:p w14:paraId="7D64AF5B" w14:textId="20A30482" w:rsidR="00FC6DFC" w:rsidRPr="004A2DA9" w:rsidRDefault="00FC6DFC" w:rsidP="00FC6DFC">
            <w:r w:rsidRPr="00380A95">
              <w:t>SCC2 watchdog error</w:t>
            </w:r>
          </w:p>
        </w:tc>
        <w:tc>
          <w:tcPr>
            <w:tcW w:w="4922" w:type="dxa"/>
            <w:vAlign w:val="top"/>
          </w:tcPr>
          <w:p w14:paraId="1AA83B82" w14:textId="3324F7F2" w:rsidR="00FC6DFC" w:rsidRPr="004A2DA9" w:rsidRDefault="00B132F1" w:rsidP="00FC6DFC">
            <w:r>
              <w:t>Watchdog has been triggered.</w:t>
            </w:r>
          </w:p>
        </w:tc>
      </w:tr>
      <w:tr w:rsidR="00FC6DFC" w:rsidRPr="004A2DA9" w14:paraId="4A108800" w14:textId="77777777" w:rsidTr="00F62DB9">
        <w:tc>
          <w:tcPr>
            <w:tcW w:w="822" w:type="dxa"/>
            <w:vAlign w:val="top"/>
          </w:tcPr>
          <w:p w14:paraId="663772B2" w14:textId="28F0BA88" w:rsidR="00FC6DFC" w:rsidRPr="004A2DA9" w:rsidRDefault="00FC6DFC" w:rsidP="00FC6DFC">
            <w:r w:rsidRPr="00380A95">
              <w:t>29</w:t>
            </w:r>
          </w:p>
        </w:tc>
        <w:tc>
          <w:tcPr>
            <w:tcW w:w="3260" w:type="dxa"/>
            <w:vAlign w:val="top"/>
          </w:tcPr>
          <w:p w14:paraId="7837FAFD" w14:textId="3630BBF0" w:rsidR="00FC6DFC" w:rsidRPr="004A2DA9" w:rsidRDefault="00FC6DFC" w:rsidP="00FC6DFC">
            <w:r w:rsidRPr="00380A95">
              <w:t>SCC2 hardware error</w:t>
            </w:r>
          </w:p>
        </w:tc>
        <w:tc>
          <w:tcPr>
            <w:tcW w:w="4922" w:type="dxa"/>
            <w:vAlign w:val="top"/>
          </w:tcPr>
          <w:p w14:paraId="16A4C46F" w14:textId="05AF5E7C" w:rsidR="00FC6DFC" w:rsidRPr="004A2DA9" w:rsidRDefault="00B132F1" w:rsidP="00FC6DFC">
            <w:r>
              <w:t>SCC2 hardware error has been triggered.</w:t>
            </w:r>
          </w:p>
        </w:tc>
      </w:tr>
      <w:tr w:rsidR="00FC6DFC" w:rsidRPr="004A2DA9" w14:paraId="1FF567DF" w14:textId="77777777" w:rsidTr="00F62DB9">
        <w:tc>
          <w:tcPr>
            <w:tcW w:w="822" w:type="dxa"/>
            <w:vAlign w:val="top"/>
          </w:tcPr>
          <w:p w14:paraId="6EE437EC" w14:textId="06A6B970" w:rsidR="00FC6DFC" w:rsidRPr="004A2DA9" w:rsidRDefault="00FC6DFC" w:rsidP="00FC6DFC">
            <w:r w:rsidRPr="00380A95">
              <w:t>32</w:t>
            </w:r>
          </w:p>
        </w:tc>
        <w:tc>
          <w:tcPr>
            <w:tcW w:w="3260" w:type="dxa"/>
            <w:vAlign w:val="top"/>
          </w:tcPr>
          <w:p w14:paraId="444259D6" w14:textId="4524A998" w:rsidR="00FC6DFC" w:rsidRPr="004A2DA9" w:rsidRDefault="00FC6DFC" w:rsidP="00FC6DFC">
            <w:r w:rsidRPr="00380A95">
              <w:t>Overcurrent PP1-3</w:t>
            </w:r>
          </w:p>
        </w:tc>
        <w:tc>
          <w:tcPr>
            <w:tcW w:w="4922" w:type="dxa"/>
            <w:vAlign w:val="top"/>
          </w:tcPr>
          <w:p w14:paraId="407D3F62" w14:textId="4E9B0C69" w:rsidR="00FC6DFC" w:rsidRPr="004A2DA9" w:rsidRDefault="00B132F1" w:rsidP="00FC6DFC">
            <w:r>
              <w:t>Overcurrent on PP1/PP2/PP3.</w:t>
            </w:r>
          </w:p>
        </w:tc>
      </w:tr>
      <w:tr w:rsidR="00FC6DFC" w:rsidRPr="004A2DA9" w14:paraId="409FFC85" w14:textId="77777777" w:rsidTr="00F62DB9">
        <w:tc>
          <w:tcPr>
            <w:tcW w:w="822" w:type="dxa"/>
            <w:vAlign w:val="top"/>
          </w:tcPr>
          <w:p w14:paraId="249EA49D" w14:textId="2A8B16FE" w:rsidR="00FC6DFC" w:rsidRPr="004A2DA9" w:rsidRDefault="00FC6DFC" w:rsidP="00FC6DFC">
            <w:r w:rsidRPr="00380A95">
              <w:t>33</w:t>
            </w:r>
          </w:p>
        </w:tc>
        <w:tc>
          <w:tcPr>
            <w:tcW w:w="3260" w:type="dxa"/>
            <w:vAlign w:val="top"/>
          </w:tcPr>
          <w:p w14:paraId="751DE343" w14:textId="34FDE1E5" w:rsidR="00FC6DFC" w:rsidRPr="004A2DA9" w:rsidRDefault="00FC6DFC" w:rsidP="00FC6DFC">
            <w:r w:rsidRPr="00380A95">
              <w:t>DC undervoltage PP1</w:t>
            </w:r>
          </w:p>
        </w:tc>
        <w:tc>
          <w:tcPr>
            <w:tcW w:w="4922" w:type="dxa"/>
            <w:vAlign w:val="top"/>
          </w:tcPr>
          <w:p w14:paraId="16A48571" w14:textId="53C338B0" w:rsidR="00FC6DFC" w:rsidRPr="004A2DA9" w:rsidRDefault="00B132F1" w:rsidP="00FC6DFC">
            <w:r>
              <w:t>DC-voltage too low on PP1.</w:t>
            </w:r>
          </w:p>
        </w:tc>
      </w:tr>
      <w:tr w:rsidR="00FC6DFC" w:rsidRPr="004A2DA9" w14:paraId="35AA6531" w14:textId="77777777" w:rsidTr="00F62DB9">
        <w:tc>
          <w:tcPr>
            <w:tcW w:w="822" w:type="dxa"/>
            <w:vAlign w:val="top"/>
          </w:tcPr>
          <w:p w14:paraId="54A74432" w14:textId="0ACFDCF2" w:rsidR="00FC6DFC" w:rsidRPr="004A2DA9" w:rsidRDefault="00FC6DFC" w:rsidP="00FC6DFC">
            <w:r w:rsidRPr="00380A95">
              <w:t>34</w:t>
            </w:r>
          </w:p>
        </w:tc>
        <w:tc>
          <w:tcPr>
            <w:tcW w:w="3260" w:type="dxa"/>
            <w:vAlign w:val="top"/>
          </w:tcPr>
          <w:p w14:paraId="2FF00FC0" w14:textId="635BDFB7" w:rsidR="00FC6DFC" w:rsidRPr="004A2DA9" w:rsidRDefault="00FC6DFC" w:rsidP="00FC6DFC">
            <w:r w:rsidRPr="00380A95">
              <w:t>DC overvoltage PP1</w:t>
            </w:r>
          </w:p>
        </w:tc>
        <w:tc>
          <w:tcPr>
            <w:tcW w:w="4922" w:type="dxa"/>
            <w:vAlign w:val="top"/>
          </w:tcPr>
          <w:p w14:paraId="27990D92" w14:textId="4A45EC83" w:rsidR="00FC6DFC" w:rsidRPr="004A2DA9" w:rsidRDefault="00B132F1" w:rsidP="00FC6DFC">
            <w:r>
              <w:t>DC-voltage too high on PP1.</w:t>
            </w:r>
          </w:p>
        </w:tc>
      </w:tr>
      <w:tr w:rsidR="00B132F1" w:rsidRPr="004A2DA9" w14:paraId="76978C10" w14:textId="77777777" w:rsidTr="00F62DB9">
        <w:tc>
          <w:tcPr>
            <w:tcW w:w="822" w:type="dxa"/>
            <w:vAlign w:val="top"/>
          </w:tcPr>
          <w:p w14:paraId="64F8E9C2" w14:textId="56A26B56" w:rsidR="00B132F1" w:rsidRPr="004A2DA9" w:rsidRDefault="00B132F1" w:rsidP="00B132F1">
            <w:r w:rsidRPr="00380A95">
              <w:t>35</w:t>
            </w:r>
          </w:p>
        </w:tc>
        <w:tc>
          <w:tcPr>
            <w:tcW w:w="3260" w:type="dxa"/>
            <w:vAlign w:val="top"/>
          </w:tcPr>
          <w:p w14:paraId="3C2C92F7" w14:textId="2FFCA5C0" w:rsidR="00B132F1" w:rsidRPr="004A2DA9" w:rsidRDefault="00B132F1" w:rsidP="00B132F1">
            <w:r w:rsidRPr="00380A95">
              <w:t>Overcurrent PP4-6</w:t>
            </w:r>
          </w:p>
        </w:tc>
        <w:tc>
          <w:tcPr>
            <w:tcW w:w="4922" w:type="dxa"/>
            <w:vAlign w:val="top"/>
          </w:tcPr>
          <w:p w14:paraId="150EDF41" w14:textId="72F22450" w:rsidR="00B132F1" w:rsidRPr="004A2DA9" w:rsidRDefault="00B132F1" w:rsidP="00B132F1">
            <w:r>
              <w:t>Overcurrent on PP4/PP5/PP6.</w:t>
            </w:r>
          </w:p>
        </w:tc>
      </w:tr>
      <w:tr w:rsidR="00B132F1" w:rsidRPr="004A2DA9" w14:paraId="25E194C4" w14:textId="77777777" w:rsidTr="00F62DB9">
        <w:tc>
          <w:tcPr>
            <w:tcW w:w="822" w:type="dxa"/>
            <w:vAlign w:val="top"/>
          </w:tcPr>
          <w:p w14:paraId="2EE53EA5" w14:textId="0A6F729F" w:rsidR="00B132F1" w:rsidRPr="004A2DA9" w:rsidRDefault="00B132F1" w:rsidP="00B132F1">
            <w:r w:rsidRPr="00380A95">
              <w:t>36</w:t>
            </w:r>
          </w:p>
        </w:tc>
        <w:tc>
          <w:tcPr>
            <w:tcW w:w="3260" w:type="dxa"/>
            <w:vAlign w:val="top"/>
          </w:tcPr>
          <w:p w14:paraId="2BA10B19" w14:textId="708CF641" w:rsidR="00B132F1" w:rsidRPr="004A2DA9" w:rsidRDefault="00B132F1" w:rsidP="00B132F1">
            <w:r w:rsidRPr="00380A95">
              <w:t>DC undervoltage PP4</w:t>
            </w:r>
          </w:p>
        </w:tc>
        <w:tc>
          <w:tcPr>
            <w:tcW w:w="4922" w:type="dxa"/>
            <w:vAlign w:val="top"/>
          </w:tcPr>
          <w:p w14:paraId="3DA96056" w14:textId="1E5B8F7E" w:rsidR="00B132F1" w:rsidRPr="004A2DA9" w:rsidRDefault="00B132F1" w:rsidP="00B132F1">
            <w:r>
              <w:t>DC-voltage too low on PP4.</w:t>
            </w:r>
          </w:p>
        </w:tc>
      </w:tr>
      <w:tr w:rsidR="00B132F1" w:rsidRPr="004A2DA9" w14:paraId="191B9DF6" w14:textId="77777777" w:rsidTr="00F62DB9">
        <w:tc>
          <w:tcPr>
            <w:tcW w:w="822" w:type="dxa"/>
            <w:vAlign w:val="top"/>
          </w:tcPr>
          <w:p w14:paraId="5A14EEA8" w14:textId="6AD01A2A" w:rsidR="00B132F1" w:rsidRPr="004A2DA9" w:rsidRDefault="00B132F1" w:rsidP="00B132F1">
            <w:r w:rsidRPr="00380A95">
              <w:t>37</w:t>
            </w:r>
          </w:p>
        </w:tc>
        <w:tc>
          <w:tcPr>
            <w:tcW w:w="3260" w:type="dxa"/>
            <w:vAlign w:val="top"/>
          </w:tcPr>
          <w:p w14:paraId="7014797F" w14:textId="4C88B584" w:rsidR="00B132F1" w:rsidRPr="004A2DA9" w:rsidRDefault="00B132F1" w:rsidP="00B132F1">
            <w:r w:rsidRPr="00380A95">
              <w:t>DC overvoltage PP4/midpoint</w:t>
            </w:r>
          </w:p>
        </w:tc>
        <w:tc>
          <w:tcPr>
            <w:tcW w:w="4922" w:type="dxa"/>
            <w:vAlign w:val="top"/>
          </w:tcPr>
          <w:p w14:paraId="5C85EE80" w14:textId="0F08B1F4" w:rsidR="00B132F1" w:rsidRPr="004A2DA9" w:rsidRDefault="00B132F1" w:rsidP="00B132F1">
            <w:r>
              <w:t>DC-voltage too high on PP4/midpoint.</w:t>
            </w:r>
          </w:p>
        </w:tc>
      </w:tr>
      <w:tr w:rsidR="00B132F1" w:rsidRPr="006363A3" w14:paraId="3B1E7A71" w14:textId="77777777" w:rsidTr="00F62DB9">
        <w:tc>
          <w:tcPr>
            <w:tcW w:w="822" w:type="dxa"/>
            <w:vAlign w:val="top"/>
          </w:tcPr>
          <w:p w14:paraId="5387AAB3" w14:textId="33A87753" w:rsidR="00B132F1" w:rsidRPr="004A2DA9" w:rsidRDefault="00B132F1" w:rsidP="00B132F1">
            <w:r w:rsidRPr="00380A95">
              <w:t>38</w:t>
            </w:r>
          </w:p>
        </w:tc>
        <w:tc>
          <w:tcPr>
            <w:tcW w:w="3260" w:type="dxa"/>
            <w:vAlign w:val="top"/>
          </w:tcPr>
          <w:p w14:paraId="16AC880C" w14:textId="60F673FB" w:rsidR="00B132F1" w:rsidRPr="004A2DA9" w:rsidRDefault="00B132F1" w:rsidP="00B132F1">
            <w:r w:rsidRPr="00380A95">
              <w:t>Supervision watchdog error</w:t>
            </w:r>
          </w:p>
        </w:tc>
        <w:tc>
          <w:tcPr>
            <w:tcW w:w="4922" w:type="dxa"/>
            <w:vAlign w:val="top"/>
          </w:tcPr>
          <w:p w14:paraId="73EBE0DD" w14:textId="4154CF70" w:rsidR="00B132F1" w:rsidRPr="00836704" w:rsidRDefault="00B132F1" w:rsidP="00B132F1">
            <w:r w:rsidRPr="00836704">
              <w:t>System supervision function has failed.</w:t>
            </w:r>
          </w:p>
        </w:tc>
      </w:tr>
      <w:tr w:rsidR="00B132F1" w:rsidRPr="006363A3" w14:paraId="51560B6C" w14:textId="77777777" w:rsidTr="00F62DB9">
        <w:tc>
          <w:tcPr>
            <w:tcW w:w="822" w:type="dxa"/>
            <w:vAlign w:val="top"/>
          </w:tcPr>
          <w:p w14:paraId="15554717" w14:textId="6A8375F9" w:rsidR="00B132F1" w:rsidRPr="00380A95" w:rsidRDefault="00B132F1" w:rsidP="00B132F1">
            <w:r w:rsidRPr="003B4F3C">
              <w:t>64</w:t>
            </w:r>
          </w:p>
        </w:tc>
        <w:tc>
          <w:tcPr>
            <w:tcW w:w="3260" w:type="dxa"/>
            <w:vAlign w:val="top"/>
          </w:tcPr>
          <w:p w14:paraId="03950C09" w14:textId="5051CF69" w:rsidR="00B132F1" w:rsidRPr="00380A95" w:rsidRDefault="00B132F1" w:rsidP="00B132F1">
            <w:r w:rsidRPr="003B4F3C">
              <w:t>AC voltage phase order incorrect</w:t>
            </w:r>
          </w:p>
        </w:tc>
        <w:tc>
          <w:tcPr>
            <w:tcW w:w="4922" w:type="dxa"/>
            <w:vAlign w:val="top"/>
          </w:tcPr>
          <w:p w14:paraId="07FB5E1C" w14:textId="0095E48A" w:rsidR="00B132F1" w:rsidRPr="00836704" w:rsidRDefault="00B132F1" w:rsidP="00B132F1">
            <w:r w:rsidRPr="00836704">
              <w:t>Phase order of the AC voltage connected to the SCC2 is incorrect.</w:t>
            </w:r>
          </w:p>
        </w:tc>
      </w:tr>
      <w:tr w:rsidR="00B132F1" w:rsidRPr="006363A3" w14:paraId="63FAAC77" w14:textId="77777777" w:rsidTr="00F62DB9">
        <w:tc>
          <w:tcPr>
            <w:tcW w:w="822" w:type="dxa"/>
            <w:vAlign w:val="top"/>
          </w:tcPr>
          <w:p w14:paraId="219FDCEA" w14:textId="6D8ED5F2" w:rsidR="00B132F1" w:rsidRPr="00380A95" w:rsidRDefault="00B132F1" w:rsidP="00B132F1">
            <w:r w:rsidRPr="003B4F3C">
              <w:t>65</w:t>
            </w:r>
          </w:p>
        </w:tc>
        <w:tc>
          <w:tcPr>
            <w:tcW w:w="3260" w:type="dxa"/>
            <w:vAlign w:val="top"/>
          </w:tcPr>
          <w:p w14:paraId="0CEACD1C" w14:textId="1BB286D9" w:rsidR="00B132F1" w:rsidRPr="00380A95" w:rsidRDefault="00B132F1" w:rsidP="00B132F1">
            <w:r w:rsidRPr="003B4F3C">
              <w:t>AC undervoltage</w:t>
            </w:r>
          </w:p>
        </w:tc>
        <w:tc>
          <w:tcPr>
            <w:tcW w:w="4922" w:type="dxa"/>
            <w:vAlign w:val="top"/>
          </w:tcPr>
          <w:p w14:paraId="26CB6551" w14:textId="1CD5D0B4" w:rsidR="00B132F1" w:rsidRPr="00836704" w:rsidRDefault="00B132F1" w:rsidP="00B132F1">
            <w:r w:rsidRPr="00836704">
              <w:t>AC voltage</w:t>
            </w:r>
            <w:r w:rsidR="00807C44">
              <w:t xml:space="preserve"> lower than 10% of nominal value.</w:t>
            </w:r>
          </w:p>
        </w:tc>
      </w:tr>
      <w:tr w:rsidR="00B132F1" w:rsidRPr="006363A3" w14:paraId="45B3CD45" w14:textId="77777777" w:rsidTr="00F62DB9">
        <w:tc>
          <w:tcPr>
            <w:tcW w:w="822" w:type="dxa"/>
            <w:vAlign w:val="top"/>
          </w:tcPr>
          <w:p w14:paraId="569B7885" w14:textId="2AEBF5E5" w:rsidR="00B132F1" w:rsidRPr="00380A95" w:rsidRDefault="00B132F1" w:rsidP="00B132F1">
            <w:r w:rsidRPr="003B4F3C">
              <w:t>66</w:t>
            </w:r>
          </w:p>
        </w:tc>
        <w:tc>
          <w:tcPr>
            <w:tcW w:w="3260" w:type="dxa"/>
            <w:vAlign w:val="top"/>
          </w:tcPr>
          <w:p w14:paraId="256B6913" w14:textId="39451B79" w:rsidR="00B132F1" w:rsidRPr="00380A95" w:rsidRDefault="00B132F1" w:rsidP="00B132F1">
            <w:r w:rsidRPr="003B4F3C">
              <w:t>AC overvoltage</w:t>
            </w:r>
          </w:p>
        </w:tc>
        <w:tc>
          <w:tcPr>
            <w:tcW w:w="4922" w:type="dxa"/>
            <w:vAlign w:val="top"/>
          </w:tcPr>
          <w:p w14:paraId="24AAC0D1" w14:textId="105B5FB4" w:rsidR="00B132F1" w:rsidRPr="00836704" w:rsidRDefault="00B132F1" w:rsidP="00B132F1">
            <w:r w:rsidRPr="00836704">
              <w:t xml:space="preserve">AC voltage </w:t>
            </w:r>
            <w:r w:rsidR="00807C44">
              <w:t>higher than 160% of nominal value.</w:t>
            </w:r>
          </w:p>
        </w:tc>
      </w:tr>
      <w:tr w:rsidR="00B132F1" w:rsidRPr="006363A3" w14:paraId="0B6FE4FE" w14:textId="77777777" w:rsidTr="00F62DB9">
        <w:tc>
          <w:tcPr>
            <w:tcW w:w="822" w:type="dxa"/>
            <w:vAlign w:val="top"/>
          </w:tcPr>
          <w:p w14:paraId="73ADDA93" w14:textId="2B3BBD29" w:rsidR="00B132F1" w:rsidRPr="00380A95" w:rsidRDefault="00B132F1" w:rsidP="00B132F1">
            <w:r w:rsidRPr="003B4F3C">
              <w:t>67</w:t>
            </w:r>
          </w:p>
        </w:tc>
        <w:tc>
          <w:tcPr>
            <w:tcW w:w="3260" w:type="dxa"/>
            <w:vAlign w:val="top"/>
          </w:tcPr>
          <w:p w14:paraId="6FA728BE" w14:textId="2DD49D52" w:rsidR="00B132F1" w:rsidRPr="00380A95" w:rsidRDefault="00B132F1" w:rsidP="00B132F1">
            <w:r w:rsidRPr="003B4F3C">
              <w:t>DC precharge error</w:t>
            </w:r>
          </w:p>
        </w:tc>
        <w:tc>
          <w:tcPr>
            <w:tcW w:w="4922" w:type="dxa"/>
            <w:vAlign w:val="top"/>
          </w:tcPr>
          <w:p w14:paraId="7AD2FE3A" w14:textId="32A5920A" w:rsidR="00B132F1" w:rsidRPr="00836704" w:rsidRDefault="00B132F1" w:rsidP="00B132F1">
            <w:r w:rsidRPr="00836704">
              <w:t>System failed to precharge. Check PPM.</w:t>
            </w:r>
          </w:p>
        </w:tc>
      </w:tr>
      <w:tr w:rsidR="00B132F1" w:rsidRPr="006363A3" w14:paraId="03AD0208" w14:textId="77777777" w:rsidTr="00F62DB9">
        <w:tc>
          <w:tcPr>
            <w:tcW w:w="822" w:type="dxa"/>
            <w:vAlign w:val="top"/>
          </w:tcPr>
          <w:p w14:paraId="58DDCC94" w14:textId="50A41AF2" w:rsidR="00B132F1" w:rsidRPr="00380A95" w:rsidRDefault="00B132F1" w:rsidP="00B132F1">
            <w:r w:rsidRPr="003B4F3C">
              <w:t>68</w:t>
            </w:r>
          </w:p>
        </w:tc>
        <w:tc>
          <w:tcPr>
            <w:tcW w:w="3260" w:type="dxa"/>
            <w:vAlign w:val="top"/>
          </w:tcPr>
          <w:p w14:paraId="4FFE23FB" w14:textId="42AA8CAE" w:rsidR="00B132F1" w:rsidRPr="00380A95" w:rsidRDefault="00B132F1" w:rsidP="00B132F1">
            <w:r w:rsidRPr="003B4F3C">
              <w:t>Ambient overtemperature</w:t>
            </w:r>
          </w:p>
        </w:tc>
        <w:tc>
          <w:tcPr>
            <w:tcW w:w="4922" w:type="dxa"/>
            <w:vAlign w:val="top"/>
          </w:tcPr>
          <w:p w14:paraId="63B72255" w14:textId="703DB622" w:rsidR="00B132F1" w:rsidRPr="00836704" w:rsidRDefault="00B132F1" w:rsidP="00B132F1">
            <w:r w:rsidRPr="00836704">
              <w:t>Ambient temperature is above 55°C (50°C hysteresis)</w:t>
            </w:r>
          </w:p>
        </w:tc>
      </w:tr>
      <w:tr w:rsidR="00B132F1" w:rsidRPr="006363A3" w14:paraId="7311B72F" w14:textId="77777777" w:rsidTr="00F62DB9">
        <w:tc>
          <w:tcPr>
            <w:tcW w:w="822" w:type="dxa"/>
            <w:vAlign w:val="top"/>
          </w:tcPr>
          <w:p w14:paraId="727260EC" w14:textId="23E3D617" w:rsidR="00B132F1" w:rsidRPr="00380A95" w:rsidRDefault="00B132F1" w:rsidP="00B132F1">
            <w:r w:rsidRPr="003B4F3C">
              <w:lastRenderedPageBreak/>
              <w:t>69</w:t>
            </w:r>
          </w:p>
        </w:tc>
        <w:tc>
          <w:tcPr>
            <w:tcW w:w="3260" w:type="dxa"/>
            <w:vAlign w:val="top"/>
          </w:tcPr>
          <w:p w14:paraId="28FD42BC" w14:textId="7698F2E4" w:rsidR="00B132F1" w:rsidRPr="00380A95" w:rsidRDefault="00B132F1" w:rsidP="00B132F1">
            <w:r w:rsidRPr="003B4F3C">
              <w:t>PPM temperature difference</w:t>
            </w:r>
          </w:p>
        </w:tc>
        <w:tc>
          <w:tcPr>
            <w:tcW w:w="4922" w:type="dxa"/>
            <w:vAlign w:val="top"/>
          </w:tcPr>
          <w:p w14:paraId="16F5E9A9" w14:textId="6953A55E" w:rsidR="00B132F1" w:rsidRPr="00B7239C" w:rsidRDefault="00B132F1" w:rsidP="00B132F1">
            <w:pPr>
              <w:rPr>
                <w:lang w:val="sv-SE"/>
              </w:rPr>
            </w:pPr>
            <w:r w:rsidRPr="00836704">
              <w:t xml:space="preserve">Temperature difference of 20°C between PPMs. </w:t>
            </w:r>
            <w:r>
              <w:rPr>
                <w:lang w:val="sv-SE"/>
              </w:rPr>
              <w:t>Check cooling and fuses.</w:t>
            </w:r>
          </w:p>
        </w:tc>
      </w:tr>
      <w:tr w:rsidR="00B132F1" w:rsidRPr="006363A3" w14:paraId="391A0FBF" w14:textId="77777777" w:rsidTr="00F62DB9">
        <w:tc>
          <w:tcPr>
            <w:tcW w:w="822" w:type="dxa"/>
            <w:vAlign w:val="top"/>
          </w:tcPr>
          <w:p w14:paraId="65E5DAD8" w14:textId="64AAFA0E" w:rsidR="00B132F1" w:rsidRPr="00380A95" w:rsidRDefault="00B132F1" w:rsidP="00B132F1">
            <w:r w:rsidRPr="003B4F3C">
              <w:t>70</w:t>
            </w:r>
          </w:p>
        </w:tc>
        <w:tc>
          <w:tcPr>
            <w:tcW w:w="3260" w:type="dxa"/>
            <w:vAlign w:val="top"/>
          </w:tcPr>
          <w:p w14:paraId="3E096D28" w14:textId="0E47D437" w:rsidR="00B132F1" w:rsidRPr="00380A95" w:rsidRDefault="00B132F1" w:rsidP="00B132F1">
            <w:r w:rsidRPr="003B4F3C">
              <w:t>PPM overtemperature</w:t>
            </w:r>
          </w:p>
        </w:tc>
        <w:tc>
          <w:tcPr>
            <w:tcW w:w="4922" w:type="dxa"/>
            <w:vAlign w:val="top"/>
          </w:tcPr>
          <w:p w14:paraId="0AAD6576" w14:textId="0C0C9862" w:rsidR="00B132F1" w:rsidRPr="00836704" w:rsidRDefault="00B132F1" w:rsidP="00B132F1">
            <w:r w:rsidRPr="00836704">
              <w:t>Overtemperature in PPM. Check cooling.</w:t>
            </w:r>
          </w:p>
        </w:tc>
      </w:tr>
      <w:tr w:rsidR="00B132F1" w:rsidRPr="006363A3" w14:paraId="4D2A4336" w14:textId="77777777" w:rsidTr="00F62DB9">
        <w:tc>
          <w:tcPr>
            <w:tcW w:w="822" w:type="dxa"/>
            <w:vAlign w:val="top"/>
          </w:tcPr>
          <w:p w14:paraId="07442546" w14:textId="74A4EF62" w:rsidR="00B132F1" w:rsidRPr="00380A95" w:rsidRDefault="00B132F1" w:rsidP="00B132F1">
            <w:r w:rsidRPr="003B4F3C">
              <w:t>71</w:t>
            </w:r>
          </w:p>
        </w:tc>
        <w:tc>
          <w:tcPr>
            <w:tcW w:w="3260" w:type="dxa"/>
            <w:vAlign w:val="top"/>
          </w:tcPr>
          <w:p w14:paraId="5C569205" w14:textId="768085A6" w:rsidR="00B132F1" w:rsidRPr="00380A95" w:rsidRDefault="00B132F1" w:rsidP="00B132F1">
            <w:r w:rsidRPr="003B4F3C">
              <w:t>External alarm</w:t>
            </w:r>
          </w:p>
        </w:tc>
        <w:tc>
          <w:tcPr>
            <w:tcW w:w="4922" w:type="dxa"/>
            <w:vAlign w:val="top"/>
          </w:tcPr>
          <w:p w14:paraId="002CAE60" w14:textId="4ED6CDF5" w:rsidR="00B132F1" w:rsidRPr="00836704" w:rsidRDefault="00B132F1" w:rsidP="00B132F1">
            <w:r w:rsidRPr="00836704">
              <w:t>External alarm has been activated from Digital in or Modbus TCP.</w:t>
            </w:r>
          </w:p>
        </w:tc>
      </w:tr>
      <w:tr w:rsidR="00B132F1" w:rsidRPr="006363A3" w14:paraId="0FDBC6A2" w14:textId="77777777" w:rsidTr="00F62DB9">
        <w:tc>
          <w:tcPr>
            <w:tcW w:w="822" w:type="dxa"/>
            <w:vAlign w:val="top"/>
          </w:tcPr>
          <w:p w14:paraId="2143BF27" w14:textId="3B9425AB" w:rsidR="00B132F1" w:rsidRPr="00380A95" w:rsidRDefault="00B132F1" w:rsidP="00B132F1">
            <w:r w:rsidRPr="003B4F3C">
              <w:t>72</w:t>
            </w:r>
          </w:p>
        </w:tc>
        <w:tc>
          <w:tcPr>
            <w:tcW w:w="3260" w:type="dxa"/>
            <w:vAlign w:val="top"/>
          </w:tcPr>
          <w:p w14:paraId="3F090EB7" w14:textId="3D75EE68" w:rsidR="00B132F1" w:rsidRPr="00380A95" w:rsidRDefault="00B132F1" w:rsidP="00B132F1">
            <w:r w:rsidRPr="003B4F3C">
              <w:t>Startup error</w:t>
            </w:r>
          </w:p>
        </w:tc>
        <w:tc>
          <w:tcPr>
            <w:tcW w:w="4922" w:type="dxa"/>
            <w:vAlign w:val="top"/>
          </w:tcPr>
          <w:p w14:paraId="59864A43" w14:textId="7829595F" w:rsidR="00B132F1" w:rsidRPr="00836704" w:rsidRDefault="00B132F1" w:rsidP="00B132F1">
            <w:r w:rsidRPr="00836704">
              <w:t>System failed to start. Check fuses and contactor.</w:t>
            </w:r>
          </w:p>
        </w:tc>
      </w:tr>
      <w:tr w:rsidR="0007729D" w:rsidRPr="006363A3" w14:paraId="18E74DFA" w14:textId="77777777" w:rsidTr="00F62DB9">
        <w:tc>
          <w:tcPr>
            <w:tcW w:w="822" w:type="dxa"/>
            <w:vAlign w:val="top"/>
          </w:tcPr>
          <w:p w14:paraId="306034F8" w14:textId="56EB8CAF" w:rsidR="0007729D" w:rsidRPr="003B4F3C" w:rsidRDefault="004E13D6" w:rsidP="00B132F1">
            <w:r>
              <w:t>73</w:t>
            </w:r>
          </w:p>
        </w:tc>
        <w:tc>
          <w:tcPr>
            <w:tcW w:w="3260" w:type="dxa"/>
            <w:vAlign w:val="top"/>
          </w:tcPr>
          <w:p w14:paraId="75DCCA42" w14:textId="0DEDE683" w:rsidR="0007729D" w:rsidRPr="003B4F3C" w:rsidRDefault="004E13D6" w:rsidP="00B132F1">
            <w:r>
              <w:t>Limitation error</w:t>
            </w:r>
          </w:p>
        </w:tc>
        <w:tc>
          <w:tcPr>
            <w:tcW w:w="4922" w:type="dxa"/>
            <w:vAlign w:val="top"/>
          </w:tcPr>
          <w:p w14:paraId="324840B6" w14:textId="6BE4BEF9" w:rsidR="0007729D" w:rsidRPr="00982668" w:rsidRDefault="004E13D6" w:rsidP="00B132F1">
            <w:r>
              <w:t>System failed to limit its output current. Possible reasons include resonance.</w:t>
            </w:r>
          </w:p>
        </w:tc>
      </w:tr>
      <w:tr w:rsidR="004E13D6" w:rsidRPr="006363A3" w14:paraId="16689F90" w14:textId="77777777" w:rsidTr="00F62DB9">
        <w:tc>
          <w:tcPr>
            <w:tcW w:w="822" w:type="dxa"/>
            <w:vAlign w:val="top"/>
          </w:tcPr>
          <w:p w14:paraId="33F34C47" w14:textId="00F68360" w:rsidR="004E13D6" w:rsidRDefault="004E13D6" w:rsidP="00B132F1">
            <w:r>
              <w:t>74</w:t>
            </w:r>
          </w:p>
        </w:tc>
        <w:tc>
          <w:tcPr>
            <w:tcW w:w="3260" w:type="dxa"/>
            <w:vAlign w:val="top"/>
          </w:tcPr>
          <w:p w14:paraId="17C208DA" w14:textId="7BB83C95" w:rsidR="004E13D6" w:rsidRDefault="004E13D6" w:rsidP="00B132F1">
            <w:r>
              <w:t>AC phase loss</w:t>
            </w:r>
          </w:p>
        </w:tc>
        <w:tc>
          <w:tcPr>
            <w:tcW w:w="4922" w:type="dxa"/>
            <w:vAlign w:val="top"/>
          </w:tcPr>
          <w:p w14:paraId="09DA4A7F" w14:textId="10AE98FE" w:rsidR="004E13D6" w:rsidRDefault="004E13D6" w:rsidP="00B132F1">
            <w:r>
              <w:t xml:space="preserve">An AC phase has been lost. Check fuses. </w:t>
            </w:r>
          </w:p>
        </w:tc>
      </w:tr>
      <w:tr w:rsidR="00B132F1" w:rsidRPr="004A2DA9" w14:paraId="1ADDFCE1" w14:textId="77777777" w:rsidTr="00F62DB9">
        <w:tc>
          <w:tcPr>
            <w:tcW w:w="822" w:type="dxa"/>
            <w:shd w:val="clear" w:color="auto" w:fill="BFBFBF" w:themeFill="background1" w:themeFillShade="BF"/>
            <w:vAlign w:val="top"/>
          </w:tcPr>
          <w:p w14:paraId="747F9525" w14:textId="77777777" w:rsidR="00B132F1" w:rsidRPr="004A2DA9" w:rsidRDefault="00B132F1" w:rsidP="00B132F1">
            <w:pPr>
              <w:rPr>
                <w:b/>
              </w:rPr>
            </w:pPr>
            <w:r w:rsidRPr="004A2DA9">
              <w:rPr>
                <w:b/>
              </w:rPr>
              <w:t>Code</w:t>
            </w:r>
          </w:p>
        </w:tc>
        <w:tc>
          <w:tcPr>
            <w:tcW w:w="3260" w:type="dxa"/>
            <w:shd w:val="clear" w:color="auto" w:fill="BFBFBF" w:themeFill="background1" w:themeFillShade="BF"/>
            <w:vAlign w:val="top"/>
          </w:tcPr>
          <w:p w14:paraId="5D89AD04" w14:textId="77777777" w:rsidR="00B132F1" w:rsidRPr="004A2DA9" w:rsidRDefault="00B132F1" w:rsidP="00B132F1">
            <w:pPr>
              <w:rPr>
                <w:b/>
              </w:rPr>
            </w:pPr>
            <w:r w:rsidRPr="004A2DA9">
              <w:rPr>
                <w:b/>
              </w:rPr>
              <w:t>Warning</w:t>
            </w:r>
          </w:p>
        </w:tc>
        <w:tc>
          <w:tcPr>
            <w:tcW w:w="4922" w:type="dxa"/>
            <w:shd w:val="clear" w:color="auto" w:fill="BFBFBF" w:themeFill="background1" w:themeFillShade="BF"/>
            <w:vAlign w:val="top"/>
          </w:tcPr>
          <w:p w14:paraId="05BF66F8" w14:textId="77777777" w:rsidR="00B132F1" w:rsidRPr="004A2DA9" w:rsidRDefault="00B132F1" w:rsidP="00B132F1">
            <w:pPr>
              <w:rPr>
                <w:b/>
              </w:rPr>
            </w:pPr>
            <w:r w:rsidRPr="004A2DA9">
              <w:rPr>
                <w:b/>
              </w:rPr>
              <w:t>Cause/Action</w:t>
            </w:r>
          </w:p>
        </w:tc>
      </w:tr>
      <w:tr w:rsidR="001F5BF3" w:rsidRPr="004A2DA9" w14:paraId="3FABB522" w14:textId="77777777" w:rsidTr="00F62DB9">
        <w:tc>
          <w:tcPr>
            <w:tcW w:w="822" w:type="dxa"/>
            <w:vAlign w:val="top"/>
          </w:tcPr>
          <w:p w14:paraId="513B13D6" w14:textId="6E3EA29D" w:rsidR="001F5BF3" w:rsidRPr="004A2DA9" w:rsidRDefault="001F5BF3" w:rsidP="001F5BF3">
            <w:r w:rsidRPr="00A711A9">
              <w:t>101</w:t>
            </w:r>
          </w:p>
        </w:tc>
        <w:tc>
          <w:tcPr>
            <w:tcW w:w="3260" w:type="dxa"/>
            <w:vAlign w:val="top"/>
          </w:tcPr>
          <w:p w14:paraId="6274D940" w14:textId="73F14822" w:rsidR="001F5BF3" w:rsidRPr="004A2DA9" w:rsidRDefault="001F5BF3" w:rsidP="001F5BF3">
            <w:r w:rsidRPr="00A711A9">
              <w:t>PPM temperature high</w:t>
            </w:r>
          </w:p>
        </w:tc>
        <w:tc>
          <w:tcPr>
            <w:tcW w:w="4922" w:type="dxa"/>
            <w:vAlign w:val="top"/>
          </w:tcPr>
          <w:p w14:paraId="37BF444B" w14:textId="0CF85AA4" w:rsidR="001F5BF3" w:rsidRPr="004A2DA9" w:rsidRDefault="00D8754E" w:rsidP="001F5BF3">
            <w:r>
              <w:t>PPM is at its temperature limit and is limiting its output current to stay below it.</w:t>
            </w:r>
          </w:p>
        </w:tc>
      </w:tr>
      <w:tr w:rsidR="001F5BF3" w:rsidRPr="004A2DA9" w14:paraId="21F4768C" w14:textId="77777777" w:rsidTr="00F62DB9">
        <w:tc>
          <w:tcPr>
            <w:tcW w:w="822" w:type="dxa"/>
            <w:vAlign w:val="top"/>
          </w:tcPr>
          <w:p w14:paraId="3950A28F" w14:textId="0A693E29" w:rsidR="001F5BF3" w:rsidRPr="004A2DA9" w:rsidRDefault="001F5BF3" w:rsidP="001F5BF3">
            <w:r w:rsidRPr="00A711A9">
              <w:t>102</w:t>
            </w:r>
          </w:p>
        </w:tc>
        <w:tc>
          <w:tcPr>
            <w:tcW w:w="3260" w:type="dxa"/>
            <w:vAlign w:val="top"/>
          </w:tcPr>
          <w:p w14:paraId="65790D2E" w14:textId="02825D7A" w:rsidR="001F5BF3" w:rsidRPr="004A2DA9" w:rsidRDefault="001F5BF3" w:rsidP="001F5BF3">
            <w:r w:rsidRPr="00A711A9">
              <w:t>Ambient temperature high</w:t>
            </w:r>
          </w:p>
        </w:tc>
        <w:tc>
          <w:tcPr>
            <w:tcW w:w="4922" w:type="dxa"/>
            <w:vAlign w:val="top"/>
          </w:tcPr>
          <w:p w14:paraId="6FFB979E" w14:textId="246D8623" w:rsidR="001F5BF3" w:rsidRPr="004A2DA9" w:rsidRDefault="00D8754E" w:rsidP="001F5BF3">
            <w:r>
              <w:t>Ambient temperature is above 40</w:t>
            </w:r>
            <w:r w:rsidRPr="00836704">
              <w:t>°C (air-cooled system)</w:t>
            </w:r>
          </w:p>
        </w:tc>
      </w:tr>
      <w:tr w:rsidR="001F5BF3" w:rsidRPr="004A2DA9" w14:paraId="555BAAE7" w14:textId="77777777" w:rsidTr="00F62DB9">
        <w:tc>
          <w:tcPr>
            <w:tcW w:w="822" w:type="dxa"/>
            <w:vAlign w:val="top"/>
          </w:tcPr>
          <w:p w14:paraId="3A748CEF" w14:textId="5E48B5BC" w:rsidR="001F5BF3" w:rsidRPr="004A2DA9" w:rsidRDefault="001F5BF3" w:rsidP="001F5BF3">
            <w:r w:rsidRPr="00A711A9">
              <w:t>103</w:t>
            </w:r>
          </w:p>
        </w:tc>
        <w:tc>
          <w:tcPr>
            <w:tcW w:w="3260" w:type="dxa"/>
            <w:vAlign w:val="top"/>
          </w:tcPr>
          <w:p w14:paraId="244F8FE2" w14:textId="4A40AD92" w:rsidR="001F5BF3" w:rsidRPr="004A2DA9" w:rsidRDefault="001F5BF3" w:rsidP="001F5BF3">
            <w:r w:rsidRPr="00A711A9">
              <w:t>No master on multi</w:t>
            </w:r>
            <w:r w:rsidR="004C3BBA">
              <w:t>-</w:t>
            </w:r>
            <w:r w:rsidRPr="00A711A9">
              <w:t>master bus</w:t>
            </w:r>
          </w:p>
        </w:tc>
        <w:tc>
          <w:tcPr>
            <w:tcW w:w="4922" w:type="dxa"/>
            <w:vAlign w:val="top"/>
          </w:tcPr>
          <w:p w14:paraId="1B4F8986" w14:textId="64550F2F" w:rsidR="001F5BF3" w:rsidRPr="004A2DA9" w:rsidRDefault="00D8754E" w:rsidP="001F5BF3">
            <w:r w:rsidRPr="00D8754E">
              <w:t xml:space="preserve">No master node found on </w:t>
            </w:r>
            <w:r>
              <w:t>m</w:t>
            </w:r>
            <w:r w:rsidRPr="00D8754E">
              <w:t>ulti</w:t>
            </w:r>
            <w:r w:rsidR="004C3BBA">
              <w:t>-</w:t>
            </w:r>
            <w:r w:rsidRPr="00D8754E">
              <w:t>master bus, compensation has been disabled. Check the number of online nodes and if necessary disable the Node check setting in the Network settings.</w:t>
            </w:r>
          </w:p>
        </w:tc>
      </w:tr>
      <w:tr w:rsidR="001F5BF3" w:rsidRPr="004A2DA9" w14:paraId="664BA1D8" w14:textId="77777777" w:rsidTr="00F62DB9">
        <w:tc>
          <w:tcPr>
            <w:tcW w:w="822" w:type="dxa"/>
            <w:vAlign w:val="top"/>
          </w:tcPr>
          <w:p w14:paraId="38B835DD" w14:textId="512CA006" w:rsidR="001F5BF3" w:rsidRPr="004A2DA9" w:rsidRDefault="001F5BF3" w:rsidP="001F5BF3">
            <w:r w:rsidRPr="00A711A9">
              <w:t>104</w:t>
            </w:r>
          </w:p>
        </w:tc>
        <w:tc>
          <w:tcPr>
            <w:tcW w:w="3260" w:type="dxa"/>
            <w:vAlign w:val="top"/>
          </w:tcPr>
          <w:p w14:paraId="0DF71FE0" w14:textId="3803F320" w:rsidR="001F5BF3" w:rsidRPr="004A2DA9" w:rsidRDefault="001F5BF3" w:rsidP="001F5BF3">
            <w:r w:rsidRPr="00A711A9">
              <w:t>Abnormal PP operation</w:t>
            </w:r>
          </w:p>
        </w:tc>
        <w:tc>
          <w:tcPr>
            <w:tcW w:w="4922" w:type="dxa"/>
            <w:vAlign w:val="top"/>
          </w:tcPr>
          <w:p w14:paraId="5C8E9DE1" w14:textId="23B88C6A" w:rsidR="001F5BF3" w:rsidRPr="004A2DA9" w:rsidRDefault="00D8754E" w:rsidP="001F5BF3">
            <w:r w:rsidRPr="00D8754E">
              <w:t>Indicates a possible Power Module problem. Check fuses and IGBT.</w:t>
            </w:r>
          </w:p>
        </w:tc>
      </w:tr>
      <w:tr w:rsidR="001F5BF3" w:rsidRPr="004A2DA9" w14:paraId="0EB66823" w14:textId="77777777" w:rsidTr="00F62DB9">
        <w:tc>
          <w:tcPr>
            <w:tcW w:w="822" w:type="dxa"/>
            <w:vAlign w:val="top"/>
          </w:tcPr>
          <w:p w14:paraId="7E8CC4E4" w14:textId="0A92F084" w:rsidR="001F5BF3" w:rsidRPr="004A2DA9" w:rsidRDefault="001F5BF3" w:rsidP="001F5BF3">
            <w:r w:rsidRPr="00A711A9">
              <w:t>105</w:t>
            </w:r>
          </w:p>
        </w:tc>
        <w:tc>
          <w:tcPr>
            <w:tcW w:w="3260" w:type="dxa"/>
            <w:vAlign w:val="top"/>
          </w:tcPr>
          <w:p w14:paraId="796A4E78" w14:textId="42219BEB" w:rsidR="001F5BF3" w:rsidRPr="004A2DA9" w:rsidRDefault="001F5BF3" w:rsidP="001F5BF3">
            <w:r w:rsidRPr="00A711A9">
              <w:t>Missing SD-card</w:t>
            </w:r>
          </w:p>
        </w:tc>
        <w:tc>
          <w:tcPr>
            <w:tcW w:w="4922" w:type="dxa"/>
            <w:vAlign w:val="top"/>
          </w:tcPr>
          <w:p w14:paraId="7E51444E" w14:textId="7D37D278" w:rsidR="001F5BF3" w:rsidRPr="004A2DA9" w:rsidRDefault="00D8754E" w:rsidP="001F5BF3">
            <w:r>
              <w:t>No SD-card has been detected in the system, log file data will not be recorded. Check SD-card.</w:t>
            </w:r>
          </w:p>
        </w:tc>
      </w:tr>
      <w:tr w:rsidR="00B132F1" w:rsidRPr="004A2DA9" w14:paraId="3FE3F7F4" w14:textId="77777777" w:rsidTr="00F62DB9">
        <w:tc>
          <w:tcPr>
            <w:tcW w:w="822" w:type="dxa"/>
            <w:shd w:val="clear" w:color="auto" w:fill="BFBFBF" w:themeFill="background1" w:themeFillShade="BF"/>
            <w:vAlign w:val="top"/>
          </w:tcPr>
          <w:p w14:paraId="67A8A383" w14:textId="77777777" w:rsidR="00B132F1" w:rsidRPr="004A2DA9" w:rsidRDefault="00B132F1" w:rsidP="00B132F1">
            <w:pPr>
              <w:rPr>
                <w:b/>
              </w:rPr>
            </w:pPr>
            <w:r w:rsidRPr="004A2DA9">
              <w:rPr>
                <w:b/>
              </w:rPr>
              <w:t>Code</w:t>
            </w:r>
          </w:p>
        </w:tc>
        <w:tc>
          <w:tcPr>
            <w:tcW w:w="3260" w:type="dxa"/>
            <w:shd w:val="clear" w:color="auto" w:fill="BFBFBF" w:themeFill="background1" w:themeFillShade="BF"/>
            <w:vAlign w:val="top"/>
          </w:tcPr>
          <w:p w14:paraId="4B95B96F" w14:textId="77777777" w:rsidR="00B132F1" w:rsidRPr="004A2DA9" w:rsidRDefault="00B132F1" w:rsidP="00B132F1">
            <w:pPr>
              <w:rPr>
                <w:b/>
              </w:rPr>
            </w:pPr>
            <w:r w:rsidRPr="004A2DA9">
              <w:rPr>
                <w:b/>
              </w:rPr>
              <w:t>State</w:t>
            </w:r>
          </w:p>
        </w:tc>
        <w:tc>
          <w:tcPr>
            <w:tcW w:w="4922" w:type="dxa"/>
            <w:shd w:val="clear" w:color="auto" w:fill="BFBFBF" w:themeFill="background1" w:themeFillShade="BF"/>
            <w:vAlign w:val="top"/>
          </w:tcPr>
          <w:p w14:paraId="49F7BB94" w14:textId="77777777" w:rsidR="00B132F1" w:rsidRPr="004A2DA9" w:rsidRDefault="00B132F1" w:rsidP="00B132F1">
            <w:pPr>
              <w:rPr>
                <w:b/>
              </w:rPr>
            </w:pPr>
          </w:p>
        </w:tc>
      </w:tr>
      <w:tr w:rsidR="00D8754E" w:rsidRPr="004A2DA9" w14:paraId="21D824E3" w14:textId="77777777" w:rsidTr="00F62DB9">
        <w:tc>
          <w:tcPr>
            <w:tcW w:w="822" w:type="dxa"/>
            <w:vAlign w:val="top"/>
          </w:tcPr>
          <w:p w14:paraId="27AC27A8" w14:textId="6EB1B335" w:rsidR="00D8754E" w:rsidRPr="004A2DA9" w:rsidRDefault="00D8754E" w:rsidP="00D8754E">
            <w:r w:rsidRPr="00A06F6E">
              <w:t>201</w:t>
            </w:r>
          </w:p>
        </w:tc>
        <w:tc>
          <w:tcPr>
            <w:tcW w:w="3260" w:type="dxa"/>
            <w:vAlign w:val="top"/>
          </w:tcPr>
          <w:p w14:paraId="127A0D9C" w14:textId="3234F47C" w:rsidR="00D8754E" w:rsidRPr="004A2DA9" w:rsidRDefault="00D8754E" w:rsidP="00D8754E">
            <w:r w:rsidRPr="00A06F6E">
              <w:t>Stopped</w:t>
            </w:r>
          </w:p>
        </w:tc>
        <w:tc>
          <w:tcPr>
            <w:tcW w:w="4922" w:type="dxa"/>
            <w:vAlign w:val="top"/>
          </w:tcPr>
          <w:p w14:paraId="6F68C846" w14:textId="69188B5F" w:rsidR="00D8754E" w:rsidRPr="004A2DA9" w:rsidRDefault="00D8754E" w:rsidP="00D8754E">
            <w:r w:rsidRPr="00D8754E">
              <w:t>System stopped (not running) and contactor open.</w:t>
            </w:r>
          </w:p>
        </w:tc>
      </w:tr>
      <w:tr w:rsidR="00D8754E" w:rsidRPr="004A2DA9" w14:paraId="2F331C8B" w14:textId="77777777" w:rsidTr="00F62DB9">
        <w:tc>
          <w:tcPr>
            <w:tcW w:w="822" w:type="dxa"/>
            <w:vAlign w:val="top"/>
          </w:tcPr>
          <w:p w14:paraId="7C0BCAE3" w14:textId="3494192E" w:rsidR="00D8754E" w:rsidRPr="004A2DA9" w:rsidRDefault="00D8754E" w:rsidP="00D8754E">
            <w:r w:rsidRPr="00A06F6E">
              <w:t>202</w:t>
            </w:r>
          </w:p>
        </w:tc>
        <w:tc>
          <w:tcPr>
            <w:tcW w:w="3260" w:type="dxa"/>
            <w:vAlign w:val="top"/>
          </w:tcPr>
          <w:p w14:paraId="6B737008" w14:textId="3096D546" w:rsidR="00D8754E" w:rsidRPr="004A2DA9" w:rsidRDefault="00D8754E" w:rsidP="00D8754E">
            <w:r w:rsidRPr="00A06F6E">
              <w:t>Pre-charging</w:t>
            </w:r>
          </w:p>
        </w:tc>
        <w:tc>
          <w:tcPr>
            <w:tcW w:w="4922" w:type="dxa"/>
            <w:vAlign w:val="top"/>
          </w:tcPr>
          <w:p w14:paraId="469DCFA1" w14:textId="0857BE29" w:rsidR="00D8754E" w:rsidRPr="004A2DA9" w:rsidRDefault="00D8754E" w:rsidP="00D8754E">
            <w:r w:rsidRPr="00D8754E">
              <w:t>System stopped (not running), contactor opened and pre-charging.</w:t>
            </w:r>
          </w:p>
        </w:tc>
      </w:tr>
      <w:tr w:rsidR="00D8754E" w:rsidRPr="004A2DA9" w14:paraId="281CA99F" w14:textId="77777777" w:rsidTr="00F62DB9">
        <w:tc>
          <w:tcPr>
            <w:tcW w:w="822" w:type="dxa"/>
            <w:vAlign w:val="top"/>
          </w:tcPr>
          <w:p w14:paraId="56DADE28" w14:textId="2580B6EC" w:rsidR="00D8754E" w:rsidRPr="004A2DA9" w:rsidRDefault="00D8754E" w:rsidP="00D8754E">
            <w:r w:rsidRPr="00A06F6E">
              <w:t>203</w:t>
            </w:r>
          </w:p>
        </w:tc>
        <w:tc>
          <w:tcPr>
            <w:tcW w:w="3260" w:type="dxa"/>
            <w:vAlign w:val="top"/>
          </w:tcPr>
          <w:p w14:paraId="25898052" w14:textId="55F64311" w:rsidR="00D8754E" w:rsidRPr="004A2DA9" w:rsidRDefault="00D8754E" w:rsidP="00D8754E">
            <w:r w:rsidRPr="00A06F6E">
              <w:t>Operating</w:t>
            </w:r>
          </w:p>
        </w:tc>
        <w:tc>
          <w:tcPr>
            <w:tcW w:w="4922" w:type="dxa"/>
            <w:vAlign w:val="top"/>
          </w:tcPr>
          <w:p w14:paraId="270C90D3" w14:textId="0FE17EFF" w:rsidR="00D8754E" w:rsidRPr="004A2DA9" w:rsidRDefault="00D8754E" w:rsidP="00D8754E">
            <w:r w:rsidRPr="00D8754E">
              <w:t>Normal operation (running).</w:t>
            </w:r>
          </w:p>
        </w:tc>
      </w:tr>
      <w:tr w:rsidR="00D8754E" w:rsidRPr="004A2DA9" w14:paraId="6866F368" w14:textId="77777777" w:rsidTr="00F62DB9">
        <w:tc>
          <w:tcPr>
            <w:tcW w:w="822" w:type="dxa"/>
            <w:vAlign w:val="top"/>
          </w:tcPr>
          <w:p w14:paraId="6EA410BA" w14:textId="6377BA04" w:rsidR="00D8754E" w:rsidRPr="004A2DA9" w:rsidRDefault="00D8754E" w:rsidP="00D8754E">
            <w:r w:rsidRPr="00A06F6E">
              <w:t>204</w:t>
            </w:r>
          </w:p>
        </w:tc>
        <w:tc>
          <w:tcPr>
            <w:tcW w:w="3260" w:type="dxa"/>
            <w:vAlign w:val="top"/>
          </w:tcPr>
          <w:p w14:paraId="272292DA" w14:textId="0328194D" w:rsidR="00D8754E" w:rsidRPr="004A2DA9" w:rsidRDefault="00D8754E" w:rsidP="00D8754E">
            <w:r w:rsidRPr="00A06F6E">
              <w:t>Standby</w:t>
            </w:r>
          </w:p>
        </w:tc>
        <w:tc>
          <w:tcPr>
            <w:tcW w:w="4922" w:type="dxa"/>
            <w:vAlign w:val="top"/>
          </w:tcPr>
          <w:p w14:paraId="74688298" w14:textId="264E25FE" w:rsidR="00D8754E" w:rsidRPr="004A2DA9" w:rsidRDefault="00D8754E" w:rsidP="00D8754E">
            <w:r w:rsidRPr="00D8754E">
              <w:t>System in standby mode (not running) and waiting for start condition.</w:t>
            </w:r>
          </w:p>
        </w:tc>
      </w:tr>
      <w:tr w:rsidR="00D8754E" w:rsidRPr="004A2DA9" w14:paraId="56005BCA" w14:textId="77777777" w:rsidTr="00F62DB9">
        <w:tc>
          <w:tcPr>
            <w:tcW w:w="822" w:type="dxa"/>
            <w:vAlign w:val="top"/>
          </w:tcPr>
          <w:p w14:paraId="5B0668D6" w14:textId="345F5D64" w:rsidR="00D8754E" w:rsidRPr="004A2DA9" w:rsidRDefault="00D8754E" w:rsidP="00D8754E">
            <w:r w:rsidRPr="00A06F6E">
              <w:t>205</w:t>
            </w:r>
          </w:p>
        </w:tc>
        <w:tc>
          <w:tcPr>
            <w:tcW w:w="3260" w:type="dxa"/>
            <w:vAlign w:val="top"/>
          </w:tcPr>
          <w:p w14:paraId="1FF0BE99" w14:textId="498E8492" w:rsidR="00D8754E" w:rsidRPr="004A2DA9" w:rsidRDefault="00D8754E" w:rsidP="00D8754E">
            <w:r w:rsidRPr="00A06F6E">
              <w:t>Tripped</w:t>
            </w:r>
          </w:p>
        </w:tc>
        <w:tc>
          <w:tcPr>
            <w:tcW w:w="4922" w:type="dxa"/>
            <w:vAlign w:val="top"/>
          </w:tcPr>
          <w:p w14:paraId="71CCB9CA" w14:textId="12C052AE" w:rsidR="00D8754E" w:rsidRPr="004A2DA9" w:rsidRDefault="00D8754E" w:rsidP="00D8754E">
            <w:r>
              <w:t>System has tripped on an alarm. (not running)</w:t>
            </w:r>
          </w:p>
        </w:tc>
      </w:tr>
    </w:tbl>
    <w:p w14:paraId="5F9CD3A5" w14:textId="566B8FB6" w:rsidR="00581CDF" w:rsidRDefault="00581CDF" w:rsidP="00D37BDE">
      <w:pPr>
        <w:pStyle w:val="Heading1"/>
      </w:pPr>
      <w:bookmarkStart w:id="440" w:name="_Toc505008835"/>
      <w:bookmarkStart w:id="441" w:name="_Ref372719290"/>
      <w:bookmarkStart w:id="442" w:name="_Ref372726102"/>
      <w:r>
        <w:lastRenderedPageBreak/>
        <w:t>Power Indicator Button (PIB)</w:t>
      </w:r>
      <w:bookmarkEnd w:id="440"/>
    </w:p>
    <w:p w14:paraId="519CB687" w14:textId="18A77C3E" w:rsidR="00581CDF" w:rsidRDefault="00581CDF" w:rsidP="00581CDF">
      <w:r>
        <w:t>The PIB replaces the previously used auxiliary power switch</w:t>
      </w:r>
      <w:r w:rsidR="00F25122">
        <w:t xml:space="preserve"> </w:t>
      </w:r>
      <w:r w:rsidR="002A6B57">
        <w:t>in the door</w:t>
      </w:r>
      <w:r>
        <w:t xml:space="preserve">. It consists of a front panel mounted backlit button that makes it possible to completely turn on/off the system, start </w:t>
      </w:r>
      <w:r w:rsidR="00A92545">
        <w:t xml:space="preserve">and </w:t>
      </w:r>
      <w:r>
        <w:t xml:space="preserve">stop </w:t>
      </w:r>
      <w:r w:rsidR="00A92545">
        <w:t>operation</w:t>
      </w:r>
      <w:r>
        <w:t xml:space="preserve"> and monitor its status.</w:t>
      </w:r>
    </w:p>
    <w:p w14:paraId="4C9962BF" w14:textId="353C58A0" w:rsidR="00DC3229" w:rsidRDefault="00DC3229" w:rsidP="00581CDF"/>
    <w:p w14:paraId="02F7FE14" w14:textId="0F37C169" w:rsidR="00375938" w:rsidRDefault="00DC3229" w:rsidP="00CB68DC">
      <w:pPr>
        <w:keepNext/>
        <w:jc w:val="center"/>
      </w:pPr>
      <w:r w:rsidRPr="00DC3229">
        <w:rPr>
          <w:noProof/>
        </w:rPr>
        <w:t xml:space="preserve"> </w:t>
      </w:r>
      <w:r>
        <w:rPr>
          <w:noProof/>
        </w:rPr>
        <w:drawing>
          <wp:inline distT="0" distB="0" distL="0" distR="0" wp14:anchorId="22DD4A8F" wp14:editId="0FEFE958">
            <wp:extent cx="4272202" cy="2052000"/>
            <wp:effectExtent l="0" t="0" r="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DF_P100N_Outside_view-01.png"/>
                    <pic:cNvPicPr/>
                  </pic:nvPicPr>
                  <pic:blipFill rotWithShape="1">
                    <a:blip r:embed="rId97">
                      <a:extLst>
                        <a:ext uri="{28A0092B-C50C-407E-A947-70E740481C1C}">
                          <a14:useLocalDpi xmlns:a14="http://schemas.microsoft.com/office/drawing/2010/main" val="0"/>
                        </a:ext>
                      </a:extLst>
                    </a:blip>
                    <a:srcRect l="17203" t="16937" r="17588" b="67397"/>
                    <a:stretch/>
                  </pic:blipFill>
                  <pic:spPr bwMode="auto">
                    <a:xfrm>
                      <a:off x="0" y="0"/>
                      <a:ext cx="4272202" cy="2052000"/>
                    </a:xfrm>
                    <a:prstGeom prst="rect">
                      <a:avLst/>
                    </a:prstGeom>
                    <a:ln>
                      <a:noFill/>
                    </a:ln>
                    <a:extLst>
                      <a:ext uri="{53640926-AAD7-44D8-BBD7-CCE9431645EC}">
                        <a14:shadowObscured xmlns:a14="http://schemas.microsoft.com/office/drawing/2010/main"/>
                      </a:ext>
                    </a:extLst>
                  </pic:spPr>
                </pic:pic>
              </a:graphicData>
            </a:graphic>
          </wp:inline>
        </w:drawing>
      </w:r>
    </w:p>
    <w:p w14:paraId="789433E6" w14:textId="67843F81" w:rsidR="00375938" w:rsidRDefault="00375938" w:rsidP="00CB68DC">
      <w:pPr>
        <w:pStyle w:val="Caption"/>
        <w:jc w:val="center"/>
      </w:pPr>
      <w:bookmarkStart w:id="443" w:name="_Toc505008906"/>
      <w:r>
        <w:t xml:space="preserve">Figure </w:t>
      </w:r>
      <w:r w:rsidR="00482D60">
        <w:rPr>
          <w:noProof/>
        </w:rPr>
        <w:fldChar w:fldCharType="begin"/>
      </w:r>
      <w:r w:rsidR="00482D60">
        <w:rPr>
          <w:noProof/>
        </w:rPr>
        <w:instrText xml:space="preserve"> SEQ Figure \* ARABIC </w:instrText>
      </w:r>
      <w:r w:rsidR="00482D60">
        <w:rPr>
          <w:noProof/>
        </w:rPr>
        <w:fldChar w:fldCharType="separate"/>
      </w:r>
      <w:r w:rsidR="00DA230B">
        <w:rPr>
          <w:noProof/>
        </w:rPr>
        <w:t>46</w:t>
      </w:r>
      <w:r w:rsidR="00482D60">
        <w:rPr>
          <w:noProof/>
        </w:rPr>
        <w:fldChar w:fldCharType="end"/>
      </w:r>
      <w:r>
        <w:t>: PIB location</w:t>
      </w:r>
      <w:bookmarkEnd w:id="443"/>
    </w:p>
    <w:p w14:paraId="1E490E48" w14:textId="1F2F6D1E" w:rsidR="00892D32" w:rsidRDefault="00892D32" w:rsidP="00892D32">
      <w:r>
        <w:t>To power the system on from a turned off state, press the PIB once (short press).</w:t>
      </w:r>
    </w:p>
    <w:p w14:paraId="7F90C65D" w14:textId="286D024A" w:rsidR="00CB73D0" w:rsidRDefault="00213615" w:rsidP="00213615">
      <w:r>
        <w:t xml:space="preserve">To power the system off, press and hold the PIB button for </w:t>
      </w:r>
      <w:r w:rsidR="00501FC0">
        <w:t xml:space="preserve">around </w:t>
      </w:r>
      <w:r>
        <w:t>3 seconds, then release</w:t>
      </w:r>
      <w:r w:rsidR="00501FC0">
        <w:t xml:space="preserve"> when the button </w:t>
      </w:r>
      <w:r w:rsidR="00892D32">
        <w:t xml:space="preserve">has gone </w:t>
      </w:r>
      <w:r w:rsidR="00501FC0">
        <w:t>blank</w:t>
      </w:r>
      <w:r>
        <w:t>. The system is now powered off.</w:t>
      </w:r>
    </w:p>
    <w:p w14:paraId="01FB7D24" w14:textId="227DDFAC" w:rsidR="00213615" w:rsidRPr="00213615" w:rsidRDefault="00892D32" w:rsidP="00213615">
      <w:r>
        <w:t>If turning</w:t>
      </w:r>
      <w:r w:rsidR="004E08F0">
        <w:t xml:space="preserve"> the system</w:t>
      </w:r>
      <w:r>
        <w:t xml:space="preserve"> off and on in quick succession</w:t>
      </w:r>
      <w:r w:rsidR="002559E8">
        <w:t xml:space="preserve">, please allow 7 seconds to pass </w:t>
      </w:r>
      <w:r>
        <w:t>in between</w:t>
      </w:r>
      <w:r w:rsidR="002559E8">
        <w:t>.</w:t>
      </w:r>
    </w:p>
    <w:p w14:paraId="492A8A23" w14:textId="078B8BA4" w:rsidR="00752765" w:rsidRDefault="00752765" w:rsidP="00752765">
      <w:pPr>
        <w:pStyle w:val="Caption"/>
        <w:keepNext/>
      </w:pPr>
      <w:bookmarkStart w:id="444" w:name="_Toc505008938"/>
      <w:r>
        <w:t xml:space="preserve">Table </w:t>
      </w:r>
      <w:r w:rsidR="00482D60">
        <w:rPr>
          <w:noProof/>
        </w:rPr>
        <w:fldChar w:fldCharType="begin"/>
      </w:r>
      <w:r w:rsidR="00482D60">
        <w:rPr>
          <w:noProof/>
        </w:rPr>
        <w:instrText xml:space="preserve"> SEQ Table \* ARABIC </w:instrText>
      </w:r>
      <w:r w:rsidR="00482D60">
        <w:rPr>
          <w:noProof/>
        </w:rPr>
        <w:fldChar w:fldCharType="separate"/>
      </w:r>
      <w:r w:rsidR="00DA230B">
        <w:rPr>
          <w:noProof/>
        </w:rPr>
        <w:t>22</w:t>
      </w:r>
      <w:r w:rsidR="00482D60">
        <w:rPr>
          <w:noProof/>
        </w:rPr>
        <w:fldChar w:fldCharType="end"/>
      </w:r>
      <w:r>
        <w:t>: Power Indicator Button modes</w:t>
      </w:r>
      <w:bookmarkEnd w:id="444"/>
    </w:p>
    <w:tbl>
      <w:tblPr>
        <w:tblStyle w:val="TableGrid"/>
        <w:tblW w:w="0" w:type="auto"/>
        <w:tblLook w:val="04A0" w:firstRow="1" w:lastRow="0" w:firstColumn="1" w:lastColumn="0" w:noHBand="0" w:noVBand="1"/>
      </w:tblPr>
      <w:tblGrid>
        <w:gridCol w:w="4464"/>
        <w:gridCol w:w="4464"/>
      </w:tblGrid>
      <w:tr w:rsidR="00581CDF" w14:paraId="63509D36" w14:textId="77777777" w:rsidTr="00581CDF">
        <w:trPr>
          <w:cnfStyle w:val="100000000000" w:firstRow="1" w:lastRow="0" w:firstColumn="0" w:lastColumn="0" w:oddVBand="0" w:evenVBand="0" w:oddHBand="0" w:evenHBand="0" w:firstRowFirstColumn="0" w:firstRowLastColumn="0" w:lastRowFirstColumn="0" w:lastRowLastColumn="0"/>
        </w:trPr>
        <w:tc>
          <w:tcPr>
            <w:tcW w:w="4464" w:type="dxa"/>
          </w:tcPr>
          <w:p w14:paraId="67C3AD2E" w14:textId="3B49C3DA" w:rsidR="00581CDF" w:rsidRDefault="00581CDF" w:rsidP="00581CDF">
            <w:r>
              <w:t>PIB LED color</w:t>
            </w:r>
          </w:p>
        </w:tc>
        <w:tc>
          <w:tcPr>
            <w:tcW w:w="4464" w:type="dxa"/>
          </w:tcPr>
          <w:p w14:paraId="58D7A137" w14:textId="38C3F323" w:rsidR="00581CDF" w:rsidRDefault="00581CDF" w:rsidP="00581CDF">
            <w:r>
              <w:t>Indication</w:t>
            </w:r>
          </w:p>
        </w:tc>
      </w:tr>
      <w:tr w:rsidR="00581CDF" w14:paraId="2D7D4A6A" w14:textId="77777777" w:rsidTr="00581CDF">
        <w:tc>
          <w:tcPr>
            <w:tcW w:w="4464" w:type="dxa"/>
          </w:tcPr>
          <w:p w14:paraId="26ABFF7A" w14:textId="7523233F" w:rsidR="00581CDF" w:rsidRDefault="00581CDF" w:rsidP="00581CDF">
            <w:r>
              <w:t>Blank</w:t>
            </w:r>
          </w:p>
        </w:tc>
        <w:tc>
          <w:tcPr>
            <w:tcW w:w="4464" w:type="dxa"/>
          </w:tcPr>
          <w:p w14:paraId="2F74C383" w14:textId="0D44A26F" w:rsidR="00581CDF" w:rsidRDefault="00581CDF" w:rsidP="00580B5C">
            <w:r>
              <w:t xml:space="preserve">The system is powered off. </w:t>
            </w:r>
            <w:r w:rsidR="00580B5C">
              <w:t>P</w:t>
            </w:r>
            <w:r>
              <w:t xml:space="preserve">ress PIB once to power on </w:t>
            </w:r>
            <w:r w:rsidR="00356038">
              <w:t xml:space="preserve">the </w:t>
            </w:r>
            <w:r>
              <w:t>system.</w:t>
            </w:r>
          </w:p>
        </w:tc>
      </w:tr>
      <w:tr w:rsidR="00581CDF" w14:paraId="2B9F4D64" w14:textId="77777777" w:rsidTr="00581CDF">
        <w:tc>
          <w:tcPr>
            <w:tcW w:w="4464" w:type="dxa"/>
          </w:tcPr>
          <w:p w14:paraId="371A9BA8" w14:textId="5795BF4F" w:rsidR="00581CDF" w:rsidRDefault="00581CDF" w:rsidP="00581CDF">
            <w:r>
              <w:t>Solid yellow</w:t>
            </w:r>
          </w:p>
        </w:tc>
        <w:tc>
          <w:tcPr>
            <w:tcW w:w="4464" w:type="dxa"/>
          </w:tcPr>
          <w:p w14:paraId="12D25F50" w14:textId="1A73D126" w:rsidR="00581CDF" w:rsidRDefault="00581CDF" w:rsidP="00581CDF">
            <w:r>
              <w:t>In standby waiting for start condition.</w:t>
            </w:r>
            <w:r w:rsidR="001445F0">
              <w:t xml:space="preserve"> Press PIB once to exit standby and enter pause mode.</w:t>
            </w:r>
          </w:p>
        </w:tc>
      </w:tr>
      <w:tr w:rsidR="00581CDF" w14:paraId="2407BACB" w14:textId="77777777" w:rsidTr="00581CDF">
        <w:tc>
          <w:tcPr>
            <w:tcW w:w="4464" w:type="dxa"/>
          </w:tcPr>
          <w:p w14:paraId="61AAF504" w14:textId="26D91111" w:rsidR="00581CDF" w:rsidRDefault="00581CDF" w:rsidP="00581CDF">
            <w:r>
              <w:t>Fading yellow</w:t>
            </w:r>
          </w:p>
        </w:tc>
        <w:tc>
          <w:tcPr>
            <w:tcW w:w="4464" w:type="dxa"/>
          </w:tcPr>
          <w:p w14:paraId="768694CF" w14:textId="18F77177" w:rsidR="00581CDF" w:rsidRDefault="00A70156" w:rsidP="00A70156">
            <w:r>
              <w:t>Please wait while p</w:t>
            </w:r>
            <w:r w:rsidR="00581CDF">
              <w:t>re</w:t>
            </w:r>
            <w:r w:rsidR="005731A7">
              <w:t>-</w:t>
            </w:r>
            <w:r w:rsidR="00DC19F5">
              <w:t>charging</w:t>
            </w:r>
            <w:r w:rsidR="00581CDF">
              <w:t xml:space="preserve"> DC-link.</w:t>
            </w:r>
          </w:p>
        </w:tc>
      </w:tr>
      <w:tr w:rsidR="00581CDF" w14:paraId="1C326715" w14:textId="77777777" w:rsidTr="00581CDF">
        <w:tc>
          <w:tcPr>
            <w:tcW w:w="4464" w:type="dxa"/>
          </w:tcPr>
          <w:p w14:paraId="7E3CBD4F" w14:textId="70708B12" w:rsidR="00581CDF" w:rsidRDefault="00581CDF" w:rsidP="00581CDF">
            <w:r>
              <w:t>Solid green</w:t>
            </w:r>
          </w:p>
        </w:tc>
        <w:tc>
          <w:tcPr>
            <w:tcW w:w="4464" w:type="dxa"/>
          </w:tcPr>
          <w:p w14:paraId="7B378691" w14:textId="3945C724" w:rsidR="00581CDF" w:rsidRDefault="00581CDF" w:rsidP="00581CDF">
            <w:r>
              <w:t xml:space="preserve">In operation, </w:t>
            </w:r>
            <w:r w:rsidR="001445F0">
              <w:t>p</w:t>
            </w:r>
            <w:r>
              <w:t>ress PIB once to end operation.</w:t>
            </w:r>
          </w:p>
        </w:tc>
      </w:tr>
      <w:tr w:rsidR="00581CDF" w14:paraId="0D99CBB8" w14:textId="77777777" w:rsidTr="00581CDF">
        <w:tc>
          <w:tcPr>
            <w:tcW w:w="4464" w:type="dxa"/>
          </w:tcPr>
          <w:p w14:paraId="1C9B5A29" w14:textId="28941FD6" w:rsidR="00581CDF" w:rsidRDefault="00581CDF" w:rsidP="00581CDF">
            <w:r>
              <w:t>Fading green</w:t>
            </w:r>
          </w:p>
        </w:tc>
        <w:tc>
          <w:tcPr>
            <w:tcW w:w="4464" w:type="dxa"/>
          </w:tcPr>
          <w:p w14:paraId="0EDE9F81" w14:textId="5277B4F9" w:rsidR="00581CDF" w:rsidRDefault="00581CDF" w:rsidP="00581CDF">
            <w:r>
              <w:t>In pause mode, press PIB once to begin operation.</w:t>
            </w:r>
          </w:p>
        </w:tc>
      </w:tr>
      <w:tr w:rsidR="00581CDF" w14:paraId="001608AA" w14:textId="77777777" w:rsidTr="00581CDF">
        <w:tc>
          <w:tcPr>
            <w:tcW w:w="4464" w:type="dxa"/>
          </w:tcPr>
          <w:p w14:paraId="67883D65" w14:textId="0AE829FC" w:rsidR="00581CDF" w:rsidRDefault="00581CDF" w:rsidP="00581CDF">
            <w:r>
              <w:t>Solid red</w:t>
            </w:r>
          </w:p>
        </w:tc>
        <w:tc>
          <w:tcPr>
            <w:tcW w:w="4464" w:type="dxa"/>
          </w:tcPr>
          <w:p w14:paraId="70A8356A" w14:textId="682B6802" w:rsidR="00581CDF" w:rsidRDefault="00FF0A16" w:rsidP="00581CDF">
            <w:r>
              <w:t>System has tripped.</w:t>
            </w:r>
            <w:r w:rsidR="001445F0">
              <w:t xml:space="preserve"> Press PIB once to acknowledge all alarms.</w:t>
            </w:r>
          </w:p>
        </w:tc>
      </w:tr>
      <w:tr w:rsidR="00581CDF" w14:paraId="3FDE3D4F" w14:textId="77777777" w:rsidTr="00581CDF">
        <w:tc>
          <w:tcPr>
            <w:tcW w:w="4464" w:type="dxa"/>
          </w:tcPr>
          <w:p w14:paraId="7C2C76CA" w14:textId="079F61DF" w:rsidR="00581CDF" w:rsidRDefault="00581CDF" w:rsidP="00581CDF">
            <w:r>
              <w:t>Fading red</w:t>
            </w:r>
          </w:p>
        </w:tc>
        <w:tc>
          <w:tcPr>
            <w:tcW w:w="4464" w:type="dxa"/>
          </w:tcPr>
          <w:p w14:paraId="50D61486" w14:textId="64420052" w:rsidR="00581CDF" w:rsidRDefault="00FF0A16" w:rsidP="00FF0A16">
            <w:r>
              <w:t xml:space="preserve">System has tripped, writing log to SD-card in progress. Do not power off </w:t>
            </w:r>
            <w:r w:rsidR="001445F0">
              <w:t xml:space="preserve">the </w:t>
            </w:r>
            <w:r>
              <w:t>system!</w:t>
            </w:r>
          </w:p>
        </w:tc>
      </w:tr>
      <w:tr w:rsidR="00581CDF" w14:paraId="32D18F5E" w14:textId="77777777" w:rsidTr="00581CDF">
        <w:tc>
          <w:tcPr>
            <w:tcW w:w="4464" w:type="dxa"/>
          </w:tcPr>
          <w:p w14:paraId="3B1FB237" w14:textId="5596169A" w:rsidR="00581CDF" w:rsidRDefault="00581CDF" w:rsidP="00581CDF">
            <w:r>
              <w:t>Solid orange</w:t>
            </w:r>
          </w:p>
        </w:tc>
        <w:tc>
          <w:tcPr>
            <w:tcW w:w="4464" w:type="dxa"/>
          </w:tcPr>
          <w:p w14:paraId="4A04BCF3" w14:textId="2D6495C2" w:rsidR="00581CDF" w:rsidRDefault="00FF0A16" w:rsidP="00D85A77">
            <w:r>
              <w:t>P</w:t>
            </w:r>
            <w:r w:rsidR="00D85A77">
              <w:t>IB malfunction,</w:t>
            </w:r>
            <w:r w:rsidR="00892D32">
              <w:t xml:space="preserve"> please</w:t>
            </w:r>
            <w:r w:rsidR="00D85A77">
              <w:t xml:space="preserve"> verify that the system has a revision </w:t>
            </w:r>
            <w:r w:rsidR="00380115">
              <w:t>&gt;</w:t>
            </w:r>
            <w:r w:rsidR="00D85A77">
              <w:t>1.9.0 software.</w:t>
            </w:r>
            <w:r>
              <w:t xml:space="preserve"> </w:t>
            </w:r>
            <w:r w:rsidR="00D85A77">
              <w:t>If it has</w:t>
            </w:r>
            <w:r w:rsidR="00892D32">
              <w:t xml:space="preserve"> and it still does not work</w:t>
            </w:r>
            <w:r w:rsidR="00D85A77">
              <w:t xml:space="preserve">, </w:t>
            </w:r>
            <w:r>
              <w:t>contact Comsys.</w:t>
            </w:r>
          </w:p>
        </w:tc>
      </w:tr>
    </w:tbl>
    <w:p w14:paraId="2E0B3D81" w14:textId="77777777" w:rsidR="00580B5C" w:rsidRDefault="00580B5C" w:rsidP="00581CDF"/>
    <w:p w14:paraId="411C8A8F" w14:textId="36589C95" w:rsidR="00D37BDE" w:rsidRDefault="00D37BDE" w:rsidP="00D37BDE">
      <w:pPr>
        <w:pStyle w:val="Heading1"/>
      </w:pPr>
      <w:bookmarkStart w:id="445" w:name="_Ref434927057"/>
      <w:bookmarkStart w:id="446" w:name="_Toc505008836"/>
      <w:r>
        <w:lastRenderedPageBreak/>
        <w:t>Human Machine Interface 3 (HMI3)</w:t>
      </w:r>
      <w:bookmarkEnd w:id="445"/>
      <w:bookmarkEnd w:id="446"/>
    </w:p>
    <w:p w14:paraId="5688AA99" w14:textId="78FB4469" w:rsidR="00C06631" w:rsidRDefault="00D37BDE" w:rsidP="00D37BDE">
      <w:r>
        <w:t>The HMI3 consists of a 4.3” 48</w:t>
      </w:r>
      <w:r w:rsidR="00213615">
        <w:t>0</w:t>
      </w:r>
      <w:r w:rsidR="00C06631">
        <w:t xml:space="preserve"> </w:t>
      </w:r>
      <w:r w:rsidR="00213615">
        <w:t>x</w:t>
      </w:r>
      <w:r w:rsidR="00C06631">
        <w:t xml:space="preserve"> </w:t>
      </w:r>
      <w:r w:rsidR="00213615">
        <w:t xml:space="preserve">272 color touchscreen display mounted on the front panel of the system. It allows simple </w:t>
      </w:r>
      <w:r w:rsidR="003B6059">
        <w:t>configuration, diagnostics and monitoring al</w:t>
      </w:r>
      <w:r w:rsidR="002559E8">
        <w:t>l while standing in front of it</w:t>
      </w:r>
      <w:r w:rsidR="003B6059">
        <w:t>.</w:t>
      </w:r>
    </w:p>
    <w:p w14:paraId="5AA6AD47" w14:textId="5C9C5F7D" w:rsidR="00842C41" w:rsidRDefault="000A2351" w:rsidP="00D37BDE">
      <w:r>
        <w:rPr>
          <w:noProof/>
        </w:rPr>
        <mc:AlternateContent>
          <mc:Choice Requires="wpg">
            <w:drawing>
              <wp:anchor distT="0" distB="0" distL="114300" distR="114300" simplePos="0" relativeHeight="251672576" behindDoc="0" locked="0" layoutInCell="1" allowOverlap="1" wp14:anchorId="7608329F" wp14:editId="01D791AA">
                <wp:simplePos x="0" y="0"/>
                <wp:positionH relativeFrom="column">
                  <wp:posOffset>152689</wp:posOffset>
                </wp:positionH>
                <wp:positionV relativeFrom="paragraph">
                  <wp:posOffset>9022</wp:posOffset>
                </wp:positionV>
                <wp:extent cx="5333653" cy="1882932"/>
                <wp:effectExtent l="0" t="0" r="19685" b="22225"/>
                <wp:wrapNone/>
                <wp:docPr id="220" name="Group 220"/>
                <wp:cNvGraphicFramePr/>
                <a:graphic xmlns:a="http://schemas.openxmlformats.org/drawingml/2006/main">
                  <a:graphicData uri="http://schemas.microsoft.com/office/word/2010/wordprocessingGroup">
                    <wpg:wgp>
                      <wpg:cNvGrpSpPr/>
                      <wpg:grpSpPr>
                        <a:xfrm>
                          <a:off x="0" y="0"/>
                          <a:ext cx="5333653" cy="1882932"/>
                          <a:chOff x="0" y="0"/>
                          <a:chExt cx="5333653" cy="1882932"/>
                        </a:xfrm>
                      </wpg:grpSpPr>
                      <wps:wsp>
                        <wps:cNvPr id="14" name="Line Callout 1 14"/>
                        <wps:cNvSpPr/>
                        <wps:spPr>
                          <a:xfrm>
                            <a:off x="4156363" y="783771"/>
                            <a:ext cx="1177290" cy="541020"/>
                          </a:xfrm>
                          <a:prstGeom prst="borderCallout1">
                            <a:avLst>
                              <a:gd name="adj1" fmla="val 46677"/>
                              <a:gd name="adj2" fmla="val -266"/>
                              <a:gd name="adj3" fmla="val 98979"/>
                              <a:gd name="adj4" fmla="val -42061"/>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C653605" w14:textId="77777777" w:rsidR="00482D60" w:rsidRPr="00F416CE" w:rsidRDefault="00482D60" w:rsidP="005208C2">
                              <w:pPr>
                                <w:jc w:val="center"/>
                                <w:rPr>
                                  <w:color w:val="000000" w:themeColor="text1"/>
                                </w:rPr>
                              </w:pPr>
                              <w:r w:rsidRPr="00F416CE">
                                <w:rPr>
                                  <w:color w:val="000000" w:themeColor="text1"/>
                                </w:rPr>
                                <w:t>Opens</w:t>
                              </w:r>
                              <w:r>
                                <w:rPr>
                                  <w:color w:val="000000" w:themeColor="text1"/>
                                </w:rPr>
                                <w:t xml:space="preserve"> the Main menu 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Line Callout 1 30"/>
                        <wps:cNvSpPr/>
                        <wps:spPr>
                          <a:xfrm>
                            <a:off x="2826327" y="201880"/>
                            <a:ext cx="1177290" cy="541020"/>
                          </a:xfrm>
                          <a:prstGeom prst="borderCallout1">
                            <a:avLst>
                              <a:gd name="adj1" fmla="val 99410"/>
                              <a:gd name="adj2" fmla="val 43230"/>
                              <a:gd name="adj3" fmla="val 131430"/>
                              <a:gd name="adj4" fmla="val 51764"/>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DD78781" w14:textId="77777777" w:rsidR="00482D60" w:rsidRPr="00F416CE" w:rsidRDefault="00482D60" w:rsidP="005208C2">
                              <w:pPr>
                                <w:jc w:val="center"/>
                                <w:rPr>
                                  <w:color w:val="000000" w:themeColor="text1"/>
                                </w:rPr>
                              </w:pPr>
                              <w:r>
                                <w:rPr>
                                  <w:color w:val="000000" w:themeColor="text1"/>
                                </w:rPr>
                                <w:t>Current system state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Line Callout 1 32"/>
                        <wps:cNvSpPr/>
                        <wps:spPr>
                          <a:xfrm>
                            <a:off x="0" y="1341912"/>
                            <a:ext cx="1177290" cy="541020"/>
                          </a:xfrm>
                          <a:prstGeom prst="borderCallout1">
                            <a:avLst>
                              <a:gd name="adj1" fmla="val 37213"/>
                              <a:gd name="adj2" fmla="val 100395"/>
                              <a:gd name="adj3" fmla="val -34880"/>
                              <a:gd name="adj4" fmla="val 120734"/>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C622439" w14:textId="7AE393C2" w:rsidR="00482D60" w:rsidRPr="00F416CE" w:rsidRDefault="00482D60" w:rsidP="005208C2">
                              <w:pPr>
                                <w:jc w:val="center"/>
                                <w:rPr>
                                  <w:color w:val="000000" w:themeColor="text1"/>
                                </w:rPr>
                              </w:pPr>
                              <w:r>
                                <w:rPr>
                                  <w:color w:val="000000" w:themeColor="text1"/>
                                </w:rPr>
                                <w:t>Title bar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33"/>
                        <wps:cNvSpPr/>
                        <wps:spPr>
                          <a:xfrm>
                            <a:off x="1448789" y="819397"/>
                            <a:ext cx="2370125" cy="29992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Line Callout 1 36"/>
                        <wps:cNvSpPr/>
                        <wps:spPr>
                          <a:xfrm>
                            <a:off x="1603168" y="0"/>
                            <a:ext cx="1177290" cy="541020"/>
                          </a:xfrm>
                          <a:prstGeom prst="borderCallout1">
                            <a:avLst>
                              <a:gd name="adj1" fmla="val 102115"/>
                              <a:gd name="adj2" fmla="val 61870"/>
                              <a:gd name="adj3" fmla="val 173345"/>
                              <a:gd name="adj4" fmla="val 65433"/>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A81906A" w14:textId="77777777" w:rsidR="00482D60" w:rsidRPr="00F416CE" w:rsidRDefault="00482D60" w:rsidP="005208C2">
                              <w:pPr>
                                <w:jc w:val="center"/>
                                <w:rPr>
                                  <w:color w:val="000000" w:themeColor="text1"/>
                                </w:rPr>
                              </w:pPr>
                              <w:r>
                                <w:rPr>
                                  <w:color w:val="000000" w:themeColor="text1"/>
                                </w:rPr>
                                <w:t>Current view shown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608329F" id="Group 220" o:spid="_x0000_s1027" style="position:absolute;margin-left:12pt;margin-top:.7pt;width:419.95pt;height:148.25pt;z-index:251672576" coordsize="53336,18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">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14" o:spid="_x0000_s1028" type="#_x0000_t47" style="position:absolute;left:41563;top:7837;width:11773;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" adj="-9085,21379,-57,10082" filled="f" strokecolor="#243f60 [1604]" strokeweight="2pt">
                  <v:textbox>
                    <w:txbxContent>
                      <w:p w14:paraId="6C653605" w14:textId="77777777" w:rsidR="00482D60" w:rsidRPr="00F416CE" w:rsidRDefault="00482D60" w:rsidP="005208C2">
                        <w:pPr>
                          <w:jc w:val="center"/>
                          <w:rPr>
                            <w:color w:val="000000" w:themeColor="text1"/>
                          </w:rPr>
                        </w:pPr>
                        <w:r w:rsidRPr="00F416CE">
                          <w:rPr>
                            <w:color w:val="000000" w:themeColor="text1"/>
                          </w:rPr>
                          <w:t>Opens</w:t>
                        </w:r>
                        <w:r>
                          <w:rPr>
                            <w:color w:val="000000" w:themeColor="text1"/>
                          </w:rPr>
                          <w:t xml:space="preserve"> the Main menu view</w:t>
                        </w:r>
                      </w:p>
                    </w:txbxContent>
                  </v:textbox>
                  <o:callout v:ext="edit" minusy="t"/>
                </v:shape>
                <v:shape id="Line Callout 1 30" o:spid="_x0000_s1029" type="#_x0000_t47" style="position:absolute;left:28263;top:2018;width:11773;height:5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" adj="11181,28389,9338,21473" filled="f" strokecolor="#243f60 [1604]" strokeweight="2pt">
                  <v:textbox>
                    <w:txbxContent>
                      <w:p w14:paraId="2DD78781" w14:textId="77777777" w:rsidR="00482D60" w:rsidRPr="00F416CE" w:rsidRDefault="00482D60" w:rsidP="005208C2">
                        <w:pPr>
                          <w:jc w:val="center"/>
                          <w:rPr>
                            <w:color w:val="000000" w:themeColor="text1"/>
                          </w:rPr>
                        </w:pPr>
                        <w:r>
                          <w:rPr>
                            <w:color w:val="000000" w:themeColor="text1"/>
                          </w:rPr>
                          <w:t>Current system state</w:t>
                        </w:r>
                      </w:p>
                    </w:txbxContent>
                  </v:textbox>
                  <o:callout v:ext="edit" minusx="t" minusy="t"/>
                </v:shape>
                <v:shape id="Line Callout 1 32" o:spid="_x0000_s1030" type="#_x0000_t47" style="position:absolute;top:13419;width:11772;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" adj="26079,-7534,21685,8038" filled="f" strokecolor="#243f60 [1604]" strokeweight="2pt">
                  <v:textbox>
                    <w:txbxContent>
                      <w:p w14:paraId="0C622439" w14:textId="7AE393C2" w:rsidR="00482D60" w:rsidRPr="00F416CE" w:rsidRDefault="00482D60" w:rsidP="005208C2">
                        <w:pPr>
                          <w:jc w:val="center"/>
                          <w:rPr>
                            <w:color w:val="000000" w:themeColor="text1"/>
                          </w:rPr>
                        </w:pPr>
                        <w:r>
                          <w:rPr>
                            <w:color w:val="000000" w:themeColor="text1"/>
                          </w:rPr>
                          <w:t>Title bar</w:t>
                        </w:r>
                      </w:p>
                    </w:txbxContent>
                  </v:textbox>
                  <o:callout v:ext="edit" minusx="t"/>
                </v:shape>
                <v:rect id="Rectangle 33" o:spid="_x0000_s1031" style="position:absolute;left:14487;top:8193;width:23702;height:3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" filled="f" strokecolor="#243f60 [1604]" strokeweight="2pt"/>
                <v:shape id="Line Callout 1 36" o:spid="_x0000_s1032" type="#_x0000_t47" style="position:absolute;left:16031;width:11773;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" adj="14134,37443,13364,22057" filled="f" strokecolor="#243f60 [1604]" strokeweight="2pt">
                  <v:textbox>
                    <w:txbxContent>
                      <w:p w14:paraId="0A81906A" w14:textId="77777777" w:rsidR="00482D60" w:rsidRPr="00F416CE" w:rsidRDefault="00482D60" w:rsidP="005208C2">
                        <w:pPr>
                          <w:jc w:val="center"/>
                          <w:rPr>
                            <w:color w:val="000000" w:themeColor="text1"/>
                          </w:rPr>
                        </w:pPr>
                        <w:r>
                          <w:rPr>
                            <w:color w:val="000000" w:themeColor="text1"/>
                          </w:rPr>
                          <w:t>Current view shown</w:t>
                        </w:r>
                      </w:p>
                    </w:txbxContent>
                  </v:textbox>
                  <o:callout v:ext="edit" minusx="t" minusy="t"/>
                </v:shape>
              </v:group>
            </w:pict>
          </mc:Fallback>
        </mc:AlternateContent>
      </w:r>
    </w:p>
    <w:p w14:paraId="29755571" w14:textId="1BF7029D" w:rsidR="00E56190" w:rsidRDefault="00E56190" w:rsidP="00842C41">
      <w:pPr>
        <w:pStyle w:val="Heading2"/>
      </w:pPr>
      <w:bookmarkStart w:id="447" w:name="_Toc505008837"/>
      <w:r>
        <w:t>HMI3 Overview</w:t>
      </w:r>
      <w:bookmarkEnd w:id="447"/>
    </w:p>
    <w:p w14:paraId="6C378956" w14:textId="2E4822C0" w:rsidR="005208C2" w:rsidRPr="005208C2" w:rsidRDefault="005208C2" w:rsidP="005208C2"/>
    <w:p w14:paraId="102A9C31" w14:textId="1DB4ED87" w:rsidR="00CB68DC" w:rsidRDefault="00E56190" w:rsidP="00CB68DC">
      <w:pPr>
        <w:keepNext/>
        <w:jc w:val="center"/>
      </w:pPr>
      <w:r>
        <w:rPr>
          <w:noProof/>
        </w:rPr>
        <w:drawing>
          <wp:inline distT="0" distB="0" distL="0" distR="0" wp14:anchorId="26F063D1" wp14:editId="45FBDF2E">
            <wp:extent cx="2223529" cy="1260000"/>
            <wp:effectExtent l="19050" t="19050" r="24765" b="1651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hristopher\Pictures\hmi3_screenshots\measurement.bmp"/>
                    <pic:cNvPicPr>
                      <a:picLocks noChangeAspect="1" noChangeArrowheads="1"/>
                    </pic:cNvPicPr>
                  </pic:nvPicPr>
                  <pic:blipFill>
                    <a:blip r:embed="rId98">
                      <a:extLst>
                        <a:ext uri="{28A0092B-C50C-407E-A947-70E740481C1C}">
                          <a14:useLocalDpi xmlns:a14="http://schemas.microsoft.com/office/drawing/2010/main" val="0"/>
                        </a:ext>
                      </a:extLst>
                    </a:blip>
                    <a:stretch>
                      <a:fillRect/>
                    </a:stretch>
                  </pic:blipFill>
                  <pic:spPr bwMode="auto">
                    <a:xfrm>
                      <a:off x="0" y="0"/>
                      <a:ext cx="2223529" cy="1260000"/>
                    </a:xfrm>
                    <a:prstGeom prst="rect">
                      <a:avLst/>
                    </a:prstGeom>
                    <a:noFill/>
                    <a:ln>
                      <a:solidFill>
                        <a:schemeClr val="tx1"/>
                      </a:solidFill>
                    </a:ln>
                  </pic:spPr>
                </pic:pic>
              </a:graphicData>
            </a:graphic>
          </wp:inline>
        </w:drawing>
      </w:r>
    </w:p>
    <w:p w14:paraId="6C49C1DB" w14:textId="496B8840" w:rsidR="00E56190" w:rsidRDefault="00CB68DC" w:rsidP="00CB68DC">
      <w:pPr>
        <w:pStyle w:val="Caption"/>
        <w:jc w:val="center"/>
      </w:pPr>
      <w:bookmarkStart w:id="448" w:name="_Toc505008907"/>
      <w:r>
        <w:t xml:space="preserve">Figure </w:t>
      </w:r>
      <w:r w:rsidR="00482D60">
        <w:rPr>
          <w:noProof/>
        </w:rPr>
        <w:fldChar w:fldCharType="begin"/>
      </w:r>
      <w:r w:rsidR="00482D60">
        <w:rPr>
          <w:noProof/>
        </w:rPr>
        <w:instrText xml:space="preserve"> SEQ Figure \* ARABIC </w:instrText>
      </w:r>
      <w:r w:rsidR="00482D60">
        <w:rPr>
          <w:noProof/>
        </w:rPr>
        <w:fldChar w:fldCharType="separate"/>
      </w:r>
      <w:r w:rsidR="00DA230B">
        <w:rPr>
          <w:noProof/>
        </w:rPr>
        <w:t>47</w:t>
      </w:r>
      <w:r w:rsidR="00482D60">
        <w:rPr>
          <w:noProof/>
        </w:rPr>
        <w:fldChar w:fldCharType="end"/>
      </w:r>
      <w:r>
        <w:t xml:space="preserve">: HMI3 </w:t>
      </w:r>
      <w:r w:rsidR="00BB011F">
        <w:t>main view</w:t>
      </w:r>
      <w:bookmarkEnd w:id="448"/>
    </w:p>
    <w:p w14:paraId="1CBCE027" w14:textId="2B5934C4" w:rsidR="000A2351" w:rsidRDefault="005208C2" w:rsidP="00E56190">
      <w:r>
        <w:t xml:space="preserve">The top portion of the HMI3 screen consists of a title bar </w:t>
      </w:r>
      <w:r w:rsidR="00E363A5">
        <w:t>that always show the name of the current view and the current system state.</w:t>
      </w:r>
    </w:p>
    <w:p w14:paraId="72186EAB" w14:textId="6240DEE2" w:rsidR="001F0445" w:rsidRDefault="00533947" w:rsidP="00E56190">
      <w:r>
        <w:t>The menu structure is as follows:</w:t>
      </w:r>
    </w:p>
    <w:p w14:paraId="0A1213DD" w14:textId="68AB99F0" w:rsidR="00BB011F" w:rsidRDefault="00D109A8" w:rsidP="00BB011F">
      <w:pPr>
        <w:keepNext/>
        <w:jc w:val="center"/>
      </w:pPr>
      <w:r>
        <w:object w:dxaOrig="6660" w:dyaOrig="8304" w14:anchorId="6C4E68DC">
          <v:shape id="_x0000_i1034" type="#_x0000_t75" style="width:324.4pt;height:403.15pt" o:ole="">
            <v:imagedata r:id="rId99" o:title=""/>
          </v:shape>
          <o:OLEObject Type="Embed" ProgID="Visio.Drawing.11" ShapeID="_x0000_i1034" DrawAspect="Content" ObjectID="_1591020829" r:id="rId100"/>
        </w:object>
      </w:r>
    </w:p>
    <w:p w14:paraId="0D318C0C" w14:textId="5079572B" w:rsidR="00533947" w:rsidRDefault="00BB011F" w:rsidP="00BB011F">
      <w:pPr>
        <w:pStyle w:val="Caption"/>
        <w:jc w:val="center"/>
      </w:pPr>
      <w:bookmarkStart w:id="449" w:name="_Toc505008908"/>
      <w:r>
        <w:t xml:space="preserve">Figure </w:t>
      </w:r>
      <w:r w:rsidR="00482D60">
        <w:rPr>
          <w:noProof/>
        </w:rPr>
        <w:fldChar w:fldCharType="begin"/>
      </w:r>
      <w:r w:rsidR="00482D60">
        <w:rPr>
          <w:noProof/>
        </w:rPr>
        <w:instrText xml:space="preserve"> SEQ Figure \* ARABIC </w:instrText>
      </w:r>
      <w:r w:rsidR="00482D60">
        <w:rPr>
          <w:noProof/>
        </w:rPr>
        <w:fldChar w:fldCharType="separate"/>
      </w:r>
      <w:r w:rsidR="00DA230B">
        <w:rPr>
          <w:noProof/>
        </w:rPr>
        <w:t>48</w:t>
      </w:r>
      <w:r w:rsidR="00482D60">
        <w:rPr>
          <w:noProof/>
        </w:rPr>
        <w:fldChar w:fldCharType="end"/>
      </w:r>
      <w:r>
        <w:t>: HMI3 menu overview</w:t>
      </w:r>
      <w:bookmarkEnd w:id="449"/>
    </w:p>
    <w:p w14:paraId="6B471261" w14:textId="7B2C074F" w:rsidR="00686A12" w:rsidRDefault="00686A12" w:rsidP="00686A12">
      <w:pPr>
        <w:pStyle w:val="Heading2"/>
      </w:pPr>
      <w:bookmarkStart w:id="450" w:name="_Toc505008838"/>
      <w:r w:rsidRPr="00686A12">
        <w:lastRenderedPageBreak/>
        <w:t>Root window</w:t>
      </w:r>
      <w:bookmarkEnd w:id="450"/>
    </w:p>
    <w:p w14:paraId="4CE1AB95" w14:textId="3E184C20" w:rsidR="00BA1A35" w:rsidRDefault="00842C41" w:rsidP="00842C41">
      <w:r>
        <w:t xml:space="preserve">The root window can be either </w:t>
      </w:r>
      <w:r w:rsidRPr="00042709">
        <w:rPr>
          <w:i/>
        </w:rPr>
        <w:t>System setup</w:t>
      </w:r>
      <w:r>
        <w:t xml:space="preserve">, </w:t>
      </w:r>
      <w:r w:rsidRPr="00042709">
        <w:rPr>
          <w:i/>
        </w:rPr>
        <w:t>Diagnostics</w:t>
      </w:r>
      <w:r>
        <w:t xml:space="preserve"> or </w:t>
      </w:r>
      <w:r w:rsidRPr="00042709">
        <w:rPr>
          <w:i/>
        </w:rPr>
        <w:t>Measurement</w:t>
      </w:r>
      <w:r>
        <w:t xml:space="preserve"> depending on mode.</w:t>
      </w:r>
      <w:r w:rsidR="00BA1A35">
        <w:br/>
        <w:t>All three views share the Menu icon and Alert icon.</w:t>
      </w:r>
    </w:p>
    <w:p w14:paraId="452D4DC1" w14:textId="2169BA14" w:rsidR="00BA1A35" w:rsidRDefault="00BA1A35" w:rsidP="00842C41">
      <w:r>
        <w:t xml:space="preserve">The </w:t>
      </w:r>
      <w:r w:rsidRPr="00042709">
        <w:rPr>
          <w:i/>
        </w:rPr>
        <w:t>Menu</w:t>
      </w:r>
      <w:r>
        <w:t xml:space="preserve"> icon leads to the </w:t>
      </w:r>
      <w:r w:rsidRPr="00042709">
        <w:rPr>
          <w:i/>
        </w:rPr>
        <w:t>Main menu</w:t>
      </w:r>
      <w:r>
        <w:t xml:space="preserve"> view from </w:t>
      </w:r>
      <w:r w:rsidR="00D3087B">
        <w:t>which the menu structure can be accessed</w:t>
      </w:r>
      <w:r w:rsidR="00BD7598">
        <w:t>.</w:t>
      </w:r>
    </w:p>
    <w:p w14:paraId="7DDB9F07" w14:textId="594077EA" w:rsidR="00842C41" w:rsidRPr="00842C41" w:rsidRDefault="00BA1A35" w:rsidP="00842C41">
      <w:r>
        <w:t xml:space="preserve">The </w:t>
      </w:r>
      <w:r w:rsidRPr="00042709">
        <w:rPr>
          <w:i/>
        </w:rPr>
        <w:t>Alert</w:t>
      </w:r>
      <w:r>
        <w:t xml:space="preserve"> icon is </w:t>
      </w:r>
      <w:r w:rsidR="002559E8">
        <w:t>visible</w:t>
      </w:r>
      <w:r>
        <w:t xml:space="preserve"> when there are active alarms or warnings. Selecting it lead</w:t>
      </w:r>
      <w:r w:rsidR="00A85289">
        <w:t>s</w:t>
      </w:r>
      <w:r>
        <w:t xml:space="preserve"> to the </w:t>
      </w:r>
      <w:r w:rsidRPr="00042709">
        <w:rPr>
          <w:i/>
        </w:rPr>
        <w:t>Alert view</w:t>
      </w:r>
      <w:r>
        <w:t xml:space="preserve"> which will list </w:t>
      </w:r>
      <w:r w:rsidR="00A70236">
        <w:t>them</w:t>
      </w:r>
      <w:r>
        <w:t>.</w:t>
      </w:r>
    </w:p>
    <w:p w14:paraId="538E6BE4" w14:textId="733FB873" w:rsidR="008C051D" w:rsidRDefault="008C051D" w:rsidP="00C06631">
      <w:pPr>
        <w:pStyle w:val="Heading3"/>
      </w:pPr>
      <w:bookmarkStart w:id="451" w:name="_Toc505008839"/>
      <w:r>
        <w:rPr>
          <w:noProof/>
        </w:rPr>
        <mc:AlternateContent>
          <mc:Choice Requires="wps">
            <w:drawing>
              <wp:anchor distT="0" distB="0" distL="114300" distR="114300" simplePos="0" relativeHeight="251645952" behindDoc="0" locked="0" layoutInCell="1" allowOverlap="1" wp14:anchorId="275E7880" wp14:editId="6AADB8EF">
                <wp:simplePos x="0" y="0"/>
                <wp:positionH relativeFrom="column">
                  <wp:posOffset>4275608</wp:posOffset>
                </wp:positionH>
                <wp:positionV relativeFrom="paragraph">
                  <wp:posOffset>20066</wp:posOffset>
                </wp:positionV>
                <wp:extent cx="1177748" cy="541325"/>
                <wp:effectExtent l="457200" t="0" r="22860" b="87630"/>
                <wp:wrapNone/>
                <wp:docPr id="39" name="Line Callout 1 39"/>
                <wp:cNvGraphicFramePr/>
                <a:graphic xmlns:a="http://schemas.openxmlformats.org/drawingml/2006/main">
                  <a:graphicData uri="http://schemas.microsoft.com/office/word/2010/wordprocessingShape">
                    <wps:wsp>
                      <wps:cNvSpPr/>
                      <wps:spPr>
                        <a:xfrm>
                          <a:off x="0" y="0"/>
                          <a:ext cx="1177748" cy="541325"/>
                        </a:xfrm>
                        <a:prstGeom prst="borderCallout1">
                          <a:avLst>
                            <a:gd name="adj1" fmla="val 46677"/>
                            <a:gd name="adj2" fmla="val -266"/>
                            <a:gd name="adj3" fmla="val 112500"/>
                            <a:gd name="adj4" fmla="val -38333"/>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682FD58" w14:textId="3681D05F" w:rsidR="00482D60" w:rsidRPr="00F416CE" w:rsidRDefault="00482D60" w:rsidP="00F17CF0">
                            <w:pPr>
                              <w:rPr>
                                <w:color w:val="000000" w:themeColor="text1"/>
                              </w:rPr>
                            </w:pPr>
                            <w:r w:rsidRPr="00F416CE">
                              <w:rPr>
                                <w:color w:val="000000" w:themeColor="text1"/>
                              </w:rPr>
                              <w:t>Opens</w:t>
                            </w:r>
                            <w:r>
                              <w:rPr>
                                <w:color w:val="000000" w:themeColor="text1"/>
                              </w:rPr>
                              <w:t xml:space="preserve"> the </w:t>
                            </w:r>
                            <w:r w:rsidRPr="00042709">
                              <w:rPr>
                                <w:i/>
                                <w:color w:val="000000" w:themeColor="text1"/>
                              </w:rPr>
                              <w:t>Main menu</w:t>
                            </w:r>
                            <w:r>
                              <w:rPr>
                                <w:color w:val="000000" w:themeColor="text1"/>
                              </w:rPr>
                              <w:t xml:space="preserve"> 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E7880" id="Line Callout 1 39" o:spid="_x0000_s1033" type="#_x0000_t47" style="position:absolute;left:0;text-align:left;margin-left:336.65pt;margin-top:1.6pt;width:92.75pt;height:42.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" adj=",,-57,10082" filled="f" strokecolor="#243f60 [1604]" strokeweight="2pt">
                <v:textbox>
                  <w:txbxContent>
                    <w:p w14:paraId="6682FD58" w14:textId="3681D05F" w:rsidR="00482D60" w:rsidRPr="00F416CE" w:rsidRDefault="00482D60" w:rsidP="00F17CF0">
                      <w:pPr>
                        <w:rPr>
                          <w:color w:val="000000" w:themeColor="text1"/>
                        </w:rPr>
                      </w:pPr>
                      <w:r w:rsidRPr="00F416CE">
                        <w:rPr>
                          <w:color w:val="000000" w:themeColor="text1"/>
                        </w:rPr>
                        <w:t>Opens</w:t>
                      </w:r>
                      <w:r>
                        <w:rPr>
                          <w:color w:val="000000" w:themeColor="text1"/>
                        </w:rPr>
                        <w:t xml:space="preserve"> the </w:t>
                      </w:r>
                      <w:r w:rsidRPr="00042709">
                        <w:rPr>
                          <w:i/>
                          <w:color w:val="000000" w:themeColor="text1"/>
                        </w:rPr>
                        <w:t>Main menu</w:t>
                      </w:r>
                      <w:r>
                        <w:rPr>
                          <w:color w:val="000000" w:themeColor="text1"/>
                        </w:rPr>
                        <w:t xml:space="preserve"> view</w:t>
                      </w:r>
                    </w:p>
                  </w:txbxContent>
                </v:textbox>
                <o:callout v:ext="edit" minusy="t"/>
              </v:shape>
            </w:pict>
          </mc:Fallback>
        </mc:AlternateContent>
      </w:r>
      <w:r w:rsidRPr="008C051D">
        <w:t>System setup</w:t>
      </w:r>
      <w:bookmarkEnd w:id="451"/>
    </w:p>
    <w:p w14:paraId="48EFB0F6" w14:textId="77777777" w:rsidR="00BB011F" w:rsidRDefault="008C051D" w:rsidP="00BB011F">
      <w:pPr>
        <w:keepNext/>
        <w:jc w:val="center"/>
      </w:pPr>
      <w:r>
        <w:rPr>
          <w:noProof/>
        </w:rPr>
        <w:drawing>
          <wp:inline distT="0" distB="0" distL="0" distR="0" wp14:anchorId="138798A2" wp14:editId="259C95C6">
            <wp:extent cx="2224800" cy="1260000"/>
            <wp:effectExtent l="19050" t="19050" r="23495" b="16510"/>
            <wp:docPr id="254" name="Picture 254" descr="C:\Users\christopher\Pictures\hmi3_screenshots\setu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christopher\Pictures\hmi3_screenshots\setup.bmp"/>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224800" cy="1260000"/>
                    </a:xfrm>
                    <a:prstGeom prst="rect">
                      <a:avLst/>
                    </a:prstGeom>
                    <a:noFill/>
                    <a:ln>
                      <a:solidFill>
                        <a:schemeClr val="tx1"/>
                      </a:solidFill>
                    </a:ln>
                  </pic:spPr>
                </pic:pic>
              </a:graphicData>
            </a:graphic>
          </wp:inline>
        </w:drawing>
      </w:r>
    </w:p>
    <w:p w14:paraId="0D728877" w14:textId="091112EA" w:rsidR="008C051D" w:rsidRDefault="00BB011F" w:rsidP="00BB011F">
      <w:pPr>
        <w:pStyle w:val="Caption"/>
        <w:jc w:val="center"/>
        <w:rPr>
          <w:b/>
        </w:rPr>
      </w:pPr>
      <w:bookmarkStart w:id="452" w:name="_Toc505008909"/>
      <w:r>
        <w:t xml:space="preserve">Figure </w:t>
      </w:r>
      <w:r w:rsidR="00482D60">
        <w:rPr>
          <w:noProof/>
        </w:rPr>
        <w:fldChar w:fldCharType="begin"/>
      </w:r>
      <w:r w:rsidR="00482D60">
        <w:rPr>
          <w:noProof/>
        </w:rPr>
        <w:instrText xml:space="preserve"> SEQ Figure \* ARABIC </w:instrText>
      </w:r>
      <w:r w:rsidR="00482D60">
        <w:rPr>
          <w:noProof/>
        </w:rPr>
        <w:fldChar w:fldCharType="separate"/>
      </w:r>
      <w:r w:rsidR="00DA230B">
        <w:rPr>
          <w:noProof/>
        </w:rPr>
        <w:t>49</w:t>
      </w:r>
      <w:r w:rsidR="00482D60">
        <w:rPr>
          <w:noProof/>
        </w:rPr>
        <w:fldChar w:fldCharType="end"/>
      </w:r>
      <w:r>
        <w:t>: HMI3 System</w:t>
      </w:r>
      <w:r>
        <w:rPr>
          <w:noProof/>
        </w:rPr>
        <w:t xml:space="preserve"> setup view</w:t>
      </w:r>
      <w:bookmarkEnd w:id="452"/>
    </w:p>
    <w:p w14:paraId="6239B614" w14:textId="6DB37B9C" w:rsidR="002559E8" w:rsidRPr="002559E8" w:rsidRDefault="005B142B" w:rsidP="00DC19F5">
      <w:r>
        <w:t xml:space="preserve">In </w:t>
      </w:r>
      <w:r w:rsidRPr="00042709">
        <w:rPr>
          <w:i/>
        </w:rPr>
        <w:t xml:space="preserve">System </w:t>
      </w:r>
      <w:r w:rsidR="00042709">
        <w:rPr>
          <w:i/>
        </w:rPr>
        <w:t>s</w:t>
      </w:r>
      <w:r w:rsidRPr="00042709">
        <w:rPr>
          <w:i/>
        </w:rPr>
        <w:t>etup</w:t>
      </w:r>
      <w:r>
        <w:t xml:space="preserve"> mode nothing except configuration can be performed. No control is running at this stage. Go in to </w:t>
      </w:r>
      <w:r w:rsidRPr="009A6963">
        <w:rPr>
          <w:i/>
        </w:rPr>
        <w:t>Menu</w:t>
      </w:r>
      <w:r w:rsidR="009A6963">
        <w:t>, then</w:t>
      </w:r>
      <w:r>
        <w:t xml:space="preserve"> </w:t>
      </w:r>
      <w:r w:rsidRPr="009A6963">
        <w:rPr>
          <w:i/>
        </w:rPr>
        <w:t>Setup</w:t>
      </w:r>
      <w:r>
        <w:t xml:space="preserve"> and configure the system to continue.</w:t>
      </w:r>
      <w:r w:rsidR="00667DE4">
        <w:t xml:space="preserve"> After changing the </w:t>
      </w:r>
      <w:r w:rsidR="00667DE4" w:rsidRPr="00667DE4">
        <w:rPr>
          <w:i/>
        </w:rPr>
        <w:t>Setup</w:t>
      </w:r>
      <w:r w:rsidR="00667DE4">
        <w:t xml:space="preserve">, restart the system to enter </w:t>
      </w:r>
      <w:r w:rsidR="00667DE4" w:rsidRPr="00667DE4">
        <w:rPr>
          <w:i/>
        </w:rPr>
        <w:t>Diagnostics</w:t>
      </w:r>
      <w:r w:rsidR="00667DE4">
        <w:t>.</w:t>
      </w:r>
    </w:p>
    <w:p w14:paraId="56D05896" w14:textId="7C6C4FAE" w:rsidR="00F416CE" w:rsidRDefault="00686A12" w:rsidP="00C06631">
      <w:pPr>
        <w:pStyle w:val="Heading3"/>
      </w:pPr>
      <w:bookmarkStart w:id="453" w:name="_Toc505008840"/>
      <w:r w:rsidRPr="00686A12">
        <w:t>Diagnostics</w:t>
      </w:r>
      <w:bookmarkEnd w:id="453"/>
    </w:p>
    <w:p w14:paraId="7CDD10E8" w14:textId="77777777" w:rsidR="00B41121" w:rsidRDefault="00F416CE" w:rsidP="00B41121">
      <w:pPr>
        <w:keepNext/>
        <w:jc w:val="center"/>
      </w:pPr>
      <w:r>
        <w:rPr>
          <w:b/>
          <w:noProof/>
        </w:rPr>
        <mc:AlternateContent>
          <mc:Choice Requires="wps">
            <w:drawing>
              <wp:anchor distT="0" distB="0" distL="114300" distR="114300" simplePos="0" relativeHeight="251658240" behindDoc="0" locked="0" layoutInCell="1" allowOverlap="1" wp14:anchorId="498D8F04" wp14:editId="032A8475">
                <wp:simplePos x="0" y="0"/>
                <wp:positionH relativeFrom="column">
                  <wp:posOffset>4283126</wp:posOffset>
                </wp:positionH>
                <wp:positionV relativeFrom="paragraph">
                  <wp:posOffset>433883</wp:posOffset>
                </wp:positionV>
                <wp:extent cx="1177748" cy="541325"/>
                <wp:effectExtent l="457200" t="0" r="22860" b="87630"/>
                <wp:wrapNone/>
                <wp:docPr id="40" name="Line Callout 1 40"/>
                <wp:cNvGraphicFramePr/>
                <a:graphic xmlns:a="http://schemas.openxmlformats.org/drawingml/2006/main">
                  <a:graphicData uri="http://schemas.microsoft.com/office/word/2010/wordprocessingShape">
                    <wps:wsp>
                      <wps:cNvSpPr/>
                      <wps:spPr>
                        <a:xfrm>
                          <a:off x="0" y="0"/>
                          <a:ext cx="1177748" cy="541325"/>
                        </a:xfrm>
                        <a:prstGeom prst="borderCallout1">
                          <a:avLst>
                            <a:gd name="adj1" fmla="val 46677"/>
                            <a:gd name="adj2" fmla="val -266"/>
                            <a:gd name="adj3" fmla="val 112500"/>
                            <a:gd name="adj4" fmla="val -38333"/>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C01B307" w14:textId="67C81C2A" w:rsidR="00482D60" w:rsidRPr="00F416CE" w:rsidRDefault="00482D60" w:rsidP="00F17CF0">
                            <w:pPr>
                              <w:rPr>
                                <w:color w:val="000000" w:themeColor="text1"/>
                              </w:rPr>
                            </w:pPr>
                            <w:r>
                              <w:rPr>
                                <w:color w:val="000000" w:themeColor="text1"/>
                              </w:rPr>
                              <w:t>Opens the Alert 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D8F04" id="Line Callout 1 40" o:spid="_x0000_s1034" type="#_x0000_t47" style="position:absolute;left:0;text-align:left;margin-left:337.25pt;margin-top:34.15pt;width:92.75pt;height:42.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" adj=",,-57,10082" filled="f" strokecolor="#243f60 [1604]" strokeweight="2pt">
                <v:textbox>
                  <w:txbxContent>
                    <w:p w14:paraId="6C01B307" w14:textId="67C81C2A" w:rsidR="00482D60" w:rsidRPr="00F416CE" w:rsidRDefault="00482D60" w:rsidP="00F17CF0">
                      <w:pPr>
                        <w:rPr>
                          <w:color w:val="000000" w:themeColor="text1"/>
                        </w:rPr>
                      </w:pPr>
                      <w:r>
                        <w:rPr>
                          <w:color w:val="000000" w:themeColor="text1"/>
                        </w:rPr>
                        <w:t>Opens the Alert view</w:t>
                      </w:r>
                    </w:p>
                  </w:txbxContent>
                </v:textbox>
                <o:callout v:ext="edit" minusy="t"/>
              </v:shape>
            </w:pict>
          </mc:Fallback>
        </mc:AlternateContent>
      </w:r>
      <w:r w:rsidR="004E3AB7">
        <w:rPr>
          <w:noProof/>
        </w:rPr>
        <w:drawing>
          <wp:inline distT="0" distB="0" distL="0" distR="0" wp14:anchorId="41952542" wp14:editId="11282079">
            <wp:extent cx="2224800" cy="1260000"/>
            <wp:effectExtent l="19050" t="19050" r="23495" b="16510"/>
            <wp:docPr id="255" name="Picture 255" descr="C:\Users\christopher\Pictures\hmi3_screenshots\diagnostic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hristopher\Pictures\hmi3_screenshots\diagnostics.bmp"/>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24800" cy="1260000"/>
                    </a:xfrm>
                    <a:prstGeom prst="rect">
                      <a:avLst/>
                    </a:prstGeom>
                    <a:noFill/>
                    <a:ln>
                      <a:solidFill>
                        <a:schemeClr val="tx1"/>
                      </a:solidFill>
                    </a:ln>
                  </pic:spPr>
                </pic:pic>
              </a:graphicData>
            </a:graphic>
          </wp:inline>
        </w:drawing>
      </w:r>
    </w:p>
    <w:p w14:paraId="26886CF7" w14:textId="36EBE790" w:rsidR="004E3AB7" w:rsidRDefault="00B41121" w:rsidP="00B41121">
      <w:pPr>
        <w:pStyle w:val="Caption"/>
        <w:jc w:val="center"/>
      </w:pPr>
      <w:bookmarkStart w:id="454" w:name="_Toc505008910"/>
      <w:r>
        <w:t xml:space="preserve">Figure </w:t>
      </w:r>
      <w:r w:rsidR="00482D60">
        <w:rPr>
          <w:noProof/>
        </w:rPr>
        <w:fldChar w:fldCharType="begin"/>
      </w:r>
      <w:r w:rsidR="00482D60">
        <w:rPr>
          <w:noProof/>
        </w:rPr>
        <w:instrText xml:space="preserve"> SEQ Figure \* ARABIC </w:instrText>
      </w:r>
      <w:r w:rsidR="00482D60">
        <w:rPr>
          <w:noProof/>
        </w:rPr>
        <w:fldChar w:fldCharType="separate"/>
      </w:r>
      <w:r w:rsidR="00DA230B">
        <w:rPr>
          <w:noProof/>
        </w:rPr>
        <w:t>50</w:t>
      </w:r>
      <w:r w:rsidR="00482D60">
        <w:rPr>
          <w:noProof/>
        </w:rPr>
        <w:fldChar w:fldCharType="end"/>
      </w:r>
      <w:r>
        <w:t>: HMI3 Diagnostics view</w:t>
      </w:r>
      <w:bookmarkEnd w:id="454"/>
    </w:p>
    <w:p w14:paraId="6DEAEB0C" w14:textId="344792F4" w:rsidR="00DC19F5" w:rsidRDefault="004E3AB7" w:rsidP="00DC19F5">
      <w:r>
        <w:t xml:space="preserve">The </w:t>
      </w:r>
      <w:r w:rsidRPr="00042709">
        <w:rPr>
          <w:i/>
        </w:rPr>
        <w:t>Diagnostics view</w:t>
      </w:r>
      <w:r>
        <w:t xml:space="preserve"> shows the outcome of the system diagnostics. If the CT current is low, the diagnostic checks involving CT current can be overridden by selecting </w:t>
      </w:r>
      <w:r w:rsidRPr="004E3AB7">
        <w:rPr>
          <w:i/>
        </w:rPr>
        <w:t>Override CT check</w:t>
      </w:r>
      <w:r>
        <w:t xml:space="preserve">. To run the diagnostics again after mitigating the problem or choosing to override the CT check, </w:t>
      </w:r>
      <w:r w:rsidR="00E10091">
        <w:t xml:space="preserve">select </w:t>
      </w:r>
      <w:r w:rsidR="00E10091" w:rsidRPr="00E10091">
        <w:rPr>
          <w:i/>
        </w:rPr>
        <w:t>Restart</w:t>
      </w:r>
      <w:r w:rsidR="00E10091">
        <w:t>.</w:t>
      </w:r>
      <w:r w:rsidR="00BB011F">
        <w:t xml:space="preserve"> Please refer to </w:t>
      </w:r>
      <w:r w:rsidR="00BB011F">
        <w:fldChar w:fldCharType="begin"/>
      </w:r>
      <w:r w:rsidR="00BB011F">
        <w:instrText xml:space="preserve"> REF _Ref316636306 \h </w:instrText>
      </w:r>
      <w:r w:rsidR="00BB011F">
        <w:fldChar w:fldCharType="separate"/>
      </w:r>
      <w:r w:rsidR="00DA230B" w:rsidRPr="004A2DA9">
        <w:t xml:space="preserve">Table </w:t>
      </w:r>
      <w:r w:rsidR="00DA230B">
        <w:rPr>
          <w:noProof/>
        </w:rPr>
        <w:t>11</w:t>
      </w:r>
      <w:r w:rsidR="00BB011F">
        <w:fldChar w:fldCharType="end"/>
      </w:r>
      <w:r w:rsidR="00BB011F">
        <w:t xml:space="preserve"> for more information on what the diagnostic codes mean.</w:t>
      </w:r>
    </w:p>
    <w:p w14:paraId="0CEACB5E" w14:textId="22F3615D" w:rsidR="00BA1A35" w:rsidRPr="00DC19F5" w:rsidRDefault="004E3AB7" w:rsidP="00C06631">
      <w:pPr>
        <w:pStyle w:val="Heading3"/>
      </w:pPr>
      <w:bookmarkStart w:id="455" w:name="_Toc505008841"/>
      <w:r w:rsidRPr="00DC19F5">
        <w:t>Measurement</w:t>
      </w:r>
      <w:bookmarkEnd w:id="455"/>
    </w:p>
    <w:p w14:paraId="33CF8A58" w14:textId="77777777" w:rsidR="00B41121" w:rsidRDefault="002E1A63" w:rsidP="00B41121">
      <w:pPr>
        <w:pStyle w:val="ListParagraph"/>
        <w:keepNext/>
        <w:ind w:left="0"/>
        <w:jc w:val="center"/>
      </w:pPr>
      <w:r>
        <w:rPr>
          <w:noProof/>
        </w:rPr>
        <w:drawing>
          <wp:inline distT="0" distB="0" distL="0" distR="0" wp14:anchorId="63592D17" wp14:editId="4B727CA1">
            <wp:extent cx="2223529" cy="1260000"/>
            <wp:effectExtent l="19050" t="19050" r="24765" b="165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hristopher\Pictures\hmi3_screenshots\measurement.bmp"/>
                    <pic:cNvPicPr>
                      <a:picLocks noChangeAspect="1" noChangeArrowheads="1"/>
                    </pic:cNvPicPr>
                  </pic:nvPicPr>
                  <pic:blipFill>
                    <a:blip r:embed="rId98">
                      <a:extLst>
                        <a:ext uri="{28A0092B-C50C-407E-A947-70E740481C1C}">
                          <a14:useLocalDpi xmlns:a14="http://schemas.microsoft.com/office/drawing/2010/main" val="0"/>
                        </a:ext>
                      </a:extLst>
                    </a:blip>
                    <a:stretch>
                      <a:fillRect/>
                    </a:stretch>
                  </pic:blipFill>
                  <pic:spPr bwMode="auto">
                    <a:xfrm>
                      <a:off x="0" y="0"/>
                      <a:ext cx="2223529" cy="1260000"/>
                    </a:xfrm>
                    <a:prstGeom prst="rect">
                      <a:avLst/>
                    </a:prstGeom>
                    <a:noFill/>
                    <a:ln>
                      <a:solidFill>
                        <a:schemeClr val="tx1"/>
                      </a:solidFill>
                    </a:ln>
                  </pic:spPr>
                </pic:pic>
              </a:graphicData>
            </a:graphic>
          </wp:inline>
        </w:drawing>
      </w:r>
    </w:p>
    <w:p w14:paraId="6D5C8CDF" w14:textId="6794959B" w:rsidR="009D3DE6" w:rsidRDefault="00B41121" w:rsidP="00B41121">
      <w:pPr>
        <w:pStyle w:val="Caption"/>
        <w:jc w:val="center"/>
      </w:pPr>
      <w:bookmarkStart w:id="456" w:name="_Toc505008911"/>
      <w:r>
        <w:t xml:space="preserve">Figure </w:t>
      </w:r>
      <w:r w:rsidR="00482D60">
        <w:rPr>
          <w:noProof/>
        </w:rPr>
        <w:fldChar w:fldCharType="begin"/>
      </w:r>
      <w:r w:rsidR="00482D60">
        <w:rPr>
          <w:noProof/>
        </w:rPr>
        <w:instrText xml:space="preserve"> SEQ Figure \* ARABIC </w:instrText>
      </w:r>
      <w:r w:rsidR="00482D60">
        <w:rPr>
          <w:noProof/>
        </w:rPr>
        <w:fldChar w:fldCharType="separate"/>
      </w:r>
      <w:r w:rsidR="00DA230B">
        <w:rPr>
          <w:noProof/>
        </w:rPr>
        <w:t>51</w:t>
      </w:r>
      <w:r w:rsidR="00482D60">
        <w:rPr>
          <w:noProof/>
        </w:rPr>
        <w:fldChar w:fldCharType="end"/>
      </w:r>
      <w:r>
        <w:t>: HMI3 Measurement view</w:t>
      </w:r>
      <w:bookmarkEnd w:id="456"/>
    </w:p>
    <w:p w14:paraId="3B4870C0" w14:textId="77777777" w:rsidR="00C06631" w:rsidRDefault="00BA1A35" w:rsidP="00C06631">
      <w:r w:rsidRPr="004A2DA9">
        <w:t xml:space="preserve">The </w:t>
      </w:r>
      <w:r w:rsidRPr="00042709">
        <w:rPr>
          <w:i/>
        </w:rPr>
        <w:t>Measurement view</w:t>
      </w:r>
      <w:r w:rsidRPr="004A2DA9">
        <w:t xml:space="preserve"> shows power qualit</w:t>
      </w:r>
      <w:r>
        <w:t xml:space="preserve">y data which can be of interest when evaluating the performance of the system. </w:t>
      </w:r>
      <w:r w:rsidR="00CC4E60">
        <w:t xml:space="preserve">This is </w:t>
      </w:r>
      <w:r w:rsidR="00DC19F5">
        <w:t>the default view of the system.</w:t>
      </w:r>
    </w:p>
    <w:p w14:paraId="535B952E" w14:textId="2EDEFACE" w:rsidR="00E10091" w:rsidRDefault="00BA1A35" w:rsidP="00C06631">
      <w:r w:rsidRPr="004A2DA9">
        <w:t>The following parameters are shown:</w:t>
      </w:r>
    </w:p>
    <w:p w14:paraId="114A63E6" w14:textId="0F5A0F4D" w:rsidR="005E5F34" w:rsidRDefault="005E5F34" w:rsidP="005E5F34">
      <w:pPr>
        <w:pStyle w:val="Caption"/>
        <w:keepNext/>
      </w:pPr>
      <w:bookmarkStart w:id="457" w:name="_Toc505008939"/>
      <w:r>
        <w:lastRenderedPageBreak/>
        <w:t xml:space="preserve">Table </w:t>
      </w:r>
      <w:r w:rsidR="00482D60">
        <w:rPr>
          <w:noProof/>
        </w:rPr>
        <w:fldChar w:fldCharType="begin"/>
      </w:r>
      <w:r w:rsidR="00482D60">
        <w:rPr>
          <w:noProof/>
        </w:rPr>
        <w:instrText xml:space="preserve"> SEQ Table \* ARABIC </w:instrText>
      </w:r>
      <w:r w:rsidR="00482D60">
        <w:rPr>
          <w:noProof/>
        </w:rPr>
        <w:fldChar w:fldCharType="separate"/>
      </w:r>
      <w:r w:rsidR="00DA230B">
        <w:rPr>
          <w:noProof/>
        </w:rPr>
        <w:t>23</w:t>
      </w:r>
      <w:r w:rsidR="00482D60">
        <w:rPr>
          <w:noProof/>
        </w:rPr>
        <w:fldChar w:fldCharType="end"/>
      </w:r>
      <w:r>
        <w:t>: HMI3 Measurement table</w:t>
      </w:r>
      <w:bookmarkEnd w:id="457"/>
    </w:p>
    <w:tbl>
      <w:tblPr>
        <w:tblStyle w:val="TableGrid"/>
        <w:tblW w:w="0" w:type="auto"/>
        <w:tblLook w:val="04A0" w:firstRow="1" w:lastRow="0" w:firstColumn="1" w:lastColumn="0" w:noHBand="0" w:noVBand="1"/>
      </w:tblPr>
      <w:tblGrid>
        <w:gridCol w:w="2098"/>
        <w:gridCol w:w="6906"/>
      </w:tblGrid>
      <w:tr w:rsidR="00BA1A35" w:rsidRPr="004A2DA9" w14:paraId="15900A77" w14:textId="77777777" w:rsidTr="0076595A">
        <w:trPr>
          <w:cnfStyle w:val="100000000000" w:firstRow="1" w:lastRow="0" w:firstColumn="0" w:lastColumn="0" w:oddVBand="0" w:evenVBand="0" w:oddHBand="0" w:evenHBand="0" w:firstRowFirstColumn="0" w:firstRowLastColumn="0" w:lastRowFirstColumn="0" w:lastRowLastColumn="0"/>
        </w:trPr>
        <w:tc>
          <w:tcPr>
            <w:tcW w:w="2098" w:type="dxa"/>
            <w:vAlign w:val="top"/>
          </w:tcPr>
          <w:p w14:paraId="128318CA" w14:textId="77777777" w:rsidR="00BA1A35" w:rsidRPr="004A2DA9" w:rsidRDefault="00BA1A35" w:rsidP="0076595A">
            <w:r w:rsidRPr="004A2DA9">
              <w:t>Parameter</w:t>
            </w:r>
          </w:p>
        </w:tc>
        <w:tc>
          <w:tcPr>
            <w:tcW w:w="6906" w:type="dxa"/>
            <w:vAlign w:val="top"/>
          </w:tcPr>
          <w:p w14:paraId="4A5AB9A0" w14:textId="77777777" w:rsidR="00BA1A35" w:rsidRPr="004A2DA9" w:rsidRDefault="00BA1A35" w:rsidP="0076595A">
            <w:r w:rsidRPr="004A2DA9">
              <w:t>Description</w:t>
            </w:r>
          </w:p>
        </w:tc>
      </w:tr>
      <w:tr w:rsidR="00BA1A35" w:rsidRPr="004A2DA9" w14:paraId="0289A47C" w14:textId="77777777" w:rsidTr="0076595A">
        <w:tc>
          <w:tcPr>
            <w:tcW w:w="2098" w:type="dxa"/>
            <w:vAlign w:val="top"/>
          </w:tcPr>
          <w:p w14:paraId="51EE3AD1" w14:textId="77777777" w:rsidR="00BA1A35" w:rsidRPr="004A2DA9" w:rsidRDefault="00BA1A35" w:rsidP="0076595A">
            <w:r>
              <w:t xml:space="preserve">U1, U2, </w:t>
            </w:r>
            <w:r w:rsidRPr="004A2DA9">
              <w:t>U3</w:t>
            </w:r>
            <w:r>
              <w:t xml:space="preserve"> and UN</w:t>
            </w:r>
          </w:p>
        </w:tc>
        <w:tc>
          <w:tcPr>
            <w:tcW w:w="6906" w:type="dxa"/>
            <w:vAlign w:val="top"/>
          </w:tcPr>
          <w:p w14:paraId="3B53379F" w14:textId="77777777" w:rsidR="00BA1A35" w:rsidRPr="004A2DA9" w:rsidRDefault="00BA1A35" w:rsidP="0076595A">
            <w:r>
              <w:t>Phase voltages (</w:t>
            </w:r>
            <w:r w:rsidRPr="004A2DA9">
              <w:t>RMS</w:t>
            </w:r>
            <w:r>
              <w:t xml:space="preserve"> values in V, phase angles and THD)</w:t>
            </w:r>
          </w:p>
        </w:tc>
      </w:tr>
      <w:tr w:rsidR="00BA1A35" w:rsidRPr="004A2DA9" w14:paraId="681EB288" w14:textId="77777777" w:rsidTr="0076595A">
        <w:tc>
          <w:tcPr>
            <w:tcW w:w="2098" w:type="dxa"/>
            <w:vAlign w:val="top"/>
          </w:tcPr>
          <w:p w14:paraId="7577D4BA" w14:textId="77777777" w:rsidR="00BA1A35" w:rsidRPr="004A2DA9" w:rsidRDefault="00BA1A35" w:rsidP="0076595A">
            <w:r>
              <w:t xml:space="preserve">I1, I2, </w:t>
            </w:r>
            <w:r w:rsidRPr="004A2DA9">
              <w:t>I3</w:t>
            </w:r>
            <w:r>
              <w:t xml:space="preserve"> and IN</w:t>
            </w:r>
          </w:p>
        </w:tc>
        <w:tc>
          <w:tcPr>
            <w:tcW w:w="6906" w:type="dxa"/>
            <w:vAlign w:val="top"/>
          </w:tcPr>
          <w:p w14:paraId="1128DFCF" w14:textId="77777777" w:rsidR="00BA1A35" w:rsidRPr="004A2DA9" w:rsidRDefault="00BA1A35" w:rsidP="0076595A">
            <w:r>
              <w:t>CT currents (</w:t>
            </w:r>
            <w:r w:rsidRPr="004A2DA9">
              <w:t xml:space="preserve">RMS </w:t>
            </w:r>
            <w:r>
              <w:t>values in A, phase angles and THD)</w:t>
            </w:r>
          </w:p>
        </w:tc>
      </w:tr>
      <w:tr w:rsidR="00BA1A35" w:rsidRPr="004A2DA9" w14:paraId="1A9ED552" w14:textId="77777777" w:rsidTr="0076595A">
        <w:tc>
          <w:tcPr>
            <w:tcW w:w="2098" w:type="dxa"/>
            <w:vAlign w:val="top"/>
          </w:tcPr>
          <w:p w14:paraId="7CB3FD4B" w14:textId="77777777" w:rsidR="00BA1A35" w:rsidRDefault="00BA1A35" w:rsidP="0076595A">
            <w:r w:rsidRPr="004A2DA9">
              <w:t>P</w:t>
            </w:r>
          </w:p>
        </w:tc>
        <w:tc>
          <w:tcPr>
            <w:tcW w:w="6906" w:type="dxa"/>
            <w:vAlign w:val="top"/>
          </w:tcPr>
          <w:p w14:paraId="20092A0C" w14:textId="77777777" w:rsidR="00BA1A35" w:rsidRDefault="00BA1A35" w:rsidP="0076595A">
            <w:r w:rsidRPr="004A2DA9">
              <w:t>Active power in kW</w:t>
            </w:r>
          </w:p>
        </w:tc>
      </w:tr>
      <w:tr w:rsidR="00BA1A35" w:rsidRPr="004A2DA9" w14:paraId="0799A981" w14:textId="77777777" w:rsidTr="0076595A">
        <w:tc>
          <w:tcPr>
            <w:tcW w:w="2098" w:type="dxa"/>
            <w:vAlign w:val="top"/>
          </w:tcPr>
          <w:p w14:paraId="5A6A5ECA" w14:textId="77777777" w:rsidR="00BA1A35" w:rsidRDefault="00BA1A35" w:rsidP="0076595A">
            <w:r w:rsidRPr="004A2DA9">
              <w:t>Q</w:t>
            </w:r>
          </w:p>
        </w:tc>
        <w:tc>
          <w:tcPr>
            <w:tcW w:w="6906" w:type="dxa"/>
            <w:vAlign w:val="top"/>
          </w:tcPr>
          <w:p w14:paraId="3DC34778" w14:textId="77777777" w:rsidR="00BA1A35" w:rsidRDefault="00BA1A35" w:rsidP="0076595A">
            <w:r>
              <w:t>Reactive power in kVAR</w:t>
            </w:r>
          </w:p>
        </w:tc>
      </w:tr>
      <w:tr w:rsidR="00BA1A35" w:rsidRPr="004A2DA9" w14:paraId="0012FE4F" w14:textId="77777777" w:rsidTr="0076595A">
        <w:tc>
          <w:tcPr>
            <w:tcW w:w="2098" w:type="dxa"/>
            <w:vAlign w:val="top"/>
          </w:tcPr>
          <w:p w14:paraId="2D086459" w14:textId="77777777" w:rsidR="00BA1A35" w:rsidRDefault="00BA1A35" w:rsidP="0076595A">
            <w:r w:rsidRPr="004A2DA9">
              <w:t>S</w:t>
            </w:r>
          </w:p>
        </w:tc>
        <w:tc>
          <w:tcPr>
            <w:tcW w:w="6906" w:type="dxa"/>
            <w:vAlign w:val="top"/>
          </w:tcPr>
          <w:p w14:paraId="35FE83CC" w14:textId="77777777" w:rsidR="00BA1A35" w:rsidRDefault="00BA1A35" w:rsidP="0076595A">
            <w:r w:rsidRPr="004A2DA9">
              <w:t>Apparent power in kVA</w:t>
            </w:r>
          </w:p>
        </w:tc>
      </w:tr>
      <w:tr w:rsidR="00BA1A35" w:rsidRPr="004A2DA9" w14:paraId="36A7C37D" w14:textId="77777777" w:rsidTr="0076595A">
        <w:tc>
          <w:tcPr>
            <w:tcW w:w="2098" w:type="dxa"/>
            <w:vAlign w:val="top"/>
          </w:tcPr>
          <w:p w14:paraId="73B2BDF7" w14:textId="77777777" w:rsidR="00BA1A35" w:rsidRPr="004A2DA9" w:rsidRDefault="00BA1A35" w:rsidP="0076595A">
            <w:r>
              <w:t>PF</w:t>
            </w:r>
          </w:p>
        </w:tc>
        <w:tc>
          <w:tcPr>
            <w:tcW w:w="6906" w:type="dxa"/>
            <w:vAlign w:val="top"/>
          </w:tcPr>
          <w:p w14:paraId="2B2E9F73" w14:textId="77777777" w:rsidR="00BA1A35" w:rsidRPr="004A2DA9" w:rsidRDefault="00BA1A35" w:rsidP="0076595A">
            <w:r>
              <w:t>Power factor</w:t>
            </w:r>
          </w:p>
        </w:tc>
      </w:tr>
      <w:tr w:rsidR="00BA1A35" w:rsidRPr="004A2DA9" w14:paraId="58D98D81" w14:textId="77777777" w:rsidTr="0076595A">
        <w:tc>
          <w:tcPr>
            <w:tcW w:w="2098" w:type="dxa"/>
            <w:vAlign w:val="top"/>
          </w:tcPr>
          <w:p w14:paraId="5D035B8A" w14:textId="7F626C12" w:rsidR="00BA1A35" w:rsidRPr="004A2DA9" w:rsidRDefault="00B41121" w:rsidP="0076595A">
            <w:r>
              <w:t>Iout</w:t>
            </w:r>
          </w:p>
        </w:tc>
        <w:tc>
          <w:tcPr>
            <w:tcW w:w="6906" w:type="dxa"/>
            <w:vAlign w:val="top"/>
          </w:tcPr>
          <w:p w14:paraId="64DBA1C2" w14:textId="77777777" w:rsidR="00BA1A35" w:rsidRPr="004A2DA9" w:rsidRDefault="00BA1A35" w:rsidP="0076595A">
            <w:r>
              <w:t>Output current</w:t>
            </w:r>
          </w:p>
        </w:tc>
      </w:tr>
      <w:tr w:rsidR="00BA1A35" w:rsidRPr="004A2DA9" w14:paraId="3F71E41E" w14:textId="77777777" w:rsidTr="0076595A">
        <w:tc>
          <w:tcPr>
            <w:tcW w:w="2098" w:type="dxa"/>
            <w:vAlign w:val="top"/>
          </w:tcPr>
          <w:p w14:paraId="2D167BA2" w14:textId="38B4B590" w:rsidR="00BA1A35" w:rsidRPr="004A2DA9" w:rsidRDefault="00BA1A35" w:rsidP="00BA1A35">
            <w:r w:rsidRPr="004A2DA9">
              <w:t xml:space="preserve">Util </w:t>
            </w:r>
          </w:p>
        </w:tc>
        <w:tc>
          <w:tcPr>
            <w:tcW w:w="6906" w:type="dxa"/>
            <w:vAlign w:val="top"/>
          </w:tcPr>
          <w:p w14:paraId="5291D3A9" w14:textId="77777777" w:rsidR="00BA1A35" w:rsidRPr="004A2DA9" w:rsidRDefault="00BA1A35" w:rsidP="0076595A">
            <w:r w:rsidRPr="004A2DA9">
              <w:t>Syst</w:t>
            </w:r>
            <w:r>
              <w:t>em utilization shown in percent</w:t>
            </w:r>
          </w:p>
        </w:tc>
      </w:tr>
      <w:tr w:rsidR="00BA1A35" w:rsidRPr="004A2DA9" w14:paraId="79DBABC1" w14:textId="77777777" w:rsidTr="0076595A">
        <w:tc>
          <w:tcPr>
            <w:tcW w:w="2098" w:type="dxa"/>
            <w:vAlign w:val="top"/>
          </w:tcPr>
          <w:p w14:paraId="0F49380E" w14:textId="77777777" w:rsidR="00BA1A35" w:rsidRPr="004A2DA9" w:rsidRDefault="00BA1A35" w:rsidP="0076595A">
            <w:r>
              <w:t>Freq</w:t>
            </w:r>
          </w:p>
        </w:tc>
        <w:tc>
          <w:tcPr>
            <w:tcW w:w="6906" w:type="dxa"/>
            <w:vAlign w:val="top"/>
          </w:tcPr>
          <w:p w14:paraId="06F82CCF" w14:textId="77777777" w:rsidR="00BA1A35" w:rsidRPr="004A2DA9" w:rsidRDefault="00BA1A35" w:rsidP="0076595A">
            <w:r>
              <w:t xml:space="preserve">Fundamental </w:t>
            </w:r>
            <w:r w:rsidRPr="004A2DA9">
              <w:t>frequency in Hz</w:t>
            </w:r>
          </w:p>
        </w:tc>
      </w:tr>
      <w:tr w:rsidR="00BA1A35" w:rsidRPr="004A2DA9" w14:paraId="5ABF82CB" w14:textId="77777777" w:rsidTr="0076595A">
        <w:tc>
          <w:tcPr>
            <w:tcW w:w="2098" w:type="dxa"/>
            <w:vAlign w:val="top"/>
          </w:tcPr>
          <w:p w14:paraId="7B5911E8" w14:textId="67FD4A29" w:rsidR="00BA1A35" w:rsidRPr="004A2DA9" w:rsidRDefault="00B41121" w:rsidP="0076595A">
            <w:r>
              <w:t>Tamb</w:t>
            </w:r>
          </w:p>
        </w:tc>
        <w:tc>
          <w:tcPr>
            <w:tcW w:w="6906" w:type="dxa"/>
            <w:vAlign w:val="top"/>
          </w:tcPr>
          <w:p w14:paraId="2310E8CB" w14:textId="77777777" w:rsidR="00BA1A35" w:rsidRPr="00E7639E" w:rsidRDefault="00BA1A35" w:rsidP="0076595A">
            <w:r>
              <w:t>Ambient air temperature in C</w:t>
            </w:r>
            <w:r w:rsidRPr="00E7639E">
              <w:t>°</w:t>
            </w:r>
            <w:r>
              <w:t xml:space="preserve"> / F</w:t>
            </w:r>
            <w:r w:rsidRPr="00E7639E">
              <w:t>°</w:t>
            </w:r>
          </w:p>
        </w:tc>
      </w:tr>
      <w:tr w:rsidR="00BA1A35" w:rsidRPr="004A2DA9" w14:paraId="223D1256" w14:textId="77777777" w:rsidTr="0076595A">
        <w:tc>
          <w:tcPr>
            <w:tcW w:w="2098" w:type="dxa"/>
            <w:vAlign w:val="top"/>
          </w:tcPr>
          <w:p w14:paraId="000997CB" w14:textId="09481A4D" w:rsidR="00BA1A35" w:rsidRPr="004A2DA9" w:rsidRDefault="00B41121" w:rsidP="0076595A">
            <w:r>
              <w:t>Tppm</w:t>
            </w:r>
          </w:p>
        </w:tc>
        <w:tc>
          <w:tcPr>
            <w:tcW w:w="6906" w:type="dxa"/>
            <w:vAlign w:val="top"/>
          </w:tcPr>
          <w:p w14:paraId="0B10E565" w14:textId="77777777" w:rsidR="00BA1A35" w:rsidRPr="004A2DA9" w:rsidRDefault="00BA1A35" w:rsidP="0076595A">
            <w:r>
              <w:t>Power module temperature in C</w:t>
            </w:r>
            <w:r w:rsidRPr="00E7639E">
              <w:t>°</w:t>
            </w:r>
            <w:r>
              <w:t xml:space="preserve"> / F</w:t>
            </w:r>
            <w:r w:rsidRPr="00E7639E">
              <w:t>°</w:t>
            </w:r>
          </w:p>
        </w:tc>
      </w:tr>
      <w:tr w:rsidR="00BA1A35" w:rsidRPr="004A2DA9" w14:paraId="0873D043" w14:textId="77777777" w:rsidTr="0076595A">
        <w:tc>
          <w:tcPr>
            <w:tcW w:w="2098" w:type="dxa"/>
            <w:vAlign w:val="top"/>
          </w:tcPr>
          <w:p w14:paraId="1BF528AE" w14:textId="3D7947EB" w:rsidR="00BA1A35" w:rsidRDefault="00151E17" w:rsidP="0076595A">
            <w:r>
              <w:t>c</w:t>
            </w:r>
            <w:r w:rsidR="00B41121">
              <w:t>osphi</w:t>
            </w:r>
          </w:p>
        </w:tc>
        <w:tc>
          <w:tcPr>
            <w:tcW w:w="6906" w:type="dxa"/>
            <w:vAlign w:val="top"/>
          </w:tcPr>
          <w:p w14:paraId="27266EC2" w14:textId="77777777" w:rsidR="00BA1A35" w:rsidRDefault="00BA1A35" w:rsidP="0076595A">
            <w:r>
              <w:t>Cos phi, displacement power factor</w:t>
            </w:r>
          </w:p>
        </w:tc>
      </w:tr>
      <w:tr w:rsidR="00BA1A35" w:rsidRPr="004A2DA9" w14:paraId="432B6E51" w14:textId="77777777" w:rsidTr="0076595A">
        <w:tc>
          <w:tcPr>
            <w:tcW w:w="2098" w:type="dxa"/>
            <w:vAlign w:val="top"/>
          </w:tcPr>
          <w:p w14:paraId="5E094E43" w14:textId="77777777" w:rsidR="00BA1A35" w:rsidRDefault="00BA1A35" w:rsidP="0076595A">
            <w:r>
              <w:t>Crest</w:t>
            </w:r>
          </w:p>
        </w:tc>
        <w:tc>
          <w:tcPr>
            <w:tcW w:w="6906" w:type="dxa"/>
            <w:vAlign w:val="top"/>
          </w:tcPr>
          <w:p w14:paraId="260C5BD3" w14:textId="77777777" w:rsidR="00BA1A35" w:rsidRDefault="00BA1A35" w:rsidP="0076595A">
            <w:r>
              <w:t>Crest factor of voltage</w:t>
            </w:r>
          </w:p>
        </w:tc>
      </w:tr>
      <w:tr w:rsidR="00BA1A35" w:rsidRPr="004A2DA9" w14:paraId="68920D01" w14:textId="77777777" w:rsidTr="0076595A">
        <w:tc>
          <w:tcPr>
            <w:tcW w:w="2098" w:type="dxa"/>
            <w:vAlign w:val="top"/>
          </w:tcPr>
          <w:p w14:paraId="7433E9E5" w14:textId="4C3AC12C" w:rsidR="00BA1A35" w:rsidRDefault="00B41121" w:rsidP="0076595A">
            <w:r>
              <w:t>Udc</w:t>
            </w:r>
          </w:p>
        </w:tc>
        <w:tc>
          <w:tcPr>
            <w:tcW w:w="6906" w:type="dxa"/>
            <w:vAlign w:val="top"/>
          </w:tcPr>
          <w:p w14:paraId="06A0F98B" w14:textId="77777777" w:rsidR="00BA1A35" w:rsidRDefault="00BA1A35" w:rsidP="0076595A">
            <w:r>
              <w:t>Power module DC-link voltage</w:t>
            </w:r>
          </w:p>
        </w:tc>
      </w:tr>
    </w:tbl>
    <w:p w14:paraId="39251968" w14:textId="6E623E8E" w:rsidR="00BA1A35" w:rsidRPr="009D3DE6" w:rsidRDefault="00BA1A35" w:rsidP="009D3DE6">
      <w:pPr>
        <w:pStyle w:val="Heading2"/>
      </w:pPr>
      <w:bookmarkStart w:id="458" w:name="_Toc505008842"/>
      <w:r w:rsidRPr="009D3DE6">
        <w:t>Alert</w:t>
      </w:r>
      <w:bookmarkEnd w:id="458"/>
    </w:p>
    <w:p w14:paraId="7C9CAAC0" w14:textId="77777777" w:rsidR="005E5F34" w:rsidRDefault="00993B8F" w:rsidP="005E5F34">
      <w:pPr>
        <w:pStyle w:val="ListParagraph"/>
        <w:keepNext/>
        <w:ind w:left="0"/>
        <w:jc w:val="center"/>
      </w:pPr>
      <w:r>
        <w:rPr>
          <w:b/>
          <w:noProof/>
        </w:rPr>
        <mc:AlternateContent>
          <mc:Choice Requires="wps">
            <w:drawing>
              <wp:anchor distT="0" distB="0" distL="114300" distR="114300" simplePos="0" relativeHeight="251664384" behindDoc="0" locked="0" layoutInCell="1" allowOverlap="1" wp14:anchorId="6AA74116" wp14:editId="0223FF96">
                <wp:simplePos x="0" y="0"/>
                <wp:positionH relativeFrom="column">
                  <wp:posOffset>4269887</wp:posOffset>
                </wp:positionH>
                <wp:positionV relativeFrom="paragraph">
                  <wp:posOffset>365955</wp:posOffset>
                </wp:positionV>
                <wp:extent cx="1177290" cy="541020"/>
                <wp:effectExtent l="457200" t="0" r="22860" b="11430"/>
                <wp:wrapNone/>
                <wp:docPr id="270" name="Line Callout 1 270"/>
                <wp:cNvGraphicFramePr/>
                <a:graphic xmlns:a="http://schemas.openxmlformats.org/drawingml/2006/main">
                  <a:graphicData uri="http://schemas.microsoft.com/office/word/2010/wordprocessingShape">
                    <wps:wsp>
                      <wps:cNvSpPr/>
                      <wps:spPr>
                        <a:xfrm>
                          <a:off x="0" y="0"/>
                          <a:ext cx="1177290" cy="541020"/>
                        </a:xfrm>
                        <a:prstGeom prst="borderCallout1">
                          <a:avLst>
                            <a:gd name="adj1" fmla="val 46677"/>
                            <a:gd name="adj2" fmla="val -266"/>
                            <a:gd name="adj3" fmla="val 53995"/>
                            <a:gd name="adj4" fmla="val -38333"/>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3C14C58" w14:textId="36430B9E" w:rsidR="00482D60" w:rsidRPr="00F416CE" w:rsidRDefault="00482D60" w:rsidP="00993B8F">
                            <w:pPr>
                              <w:rPr>
                                <w:color w:val="000000" w:themeColor="text1"/>
                              </w:rPr>
                            </w:pPr>
                            <w:r>
                              <w:rPr>
                                <w:color w:val="000000" w:themeColor="text1"/>
                              </w:rPr>
                              <w:t>Goes back to the Root window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74116" id="Line Callout 1 270" o:spid="_x0000_s1035" type="#_x0000_t47" style="position:absolute;left:0;text-align:left;margin-left:336.2pt;margin-top:28.8pt;width:92.7pt;height:4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" adj=",11663,-57,10082" filled="f" strokecolor="#243f60 [1604]" strokeweight="2pt">
                <v:textbox>
                  <w:txbxContent>
                    <w:p w14:paraId="43C14C58" w14:textId="36430B9E" w:rsidR="00482D60" w:rsidRPr="00F416CE" w:rsidRDefault="00482D60" w:rsidP="00993B8F">
                      <w:pPr>
                        <w:rPr>
                          <w:color w:val="000000" w:themeColor="text1"/>
                        </w:rPr>
                      </w:pPr>
                      <w:r>
                        <w:rPr>
                          <w:color w:val="000000" w:themeColor="text1"/>
                        </w:rPr>
                        <w:t>Goes back to the Root window</w:t>
                      </w:r>
                    </w:p>
                  </w:txbxContent>
                </v:textbox>
                <o:callout v:ext="edit" minusy="t"/>
              </v:shape>
            </w:pict>
          </mc:Fallback>
        </mc:AlternateContent>
      </w:r>
      <w:r w:rsidR="00BA1A35">
        <w:rPr>
          <w:noProof/>
        </w:rPr>
        <w:drawing>
          <wp:inline distT="0" distB="0" distL="0" distR="0" wp14:anchorId="11A98780" wp14:editId="3A10E1D4">
            <wp:extent cx="2223529" cy="1260000"/>
            <wp:effectExtent l="19050" t="19050" r="24765" b="165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hristopher\Pictures\hmi3_screenshots\alert.bmp"/>
                    <pic:cNvPicPr>
                      <a:picLocks noChangeAspect="1" noChangeArrowheads="1"/>
                    </pic:cNvPicPr>
                  </pic:nvPicPr>
                  <pic:blipFill>
                    <a:blip r:embed="rId103">
                      <a:extLst>
                        <a:ext uri="{28A0092B-C50C-407E-A947-70E740481C1C}">
                          <a14:useLocalDpi xmlns:a14="http://schemas.microsoft.com/office/drawing/2010/main" val="0"/>
                        </a:ext>
                      </a:extLst>
                    </a:blip>
                    <a:stretch>
                      <a:fillRect/>
                    </a:stretch>
                  </pic:blipFill>
                  <pic:spPr bwMode="auto">
                    <a:xfrm>
                      <a:off x="0" y="0"/>
                      <a:ext cx="2223529" cy="1260000"/>
                    </a:xfrm>
                    <a:prstGeom prst="rect">
                      <a:avLst/>
                    </a:prstGeom>
                    <a:noFill/>
                    <a:ln>
                      <a:solidFill>
                        <a:schemeClr val="tx1"/>
                      </a:solidFill>
                    </a:ln>
                  </pic:spPr>
                </pic:pic>
              </a:graphicData>
            </a:graphic>
          </wp:inline>
        </w:drawing>
      </w:r>
    </w:p>
    <w:p w14:paraId="5F4C8F42" w14:textId="361DB9AE" w:rsidR="00BA1A35" w:rsidRDefault="005E5F34" w:rsidP="005E5F34">
      <w:pPr>
        <w:pStyle w:val="Caption"/>
        <w:jc w:val="center"/>
      </w:pPr>
      <w:bookmarkStart w:id="459" w:name="_Toc505008912"/>
      <w:r>
        <w:t xml:space="preserve">Figure </w:t>
      </w:r>
      <w:r w:rsidR="00482D60">
        <w:rPr>
          <w:noProof/>
        </w:rPr>
        <w:fldChar w:fldCharType="begin"/>
      </w:r>
      <w:r w:rsidR="00482D60">
        <w:rPr>
          <w:noProof/>
        </w:rPr>
        <w:instrText xml:space="preserve"> SEQ Figure \* ARABIC </w:instrText>
      </w:r>
      <w:r w:rsidR="00482D60">
        <w:rPr>
          <w:noProof/>
        </w:rPr>
        <w:fldChar w:fldCharType="separate"/>
      </w:r>
      <w:r w:rsidR="00DA230B">
        <w:rPr>
          <w:noProof/>
        </w:rPr>
        <w:t>52</w:t>
      </w:r>
      <w:r w:rsidR="00482D60">
        <w:rPr>
          <w:noProof/>
        </w:rPr>
        <w:fldChar w:fldCharType="end"/>
      </w:r>
      <w:r>
        <w:t>: HMI3 Alert view</w:t>
      </w:r>
      <w:bookmarkEnd w:id="459"/>
    </w:p>
    <w:p w14:paraId="7B76D8F4" w14:textId="6B4AD860" w:rsidR="00E10091" w:rsidRDefault="00BA1A35" w:rsidP="00DC19F5">
      <w:r>
        <w:t xml:space="preserve">The </w:t>
      </w:r>
      <w:r w:rsidRPr="00686A12">
        <w:rPr>
          <w:i/>
        </w:rPr>
        <w:t>Alert</w:t>
      </w:r>
      <w:r>
        <w:t xml:space="preserve"> view shows the currently active </w:t>
      </w:r>
      <w:r w:rsidRPr="00686A12">
        <w:rPr>
          <w:i/>
        </w:rPr>
        <w:t>Warnings</w:t>
      </w:r>
      <w:r>
        <w:t xml:space="preserve"> and </w:t>
      </w:r>
      <w:r w:rsidRPr="00686A12">
        <w:rPr>
          <w:i/>
        </w:rPr>
        <w:t>Alarms</w:t>
      </w:r>
      <w:r>
        <w:t>.</w:t>
      </w:r>
      <w:r w:rsidR="00533947">
        <w:t xml:space="preserve"> Please refer to </w:t>
      </w:r>
      <w:r w:rsidR="00533947">
        <w:fldChar w:fldCharType="begin"/>
      </w:r>
      <w:r w:rsidR="00533947">
        <w:instrText xml:space="preserve"> REF _Ref316631619 \h </w:instrText>
      </w:r>
      <w:r w:rsidR="00533947">
        <w:fldChar w:fldCharType="separate"/>
      </w:r>
      <w:r w:rsidR="00DA230B" w:rsidRPr="004A2DA9">
        <w:t xml:space="preserve">Table </w:t>
      </w:r>
      <w:r w:rsidR="00DA230B">
        <w:rPr>
          <w:noProof/>
        </w:rPr>
        <w:t>21</w:t>
      </w:r>
      <w:r w:rsidR="00533947">
        <w:fldChar w:fldCharType="end"/>
      </w:r>
      <w:r w:rsidR="00533947">
        <w:t xml:space="preserve"> for more information</w:t>
      </w:r>
      <w:r w:rsidR="00D969F5">
        <w:t xml:space="preserve"> </w:t>
      </w:r>
      <w:r w:rsidR="00A9307B">
        <w:t>about alarms and warnings</w:t>
      </w:r>
      <w:r w:rsidR="00533947">
        <w:t>.</w:t>
      </w:r>
      <w:r>
        <w:t xml:space="preserve"> </w:t>
      </w:r>
      <w:r w:rsidR="00CB68DC">
        <w:t xml:space="preserve">Alarms </w:t>
      </w:r>
      <w:r>
        <w:t>can be acknowledged by pressing the PIB button when it is solid red.</w:t>
      </w:r>
    </w:p>
    <w:p w14:paraId="0541891B" w14:textId="796BF08A" w:rsidR="00686A12" w:rsidRDefault="004C46D3" w:rsidP="00686A12">
      <w:pPr>
        <w:pStyle w:val="Heading2"/>
      </w:pPr>
      <w:bookmarkStart w:id="460" w:name="_Toc505008843"/>
      <w:r>
        <w:t>Main menu</w:t>
      </w:r>
      <w:bookmarkEnd w:id="460"/>
    </w:p>
    <w:p w14:paraId="603F0552" w14:textId="6EE5FA79" w:rsidR="005E5F34" w:rsidRDefault="00DC14A5" w:rsidP="005E5F34">
      <w:pPr>
        <w:keepNext/>
        <w:jc w:val="center"/>
      </w:pPr>
      <w:r>
        <w:rPr>
          <w:b/>
          <w:noProof/>
        </w:rPr>
        <mc:AlternateContent>
          <mc:Choice Requires="wps">
            <w:drawing>
              <wp:anchor distT="0" distB="0" distL="114300" distR="114300" simplePos="0" relativeHeight="251670528" behindDoc="0" locked="0" layoutInCell="1" allowOverlap="1" wp14:anchorId="5D38BC3B" wp14:editId="34B44EAC">
                <wp:simplePos x="0" y="0"/>
                <wp:positionH relativeFrom="column">
                  <wp:posOffset>4225925</wp:posOffset>
                </wp:positionH>
                <wp:positionV relativeFrom="paragraph">
                  <wp:posOffset>175016</wp:posOffset>
                </wp:positionV>
                <wp:extent cx="1177290" cy="541020"/>
                <wp:effectExtent l="190500" t="0" r="22860" b="11430"/>
                <wp:wrapNone/>
                <wp:docPr id="285" name="Line Callout 1 285"/>
                <wp:cNvGraphicFramePr/>
                <a:graphic xmlns:a="http://schemas.openxmlformats.org/drawingml/2006/main">
                  <a:graphicData uri="http://schemas.microsoft.com/office/word/2010/wordprocessingShape">
                    <wps:wsp>
                      <wps:cNvSpPr/>
                      <wps:spPr>
                        <a:xfrm>
                          <a:off x="0" y="0"/>
                          <a:ext cx="1177290" cy="541020"/>
                        </a:xfrm>
                        <a:prstGeom prst="borderCallout1">
                          <a:avLst>
                            <a:gd name="adj1" fmla="val 46677"/>
                            <a:gd name="adj2" fmla="val -266"/>
                            <a:gd name="adj3" fmla="val 88123"/>
                            <a:gd name="adj4" fmla="val -38333"/>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53FCAD5" w14:textId="77777777" w:rsidR="00482D60" w:rsidRPr="00F416CE" w:rsidRDefault="00482D60" w:rsidP="00DC14A5">
                            <w:pPr>
                              <w:rPr>
                                <w:color w:val="000000" w:themeColor="text1"/>
                              </w:rPr>
                            </w:pPr>
                            <w:r>
                              <w:rPr>
                                <w:color w:val="000000" w:themeColor="text1"/>
                              </w:rPr>
                              <w:t>Goes back to the Root window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8BC3B" id="Line Callout 1 285" o:spid="_x0000_s1036" type="#_x0000_t47" style="position:absolute;left:0;text-align:left;margin-left:332.75pt;margin-top:13.8pt;width:92.7pt;height:42.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" adj=",19035,-57,10082" filled="f" strokecolor="#243f60 [1604]" strokeweight="2pt">
                <v:textbox>
                  <w:txbxContent>
                    <w:p w14:paraId="553FCAD5" w14:textId="77777777" w:rsidR="00482D60" w:rsidRPr="00F416CE" w:rsidRDefault="00482D60" w:rsidP="00DC14A5">
                      <w:pPr>
                        <w:rPr>
                          <w:color w:val="000000" w:themeColor="text1"/>
                        </w:rPr>
                      </w:pPr>
                      <w:r>
                        <w:rPr>
                          <w:color w:val="000000" w:themeColor="text1"/>
                        </w:rPr>
                        <w:t>Goes back to the Root window</w:t>
                      </w:r>
                    </w:p>
                  </w:txbxContent>
                </v:textbox>
                <o:callout v:ext="edit" minusy="t"/>
              </v:shape>
            </w:pict>
          </mc:Fallback>
        </mc:AlternateContent>
      </w:r>
      <w:r w:rsidR="002E1A63" w:rsidRPr="002E1A63">
        <w:rPr>
          <w:noProof/>
        </w:rPr>
        <w:drawing>
          <wp:inline distT="0" distB="0" distL="0" distR="0" wp14:anchorId="7E072114" wp14:editId="043AE000">
            <wp:extent cx="2224800" cy="1260000"/>
            <wp:effectExtent l="19050" t="19050" r="23495" b="16510"/>
            <wp:docPr id="38" name="Picture 38" descr="C:\Users\christopher\Pictures\hmi3_screenshots\main_men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hristopher\Pictures\hmi3_screenshots\main_menu.bmp"/>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224800" cy="1260000"/>
                    </a:xfrm>
                    <a:prstGeom prst="rect">
                      <a:avLst/>
                    </a:prstGeom>
                    <a:noFill/>
                    <a:ln>
                      <a:solidFill>
                        <a:schemeClr val="tx1"/>
                      </a:solidFill>
                    </a:ln>
                  </pic:spPr>
                </pic:pic>
              </a:graphicData>
            </a:graphic>
          </wp:inline>
        </w:drawing>
      </w:r>
    </w:p>
    <w:p w14:paraId="1B8251D3" w14:textId="24F9DA68" w:rsidR="003B6059" w:rsidRDefault="005E5F34" w:rsidP="005E5F34">
      <w:pPr>
        <w:pStyle w:val="Caption"/>
        <w:jc w:val="center"/>
      </w:pPr>
      <w:bookmarkStart w:id="461" w:name="_Toc505008913"/>
      <w:r>
        <w:t xml:space="preserve">Figure </w:t>
      </w:r>
      <w:r w:rsidR="00482D60">
        <w:rPr>
          <w:noProof/>
        </w:rPr>
        <w:fldChar w:fldCharType="begin"/>
      </w:r>
      <w:r w:rsidR="00482D60">
        <w:rPr>
          <w:noProof/>
        </w:rPr>
        <w:instrText xml:space="preserve"> SEQ Figure \* ARABIC </w:instrText>
      </w:r>
      <w:r w:rsidR="00482D60">
        <w:rPr>
          <w:noProof/>
        </w:rPr>
        <w:fldChar w:fldCharType="separate"/>
      </w:r>
      <w:r w:rsidR="00DA230B">
        <w:rPr>
          <w:noProof/>
        </w:rPr>
        <w:t>53</w:t>
      </w:r>
      <w:r w:rsidR="00482D60">
        <w:rPr>
          <w:noProof/>
        </w:rPr>
        <w:fldChar w:fldCharType="end"/>
      </w:r>
      <w:r>
        <w:t>: HMI3 Main menu view</w:t>
      </w:r>
      <w:bookmarkEnd w:id="461"/>
    </w:p>
    <w:p w14:paraId="7D1673B5" w14:textId="10BF1C9C" w:rsidR="00CB68DC" w:rsidRDefault="007E6472" w:rsidP="00CB68DC">
      <w:r>
        <w:t>From the Main menu</w:t>
      </w:r>
      <w:r w:rsidR="00F949AE">
        <w:t xml:space="preserve"> </w:t>
      </w:r>
      <w:r w:rsidR="001D3F13">
        <w:t xml:space="preserve">the following submenus can be reached: </w:t>
      </w:r>
      <w:r w:rsidR="001D3F13" w:rsidRPr="00042709">
        <w:rPr>
          <w:i/>
        </w:rPr>
        <w:t>System Setup</w:t>
      </w:r>
      <w:r w:rsidR="001D3F13">
        <w:t xml:space="preserve">, </w:t>
      </w:r>
      <w:r w:rsidR="001D3F13" w:rsidRPr="00042709">
        <w:rPr>
          <w:i/>
        </w:rPr>
        <w:t>Configuration</w:t>
      </w:r>
      <w:r w:rsidR="001D3F13">
        <w:t xml:space="preserve">, </w:t>
      </w:r>
      <w:r w:rsidR="001D3F13" w:rsidRPr="00042709">
        <w:rPr>
          <w:i/>
        </w:rPr>
        <w:t>Compensation</w:t>
      </w:r>
      <w:r w:rsidR="001D3F13">
        <w:t xml:space="preserve">, </w:t>
      </w:r>
      <w:r w:rsidR="001D3F13" w:rsidRPr="00042709">
        <w:rPr>
          <w:i/>
        </w:rPr>
        <w:t>System administration</w:t>
      </w:r>
      <w:r w:rsidR="001D3F13">
        <w:t xml:space="preserve"> and </w:t>
      </w:r>
      <w:r w:rsidR="001D3F13" w:rsidRPr="00042709">
        <w:rPr>
          <w:i/>
        </w:rPr>
        <w:t>About</w:t>
      </w:r>
      <w:r w:rsidR="001D3F13">
        <w:t>.</w:t>
      </w:r>
    </w:p>
    <w:p w14:paraId="6ED972A8" w14:textId="4114F6A4" w:rsidR="00B613C1" w:rsidRPr="00B613C1" w:rsidRDefault="001D3F13" w:rsidP="00B613C1">
      <w:pPr>
        <w:pStyle w:val="Heading2"/>
      </w:pPr>
      <w:bookmarkStart w:id="462" w:name="_Toc505008844"/>
      <w:r>
        <w:lastRenderedPageBreak/>
        <w:t>Parameter Edit</w:t>
      </w:r>
      <w:bookmarkEnd w:id="462"/>
    </w:p>
    <w:p w14:paraId="45F0DB8E" w14:textId="77777777" w:rsidR="005E5F34" w:rsidRDefault="00525A78" w:rsidP="005E5F34">
      <w:pPr>
        <w:keepNext/>
        <w:jc w:val="center"/>
      </w:pPr>
      <w:r>
        <w:rPr>
          <w:noProof/>
        </w:rPr>
        <w:drawing>
          <wp:inline distT="0" distB="0" distL="0" distR="0" wp14:anchorId="7E9ADC1E" wp14:editId="1ED9B84B">
            <wp:extent cx="2224800" cy="1260000"/>
            <wp:effectExtent l="19050" t="19050" r="23495" b="16510"/>
            <wp:docPr id="41" name="Picture 41" descr="C:\Users\christopher\Pictures\hmi3_screenshots\parameter_edi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sers\christopher\Pictures\hmi3_screenshots\parameter_edit.bmp"/>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224800" cy="1260000"/>
                    </a:xfrm>
                    <a:prstGeom prst="rect">
                      <a:avLst/>
                    </a:prstGeom>
                    <a:noFill/>
                    <a:ln>
                      <a:solidFill>
                        <a:schemeClr val="tx1"/>
                      </a:solidFill>
                    </a:ln>
                  </pic:spPr>
                </pic:pic>
              </a:graphicData>
            </a:graphic>
          </wp:inline>
        </w:drawing>
      </w:r>
    </w:p>
    <w:p w14:paraId="5966988C" w14:textId="13CDEE40" w:rsidR="001D3F13" w:rsidRDefault="005E5F34" w:rsidP="005E5F34">
      <w:pPr>
        <w:pStyle w:val="Caption"/>
        <w:jc w:val="center"/>
      </w:pPr>
      <w:bookmarkStart w:id="463" w:name="_Toc505008914"/>
      <w:r>
        <w:t xml:space="preserve">Figure </w:t>
      </w:r>
      <w:r w:rsidR="00482D60">
        <w:rPr>
          <w:noProof/>
        </w:rPr>
        <w:fldChar w:fldCharType="begin"/>
      </w:r>
      <w:r w:rsidR="00482D60">
        <w:rPr>
          <w:noProof/>
        </w:rPr>
        <w:instrText xml:space="preserve"> SEQ Figure \* ARABIC </w:instrText>
      </w:r>
      <w:r w:rsidR="00482D60">
        <w:rPr>
          <w:noProof/>
        </w:rPr>
        <w:fldChar w:fldCharType="separate"/>
      </w:r>
      <w:r w:rsidR="00DA230B">
        <w:rPr>
          <w:noProof/>
        </w:rPr>
        <w:t>54</w:t>
      </w:r>
      <w:r w:rsidR="00482D60">
        <w:rPr>
          <w:noProof/>
        </w:rPr>
        <w:fldChar w:fldCharType="end"/>
      </w:r>
      <w:r w:rsidR="00765B02">
        <w:t>: HMI3 Parameter E</w:t>
      </w:r>
      <w:r>
        <w:t>dit view</w:t>
      </w:r>
      <w:bookmarkEnd w:id="463"/>
    </w:p>
    <w:p w14:paraId="2F1C0599" w14:textId="43B2C349" w:rsidR="00717744" w:rsidRDefault="00B613C1" w:rsidP="001D3F13">
      <w:r>
        <w:t xml:space="preserve">The </w:t>
      </w:r>
      <w:r w:rsidRPr="003F13E1">
        <w:rPr>
          <w:i/>
        </w:rPr>
        <w:t>Parameter Edit</w:t>
      </w:r>
      <w:r>
        <w:t xml:space="preserve"> view allows a parameter to be edited using an </w:t>
      </w:r>
      <w:r w:rsidR="00C06631">
        <w:t>on-screen</w:t>
      </w:r>
      <w:r>
        <w:t xml:space="preserve"> keypad.</w:t>
      </w:r>
      <w:r>
        <w:br/>
        <w:t xml:space="preserve">When the entered value fall between the minimum and maximum values and is of correct </w:t>
      </w:r>
      <w:r w:rsidR="0076595A">
        <w:t>format</w:t>
      </w:r>
      <w:r>
        <w:t xml:space="preserve">, the </w:t>
      </w:r>
      <w:r w:rsidRPr="00B613C1">
        <w:rPr>
          <w:i/>
        </w:rPr>
        <w:t>Store</w:t>
      </w:r>
      <w:r>
        <w:t xml:space="preserve"> icon will appear. Selecting </w:t>
      </w:r>
      <w:r w:rsidR="0076595A" w:rsidRPr="0076595A">
        <w:rPr>
          <w:i/>
        </w:rPr>
        <w:t>S</w:t>
      </w:r>
      <w:r w:rsidRPr="0076595A">
        <w:rPr>
          <w:i/>
        </w:rPr>
        <w:t>tore</w:t>
      </w:r>
      <w:r>
        <w:t xml:space="preserve"> will save and apply the setting as well as return to the previous view.</w:t>
      </w:r>
    </w:p>
    <w:p w14:paraId="5E3A62F5" w14:textId="30F747E4" w:rsidR="00D7070B" w:rsidRDefault="00D7070B" w:rsidP="001D3F13">
      <w:r>
        <w:t xml:space="preserve">To clear the entered input, press the </w:t>
      </w:r>
      <w:r w:rsidRPr="00D7070B">
        <w:rPr>
          <w:i/>
        </w:rPr>
        <w:t>clr</w:t>
      </w:r>
      <w:r>
        <w:t xml:space="preserve"> button.</w:t>
      </w:r>
    </w:p>
    <w:p w14:paraId="7B701752" w14:textId="320D13B1" w:rsidR="0076595A" w:rsidRDefault="0076595A" w:rsidP="001D3F13">
      <w:r>
        <w:t>Some views allow input of decimal point (.), minus sign (-) and inductive / capacitive. These are always visible but only work in the views that require them.</w:t>
      </w:r>
    </w:p>
    <w:p w14:paraId="3E9E8544" w14:textId="6CA882F1" w:rsidR="00B613C1" w:rsidRDefault="00B613C1" w:rsidP="001D3F13">
      <w:r>
        <w:t xml:space="preserve">If an administrator password has been set in the </w:t>
      </w:r>
      <w:r w:rsidRPr="00B613C1">
        <w:rPr>
          <w:i/>
        </w:rPr>
        <w:t>Network window</w:t>
      </w:r>
      <w:r>
        <w:t xml:space="preserve"> in the WUI, </w:t>
      </w:r>
      <w:r w:rsidR="00717744">
        <w:t xml:space="preserve">the parameter </w:t>
      </w:r>
      <w:r w:rsidR="003809C4">
        <w:t>is</w:t>
      </w:r>
      <w:r w:rsidR="003F13E1">
        <w:t xml:space="preserve"> locked and </w:t>
      </w:r>
      <w:r w:rsidR="00717744">
        <w:t>cannot be changed.</w:t>
      </w:r>
      <w:r w:rsidR="00054B7E">
        <w:t xml:space="preserve"> See Section </w:t>
      </w:r>
      <w:r w:rsidR="00054B7E">
        <w:fldChar w:fldCharType="begin"/>
      </w:r>
      <w:r w:rsidR="00054B7E">
        <w:instrText xml:space="preserve"> REF _Ref434924011 \r \h </w:instrText>
      </w:r>
      <w:r w:rsidR="00054B7E">
        <w:fldChar w:fldCharType="separate"/>
      </w:r>
      <w:r w:rsidR="00DA230B">
        <w:t>9.10</w:t>
      </w:r>
      <w:r w:rsidR="00054B7E">
        <w:fldChar w:fldCharType="end"/>
      </w:r>
      <w:r w:rsidR="00054B7E">
        <w:t xml:space="preserve"> for information on how it can be unlocked.</w:t>
      </w:r>
    </w:p>
    <w:p w14:paraId="57526446" w14:textId="0EDDB1CA" w:rsidR="00525A78" w:rsidRDefault="00525A78" w:rsidP="00525A78">
      <w:pPr>
        <w:pStyle w:val="Heading2"/>
      </w:pPr>
      <w:bookmarkStart w:id="464" w:name="_Toc505008845"/>
      <w:r>
        <w:t>Parameter Select</w:t>
      </w:r>
      <w:bookmarkEnd w:id="464"/>
    </w:p>
    <w:p w14:paraId="781BD8BD" w14:textId="77777777" w:rsidR="00765B02" w:rsidRDefault="00B613C1" w:rsidP="00765B02">
      <w:pPr>
        <w:keepNext/>
        <w:jc w:val="center"/>
      </w:pPr>
      <w:r>
        <w:rPr>
          <w:noProof/>
        </w:rPr>
        <w:drawing>
          <wp:inline distT="0" distB="0" distL="0" distR="0" wp14:anchorId="69EA1AD9" wp14:editId="217FD457">
            <wp:extent cx="2224800" cy="1260000"/>
            <wp:effectExtent l="19050" t="19050" r="23495" b="16510"/>
            <wp:docPr id="42" name="Picture 42" descr="C:\Users\christopher\Pictures\hmi3_screenshots\parameter_selec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Users\christopher\Pictures\hmi3_screenshots\parameter_select.bmp"/>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224800" cy="1260000"/>
                    </a:xfrm>
                    <a:prstGeom prst="rect">
                      <a:avLst/>
                    </a:prstGeom>
                    <a:noFill/>
                    <a:ln>
                      <a:solidFill>
                        <a:schemeClr val="tx1"/>
                      </a:solidFill>
                    </a:ln>
                  </pic:spPr>
                </pic:pic>
              </a:graphicData>
            </a:graphic>
          </wp:inline>
        </w:drawing>
      </w:r>
    </w:p>
    <w:p w14:paraId="69FA5C7C" w14:textId="680FF3BE" w:rsidR="00525A78" w:rsidRDefault="00765B02" w:rsidP="00765B02">
      <w:pPr>
        <w:pStyle w:val="Caption"/>
        <w:jc w:val="center"/>
      </w:pPr>
      <w:bookmarkStart w:id="465" w:name="_Toc505008915"/>
      <w:r>
        <w:t xml:space="preserve">Figure </w:t>
      </w:r>
      <w:r w:rsidR="00482D60">
        <w:rPr>
          <w:noProof/>
        </w:rPr>
        <w:fldChar w:fldCharType="begin"/>
      </w:r>
      <w:r w:rsidR="00482D60">
        <w:rPr>
          <w:noProof/>
        </w:rPr>
        <w:instrText xml:space="preserve"> SEQ Figure \* ARABIC </w:instrText>
      </w:r>
      <w:r w:rsidR="00482D60">
        <w:rPr>
          <w:noProof/>
        </w:rPr>
        <w:fldChar w:fldCharType="separate"/>
      </w:r>
      <w:r w:rsidR="00DA230B">
        <w:rPr>
          <w:noProof/>
        </w:rPr>
        <w:t>55</w:t>
      </w:r>
      <w:r w:rsidR="00482D60">
        <w:rPr>
          <w:noProof/>
        </w:rPr>
        <w:fldChar w:fldCharType="end"/>
      </w:r>
      <w:r>
        <w:t>: HMI3 Parameter Select view</w:t>
      </w:r>
      <w:bookmarkEnd w:id="465"/>
    </w:p>
    <w:p w14:paraId="10709855" w14:textId="47E500CC" w:rsidR="00B613C1" w:rsidRDefault="00B613C1" w:rsidP="00525A78">
      <w:r>
        <w:t xml:space="preserve">The </w:t>
      </w:r>
      <w:r w:rsidRPr="003809C4">
        <w:rPr>
          <w:i/>
        </w:rPr>
        <w:t>Parameter Select</w:t>
      </w:r>
      <w:r>
        <w:t xml:space="preserve"> view allows a parameter to be </w:t>
      </w:r>
      <w:r w:rsidR="00717744">
        <w:t>edited by selecting one of several choices. Selecting a valid choice will save and apply the setting as well as return to the previous view.</w:t>
      </w:r>
    </w:p>
    <w:p w14:paraId="70EAEC55" w14:textId="6942C027" w:rsidR="00DB0426" w:rsidRDefault="00717744" w:rsidP="00525A78">
      <w:r>
        <w:t xml:space="preserve">If an administrator password has been set in the </w:t>
      </w:r>
      <w:r w:rsidRPr="00B613C1">
        <w:rPr>
          <w:i/>
        </w:rPr>
        <w:t>Network window</w:t>
      </w:r>
      <w:r>
        <w:t xml:space="preserve"> in the WUI, the parameter</w:t>
      </w:r>
      <w:r w:rsidR="00D61A16">
        <w:t xml:space="preserve"> is</w:t>
      </w:r>
      <w:r>
        <w:t xml:space="preserve"> </w:t>
      </w:r>
      <w:r w:rsidR="003809C4">
        <w:t xml:space="preserve">locked and </w:t>
      </w:r>
      <w:r>
        <w:t>cannot be changed.</w:t>
      </w:r>
      <w:r w:rsidR="00054B7E">
        <w:t xml:space="preserve"> See Section </w:t>
      </w:r>
      <w:r w:rsidR="00054B7E">
        <w:fldChar w:fldCharType="begin"/>
      </w:r>
      <w:r w:rsidR="00054B7E">
        <w:instrText xml:space="preserve"> REF _Ref434924011 \r \h </w:instrText>
      </w:r>
      <w:r w:rsidR="00054B7E">
        <w:fldChar w:fldCharType="separate"/>
      </w:r>
      <w:r w:rsidR="00DA230B">
        <w:t>9.10</w:t>
      </w:r>
      <w:r w:rsidR="00054B7E">
        <w:fldChar w:fldCharType="end"/>
      </w:r>
      <w:r w:rsidR="00054B7E">
        <w:t xml:space="preserve"> for information on how it can be unlocked.</w:t>
      </w:r>
    </w:p>
    <w:p w14:paraId="5671DAC3" w14:textId="77777777" w:rsidR="000A2351" w:rsidRDefault="000A2351">
      <w:pPr>
        <w:spacing w:before="0" w:after="0"/>
        <w:rPr>
          <w:rFonts w:cs="Arial"/>
          <w:b/>
          <w:bCs/>
          <w:iCs/>
          <w:sz w:val="28"/>
          <w:szCs w:val="28"/>
        </w:rPr>
      </w:pPr>
      <w:r>
        <w:br w:type="page"/>
      </w:r>
    </w:p>
    <w:p w14:paraId="7BB35623" w14:textId="2022144F" w:rsidR="00686A12" w:rsidRDefault="00DB0426" w:rsidP="00DB0426">
      <w:pPr>
        <w:pStyle w:val="Heading2"/>
      </w:pPr>
      <w:bookmarkStart w:id="466" w:name="_Toc505008846"/>
      <w:r>
        <w:lastRenderedPageBreak/>
        <w:t>Setup</w:t>
      </w:r>
      <w:bookmarkEnd w:id="466"/>
    </w:p>
    <w:p w14:paraId="73C81D75" w14:textId="1D2FBCD5" w:rsidR="0038710B" w:rsidRDefault="0038710B" w:rsidP="0038710B">
      <w:pPr>
        <w:pStyle w:val="Caption"/>
        <w:keepNext/>
      </w:pPr>
      <w:bookmarkStart w:id="467" w:name="_Toc505008940"/>
      <w:r>
        <w:t xml:space="preserve">Table </w:t>
      </w:r>
      <w:r w:rsidR="00482D60">
        <w:rPr>
          <w:noProof/>
        </w:rPr>
        <w:fldChar w:fldCharType="begin"/>
      </w:r>
      <w:r w:rsidR="00482D60">
        <w:rPr>
          <w:noProof/>
        </w:rPr>
        <w:instrText xml:space="preserve"> SEQ Table \* ARABIC </w:instrText>
      </w:r>
      <w:r w:rsidR="00482D60">
        <w:rPr>
          <w:noProof/>
        </w:rPr>
        <w:fldChar w:fldCharType="separate"/>
      </w:r>
      <w:r w:rsidR="00DA230B">
        <w:rPr>
          <w:noProof/>
        </w:rPr>
        <w:t>24</w:t>
      </w:r>
      <w:r w:rsidR="00482D60">
        <w:rPr>
          <w:noProof/>
        </w:rPr>
        <w:fldChar w:fldCharType="end"/>
      </w:r>
      <w:r>
        <w:t>: HMI3 Setup menu table</w:t>
      </w:r>
      <w:bookmarkEnd w:id="467"/>
    </w:p>
    <w:tbl>
      <w:tblPr>
        <w:tblStyle w:val="TableGrid"/>
        <w:tblW w:w="0" w:type="auto"/>
        <w:tblLook w:val="04A0" w:firstRow="1" w:lastRow="0" w:firstColumn="1" w:lastColumn="0" w:noHBand="0" w:noVBand="1"/>
      </w:tblPr>
      <w:tblGrid>
        <w:gridCol w:w="1673"/>
        <w:gridCol w:w="2126"/>
        <w:gridCol w:w="5103"/>
      </w:tblGrid>
      <w:tr w:rsidR="00A01A1F" w:rsidRPr="004A2DA9" w14:paraId="2BEE7515" w14:textId="77777777" w:rsidTr="002731C6">
        <w:trPr>
          <w:cnfStyle w:val="100000000000" w:firstRow="1" w:lastRow="0" w:firstColumn="0" w:lastColumn="0" w:oddVBand="0" w:evenVBand="0" w:oddHBand="0" w:evenHBand="0" w:firstRowFirstColumn="0" w:firstRowLastColumn="0" w:lastRowFirstColumn="0" w:lastRowLastColumn="0"/>
        </w:trPr>
        <w:tc>
          <w:tcPr>
            <w:tcW w:w="1673" w:type="dxa"/>
            <w:vAlign w:val="top"/>
          </w:tcPr>
          <w:p w14:paraId="5F8492DC" w14:textId="77777777" w:rsidR="00A01A1F" w:rsidRPr="004A2DA9" w:rsidRDefault="00A01A1F" w:rsidP="0081738A">
            <w:r w:rsidRPr="004A2DA9">
              <w:t>Parameter</w:t>
            </w:r>
          </w:p>
        </w:tc>
        <w:tc>
          <w:tcPr>
            <w:tcW w:w="2126" w:type="dxa"/>
            <w:vAlign w:val="top"/>
          </w:tcPr>
          <w:p w14:paraId="14315F77" w14:textId="77777777" w:rsidR="00A01A1F" w:rsidRPr="004A2DA9" w:rsidRDefault="00A01A1F" w:rsidP="0081738A">
            <w:r w:rsidRPr="004A2DA9">
              <w:t>Default</w:t>
            </w:r>
          </w:p>
        </w:tc>
        <w:tc>
          <w:tcPr>
            <w:tcW w:w="5103" w:type="dxa"/>
            <w:vAlign w:val="top"/>
          </w:tcPr>
          <w:p w14:paraId="45280902" w14:textId="77777777" w:rsidR="00A01A1F" w:rsidRPr="004A2DA9" w:rsidRDefault="00A01A1F" w:rsidP="0081738A">
            <w:r w:rsidRPr="004A2DA9">
              <w:t>Description</w:t>
            </w:r>
          </w:p>
        </w:tc>
      </w:tr>
      <w:tr w:rsidR="00A01A1F" w:rsidRPr="004A2DA9" w14:paraId="2B21AD06" w14:textId="77777777" w:rsidTr="002731C6">
        <w:tc>
          <w:tcPr>
            <w:tcW w:w="1673" w:type="dxa"/>
            <w:vAlign w:val="top"/>
          </w:tcPr>
          <w:p w14:paraId="760E7AEC" w14:textId="419B22C0" w:rsidR="00A01A1F" w:rsidRPr="004A2DA9" w:rsidRDefault="00A01A1F" w:rsidP="0081738A">
            <w:r>
              <w:t>PPM type</w:t>
            </w:r>
          </w:p>
        </w:tc>
        <w:tc>
          <w:tcPr>
            <w:tcW w:w="2126" w:type="dxa"/>
            <w:vAlign w:val="top"/>
          </w:tcPr>
          <w:p w14:paraId="0D3D6730" w14:textId="01FC43CF" w:rsidR="00A01A1F" w:rsidRPr="00A01A1F" w:rsidRDefault="00A01A1F" w:rsidP="005E4E82">
            <w:r w:rsidRPr="00A01A1F">
              <w:t>PPM300-3-A-100/480 (</w:t>
            </w:r>
            <w:r w:rsidR="005E4E82">
              <w:t>#0</w:t>
            </w:r>
            <w:r w:rsidRPr="00A01A1F">
              <w:t>)</w:t>
            </w:r>
          </w:p>
        </w:tc>
        <w:tc>
          <w:tcPr>
            <w:tcW w:w="5103" w:type="dxa"/>
            <w:vAlign w:val="top"/>
          </w:tcPr>
          <w:p w14:paraId="07AC4EF1" w14:textId="77777777" w:rsidR="00A01A1F" w:rsidRPr="004A2DA9" w:rsidRDefault="00A01A1F" w:rsidP="0081738A">
            <w:r w:rsidRPr="004A2DA9">
              <w:t>Selects the PP-module type in the system</w:t>
            </w:r>
          </w:p>
          <w:p w14:paraId="25E11CCC" w14:textId="46EECDD8" w:rsidR="00A01A1F" w:rsidRPr="00A01A1F" w:rsidRDefault="00A01A1F" w:rsidP="00A01A1F">
            <w:pPr>
              <w:rPr>
                <w:b/>
              </w:rPr>
            </w:pPr>
            <w:r>
              <w:t xml:space="preserve">Value: </w:t>
            </w:r>
            <w:r w:rsidRPr="00A01A1F">
              <w:rPr>
                <w:b/>
              </w:rPr>
              <w:t>PPM300-3-A-100/480 (</w:t>
            </w:r>
            <w:r w:rsidR="00501FC0">
              <w:rPr>
                <w:b/>
              </w:rPr>
              <w:t>#0</w:t>
            </w:r>
            <w:r w:rsidRPr="00A01A1F">
              <w:rPr>
                <w:b/>
              </w:rPr>
              <w:t>),</w:t>
            </w:r>
          </w:p>
          <w:p w14:paraId="481A7B67" w14:textId="071BBF71" w:rsidR="00A01A1F" w:rsidRPr="00A01A1F" w:rsidRDefault="00A01A1F" w:rsidP="00A01A1F">
            <w:pPr>
              <w:rPr>
                <w:b/>
              </w:rPr>
            </w:pPr>
            <w:r w:rsidRPr="00A01A1F">
              <w:rPr>
                <w:b/>
              </w:rPr>
              <w:t>PPM300-3-A-80/690 (</w:t>
            </w:r>
            <w:r w:rsidR="00501FC0">
              <w:rPr>
                <w:b/>
              </w:rPr>
              <w:t>#1</w:t>
            </w:r>
            <w:r w:rsidRPr="00A01A1F">
              <w:rPr>
                <w:b/>
              </w:rPr>
              <w:t>),</w:t>
            </w:r>
          </w:p>
          <w:p w14:paraId="3AFCE839" w14:textId="4C2E26CA" w:rsidR="00A01A1F" w:rsidRPr="00A01A1F" w:rsidRDefault="00A01A1F" w:rsidP="00A01A1F">
            <w:pPr>
              <w:rPr>
                <w:b/>
              </w:rPr>
            </w:pPr>
            <w:r w:rsidRPr="00A01A1F">
              <w:rPr>
                <w:b/>
              </w:rPr>
              <w:t>PPM300-3-W-140/690 (</w:t>
            </w:r>
            <w:r w:rsidR="00501FC0">
              <w:rPr>
                <w:b/>
              </w:rPr>
              <w:t>#2</w:t>
            </w:r>
            <w:r w:rsidRPr="00A01A1F">
              <w:rPr>
                <w:b/>
              </w:rPr>
              <w:t>),</w:t>
            </w:r>
          </w:p>
          <w:p w14:paraId="1365A954" w14:textId="1262C43D" w:rsidR="00A01A1F" w:rsidRPr="00A01A1F" w:rsidRDefault="00A01A1F" w:rsidP="00A01A1F">
            <w:pPr>
              <w:rPr>
                <w:b/>
              </w:rPr>
            </w:pPr>
            <w:r w:rsidRPr="00A01A1F">
              <w:rPr>
                <w:b/>
              </w:rPr>
              <w:t>PPM300-3-W-150/480 (</w:t>
            </w:r>
            <w:r w:rsidR="00501FC0">
              <w:rPr>
                <w:b/>
              </w:rPr>
              <w:t>#3</w:t>
            </w:r>
            <w:r w:rsidRPr="00A01A1F">
              <w:rPr>
                <w:b/>
              </w:rPr>
              <w:t>),</w:t>
            </w:r>
          </w:p>
          <w:p w14:paraId="3E1DAE18" w14:textId="7FEC0333" w:rsidR="00A01A1F" w:rsidRPr="00A01A1F" w:rsidRDefault="00A01A1F" w:rsidP="00A01A1F">
            <w:pPr>
              <w:rPr>
                <w:b/>
              </w:rPr>
            </w:pPr>
            <w:r w:rsidRPr="00A01A1F">
              <w:rPr>
                <w:b/>
              </w:rPr>
              <w:t>PPM300-3-A-100/480HC (</w:t>
            </w:r>
            <w:r w:rsidR="00501FC0">
              <w:rPr>
                <w:b/>
              </w:rPr>
              <w:t>#4</w:t>
            </w:r>
            <w:r w:rsidRPr="00A01A1F">
              <w:rPr>
                <w:b/>
              </w:rPr>
              <w:t>),</w:t>
            </w:r>
          </w:p>
          <w:p w14:paraId="13AC9980" w14:textId="7E8F14AA" w:rsidR="00A01A1F" w:rsidRPr="00A01A1F" w:rsidRDefault="00A01A1F" w:rsidP="00A01A1F">
            <w:pPr>
              <w:rPr>
                <w:b/>
              </w:rPr>
            </w:pPr>
            <w:r w:rsidRPr="00A01A1F">
              <w:rPr>
                <w:b/>
              </w:rPr>
              <w:t>PPM300-4-A-100/480 (</w:t>
            </w:r>
            <w:r w:rsidR="00501FC0">
              <w:rPr>
                <w:b/>
              </w:rPr>
              <w:t>#5</w:t>
            </w:r>
            <w:r w:rsidRPr="00A01A1F">
              <w:rPr>
                <w:b/>
              </w:rPr>
              <w:t>),</w:t>
            </w:r>
          </w:p>
          <w:p w14:paraId="5F89819D" w14:textId="116E1AA8" w:rsidR="00A01A1F" w:rsidRPr="00A01A1F" w:rsidRDefault="00A01A1F" w:rsidP="00A01A1F">
            <w:pPr>
              <w:rPr>
                <w:b/>
              </w:rPr>
            </w:pPr>
            <w:r w:rsidRPr="00A01A1F">
              <w:rPr>
                <w:b/>
              </w:rPr>
              <w:t>ADF P100-100/480 (</w:t>
            </w:r>
            <w:r w:rsidR="00501FC0">
              <w:rPr>
                <w:b/>
              </w:rPr>
              <w:t>#6</w:t>
            </w:r>
            <w:r w:rsidRPr="00A01A1F">
              <w:rPr>
                <w:b/>
              </w:rPr>
              <w:t>),</w:t>
            </w:r>
          </w:p>
          <w:p w14:paraId="393E5421" w14:textId="4BEC2544" w:rsidR="00A01A1F" w:rsidRPr="00A01A1F" w:rsidRDefault="00A01A1F" w:rsidP="00A01A1F">
            <w:pPr>
              <w:rPr>
                <w:b/>
              </w:rPr>
            </w:pPr>
            <w:r w:rsidRPr="00A01A1F">
              <w:rPr>
                <w:b/>
              </w:rPr>
              <w:t>ADF P100-70/480 (</w:t>
            </w:r>
            <w:r w:rsidR="00501FC0">
              <w:rPr>
                <w:b/>
              </w:rPr>
              <w:t>#7</w:t>
            </w:r>
            <w:r w:rsidRPr="00A01A1F">
              <w:rPr>
                <w:b/>
              </w:rPr>
              <w:t>),</w:t>
            </w:r>
          </w:p>
          <w:p w14:paraId="272E45A4" w14:textId="2CB8E845" w:rsidR="00A01A1F" w:rsidRPr="00A01A1F" w:rsidRDefault="002731C6" w:rsidP="00A01A1F">
            <w:pPr>
              <w:rPr>
                <w:b/>
              </w:rPr>
            </w:pPr>
            <w:r>
              <w:rPr>
                <w:b/>
              </w:rPr>
              <w:t>Reserved</w:t>
            </w:r>
            <w:r w:rsidR="00A01A1F" w:rsidRPr="00A01A1F">
              <w:rPr>
                <w:b/>
              </w:rPr>
              <w:t xml:space="preserve"> (</w:t>
            </w:r>
            <w:r w:rsidR="00501FC0">
              <w:rPr>
                <w:b/>
              </w:rPr>
              <w:t>#8</w:t>
            </w:r>
            <w:r w:rsidR="00A01A1F" w:rsidRPr="00A01A1F">
              <w:rPr>
                <w:b/>
              </w:rPr>
              <w:t>),</w:t>
            </w:r>
          </w:p>
          <w:p w14:paraId="35325B47" w14:textId="03F64730" w:rsidR="00A01A1F" w:rsidRPr="00A01A1F" w:rsidRDefault="00A01A1F" w:rsidP="00A01A1F">
            <w:pPr>
              <w:rPr>
                <w:b/>
              </w:rPr>
            </w:pPr>
            <w:r w:rsidRPr="00A01A1F">
              <w:rPr>
                <w:b/>
              </w:rPr>
              <w:t>PPM300-3-A-100/480HCB (</w:t>
            </w:r>
            <w:r w:rsidR="00501FC0">
              <w:rPr>
                <w:b/>
              </w:rPr>
              <w:t>#9</w:t>
            </w:r>
            <w:r w:rsidRPr="00A01A1F">
              <w:rPr>
                <w:b/>
              </w:rPr>
              <w:t>),</w:t>
            </w:r>
          </w:p>
          <w:p w14:paraId="67E47D32" w14:textId="3B30B795" w:rsidR="00A01A1F" w:rsidRPr="00A01A1F" w:rsidRDefault="00A01A1F" w:rsidP="00A01A1F">
            <w:pPr>
              <w:rPr>
                <w:b/>
              </w:rPr>
            </w:pPr>
            <w:r w:rsidRPr="00A01A1F">
              <w:rPr>
                <w:b/>
              </w:rPr>
              <w:t>PPM300-3-W-150/480HCB (</w:t>
            </w:r>
            <w:r w:rsidR="00501FC0">
              <w:rPr>
                <w:b/>
              </w:rPr>
              <w:t>#10</w:t>
            </w:r>
            <w:r w:rsidRPr="00A01A1F">
              <w:rPr>
                <w:b/>
              </w:rPr>
              <w:t>),</w:t>
            </w:r>
          </w:p>
          <w:p w14:paraId="43A3CF2A" w14:textId="446198CA" w:rsidR="00A01A1F" w:rsidRPr="00A01A1F" w:rsidRDefault="00A01A1F" w:rsidP="00A01A1F">
            <w:pPr>
              <w:rPr>
                <w:b/>
              </w:rPr>
            </w:pPr>
            <w:r w:rsidRPr="00A01A1F">
              <w:rPr>
                <w:b/>
              </w:rPr>
              <w:t>PPM300v2-3-A-120/480 (</w:t>
            </w:r>
            <w:r w:rsidR="00501FC0">
              <w:rPr>
                <w:b/>
              </w:rPr>
              <w:t>#11</w:t>
            </w:r>
            <w:r w:rsidRPr="00A01A1F">
              <w:rPr>
                <w:b/>
              </w:rPr>
              <w:t>),</w:t>
            </w:r>
          </w:p>
          <w:p w14:paraId="7E4F5C97" w14:textId="3B2089A5" w:rsidR="00A01A1F" w:rsidRPr="00A01A1F" w:rsidRDefault="00A01A1F" w:rsidP="00A01A1F">
            <w:pPr>
              <w:rPr>
                <w:b/>
              </w:rPr>
            </w:pPr>
            <w:r w:rsidRPr="00A01A1F">
              <w:rPr>
                <w:b/>
              </w:rPr>
              <w:t>PPM300v2-3-A-90/690 (</w:t>
            </w:r>
            <w:r w:rsidR="00501FC0">
              <w:rPr>
                <w:b/>
              </w:rPr>
              <w:t>#12</w:t>
            </w:r>
            <w:r w:rsidRPr="00A01A1F">
              <w:rPr>
                <w:b/>
              </w:rPr>
              <w:t>),</w:t>
            </w:r>
          </w:p>
          <w:p w14:paraId="45A000FF" w14:textId="4858A600" w:rsidR="00A01A1F" w:rsidRPr="00A01A1F" w:rsidRDefault="00A01A1F" w:rsidP="00A01A1F">
            <w:pPr>
              <w:rPr>
                <w:b/>
              </w:rPr>
            </w:pPr>
            <w:r w:rsidRPr="00A01A1F">
              <w:rPr>
                <w:b/>
              </w:rPr>
              <w:t>PPM300v2-3-A-110/480-UL (</w:t>
            </w:r>
            <w:r w:rsidR="00501FC0">
              <w:rPr>
                <w:b/>
              </w:rPr>
              <w:t>#13</w:t>
            </w:r>
            <w:r w:rsidRPr="00A01A1F">
              <w:rPr>
                <w:b/>
              </w:rPr>
              <w:t>),</w:t>
            </w:r>
          </w:p>
          <w:p w14:paraId="2652FF18" w14:textId="7A77B645" w:rsidR="00A01A1F" w:rsidRPr="00A01A1F" w:rsidRDefault="00A01A1F" w:rsidP="00A01A1F">
            <w:pPr>
              <w:rPr>
                <w:b/>
              </w:rPr>
            </w:pPr>
            <w:r w:rsidRPr="00A01A1F">
              <w:rPr>
                <w:b/>
              </w:rPr>
              <w:t>PPM300v2-3-A-90/600-UL (</w:t>
            </w:r>
            <w:r w:rsidR="00501FC0">
              <w:rPr>
                <w:b/>
              </w:rPr>
              <w:t>#14</w:t>
            </w:r>
            <w:r w:rsidRPr="00A01A1F">
              <w:rPr>
                <w:b/>
              </w:rPr>
              <w:t>),</w:t>
            </w:r>
          </w:p>
          <w:p w14:paraId="591107FF" w14:textId="166CCB09" w:rsidR="00A01A1F" w:rsidRPr="00A01A1F" w:rsidRDefault="00A01A1F" w:rsidP="00A01A1F">
            <w:pPr>
              <w:rPr>
                <w:b/>
              </w:rPr>
            </w:pPr>
            <w:r w:rsidRPr="00A01A1F">
              <w:rPr>
                <w:b/>
              </w:rPr>
              <w:t>ADF P100N-100/415 (</w:t>
            </w:r>
            <w:r w:rsidR="00501FC0">
              <w:rPr>
                <w:b/>
              </w:rPr>
              <w:t>#15</w:t>
            </w:r>
            <w:r w:rsidRPr="00A01A1F">
              <w:rPr>
                <w:b/>
              </w:rPr>
              <w:t>),</w:t>
            </w:r>
          </w:p>
          <w:p w14:paraId="7D6C9807" w14:textId="1EC7AE5B" w:rsidR="00A01A1F" w:rsidRPr="00A01A1F" w:rsidRDefault="00A01A1F" w:rsidP="00A01A1F">
            <w:pPr>
              <w:rPr>
                <w:b/>
              </w:rPr>
            </w:pPr>
            <w:r w:rsidRPr="00A01A1F">
              <w:rPr>
                <w:b/>
              </w:rPr>
              <w:t>PPM300v2-3-A-130/480-OEM (</w:t>
            </w:r>
            <w:r w:rsidR="00501FC0">
              <w:rPr>
                <w:b/>
              </w:rPr>
              <w:t>#16</w:t>
            </w:r>
            <w:r w:rsidRPr="00A01A1F">
              <w:rPr>
                <w:b/>
              </w:rPr>
              <w:t>),</w:t>
            </w:r>
          </w:p>
          <w:p w14:paraId="4A112EF1" w14:textId="23BB72AF" w:rsidR="00A01A1F" w:rsidRPr="00A01A1F" w:rsidRDefault="00A01A1F" w:rsidP="00A01A1F">
            <w:pPr>
              <w:rPr>
                <w:b/>
              </w:rPr>
            </w:pPr>
            <w:r w:rsidRPr="00A01A1F">
              <w:rPr>
                <w:b/>
              </w:rPr>
              <w:t>PPM300v2-3-A-90/690-OEM (</w:t>
            </w:r>
            <w:r w:rsidR="00501FC0">
              <w:rPr>
                <w:b/>
              </w:rPr>
              <w:t>#17</w:t>
            </w:r>
            <w:r w:rsidRPr="00A01A1F">
              <w:rPr>
                <w:b/>
              </w:rPr>
              <w:t>),</w:t>
            </w:r>
          </w:p>
          <w:p w14:paraId="1042AAB2" w14:textId="4B95C4C7" w:rsidR="00A01A1F" w:rsidRPr="00A01A1F" w:rsidRDefault="00A01A1F" w:rsidP="00A01A1F">
            <w:pPr>
              <w:rPr>
                <w:b/>
              </w:rPr>
            </w:pPr>
            <w:r w:rsidRPr="00A01A1F">
              <w:rPr>
                <w:b/>
              </w:rPr>
              <w:t>ADF P100v2-90/690 (</w:t>
            </w:r>
            <w:r w:rsidR="00501FC0">
              <w:rPr>
                <w:b/>
              </w:rPr>
              <w:t>#18</w:t>
            </w:r>
            <w:r w:rsidRPr="00A01A1F">
              <w:rPr>
                <w:b/>
              </w:rPr>
              <w:t>),</w:t>
            </w:r>
          </w:p>
          <w:p w14:paraId="689B2BA7" w14:textId="20D3FC3B" w:rsidR="00A01A1F" w:rsidRPr="00A01A1F" w:rsidRDefault="00A01A1F" w:rsidP="00A01A1F">
            <w:pPr>
              <w:rPr>
                <w:b/>
              </w:rPr>
            </w:pPr>
            <w:r w:rsidRPr="00A01A1F">
              <w:rPr>
                <w:b/>
              </w:rPr>
              <w:t>ADF P100v2-70/480 (</w:t>
            </w:r>
            <w:r w:rsidR="00501FC0">
              <w:rPr>
                <w:b/>
              </w:rPr>
              <w:t>#19</w:t>
            </w:r>
            <w:r w:rsidRPr="00A01A1F">
              <w:rPr>
                <w:b/>
              </w:rPr>
              <w:t>),</w:t>
            </w:r>
          </w:p>
          <w:p w14:paraId="23E6A054" w14:textId="5FA10205" w:rsidR="00A01A1F" w:rsidRPr="00A01A1F" w:rsidRDefault="00A01A1F" w:rsidP="00A01A1F">
            <w:pPr>
              <w:rPr>
                <w:b/>
              </w:rPr>
            </w:pPr>
            <w:r w:rsidRPr="00A01A1F">
              <w:rPr>
                <w:b/>
              </w:rPr>
              <w:t>ADF P100v2-100/480 (</w:t>
            </w:r>
            <w:r w:rsidR="00501FC0">
              <w:rPr>
                <w:b/>
              </w:rPr>
              <w:t>#20</w:t>
            </w:r>
            <w:r w:rsidRPr="00A01A1F">
              <w:rPr>
                <w:b/>
              </w:rPr>
              <w:t>),</w:t>
            </w:r>
          </w:p>
          <w:p w14:paraId="61A17740" w14:textId="61F939E9" w:rsidR="00A01A1F" w:rsidRPr="00A01A1F" w:rsidRDefault="00A01A1F" w:rsidP="00A01A1F">
            <w:pPr>
              <w:rPr>
                <w:b/>
              </w:rPr>
            </w:pPr>
            <w:r w:rsidRPr="00A01A1F">
              <w:rPr>
                <w:b/>
              </w:rPr>
              <w:t>ADF P100v2-130/480 (</w:t>
            </w:r>
            <w:r w:rsidR="00501FC0">
              <w:rPr>
                <w:b/>
              </w:rPr>
              <w:t>#21</w:t>
            </w:r>
            <w:r w:rsidRPr="00A01A1F">
              <w:rPr>
                <w:b/>
              </w:rPr>
              <w:t>),</w:t>
            </w:r>
          </w:p>
          <w:p w14:paraId="0A68D00F" w14:textId="6850C3D8" w:rsidR="00A01A1F" w:rsidRPr="00A01A1F" w:rsidRDefault="00A01A1F" w:rsidP="00A01A1F">
            <w:pPr>
              <w:rPr>
                <w:b/>
              </w:rPr>
            </w:pPr>
            <w:r w:rsidRPr="00A01A1F">
              <w:rPr>
                <w:b/>
              </w:rPr>
              <w:t>PPM300v2-3-W-150/480 (</w:t>
            </w:r>
            <w:r w:rsidR="00501FC0">
              <w:rPr>
                <w:b/>
              </w:rPr>
              <w:t>#22</w:t>
            </w:r>
            <w:r w:rsidRPr="00A01A1F">
              <w:rPr>
                <w:b/>
              </w:rPr>
              <w:t>),</w:t>
            </w:r>
          </w:p>
          <w:p w14:paraId="4888D440" w14:textId="77777777" w:rsidR="004C0722" w:rsidRDefault="00A01A1F" w:rsidP="00A01A1F">
            <w:pPr>
              <w:rPr>
                <w:b/>
              </w:rPr>
            </w:pPr>
            <w:r w:rsidRPr="00A01A1F">
              <w:rPr>
                <w:b/>
              </w:rPr>
              <w:t>PPM300v2-3-W-140/690 (</w:t>
            </w:r>
            <w:r w:rsidR="00501FC0">
              <w:rPr>
                <w:b/>
              </w:rPr>
              <w:t>#23</w:t>
            </w:r>
            <w:r w:rsidRPr="00A01A1F">
              <w:rPr>
                <w:b/>
              </w:rPr>
              <w:t>)</w:t>
            </w:r>
            <w:r>
              <w:rPr>
                <w:b/>
              </w:rPr>
              <w:t>.</w:t>
            </w:r>
          </w:p>
          <w:p w14:paraId="114751D5" w14:textId="18841CFF" w:rsidR="004C0722" w:rsidRPr="004C0722" w:rsidRDefault="004C0722" w:rsidP="004C0722">
            <w:pPr>
              <w:rPr>
                <w:b/>
              </w:rPr>
            </w:pPr>
            <w:r w:rsidRPr="004C0722">
              <w:rPr>
                <w:b/>
              </w:rPr>
              <w:t>PPM300v2B-3-A-50/480 (#24),</w:t>
            </w:r>
          </w:p>
          <w:p w14:paraId="781B0C3A" w14:textId="22C4F050" w:rsidR="004C0722" w:rsidRPr="004C0722" w:rsidRDefault="004C0722" w:rsidP="004C0722">
            <w:pPr>
              <w:rPr>
                <w:b/>
              </w:rPr>
            </w:pPr>
            <w:r w:rsidRPr="004C0722">
              <w:rPr>
                <w:b/>
              </w:rPr>
              <w:t>PPM300v2B-3-A-75/480 (#25),</w:t>
            </w:r>
          </w:p>
          <w:p w14:paraId="40B10196" w14:textId="644C8E78" w:rsidR="004C0722" w:rsidRPr="004C0722" w:rsidRDefault="004C0722" w:rsidP="004C0722">
            <w:pPr>
              <w:rPr>
                <w:b/>
              </w:rPr>
            </w:pPr>
            <w:r w:rsidRPr="004C0722">
              <w:rPr>
                <w:b/>
              </w:rPr>
              <w:t>PPM300v2B-3-A-90/480 (#26),</w:t>
            </w:r>
          </w:p>
          <w:p w14:paraId="61969C59" w14:textId="7BACAE2D" w:rsidR="004C0722" w:rsidRPr="004C0722" w:rsidRDefault="004C0722" w:rsidP="004C0722">
            <w:pPr>
              <w:rPr>
                <w:b/>
              </w:rPr>
            </w:pPr>
            <w:r w:rsidRPr="004C0722">
              <w:rPr>
                <w:b/>
              </w:rPr>
              <w:t>PPM300v2B-3-A-120/480 (#27),</w:t>
            </w:r>
          </w:p>
          <w:p w14:paraId="69F8FFC2" w14:textId="1E5666D8" w:rsidR="004C0722" w:rsidRPr="004C0722" w:rsidRDefault="004C0722" w:rsidP="004C0722">
            <w:pPr>
              <w:rPr>
                <w:b/>
              </w:rPr>
            </w:pPr>
            <w:r w:rsidRPr="004C0722">
              <w:rPr>
                <w:b/>
              </w:rPr>
              <w:t>PPM300v2B-3-A-150/480 (#28),</w:t>
            </w:r>
          </w:p>
          <w:p w14:paraId="1078B83B" w14:textId="23744B36" w:rsidR="004C0722" w:rsidRPr="004C0722" w:rsidRDefault="004C0722" w:rsidP="004C0722">
            <w:pPr>
              <w:rPr>
                <w:b/>
              </w:rPr>
            </w:pPr>
            <w:r w:rsidRPr="004C0722">
              <w:rPr>
                <w:b/>
              </w:rPr>
              <w:t>ADF P100v2B-50/480 (#29),</w:t>
            </w:r>
          </w:p>
          <w:p w14:paraId="0240617D" w14:textId="4C63E84B" w:rsidR="004C0722" w:rsidRPr="004C0722" w:rsidRDefault="004C0722" w:rsidP="004C0722">
            <w:pPr>
              <w:rPr>
                <w:b/>
              </w:rPr>
            </w:pPr>
            <w:r w:rsidRPr="004C0722">
              <w:rPr>
                <w:b/>
              </w:rPr>
              <w:t>ADF P100v2B-75/480 (#30),</w:t>
            </w:r>
          </w:p>
          <w:p w14:paraId="7AE8B8C5" w14:textId="1D943DA3" w:rsidR="004C0722" w:rsidRPr="004C0722" w:rsidRDefault="004C0722" w:rsidP="004C0722">
            <w:pPr>
              <w:rPr>
                <w:b/>
              </w:rPr>
            </w:pPr>
            <w:r w:rsidRPr="004C0722">
              <w:rPr>
                <w:b/>
              </w:rPr>
              <w:t>ADF P100v2B-90/480 (#31),</w:t>
            </w:r>
          </w:p>
          <w:p w14:paraId="4D055EE5" w14:textId="16303B2C" w:rsidR="004C0722" w:rsidRPr="004C0722" w:rsidRDefault="004C0722" w:rsidP="004C0722">
            <w:pPr>
              <w:rPr>
                <w:b/>
              </w:rPr>
            </w:pPr>
            <w:r w:rsidRPr="004C0722">
              <w:rPr>
                <w:b/>
              </w:rPr>
              <w:t>ADF P100v2B-120/480 (#32),</w:t>
            </w:r>
          </w:p>
          <w:p w14:paraId="62165560" w14:textId="00C2A2BB" w:rsidR="004C0722" w:rsidRPr="004C0722" w:rsidRDefault="004C0722" w:rsidP="004C0722">
            <w:pPr>
              <w:rPr>
                <w:b/>
              </w:rPr>
            </w:pPr>
            <w:r w:rsidRPr="004C0722">
              <w:rPr>
                <w:b/>
              </w:rPr>
              <w:t>ADF P100v2B-150/480 (#33),</w:t>
            </w:r>
          </w:p>
          <w:p w14:paraId="0DD62A15" w14:textId="49EB25BA" w:rsidR="004C0722" w:rsidRPr="004C0722" w:rsidRDefault="004C0722" w:rsidP="004C0722">
            <w:pPr>
              <w:rPr>
                <w:b/>
              </w:rPr>
            </w:pPr>
            <w:r w:rsidRPr="004C0722">
              <w:rPr>
                <w:b/>
              </w:rPr>
              <w:t>PPM300v3-3-A-78/690 (#34),</w:t>
            </w:r>
          </w:p>
          <w:p w14:paraId="5879C85C" w14:textId="77777777" w:rsidR="004C0722" w:rsidRDefault="004C0722" w:rsidP="004C0722">
            <w:r w:rsidRPr="004C0722">
              <w:rPr>
                <w:b/>
              </w:rPr>
              <w:t>PPM300v3-3-A-130/480 (#35)</w:t>
            </w:r>
          </w:p>
          <w:p w14:paraId="7DBA931A" w14:textId="542632DA" w:rsidR="00A01A1F" w:rsidRDefault="00A01A1F" w:rsidP="004C0722">
            <w:r>
              <w:br/>
              <w:t>This setting is locked if a Model key has been specified.</w:t>
            </w:r>
          </w:p>
          <w:p w14:paraId="785D375C" w14:textId="070F1A5F" w:rsidR="00A01A1F" w:rsidRPr="007A2767" w:rsidRDefault="00501FC0" w:rsidP="00501FC0">
            <w:r>
              <w:t xml:space="preserve">For more information about the </w:t>
            </w:r>
            <w:r w:rsidR="005E4E82">
              <w:t>PP-</w:t>
            </w:r>
            <w:r>
              <w:t xml:space="preserve">module types, see the table in </w:t>
            </w:r>
            <w:r w:rsidR="00A01A1F">
              <w:t xml:space="preserve">Section </w:t>
            </w:r>
            <w:r w:rsidR="00A01A1F">
              <w:fldChar w:fldCharType="begin"/>
            </w:r>
            <w:r w:rsidR="00A01A1F">
              <w:instrText xml:space="preserve"> REF _Ref392514520 \r \h  \* MERGEFORMAT </w:instrText>
            </w:r>
            <w:r w:rsidR="00A01A1F">
              <w:fldChar w:fldCharType="separate"/>
            </w:r>
            <w:r w:rsidR="00DA230B">
              <w:t>4.3.1</w:t>
            </w:r>
            <w:r w:rsidR="00A01A1F">
              <w:fldChar w:fldCharType="end"/>
            </w:r>
            <w:r w:rsidR="00A01A1F">
              <w:t>.</w:t>
            </w:r>
          </w:p>
        </w:tc>
      </w:tr>
      <w:tr w:rsidR="00A01A1F" w:rsidRPr="004A2DA9" w14:paraId="0678CB38" w14:textId="77777777" w:rsidTr="002731C6">
        <w:tc>
          <w:tcPr>
            <w:tcW w:w="1673" w:type="dxa"/>
            <w:vAlign w:val="top"/>
          </w:tcPr>
          <w:p w14:paraId="45F78889" w14:textId="6AB5F173" w:rsidR="00A01A1F" w:rsidRPr="004A2DA9" w:rsidRDefault="00A01A1F" w:rsidP="0081738A">
            <w:r>
              <w:t>PPM config</w:t>
            </w:r>
          </w:p>
        </w:tc>
        <w:tc>
          <w:tcPr>
            <w:tcW w:w="2126" w:type="dxa"/>
            <w:vAlign w:val="top"/>
          </w:tcPr>
          <w:p w14:paraId="106C62DB" w14:textId="6D9C0660" w:rsidR="00A01A1F" w:rsidRPr="004A2DA9" w:rsidRDefault="00A01A1F" w:rsidP="0081738A">
            <w:r w:rsidRPr="004A2DA9">
              <w:t>1</w:t>
            </w:r>
            <w:r>
              <w:t xml:space="preserve"> </w:t>
            </w:r>
            <w:r w:rsidRPr="004A2DA9">
              <w:t>PP</w:t>
            </w:r>
            <w:r>
              <w:t>M installed</w:t>
            </w:r>
          </w:p>
        </w:tc>
        <w:tc>
          <w:tcPr>
            <w:tcW w:w="5103" w:type="dxa"/>
            <w:vAlign w:val="top"/>
          </w:tcPr>
          <w:p w14:paraId="29193417" w14:textId="77777777" w:rsidR="00A01A1F" w:rsidRPr="004A2DA9" w:rsidRDefault="00A01A1F" w:rsidP="0081738A">
            <w:r w:rsidRPr="004A2DA9">
              <w:t>Number of PP-modules connected to the primary PP-sockets at the base of the control computer.</w:t>
            </w:r>
          </w:p>
          <w:p w14:paraId="46F0299A" w14:textId="001A7729" w:rsidR="00A01A1F" w:rsidRPr="004A2DA9" w:rsidRDefault="00A01A1F" w:rsidP="00A01A1F">
            <w:r w:rsidRPr="004A2DA9">
              <w:t xml:space="preserve">Value: </w:t>
            </w:r>
            <w:r>
              <w:rPr>
                <w:b/>
              </w:rPr>
              <w:t>No PPMs installed, 1 PPM installed, 2 PPMs installed, 3 PPMs installed</w:t>
            </w:r>
          </w:p>
        </w:tc>
      </w:tr>
      <w:tr w:rsidR="00A01A1F" w:rsidRPr="004A2DA9" w14:paraId="18201E5A" w14:textId="77777777" w:rsidTr="002731C6">
        <w:tc>
          <w:tcPr>
            <w:tcW w:w="1673" w:type="dxa"/>
            <w:vAlign w:val="top"/>
          </w:tcPr>
          <w:p w14:paraId="6318E7C0" w14:textId="415116D3" w:rsidR="00A01A1F" w:rsidRPr="004A2DA9" w:rsidRDefault="00A01A1F" w:rsidP="008C1A68">
            <w:r>
              <w:t>PPM config (ext)</w:t>
            </w:r>
            <w:r w:rsidRPr="004A2DA9">
              <w:t xml:space="preserve"> **</w:t>
            </w:r>
          </w:p>
        </w:tc>
        <w:tc>
          <w:tcPr>
            <w:tcW w:w="2126" w:type="dxa"/>
            <w:vAlign w:val="top"/>
          </w:tcPr>
          <w:p w14:paraId="35C5BD0C" w14:textId="1FE88C68" w:rsidR="00A01A1F" w:rsidRPr="004A2DA9" w:rsidRDefault="005C5612" w:rsidP="0081738A">
            <w:r>
              <w:t xml:space="preserve">No </w:t>
            </w:r>
            <w:r w:rsidRPr="004A2DA9">
              <w:t>PP</w:t>
            </w:r>
            <w:r>
              <w:t>Ms installed</w:t>
            </w:r>
          </w:p>
        </w:tc>
        <w:tc>
          <w:tcPr>
            <w:tcW w:w="5103" w:type="dxa"/>
            <w:vAlign w:val="top"/>
          </w:tcPr>
          <w:p w14:paraId="2749EEDB" w14:textId="0EE56940" w:rsidR="005C5612" w:rsidRPr="004A2DA9" w:rsidRDefault="005C5612" w:rsidP="005C5612">
            <w:r w:rsidRPr="004A2DA9">
              <w:t xml:space="preserve">Number of PP-modules connected to the PP-sockets </w:t>
            </w:r>
            <w:r>
              <w:t>on the extender card **</w:t>
            </w:r>
            <w:r w:rsidRPr="004A2DA9">
              <w:t>.</w:t>
            </w:r>
          </w:p>
          <w:p w14:paraId="53484F89" w14:textId="5A5D1808" w:rsidR="00A01A1F" w:rsidRPr="004A2DA9" w:rsidRDefault="005C5612" w:rsidP="005C5612">
            <w:r w:rsidRPr="004A2DA9">
              <w:t xml:space="preserve">Value: </w:t>
            </w:r>
            <w:r>
              <w:rPr>
                <w:b/>
              </w:rPr>
              <w:t>No PPMs installed, 1 PPM installed, 2 PPMs installed, 3 PPMs installed</w:t>
            </w:r>
          </w:p>
        </w:tc>
      </w:tr>
      <w:tr w:rsidR="00A01A1F" w:rsidRPr="004A2DA9" w14:paraId="1D495F90" w14:textId="77777777" w:rsidTr="002731C6">
        <w:tc>
          <w:tcPr>
            <w:tcW w:w="1673" w:type="dxa"/>
            <w:vAlign w:val="top"/>
          </w:tcPr>
          <w:p w14:paraId="23392589" w14:textId="223965E2" w:rsidR="00A01A1F" w:rsidRPr="004A2DA9" w:rsidRDefault="008C1A68" w:rsidP="0081738A">
            <w:r>
              <w:t>Current limit</w:t>
            </w:r>
          </w:p>
        </w:tc>
        <w:tc>
          <w:tcPr>
            <w:tcW w:w="2126" w:type="dxa"/>
            <w:vAlign w:val="top"/>
          </w:tcPr>
          <w:p w14:paraId="583C3D01" w14:textId="6142A53A" w:rsidR="00A01A1F" w:rsidRPr="004A2DA9" w:rsidRDefault="00A01A1F" w:rsidP="0081738A">
            <w:r>
              <w:t>100</w:t>
            </w:r>
            <w:r w:rsidR="00CB68DC">
              <w:t>%</w:t>
            </w:r>
          </w:p>
        </w:tc>
        <w:tc>
          <w:tcPr>
            <w:tcW w:w="5103" w:type="dxa"/>
            <w:vAlign w:val="top"/>
          </w:tcPr>
          <w:p w14:paraId="19FD4407" w14:textId="77777777" w:rsidR="00A01A1F" w:rsidRDefault="00A01A1F" w:rsidP="0081738A">
            <w:r>
              <w:t>Specifies a limitation factor in percent that is used for limiting the total output current of the system.</w:t>
            </w:r>
          </w:p>
          <w:p w14:paraId="4C453B68" w14:textId="77777777" w:rsidR="00A01A1F" w:rsidRDefault="00A01A1F" w:rsidP="0081738A">
            <w:r>
              <w:t xml:space="preserve">Value: </w:t>
            </w:r>
            <w:r w:rsidRPr="003E118B">
              <w:rPr>
                <w:b/>
              </w:rPr>
              <w:t>0%…100%</w:t>
            </w:r>
          </w:p>
          <w:p w14:paraId="24279344" w14:textId="0A4F3AEA" w:rsidR="000C5D72" w:rsidRPr="000C5D72" w:rsidRDefault="00C46E63" w:rsidP="0081738A">
            <w:r>
              <w:t>Can be set higher than</w:t>
            </w:r>
            <w:r w:rsidR="000C5D72">
              <w:t xml:space="preserve"> 100% </w:t>
            </w:r>
            <w:r>
              <w:t>for certain PPM types if</w:t>
            </w:r>
            <w:r w:rsidR="000C5D72">
              <w:t xml:space="preserve"> Overload mode is active. </w:t>
            </w:r>
            <w:r w:rsidR="00A87A5D">
              <w:t xml:space="preserve">Please see Section </w:t>
            </w:r>
            <w:r w:rsidR="00A87A5D">
              <w:fldChar w:fldCharType="begin"/>
            </w:r>
            <w:r w:rsidR="00A87A5D">
              <w:instrText xml:space="preserve"> REF _Ref504998067 \r \h </w:instrText>
            </w:r>
            <w:r w:rsidR="00A87A5D">
              <w:fldChar w:fldCharType="separate"/>
            </w:r>
            <w:r w:rsidR="00DA230B">
              <w:t>4.3.4</w:t>
            </w:r>
            <w:r w:rsidR="00A87A5D">
              <w:fldChar w:fldCharType="end"/>
            </w:r>
            <w:r w:rsidR="00A87A5D">
              <w:t xml:space="preserve"> for more information.</w:t>
            </w:r>
          </w:p>
        </w:tc>
      </w:tr>
      <w:tr w:rsidR="00A01A1F" w:rsidRPr="004A2DA9" w14:paraId="484410DD" w14:textId="77777777" w:rsidTr="002731C6">
        <w:tc>
          <w:tcPr>
            <w:tcW w:w="1673" w:type="dxa"/>
            <w:vAlign w:val="top"/>
          </w:tcPr>
          <w:p w14:paraId="22E3D235" w14:textId="021C75A1" w:rsidR="00A01A1F" w:rsidRPr="004A2DA9" w:rsidRDefault="0019581B" w:rsidP="0081738A">
            <w:r>
              <w:t>Line voltage</w:t>
            </w:r>
          </w:p>
        </w:tc>
        <w:tc>
          <w:tcPr>
            <w:tcW w:w="2126" w:type="dxa"/>
            <w:vAlign w:val="top"/>
          </w:tcPr>
          <w:p w14:paraId="4B56DAA7" w14:textId="524460D7" w:rsidR="00A01A1F" w:rsidRPr="004A2DA9" w:rsidRDefault="00A01A1F" w:rsidP="0081738A">
            <w:r w:rsidRPr="004A2DA9">
              <w:t>400</w:t>
            </w:r>
            <w:r w:rsidR="00DC19F5">
              <w:t xml:space="preserve"> </w:t>
            </w:r>
            <w:r w:rsidR="00CB68DC">
              <w:t>V</w:t>
            </w:r>
          </w:p>
        </w:tc>
        <w:tc>
          <w:tcPr>
            <w:tcW w:w="5103" w:type="dxa"/>
            <w:vAlign w:val="top"/>
          </w:tcPr>
          <w:p w14:paraId="5E0F059E" w14:textId="77777777" w:rsidR="00A01A1F" w:rsidRPr="004A2DA9" w:rsidRDefault="00A01A1F" w:rsidP="0081738A">
            <w:r w:rsidRPr="004A2DA9">
              <w:t>Specifies nominal system voltage:</w:t>
            </w:r>
          </w:p>
          <w:p w14:paraId="01576D26" w14:textId="05830177" w:rsidR="00A01A1F" w:rsidRDefault="00A01A1F" w:rsidP="0081738A">
            <w:pPr>
              <w:rPr>
                <w:b/>
              </w:rPr>
            </w:pPr>
            <w:r w:rsidRPr="004A2DA9">
              <w:t>480</w:t>
            </w:r>
            <w:r w:rsidR="00DC19F5">
              <w:t xml:space="preserve"> </w:t>
            </w:r>
            <w:r w:rsidRPr="004A2DA9">
              <w:t xml:space="preserve">V module: </w:t>
            </w:r>
            <w:r w:rsidRPr="004A2DA9">
              <w:rPr>
                <w:b/>
              </w:rPr>
              <w:t>208</w:t>
            </w:r>
            <w:r w:rsidR="00DC19F5">
              <w:rPr>
                <w:b/>
              </w:rPr>
              <w:t xml:space="preserve"> </w:t>
            </w:r>
            <w:r w:rsidRPr="004A2DA9">
              <w:rPr>
                <w:b/>
              </w:rPr>
              <w:t>V…480</w:t>
            </w:r>
            <w:r w:rsidR="00DC19F5">
              <w:rPr>
                <w:b/>
              </w:rPr>
              <w:t xml:space="preserve"> </w:t>
            </w:r>
            <w:r w:rsidRPr="004A2DA9">
              <w:rPr>
                <w:b/>
              </w:rPr>
              <w:t>V</w:t>
            </w:r>
          </w:p>
          <w:p w14:paraId="1202E9C1" w14:textId="6D12A97A" w:rsidR="00A01A1F" w:rsidRPr="004A2DA9" w:rsidRDefault="00A01A1F" w:rsidP="0081738A">
            <w:r w:rsidRPr="00BD73F6">
              <w:t>600</w:t>
            </w:r>
            <w:r w:rsidR="00DC19F5">
              <w:t xml:space="preserve"> </w:t>
            </w:r>
            <w:r w:rsidRPr="00BD73F6">
              <w:t xml:space="preserve">V module: </w:t>
            </w:r>
            <w:r>
              <w:rPr>
                <w:b/>
              </w:rPr>
              <w:t>480</w:t>
            </w:r>
            <w:r w:rsidR="00DC19F5">
              <w:rPr>
                <w:b/>
              </w:rPr>
              <w:t xml:space="preserve"> </w:t>
            </w:r>
            <w:r>
              <w:rPr>
                <w:b/>
              </w:rPr>
              <w:t>V…600</w:t>
            </w:r>
            <w:r w:rsidR="00DC19F5">
              <w:rPr>
                <w:b/>
              </w:rPr>
              <w:t xml:space="preserve"> </w:t>
            </w:r>
            <w:r>
              <w:rPr>
                <w:b/>
              </w:rPr>
              <w:t>V</w:t>
            </w:r>
          </w:p>
          <w:p w14:paraId="14CE4544" w14:textId="223E3FB7" w:rsidR="00A01A1F" w:rsidRPr="004B4111" w:rsidRDefault="00A01A1F" w:rsidP="0081738A">
            <w:pPr>
              <w:rPr>
                <w:b/>
              </w:rPr>
            </w:pPr>
            <w:r w:rsidRPr="004A2DA9">
              <w:t>690</w:t>
            </w:r>
            <w:r w:rsidR="00DC19F5">
              <w:t xml:space="preserve"> </w:t>
            </w:r>
            <w:r w:rsidRPr="004A2DA9">
              <w:t xml:space="preserve">V module: </w:t>
            </w:r>
            <w:r>
              <w:rPr>
                <w:b/>
              </w:rPr>
              <w:t>480</w:t>
            </w:r>
            <w:r w:rsidR="00DC19F5">
              <w:rPr>
                <w:b/>
              </w:rPr>
              <w:t xml:space="preserve"> </w:t>
            </w:r>
            <w:r>
              <w:rPr>
                <w:b/>
              </w:rPr>
              <w:t>V</w:t>
            </w:r>
            <w:r w:rsidRPr="004A2DA9">
              <w:rPr>
                <w:b/>
              </w:rPr>
              <w:t>…690</w:t>
            </w:r>
            <w:r w:rsidR="00DC19F5">
              <w:rPr>
                <w:b/>
              </w:rPr>
              <w:t xml:space="preserve"> </w:t>
            </w:r>
            <w:r w:rsidRPr="004A2DA9">
              <w:rPr>
                <w:b/>
              </w:rPr>
              <w:t>V</w:t>
            </w:r>
          </w:p>
        </w:tc>
      </w:tr>
      <w:tr w:rsidR="00A01A1F" w:rsidRPr="004A2DA9" w14:paraId="244CE788" w14:textId="77777777" w:rsidTr="002731C6">
        <w:tc>
          <w:tcPr>
            <w:tcW w:w="1673" w:type="dxa"/>
            <w:vAlign w:val="top"/>
          </w:tcPr>
          <w:p w14:paraId="7647D798" w14:textId="619AFC10" w:rsidR="00A01A1F" w:rsidRPr="004A2DA9" w:rsidRDefault="0019581B" w:rsidP="0081738A">
            <w:r>
              <w:t>F</w:t>
            </w:r>
            <w:r w:rsidR="00A01A1F" w:rsidRPr="004A2DA9">
              <w:t>requency</w:t>
            </w:r>
          </w:p>
        </w:tc>
        <w:tc>
          <w:tcPr>
            <w:tcW w:w="2126" w:type="dxa"/>
            <w:vAlign w:val="top"/>
          </w:tcPr>
          <w:p w14:paraId="169B48A3" w14:textId="11C4DA1E" w:rsidR="00A01A1F" w:rsidRPr="004A2DA9" w:rsidRDefault="00A01A1F" w:rsidP="0081738A">
            <w:r w:rsidRPr="004A2DA9">
              <w:t>50</w:t>
            </w:r>
            <w:r w:rsidR="0019581B">
              <w:t xml:space="preserve"> Hz</w:t>
            </w:r>
          </w:p>
        </w:tc>
        <w:tc>
          <w:tcPr>
            <w:tcW w:w="5103" w:type="dxa"/>
            <w:vAlign w:val="top"/>
          </w:tcPr>
          <w:p w14:paraId="5E3E60E4" w14:textId="77777777" w:rsidR="00A01A1F" w:rsidRPr="004A2DA9" w:rsidRDefault="00A01A1F" w:rsidP="0081738A">
            <w:r w:rsidRPr="004A2DA9">
              <w:t>Specifies nominal system frequency</w:t>
            </w:r>
          </w:p>
          <w:p w14:paraId="1A17F634" w14:textId="6B6192E4" w:rsidR="00A01A1F" w:rsidRPr="004A2DA9" w:rsidRDefault="00A01A1F" w:rsidP="0081738A">
            <w:r w:rsidRPr="004A2DA9">
              <w:t xml:space="preserve">Value: </w:t>
            </w:r>
            <w:r w:rsidRPr="004A2DA9">
              <w:rPr>
                <w:b/>
              </w:rPr>
              <w:t>50</w:t>
            </w:r>
            <w:r w:rsidR="0019581B">
              <w:rPr>
                <w:b/>
              </w:rPr>
              <w:t xml:space="preserve"> </w:t>
            </w:r>
            <w:r w:rsidRPr="004A2DA9">
              <w:rPr>
                <w:b/>
              </w:rPr>
              <w:t>Hz</w:t>
            </w:r>
            <w:r w:rsidRPr="004A2DA9">
              <w:t xml:space="preserve"> or </w:t>
            </w:r>
            <w:r w:rsidRPr="004A2DA9">
              <w:rPr>
                <w:b/>
              </w:rPr>
              <w:t>60</w:t>
            </w:r>
            <w:r w:rsidR="0019581B">
              <w:rPr>
                <w:b/>
              </w:rPr>
              <w:t xml:space="preserve"> </w:t>
            </w:r>
            <w:r w:rsidRPr="004A2DA9">
              <w:rPr>
                <w:b/>
              </w:rPr>
              <w:t>Hz</w:t>
            </w:r>
          </w:p>
        </w:tc>
      </w:tr>
      <w:tr w:rsidR="00A01A1F" w:rsidRPr="004A2DA9" w14:paraId="795EE8A8" w14:textId="77777777" w:rsidTr="002731C6">
        <w:tc>
          <w:tcPr>
            <w:tcW w:w="1673" w:type="dxa"/>
            <w:vAlign w:val="top"/>
          </w:tcPr>
          <w:p w14:paraId="355B208D" w14:textId="77777777" w:rsidR="00A01A1F" w:rsidRPr="004A2DA9" w:rsidRDefault="00A01A1F" w:rsidP="0081738A">
            <w:r w:rsidRPr="004A2DA9">
              <w:t>CT connection</w:t>
            </w:r>
          </w:p>
        </w:tc>
        <w:tc>
          <w:tcPr>
            <w:tcW w:w="2126" w:type="dxa"/>
            <w:vAlign w:val="top"/>
          </w:tcPr>
          <w:p w14:paraId="0CBBA7A7" w14:textId="194D2500" w:rsidR="00A01A1F" w:rsidRPr="004A2DA9" w:rsidRDefault="00A01A1F" w:rsidP="0081738A">
            <w:r w:rsidRPr="004A2DA9">
              <w:t>Closed</w:t>
            </w:r>
            <w:r w:rsidR="0019581B">
              <w:t xml:space="preserve"> loop CT</w:t>
            </w:r>
          </w:p>
        </w:tc>
        <w:tc>
          <w:tcPr>
            <w:tcW w:w="5103" w:type="dxa"/>
            <w:vAlign w:val="top"/>
          </w:tcPr>
          <w:p w14:paraId="161B636C" w14:textId="77777777" w:rsidR="00A01A1F" w:rsidRDefault="00A01A1F" w:rsidP="0081738A">
            <w:r w:rsidRPr="004A2DA9">
              <w:t>External class 1.0 CT location:</w:t>
            </w:r>
          </w:p>
          <w:p w14:paraId="489D31AC" w14:textId="5445F1A4" w:rsidR="0019581B" w:rsidRPr="004A2DA9" w:rsidRDefault="0019581B" w:rsidP="0081738A">
            <w:r w:rsidRPr="0019581B">
              <w:rPr>
                <w:b/>
              </w:rPr>
              <w:t>Open loop CT</w:t>
            </w:r>
            <w:r>
              <w:t xml:space="preserve"> </w:t>
            </w:r>
            <w:r w:rsidRPr="004A2DA9">
              <w:t>= open-loop (load side)</w:t>
            </w:r>
          </w:p>
          <w:p w14:paraId="33C1F117" w14:textId="6830E341" w:rsidR="00A01A1F" w:rsidRPr="004A2DA9" w:rsidRDefault="00A01A1F" w:rsidP="0081738A">
            <w:r w:rsidRPr="0019581B">
              <w:rPr>
                <w:b/>
              </w:rPr>
              <w:t xml:space="preserve">Closed </w:t>
            </w:r>
            <w:r w:rsidR="0019581B" w:rsidRPr="0019581B">
              <w:rPr>
                <w:b/>
              </w:rPr>
              <w:t>loop CT</w:t>
            </w:r>
            <w:r w:rsidR="0019581B">
              <w:t xml:space="preserve"> </w:t>
            </w:r>
            <w:r w:rsidRPr="004A2DA9">
              <w:t>= closed-loop (</w:t>
            </w:r>
            <w:r w:rsidR="0019581B">
              <w:t>grid</w:t>
            </w:r>
            <w:r w:rsidRPr="004A2DA9">
              <w:t xml:space="preserve"> side)</w:t>
            </w:r>
          </w:p>
          <w:p w14:paraId="324AC471" w14:textId="1A540848" w:rsidR="00A01A1F" w:rsidRPr="004A2DA9" w:rsidRDefault="0019581B" w:rsidP="0081738A">
            <w:r w:rsidRPr="0019581B">
              <w:rPr>
                <w:b/>
              </w:rPr>
              <w:t>No CT</w:t>
            </w:r>
            <w:r>
              <w:t xml:space="preserve"> = No CT installed</w:t>
            </w:r>
          </w:p>
        </w:tc>
      </w:tr>
      <w:tr w:rsidR="00A01A1F" w:rsidRPr="004A2DA9" w14:paraId="762450CE" w14:textId="77777777" w:rsidTr="002731C6">
        <w:tc>
          <w:tcPr>
            <w:tcW w:w="1673" w:type="dxa"/>
            <w:vAlign w:val="top"/>
          </w:tcPr>
          <w:p w14:paraId="49106B6B" w14:textId="77777777" w:rsidR="00A01A1F" w:rsidRPr="004A2DA9" w:rsidRDefault="00A01A1F" w:rsidP="0081738A">
            <w:r w:rsidRPr="004A2DA9">
              <w:t>CT ratio</w:t>
            </w:r>
          </w:p>
        </w:tc>
        <w:tc>
          <w:tcPr>
            <w:tcW w:w="2126" w:type="dxa"/>
            <w:vAlign w:val="top"/>
          </w:tcPr>
          <w:p w14:paraId="1009B54F" w14:textId="724BD94C" w:rsidR="00A01A1F" w:rsidRPr="004A2DA9" w:rsidRDefault="00A01A1F" w:rsidP="0081738A">
            <w:r w:rsidRPr="004A2DA9">
              <w:t>500</w:t>
            </w:r>
            <w:r w:rsidR="006839CF">
              <w:t xml:space="preserve"> / 5</w:t>
            </w:r>
          </w:p>
        </w:tc>
        <w:tc>
          <w:tcPr>
            <w:tcW w:w="5103" w:type="dxa"/>
            <w:vAlign w:val="top"/>
          </w:tcPr>
          <w:p w14:paraId="5F7D5B35" w14:textId="0253E477" w:rsidR="00A01A1F" w:rsidRPr="004A2DA9" w:rsidRDefault="00A01A1F" w:rsidP="0081738A">
            <w:r w:rsidRPr="004A2DA9">
              <w:t>CT primary transforming ratio (secondary fixed to 5</w:t>
            </w:r>
            <w:r w:rsidR="00DC19F5">
              <w:t xml:space="preserve"> </w:t>
            </w:r>
            <w:r w:rsidRPr="004A2DA9">
              <w:t>A):</w:t>
            </w:r>
          </w:p>
          <w:p w14:paraId="6720F357" w14:textId="1D15E50F" w:rsidR="00A01A1F" w:rsidRPr="004A2DA9" w:rsidRDefault="00A01A1F" w:rsidP="006839CF">
            <w:r w:rsidRPr="004A2DA9">
              <w:t xml:space="preserve">Value: </w:t>
            </w:r>
            <w:r>
              <w:rPr>
                <w:b/>
              </w:rPr>
              <w:t>50</w:t>
            </w:r>
            <w:r w:rsidR="006839CF">
              <w:rPr>
                <w:b/>
              </w:rPr>
              <w:t xml:space="preserve"> / 5 </w:t>
            </w:r>
            <w:r>
              <w:rPr>
                <w:b/>
              </w:rPr>
              <w:t>…</w:t>
            </w:r>
            <w:r w:rsidR="006839CF">
              <w:rPr>
                <w:b/>
              </w:rPr>
              <w:t xml:space="preserve"> </w:t>
            </w:r>
            <w:r>
              <w:rPr>
                <w:b/>
              </w:rPr>
              <w:t>50</w:t>
            </w:r>
            <w:r w:rsidR="006839CF">
              <w:rPr>
                <w:b/>
              </w:rPr>
              <w:t>000 / 5</w:t>
            </w:r>
          </w:p>
        </w:tc>
      </w:tr>
      <w:tr w:rsidR="00A01A1F" w:rsidRPr="004A2DA9" w14:paraId="5F273533" w14:textId="77777777" w:rsidTr="002731C6">
        <w:tc>
          <w:tcPr>
            <w:tcW w:w="1673" w:type="dxa"/>
            <w:vAlign w:val="top"/>
          </w:tcPr>
          <w:p w14:paraId="6A3CE6DE" w14:textId="4F700A46" w:rsidR="00A01A1F" w:rsidRPr="004A2DA9" w:rsidRDefault="00A01A1F" w:rsidP="00090BEF">
            <w:r w:rsidRPr="004A2DA9">
              <w:lastRenderedPageBreak/>
              <w:t xml:space="preserve">Invert CT </w:t>
            </w:r>
            <w:r w:rsidR="00090BEF">
              <w:t>pol</w:t>
            </w:r>
          </w:p>
        </w:tc>
        <w:tc>
          <w:tcPr>
            <w:tcW w:w="2126" w:type="dxa"/>
            <w:vAlign w:val="top"/>
          </w:tcPr>
          <w:p w14:paraId="52A74762" w14:textId="795A0D34" w:rsidR="00A01A1F" w:rsidRPr="004A2DA9" w:rsidRDefault="00090BEF" w:rsidP="0081738A">
            <w:r>
              <w:t>Do not invert</w:t>
            </w:r>
          </w:p>
        </w:tc>
        <w:tc>
          <w:tcPr>
            <w:tcW w:w="5103" w:type="dxa"/>
            <w:vAlign w:val="top"/>
          </w:tcPr>
          <w:p w14:paraId="766A6479" w14:textId="77777777" w:rsidR="00A01A1F" w:rsidRPr="004A2DA9" w:rsidRDefault="00A01A1F" w:rsidP="0081738A">
            <w:r w:rsidRPr="004A2DA9">
              <w:t>Specifies if the polarity of the CT connection is inverted:</w:t>
            </w:r>
          </w:p>
          <w:p w14:paraId="6A9D690B" w14:textId="7FBC8B10" w:rsidR="00A01A1F" w:rsidRPr="004A2DA9" w:rsidRDefault="00090BEF" w:rsidP="0081738A">
            <w:r>
              <w:rPr>
                <w:b/>
              </w:rPr>
              <w:t>Do not invert</w:t>
            </w:r>
            <w:r w:rsidR="00A01A1F" w:rsidRPr="004A2DA9">
              <w:t xml:space="preserve"> = Do nothing</w:t>
            </w:r>
          </w:p>
          <w:p w14:paraId="33D3CB33" w14:textId="6BC4F85F" w:rsidR="00A01A1F" w:rsidRPr="004A2DA9" w:rsidRDefault="00090BEF" w:rsidP="0081738A">
            <w:r>
              <w:rPr>
                <w:b/>
              </w:rPr>
              <w:t>Invert</w:t>
            </w:r>
            <w:r w:rsidR="00A01A1F" w:rsidRPr="004A2DA9">
              <w:t xml:space="preserve"> = Invert the CT polarity</w:t>
            </w:r>
          </w:p>
        </w:tc>
      </w:tr>
      <w:tr w:rsidR="00A01A1F" w:rsidRPr="004A2DA9" w14:paraId="34E8192F" w14:textId="77777777" w:rsidTr="002731C6">
        <w:tc>
          <w:tcPr>
            <w:tcW w:w="1673" w:type="dxa"/>
            <w:vAlign w:val="top"/>
          </w:tcPr>
          <w:p w14:paraId="54390AB2" w14:textId="77777777" w:rsidR="00A01A1F" w:rsidRPr="004A2DA9" w:rsidRDefault="00A01A1F" w:rsidP="0081738A">
            <w:r>
              <w:t>Grounding system</w:t>
            </w:r>
          </w:p>
        </w:tc>
        <w:tc>
          <w:tcPr>
            <w:tcW w:w="2126" w:type="dxa"/>
            <w:vAlign w:val="top"/>
          </w:tcPr>
          <w:p w14:paraId="0973AF93" w14:textId="77777777" w:rsidR="00A01A1F" w:rsidRPr="004A2DA9" w:rsidRDefault="00A01A1F" w:rsidP="0081738A">
            <w:r>
              <w:t>TN/TT</w:t>
            </w:r>
          </w:p>
        </w:tc>
        <w:tc>
          <w:tcPr>
            <w:tcW w:w="5103" w:type="dxa"/>
            <w:vAlign w:val="top"/>
          </w:tcPr>
          <w:p w14:paraId="36234809" w14:textId="77777777" w:rsidR="00A01A1F" w:rsidRPr="004A2DA9" w:rsidRDefault="00A01A1F" w:rsidP="0081738A">
            <w:r>
              <w:t>Specifies the grounding system according to IEC 60364:</w:t>
            </w:r>
          </w:p>
          <w:p w14:paraId="028F4C80" w14:textId="6CC3C8F5" w:rsidR="00A01A1F" w:rsidRPr="004A2DA9" w:rsidRDefault="00A01A1F" w:rsidP="0081738A">
            <w:r>
              <w:rPr>
                <w:b/>
              </w:rPr>
              <w:t xml:space="preserve">TN/TT </w:t>
            </w:r>
            <w:r w:rsidRPr="004A2DA9">
              <w:t xml:space="preserve">= </w:t>
            </w:r>
            <w:r w:rsidR="00731C28">
              <w:t>System has</w:t>
            </w:r>
            <w:r w:rsidR="00C951F8">
              <w:t xml:space="preserve"> a</w:t>
            </w:r>
            <w:r w:rsidR="00731C28">
              <w:t xml:space="preserve"> direct connection to earth</w:t>
            </w:r>
          </w:p>
          <w:p w14:paraId="4E768C10" w14:textId="481BC790" w:rsidR="00A01A1F" w:rsidRPr="004A2DA9" w:rsidRDefault="00A01A1F" w:rsidP="00731C28">
            <w:r>
              <w:rPr>
                <w:b/>
              </w:rPr>
              <w:t>IT</w:t>
            </w:r>
            <w:r w:rsidRPr="004A2DA9">
              <w:t xml:space="preserve"> = </w:t>
            </w:r>
            <w:r w:rsidR="00731C28">
              <w:t>System has no direct connection to earth</w:t>
            </w:r>
          </w:p>
        </w:tc>
      </w:tr>
      <w:tr w:rsidR="00A01A1F" w:rsidRPr="004A2DA9" w14:paraId="1CC798B9" w14:textId="77777777" w:rsidTr="002731C6">
        <w:tc>
          <w:tcPr>
            <w:tcW w:w="1673" w:type="dxa"/>
            <w:vAlign w:val="top"/>
          </w:tcPr>
          <w:p w14:paraId="471AE29C" w14:textId="1AC517F6" w:rsidR="00A01A1F" w:rsidRPr="004A2DA9" w:rsidRDefault="00090BEF" w:rsidP="0081738A">
            <w:r>
              <w:t>Run diagnostics</w:t>
            </w:r>
          </w:p>
        </w:tc>
        <w:tc>
          <w:tcPr>
            <w:tcW w:w="2126" w:type="dxa"/>
            <w:vAlign w:val="top"/>
          </w:tcPr>
          <w:p w14:paraId="248FE39B" w14:textId="77777777" w:rsidR="00A01A1F" w:rsidRPr="004A2DA9" w:rsidRDefault="00A01A1F" w:rsidP="0081738A">
            <w:r w:rsidRPr="004A2DA9">
              <w:t>-</w:t>
            </w:r>
          </w:p>
        </w:tc>
        <w:tc>
          <w:tcPr>
            <w:tcW w:w="5103" w:type="dxa"/>
            <w:vAlign w:val="top"/>
          </w:tcPr>
          <w:p w14:paraId="3F1B7E43" w14:textId="77777777" w:rsidR="00A01A1F" w:rsidRPr="004A2DA9" w:rsidRDefault="00A01A1F" w:rsidP="0081738A">
            <w:r w:rsidRPr="004A2DA9">
              <w:t>Save, restart the system and enter diagnostics</w:t>
            </w:r>
          </w:p>
        </w:tc>
      </w:tr>
    </w:tbl>
    <w:p w14:paraId="0D414327" w14:textId="0A3A9DD5" w:rsidR="00CB68DC" w:rsidRPr="00B55A66" w:rsidRDefault="00B55A66" w:rsidP="00DB0426">
      <w:pPr>
        <w:spacing w:beforeAutospacing="1" w:afterAutospacing="1"/>
        <w:contextualSpacing/>
        <w:rPr>
          <w:sz w:val="16"/>
        </w:rPr>
      </w:pPr>
      <w:r>
        <w:rPr>
          <w:sz w:val="16"/>
        </w:rPr>
        <w:t>**) Available as an option</w:t>
      </w:r>
    </w:p>
    <w:p w14:paraId="2CC69AB4" w14:textId="57B7E422" w:rsidR="00DB0426" w:rsidRDefault="00DB0426" w:rsidP="00DB0426">
      <w:pPr>
        <w:pStyle w:val="Heading2"/>
      </w:pPr>
      <w:bookmarkStart w:id="468" w:name="_Toc505008847"/>
      <w:r>
        <w:t>Configuration</w:t>
      </w:r>
      <w:bookmarkEnd w:id="468"/>
    </w:p>
    <w:p w14:paraId="0DC44D7C" w14:textId="78E8C3FC" w:rsidR="0038710B" w:rsidRDefault="0038710B" w:rsidP="0038710B">
      <w:pPr>
        <w:pStyle w:val="Caption"/>
        <w:keepNext/>
      </w:pPr>
      <w:bookmarkStart w:id="469" w:name="_Toc505008941"/>
      <w:r>
        <w:t xml:space="preserve">Table </w:t>
      </w:r>
      <w:r w:rsidR="00482D60">
        <w:rPr>
          <w:noProof/>
        </w:rPr>
        <w:fldChar w:fldCharType="begin"/>
      </w:r>
      <w:r w:rsidR="00482D60">
        <w:rPr>
          <w:noProof/>
        </w:rPr>
        <w:instrText xml:space="preserve"> SEQ Table \* ARABIC </w:instrText>
      </w:r>
      <w:r w:rsidR="00482D60">
        <w:rPr>
          <w:noProof/>
        </w:rPr>
        <w:fldChar w:fldCharType="separate"/>
      </w:r>
      <w:r w:rsidR="00DA230B">
        <w:rPr>
          <w:noProof/>
        </w:rPr>
        <w:t>25</w:t>
      </w:r>
      <w:r w:rsidR="00482D60">
        <w:rPr>
          <w:noProof/>
        </w:rPr>
        <w:fldChar w:fldCharType="end"/>
      </w:r>
      <w:r>
        <w:t>: HMI3 Configuration menu table</w:t>
      </w:r>
      <w:bookmarkEnd w:id="469"/>
    </w:p>
    <w:tbl>
      <w:tblPr>
        <w:tblStyle w:val="TableGrid"/>
        <w:tblW w:w="0" w:type="auto"/>
        <w:tblLook w:val="04A0" w:firstRow="1" w:lastRow="0" w:firstColumn="1" w:lastColumn="0" w:noHBand="0" w:noVBand="1"/>
      </w:tblPr>
      <w:tblGrid>
        <w:gridCol w:w="2098"/>
        <w:gridCol w:w="962"/>
        <w:gridCol w:w="5842"/>
      </w:tblGrid>
      <w:tr w:rsidR="000A3A2F" w:rsidRPr="004A2DA9" w14:paraId="31CB24A2" w14:textId="77777777" w:rsidTr="00D109A8">
        <w:trPr>
          <w:cnfStyle w:val="100000000000" w:firstRow="1" w:lastRow="0" w:firstColumn="0" w:lastColumn="0" w:oddVBand="0" w:evenVBand="0" w:oddHBand="0" w:evenHBand="0" w:firstRowFirstColumn="0" w:firstRowLastColumn="0" w:lastRowFirstColumn="0" w:lastRowLastColumn="0"/>
        </w:trPr>
        <w:tc>
          <w:tcPr>
            <w:tcW w:w="2098" w:type="dxa"/>
            <w:vAlign w:val="top"/>
          </w:tcPr>
          <w:p w14:paraId="5C7A3878" w14:textId="77777777" w:rsidR="000A3A2F" w:rsidRPr="004A2DA9" w:rsidRDefault="000A3A2F" w:rsidP="0081738A">
            <w:r w:rsidRPr="004A2DA9">
              <w:t>Parameter</w:t>
            </w:r>
          </w:p>
        </w:tc>
        <w:tc>
          <w:tcPr>
            <w:tcW w:w="962" w:type="dxa"/>
            <w:vAlign w:val="top"/>
          </w:tcPr>
          <w:p w14:paraId="2C8C9B56" w14:textId="77777777" w:rsidR="000A3A2F" w:rsidRPr="004A2DA9" w:rsidRDefault="000A3A2F" w:rsidP="0081738A">
            <w:r w:rsidRPr="004A2DA9">
              <w:t>Default</w:t>
            </w:r>
          </w:p>
        </w:tc>
        <w:tc>
          <w:tcPr>
            <w:tcW w:w="5842" w:type="dxa"/>
            <w:vAlign w:val="top"/>
          </w:tcPr>
          <w:p w14:paraId="2930020B" w14:textId="77777777" w:rsidR="000A3A2F" w:rsidRPr="004A2DA9" w:rsidRDefault="000A3A2F" w:rsidP="0081738A">
            <w:r w:rsidRPr="004A2DA9">
              <w:t>Description</w:t>
            </w:r>
          </w:p>
        </w:tc>
      </w:tr>
      <w:tr w:rsidR="000A3A2F" w:rsidRPr="004A2DA9" w14:paraId="2BE72282" w14:textId="77777777" w:rsidTr="00D109A8">
        <w:tc>
          <w:tcPr>
            <w:tcW w:w="2098" w:type="dxa"/>
            <w:vAlign w:val="top"/>
          </w:tcPr>
          <w:p w14:paraId="59491D03" w14:textId="77777777" w:rsidR="000A3A2F" w:rsidRPr="004A2DA9" w:rsidRDefault="000A3A2F" w:rsidP="0081738A">
            <w:r>
              <w:t>Language</w:t>
            </w:r>
          </w:p>
        </w:tc>
        <w:tc>
          <w:tcPr>
            <w:tcW w:w="962" w:type="dxa"/>
            <w:vAlign w:val="top"/>
          </w:tcPr>
          <w:p w14:paraId="2259E366" w14:textId="59DF7F65" w:rsidR="000A3A2F" w:rsidRPr="004A2DA9" w:rsidRDefault="000A3A2F" w:rsidP="0081738A">
            <w:r>
              <w:t>English</w:t>
            </w:r>
          </w:p>
        </w:tc>
        <w:tc>
          <w:tcPr>
            <w:tcW w:w="5842" w:type="dxa"/>
            <w:vAlign w:val="top"/>
          </w:tcPr>
          <w:p w14:paraId="6D758AFB" w14:textId="3CB2ABBB" w:rsidR="000A3A2F" w:rsidRPr="004A2DA9" w:rsidRDefault="000A3A2F" w:rsidP="0081738A">
            <w:r w:rsidRPr="004A2DA9">
              <w:t xml:space="preserve">Selects </w:t>
            </w:r>
            <w:r>
              <w:t>the language for ADF Dashboard</w:t>
            </w:r>
            <w:r w:rsidR="008129F4">
              <w:t xml:space="preserve"> (Note: not HMI3)</w:t>
            </w:r>
            <w:r>
              <w:t>. Restart is required before the setting takes effect.</w:t>
            </w:r>
          </w:p>
          <w:p w14:paraId="5161B199" w14:textId="034B83F5" w:rsidR="000A3A2F" w:rsidRPr="004A2DA9" w:rsidRDefault="000A3A2F" w:rsidP="000A3A2F">
            <w:r w:rsidRPr="004A2DA9">
              <w:t xml:space="preserve">Value: </w:t>
            </w:r>
            <w:r w:rsidRPr="000A3A2F">
              <w:rPr>
                <w:b/>
              </w:rPr>
              <w:t>English</w:t>
            </w:r>
            <w:r>
              <w:rPr>
                <w:b/>
              </w:rPr>
              <w:t xml:space="preserve">, </w:t>
            </w:r>
            <w:r w:rsidRPr="000A3A2F">
              <w:rPr>
                <w:b/>
              </w:rPr>
              <w:t>Swedish</w:t>
            </w:r>
            <w:r>
              <w:t xml:space="preserve">, </w:t>
            </w:r>
            <w:r w:rsidRPr="000A3A2F">
              <w:rPr>
                <w:b/>
              </w:rPr>
              <w:t>German</w:t>
            </w:r>
            <w:r>
              <w:t xml:space="preserve"> or </w:t>
            </w:r>
            <w:r w:rsidRPr="000A3A2F">
              <w:rPr>
                <w:b/>
              </w:rPr>
              <w:t>Chinese</w:t>
            </w:r>
          </w:p>
        </w:tc>
      </w:tr>
      <w:tr w:rsidR="000A3A2F" w:rsidRPr="004A2DA9" w14:paraId="67FD57B5" w14:textId="77777777" w:rsidTr="00D109A8">
        <w:tc>
          <w:tcPr>
            <w:tcW w:w="2098" w:type="dxa"/>
            <w:vAlign w:val="top"/>
          </w:tcPr>
          <w:p w14:paraId="64B52BCF" w14:textId="77777777" w:rsidR="000A3A2F" w:rsidRPr="004A2DA9" w:rsidRDefault="000A3A2F" w:rsidP="0081738A">
            <w:r w:rsidRPr="004A2DA9">
              <w:t>Autostart</w:t>
            </w:r>
          </w:p>
        </w:tc>
        <w:tc>
          <w:tcPr>
            <w:tcW w:w="962" w:type="dxa"/>
            <w:vAlign w:val="top"/>
          </w:tcPr>
          <w:p w14:paraId="652196C9" w14:textId="421C09F6" w:rsidR="000A3A2F" w:rsidRPr="004A2DA9" w:rsidRDefault="00F6585A" w:rsidP="00F6585A">
            <w:pPr>
              <w:tabs>
                <w:tab w:val="left" w:pos="691"/>
              </w:tabs>
            </w:pPr>
            <w:r>
              <w:t>Disabled</w:t>
            </w:r>
            <w:r>
              <w:tab/>
            </w:r>
          </w:p>
        </w:tc>
        <w:tc>
          <w:tcPr>
            <w:tcW w:w="5842" w:type="dxa"/>
            <w:vAlign w:val="top"/>
          </w:tcPr>
          <w:p w14:paraId="54A28C49" w14:textId="77777777" w:rsidR="000A3A2F" w:rsidRPr="004A2DA9" w:rsidRDefault="000A3A2F" w:rsidP="0081738A">
            <w:r>
              <w:t>Enable/Disable the auto</w:t>
            </w:r>
            <w:r w:rsidRPr="004A2DA9">
              <w:t>start function:</w:t>
            </w:r>
          </w:p>
          <w:p w14:paraId="7AECC29A" w14:textId="1ED58E4E" w:rsidR="000A3A2F" w:rsidRDefault="00CE09DA" w:rsidP="0081738A">
            <w:r>
              <w:rPr>
                <w:b/>
              </w:rPr>
              <w:t>Disabled</w:t>
            </w:r>
            <w:r w:rsidR="000A3A2F" w:rsidRPr="004A2DA9">
              <w:t xml:space="preserve"> = Autostart disabled</w:t>
            </w:r>
          </w:p>
          <w:p w14:paraId="67F29856" w14:textId="675B62C5" w:rsidR="000A3A2F" w:rsidRDefault="00CE09DA" w:rsidP="0081738A">
            <w:r>
              <w:rPr>
                <w:b/>
              </w:rPr>
              <w:t>Instant</w:t>
            </w:r>
            <w:r w:rsidR="000A3A2F">
              <w:t xml:space="preserve"> = Autostart enabled with instant start</w:t>
            </w:r>
          </w:p>
          <w:p w14:paraId="60CB07F6" w14:textId="2272ECEB" w:rsidR="000A3A2F" w:rsidRPr="004A2DA9" w:rsidRDefault="000A3A2F" w:rsidP="00F6585A">
            <w:r w:rsidRPr="00C64C01">
              <w:rPr>
                <w:b/>
              </w:rPr>
              <w:t>10</w:t>
            </w:r>
            <w:r w:rsidR="00CE09DA">
              <w:rPr>
                <w:b/>
              </w:rPr>
              <w:t xml:space="preserve"> seconds</w:t>
            </w:r>
            <w:r w:rsidRPr="00C64C01">
              <w:rPr>
                <w:b/>
              </w:rPr>
              <w:t>,</w:t>
            </w:r>
            <w:r w:rsidR="00CE09DA">
              <w:rPr>
                <w:b/>
              </w:rPr>
              <w:t xml:space="preserve"> </w:t>
            </w:r>
            <w:r w:rsidRPr="00C64C01">
              <w:rPr>
                <w:b/>
              </w:rPr>
              <w:t>20</w:t>
            </w:r>
            <w:r w:rsidR="00CE09DA">
              <w:rPr>
                <w:b/>
              </w:rPr>
              <w:t xml:space="preserve"> seconds</w:t>
            </w:r>
            <w:r w:rsidRPr="00C64C01">
              <w:rPr>
                <w:b/>
              </w:rPr>
              <w:t>,</w:t>
            </w:r>
            <w:r w:rsidR="00CE09DA">
              <w:rPr>
                <w:b/>
              </w:rPr>
              <w:t xml:space="preserve"> </w:t>
            </w:r>
            <w:r w:rsidRPr="00C64C01">
              <w:rPr>
                <w:b/>
              </w:rPr>
              <w:t>…,</w:t>
            </w:r>
            <w:r w:rsidR="00CE09DA">
              <w:rPr>
                <w:b/>
              </w:rPr>
              <w:t xml:space="preserve"> 60 seconds</w:t>
            </w:r>
            <w:r w:rsidRPr="004A2DA9">
              <w:t xml:space="preserve"> = Autostart enabled with startup delay</w:t>
            </w:r>
          </w:p>
        </w:tc>
      </w:tr>
      <w:tr w:rsidR="000A3A2F" w:rsidRPr="004A2DA9" w14:paraId="23C4A778" w14:textId="77777777" w:rsidTr="00D109A8">
        <w:tc>
          <w:tcPr>
            <w:tcW w:w="2098" w:type="dxa"/>
            <w:vAlign w:val="top"/>
          </w:tcPr>
          <w:p w14:paraId="7D1AB7CE" w14:textId="77777777" w:rsidR="000A3A2F" w:rsidRPr="004A2DA9" w:rsidRDefault="000A3A2F" w:rsidP="0081738A">
            <w:r>
              <w:t>Autorestart</w:t>
            </w:r>
          </w:p>
        </w:tc>
        <w:tc>
          <w:tcPr>
            <w:tcW w:w="962" w:type="dxa"/>
            <w:vAlign w:val="top"/>
          </w:tcPr>
          <w:p w14:paraId="7A15D8D3" w14:textId="3043BFED" w:rsidR="000A3A2F" w:rsidRPr="004A2DA9" w:rsidRDefault="00F6585A" w:rsidP="0081738A">
            <w:r>
              <w:t>Disabled</w:t>
            </w:r>
          </w:p>
        </w:tc>
        <w:tc>
          <w:tcPr>
            <w:tcW w:w="5842" w:type="dxa"/>
            <w:vAlign w:val="top"/>
          </w:tcPr>
          <w:p w14:paraId="332C21DF" w14:textId="77777777" w:rsidR="000A3A2F" w:rsidRDefault="000A3A2F" w:rsidP="0081738A">
            <w:r>
              <w:t>Controls the autorestart function. Allows for a maximum of 10 restart attempts in an hour.</w:t>
            </w:r>
          </w:p>
          <w:p w14:paraId="3F1C2E5F" w14:textId="110CE829" w:rsidR="000A3A2F" w:rsidRDefault="00F6585A" w:rsidP="0081738A">
            <w:r>
              <w:rPr>
                <w:b/>
              </w:rPr>
              <w:t xml:space="preserve">Disabled </w:t>
            </w:r>
            <w:r w:rsidR="000A3A2F">
              <w:t>= Autorestart after alarm is disabled</w:t>
            </w:r>
          </w:p>
          <w:p w14:paraId="372BBB7E" w14:textId="3F56AF38" w:rsidR="000A3A2F" w:rsidRDefault="00F6585A" w:rsidP="0081738A">
            <w:r>
              <w:rPr>
                <w:b/>
              </w:rPr>
              <w:t xml:space="preserve">Enabled </w:t>
            </w:r>
            <w:r w:rsidR="000A3A2F">
              <w:t>= Autorestart after alarm is enabled</w:t>
            </w:r>
          </w:p>
        </w:tc>
      </w:tr>
      <w:tr w:rsidR="000A3A2F" w:rsidRPr="004A2DA9" w14:paraId="5AA83A48" w14:textId="77777777" w:rsidTr="00D109A8">
        <w:tc>
          <w:tcPr>
            <w:tcW w:w="2098" w:type="dxa"/>
            <w:vAlign w:val="top"/>
          </w:tcPr>
          <w:p w14:paraId="4A596023" w14:textId="77777777" w:rsidR="000A3A2F" w:rsidRPr="004A2DA9" w:rsidRDefault="000A3A2F" w:rsidP="0081738A">
            <w:r w:rsidRPr="004A2DA9">
              <w:t>Date</w:t>
            </w:r>
          </w:p>
        </w:tc>
        <w:tc>
          <w:tcPr>
            <w:tcW w:w="962" w:type="dxa"/>
            <w:vAlign w:val="top"/>
          </w:tcPr>
          <w:p w14:paraId="1F311027" w14:textId="1F0D9123" w:rsidR="000A3A2F" w:rsidRPr="004A2DA9" w:rsidRDefault="00885B96" w:rsidP="0081738A">
            <w:r>
              <w:t>200001</w:t>
            </w:r>
            <w:r w:rsidR="000A3A2F" w:rsidRPr="004A2DA9">
              <w:t>01</w:t>
            </w:r>
          </w:p>
        </w:tc>
        <w:tc>
          <w:tcPr>
            <w:tcW w:w="5842" w:type="dxa"/>
            <w:vAlign w:val="top"/>
          </w:tcPr>
          <w:p w14:paraId="38456E60" w14:textId="25BFED19" w:rsidR="000A3A2F" w:rsidRPr="004A2DA9" w:rsidRDefault="00885B96" w:rsidP="0081738A">
            <w:r>
              <w:t xml:space="preserve">Sets the system date with </w:t>
            </w:r>
            <w:r w:rsidRPr="00885B96">
              <w:rPr>
                <w:b/>
              </w:rPr>
              <w:t>YYYY</w:t>
            </w:r>
            <w:r>
              <w:t xml:space="preserve"> as </w:t>
            </w:r>
            <w:r w:rsidR="00C06631">
              <w:t>four-digit</w:t>
            </w:r>
            <w:r>
              <w:t xml:space="preserve"> year, </w:t>
            </w:r>
            <w:r w:rsidRPr="00885B96">
              <w:rPr>
                <w:b/>
              </w:rPr>
              <w:t>MM</w:t>
            </w:r>
            <w:r>
              <w:t xml:space="preserve"> as month, and </w:t>
            </w:r>
            <w:r w:rsidRPr="00885B96">
              <w:rPr>
                <w:b/>
              </w:rPr>
              <w:t>DD</w:t>
            </w:r>
            <w:r>
              <w:t xml:space="preserve"> as day:</w:t>
            </w:r>
            <w:r w:rsidR="000A3A2F" w:rsidRPr="004A2DA9">
              <w:t xml:space="preserve"> </w:t>
            </w:r>
            <w:r w:rsidR="000A3A2F" w:rsidRPr="004A2DA9">
              <w:rPr>
                <w:b/>
              </w:rPr>
              <w:t>YYY</w:t>
            </w:r>
            <w:r>
              <w:rPr>
                <w:b/>
              </w:rPr>
              <w:t>YMM</w:t>
            </w:r>
            <w:r w:rsidR="000A3A2F" w:rsidRPr="004A2DA9">
              <w:rPr>
                <w:b/>
              </w:rPr>
              <w:t>DD</w:t>
            </w:r>
          </w:p>
        </w:tc>
      </w:tr>
      <w:tr w:rsidR="000A3A2F" w:rsidRPr="004A2DA9" w14:paraId="537E2A45" w14:textId="77777777" w:rsidTr="00D109A8">
        <w:tc>
          <w:tcPr>
            <w:tcW w:w="2098" w:type="dxa"/>
            <w:vAlign w:val="top"/>
          </w:tcPr>
          <w:p w14:paraId="02D0BB18" w14:textId="77777777" w:rsidR="000A3A2F" w:rsidRPr="004A2DA9" w:rsidRDefault="000A3A2F" w:rsidP="0081738A">
            <w:r w:rsidRPr="004A2DA9">
              <w:t>Time</w:t>
            </w:r>
          </w:p>
        </w:tc>
        <w:tc>
          <w:tcPr>
            <w:tcW w:w="962" w:type="dxa"/>
            <w:vAlign w:val="top"/>
          </w:tcPr>
          <w:p w14:paraId="3105D5A8" w14:textId="5C245CBF" w:rsidR="000A3A2F" w:rsidRPr="004A2DA9" w:rsidRDefault="00885B96" w:rsidP="0081738A">
            <w:r>
              <w:t>00</w:t>
            </w:r>
            <w:r w:rsidR="000A3A2F" w:rsidRPr="004A2DA9">
              <w:t>00</w:t>
            </w:r>
            <w:r>
              <w:t>00</w:t>
            </w:r>
          </w:p>
        </w:tc>
        <w:tc>
          <w:tcPr>
            <w:tcW w:w="5842" w:type="dxa"/>
            <w:vAlign w:val="top"/>
          </w:tcPr>
          <w:p w14:paraId="47E2665F" w14:textId="6F7199FE" w:rsidR="000A3A2F" w:rsidRPr="004A2DA9" w:rsidRDefault="000A3A2F" w:rsidP="0081738A">
            <w:r w:rsidRPr="004A2DA9">
              <w:t>Sets the system time</w:t>
            </w:r>
            <w:r w:rsidR="00885B96">
              <w:t xml:space="preserve"> with HH as hour (24 hours), </w:t>
            </w:r>
            <w:r w:rsidR="00885B96" w:rsidRPr="00885B96">
              <w:rPr>
                <w:b/>
              </w:rPr>
              <w:t>mm</w:t>
            </w:r>
            <w:r w:rsidR="00885B96">
              <w:t xml:space="preserve"> as minutes and </w:t>
            </w:r>
            <w:r w:rsidR="00885B96" w:rsidRPr="00885B96">
              <w:rPr>
                <w:b/>
              </w:rPr>
              <w:t>ss</w:t>
            </w:r>
            <w:r w:rsidR="00885B96">
              <w:t xml:space="preserve"> as seconds</w:t>
            </w:r>
            <w:r w:rsidRPr="004A2DA9">
              <w:t xml:space="preserve">: </w:t>
            </w:r>
            <w:r w:rsidR="00885B96">
              <w:rPr>
                <w:b/>
              </w:rPr>
              <w:t>HH</w:t>
            </w:r>
            <w:r w:rsidRPr="004A2DA9">
              <w:rPr>
                <w:b/>
              </w:rPr>
              <w:t>mm</w:t>
            </w:r>
            <w:r w:rsidR="00885B96">
              <w:rPr>
                <w:b/>
              </w:rPr>
              <w:t>ss</w:t>
            </w:r>
          </w:p>
        </w:tc>
      </w:tr>
      <w:tr w:rsidR="000A3A2F" w:rsidRPr="004A2DA9" w14:paraId="551D6B20" w14:textId="77777777" w:rsidTr="00D109A8">
        <w:tc>
          <w:tcPr>
            <w:tcW w:w="2098" w:type="dxa"/>
            <w:vAlign w:val="top"/>
          </w:tcPr>
          <w:p w14:paraId="2A287827" w14:textId="77777777" w:rsidR="000A3A2F" w:rsidRPr="004A2DA9" w:rsidRDefault="000A3A2F" w:rsidP="0081738A">
            <w:r w:rsidRPr="004A2DA9">
              <w:t>Temp unit</w:t>
            </w:r>
          </w:p>
        </w:tc>
        <w:tc>
          <w:tcPr>
            <w:tcW w:w="962" w:type="dxa"/>
            <w:vAlign w:val="top"/>
          </w:tcPr>
          <w:p w14:paraId="36C50161" w14:textId="781CA00E" w:rsidR="000A3A2F" w:rsidRPr="004A2DA9" w:rsidRDefault="000A3A2F" w:rsidP="008C627E">
            <w:r w:rsidRPr="004A2DA9">
              <w:t>C</w:t>
            </w:r>
            <w:r w:rsidR="008C627E">
              <w:t>elsius</w:t>
            </w:r>
          </w:p>
        </w:tc>
        <w:tc>
          <w:tcPr>
            <w:tcW w:w="5842" w:type="dxa"/>
            <w:vAlign w:val="top"/>
          </w:tcPr>
          <w:p w14:paraId="3ED2A866" w14:textId="77777777" w:rsidR="000A3A2F" w:rsidRPr="004A2DA9" w:rsidRDefault="000A3A2F" w:rsidP="0081738A">
            <w:r w:rsidRPr="004A2DA9">
              <w:t>Selects default temperature unit:</w:t>
            </w:r>
          </w:p>
          <w:p w14:paraId="329339CE" w14:textId="2F4CE996" w:rsidR="000A3A2F" w:rsidRPr="004A2DA9" w:rsidRDefault="000A3A2F" w:rsidP="008C627E">
            <w:r w:rsidRPr="004A2DA9">
              <w:t xml:space="preserve">Value: </w:t>
            </w:r>
            <w:r w:rsidRPr="008C627E">
              <w:rPr>
                <w:b/>
              </w:rPr>
              <w:t>Fahrenheit</w:t>
            </w:r>
            <w:r w:rsidRPr="004A2DA9">
              <w:t xml:space="preserve"> or </w:t>
            </w:r>
            <w:r w:rsidRPr="008C627E">
              <w:rPr>
                <w:b/>
              </w:rPr>
              <w:t>Celsius</w:t>
            </w:r>
          </w:p>
        </w:tc>
      </w:tr>
      <w:tr w:rsidR="000A3A2F" w:rsidRPr="004A2DA9" w14:paraId="0436389F" w14:textId="77777777" w:rsidTr="00D109A8">
        <w:tc>
          <w:tcPr>
            <w:tcW w:w="2098" w:type="dxa"/>
            <w:vAlign w:val="top"/>
          </w:tcPr>
          <w:p w14:paraId="64A39BEA" w14:textId="73861C60" w:rsidR="000A3A2F" w:rsidRPr="004A2DA9" w:rsidRDefault="00D109A8" w:rsidP="008D1FCE">
            <w:r>
              <w:t>Standby – Standby enable</w:t>
            </w:r>
          </w:p>
        </w:tc>
        <w:tc>
          <w:tcPr>
            <w:tcW w:w="962" w:type="dxa"/>
            <w:vAlign w:val="top"/>
          </w:tcPr>
          <w:p w14:paraId="0EE3E117" w14:textId="146B28A7" w:rsidR="000A3A2F" w:rsidRPr="004A2DA9" w:rsidRDefault="008D1FCE" w:rsidP="0081738A">
            <w:r>
              <w:t>Disabled</w:t>
            </w:r>
          </w:p>
        </w:tc>
        <w:tc>
          <w:tcPr>
            <w:tcW w:w="5842" w:type="dxa"/>
            <w:vAlign w:val="top"/>
          </w:tcPr>
          <w:p w14:paraId="573ED98A" w14:textId="77777777" w:rsidR="000A3A2F" w:rsidRDefault="000A3A2F" w:rsidP="0081738A">
            <w:r>
              <w:t>Controls the standby function:</w:t>
            </w:r>
          </w:p>
          <w:p w14:paraId="212C6717" w14:textId="0D63BEBF" w:rsidR="000A3A2F" w:rsidRDefault="008D1FCE" w:rsidP="0081738A">
            <w:r>
              <w:rPr>
                <w:b/>
              </w:rPr>
              <w:t>Disabled</w:t>
            </w:r>
            <w:r w:rsidR="000A3A2F">
              <w:t xml:space="preserve"> = Standby function is disabled</w:t>
            </w:r>
          </w:p>
          <w:p w14:paraId="3F7B9CAC" w14:textId="76EEF906" w:rsidR="000A3A2F" w:rsidRPr="004A2DA9" w:rsidRDefault="008D1FCE" w:rsidP="0081738A">
            <w:r>
              <w:rPr>
                <w:b/>
              </w:rPr>
              <w:t>Enabled</w:t>
            </w:r>
            <w:r w:rsidR="000A3A2F">
              <w:t xml:space="preserve"> = System will automatically start and stop depending on the load.</w:t>
            </w:r>
          </w:p>
        </w:tc>
      </w:tr>
      <w:tr w:rsidR="000A3A2F" w:rsidRPr="004A2DA9" w14:paraId="336CAFB6" w14:textId="77777777" w:rsidTr="00D109A8">
        <w:tc>
          <w:tcPr>
            <w:tcW w:w="2098" w:type="dxa"/>
            <w:vAlign w:val="top"/>
          </w:tcPr>
          <w:p w14:paraId="2F26DFD7" w14:textId="2D0540BB" w:rsidR="000A3A2F" w:rsidRPr="004A2DA9" w:rsidRDefault="00D109A8" w:rsidP="0081738A">
            <w:r>
              <w:t>Standby – Wake-up level</w:t>
            </w:r>
          </w:p>
        </w:tc>
        <w:tc>
          <w:tcPr>
            <w:tcW w:w="962" w:type="dxa"/>
            <w:vAlign w:val="top"/>
          </w:tcPr>
          <w:p w14:paraId="3FE02BE5" w14:textId="77777777" w:rsidR="000A3A2F" w:rsidRPr="004A2DA9" w:rsidRDefault="000A3A2F" w:rsidP="0081738A">
            <w:r>
              <w:t>20%</w:t>
            </w:r>
          </w:p>
        </w:tc>
        <w:tc>
          <w:tcPr>
            <w:tcW w:w="5842" w:type="dxa"/>
            <w:vAlign w:val="top"/>
          </w:tcPr>
          <w:p w14:paraId="6CDD24CD" w14:textId="7F954EE2" w:rsidR="00CB011E" w:rsidRDefault="00CB011E" w:rsidP="00CB011E">
            <w:r>
              <w:t xml:space="preserve">Controls the threshold over which the system will </w:t>
            </w:r>
            <w:r w:rsidR="008921BD">
              <w:t>wake-up</w:t>
            </w:r>
            <w:r>
              <w:t xml:space="preserve"> when in standby mode.</w:t>
            </w:r>
          </w:p>
          <w:p w14:paraId="7AD9C4E1" w14:textId="77777777" w:rsidR="00CB011E" w:rsidRDefault="00CB011E" w:rsidP="00CB011E">
            <w:r>
              <w:t>This is defined as a percentage of the maximum rated CT current seen on the load current in fundamental frequency.</w:t>
            </w:r>
          </w:p>
          <w:p w14:paraId="0F62E80C" w14:textId="7EA3BFCE" w:rsidR="00CB011E" w:rsidRDefault="00CB011E" w:rsidP="00CB011E">
            <w:r>
              <w:t>Example: If the CT is 500/5 and the setting 20%, the filter will start</w:t>
            </w:r>
            <w:r w:rsidR="008921BD">
              <w:t xml:space="preserve"> when</w:t>
            </w:r>
            <w:r>
              <w:t xml:space="preserve"> the load current in fundamental frequency is greater than 500 * 0.2 = 100 A.</w:t>
            </w:r>
          </w:p>
          <w:p w14:paraId="606CD505" w14:textId="77777777" w:rsidR="00CB011E" w:rsidRDefault="00CB011E" w:rsidP="00CB011E"/>
          <w:p w14:paraId="0DA94FF2" w14:textId="7B183152" w:rsidR="000A3A2F" w:rsidRPr="004A2DA9" w:rsidRDefault="00CB011E" w:rsidP="0081738A">
            <w:r>
              <w:t>Can be set between 0% and 100%.</w:t>
            </w:r>
          </w:p>
        </w:tc>
      </w:tr>
      <w:tr w:rsidR="002D6612" w:rsidRPr="004A2DA9" w14:paraId="6C85CC40" w14:textId="77777777" w:rsidTr="00D109A8">
        <w:tc>
          <w:tcPr>
            <w:tcW w:w="2098" w:type="dxa"/>
            <w:vAlign w:val="top"/>
          </w:tcPr>
          <w:p w14:paraId="07872355" w14:textId="186EA46F" w:rsidR="002D6612" w:rsidRDefault="00D109A8" w:rsidP="0081738A">
            <w:r>
              <w:t>Standby – Sleep level</w:t>
            </w:r>
          </w:p>
        </w:tc>
        <w:tc>
          <w:tcPr>
            <w:tcW w:w="962" w:type="dxa"/>
            <w:vAlign w:val="top"/>
          </w:tcPr>
          <w:p w14:paraId="66631B10" w14:textId="7EB55901" w:rsidR="002D6612" w:rsidRDefault="00CB011E" w:rsidP="0081738A">
            <w:r>
              <w:t>85%</w:t>
            </w:r>
          </w:p>
        </w:tc>
        <w:tc>
          <w:tcPr>
            <w:tcW w:w="5842" w:type="dxa"/>
            <w:vAlign w:val="top"/>
          </w:tcPr>
          <w:p w14:paraId="17E851A2" w14:textId="5B8B661A" w:rsidR="00CB011E" w:rsidRDefault="00CB011E" w:rsidP="00CB011E">
            <w:r>
              <w:t xml:space="preserve">Controls the threshold </w:t>
            </w:r>
            <w:r w:rsidR="008921BD">
              <w:t>under</w:t>
            </w:r>
            <w:r>
              <w:t xml:space="preserve"> which the system will </w:t>
            </w:r>
            <w:r w:rsidR="008921BD">
              <w:t>go to sleep</w:t>
            </w:r>
            <w:r>
              <w:t xml:space="preserve"> </w:t>
            </w:r>
            <w:r w:rsidR="008921BD">
              <w:t>when the standby function is enabled.</w:t>
            </w:r>
          </w:p>
          <w:p w14:paraId="46906621" w14:textId="26E99706" w:rsidR="00CB011E" w:rsidRDefault="00CB011E" w:rsidP="00CB011E">
            <w:r>
              <w:t xml:space="preserve">This is defined as a percentage of the Standby </w:t>
            </w:r>
            <w:r w:rsidR="008A1B0A">
              <w:t>wake-up</w:t>
            </w:r>
            <w:r>
              <w:t xml:space="preserve"> threshold setting. </w:t>
            </w:r>
          </w:p>
          <w:p w14:paraId="2CAAE0C2" w14:textId="1A2BC02E" w:rsidR="00CB011E" w:rsidRDefault="00CB011E" w:rsidP="00CB011E">
            <w:r>
              <w:t>Given a 500/5 CT ratio, a start threshold of 20% and a stop threshold of 85%, the filter will go in to standby mode when the load current in fundamental frequency goes below 500 * 0.2 * 0.85 = 85 A.</w:t>
            </w:r>
          </w:p>
          <w:p w14:paraId="1B786B85" w14:textId="77777777" w:rsidR="00CB011E" w:rsidRDefault="00CB011E" w:rsidP="00CB011E"/>
          <w:p w14:paraId="031234F2" w14:textId="327D4FB0" w:rsidR="002D6612" w:rsidRDefault="00CB011E" w:rsidP="00CB011E">
            <w:r>
              <w:t>Can be set between 0% and 95%.</w:t>
            </w:r>
          </w:p>
        </w:tc>
      </w:tr>
      <w:tr w:rsidR="000A3A2F" w:rsidRPr="004A2DA9" w14:paraId="549636FA" w14:textId="77777777" w:rsidTr="00D109A8">
        <w:tc>
          <w:tcPr>
            <w:tcW w:w="2098" w:type="dxa"/>
            <w:vAlign w:val="top"/>
          </w:tcPr>
          <w:p w14:paraId="63AB4EB5" w14:textId="206BC3FB" w:rsidR="000A3A2F" w:rsidRPr="002D6612" w:rsidRDefault="00D109A8">
            <w:r>
              <w:t>Standby – Wake-up delay</w:t>
            </w:r>
          </w:p>
        </w:tc>
        <w:tc>
          <w:tcPr>
            <w:tcW w:w="962" w:type="dxa"/>
            <w:vAlign w:val="top"/>
          </w:tcPr>
          <w:p w14:paraId="4700EDF3" w14:textId="2BBDA979" w:rsidR="000A3A2F" w:rsidRPr="004A2DA9" w:rsidRDefault="00CB011E" w:rsidP="0081738A">
            <w:r>
              <w:t>0 s</w:t>
            </w:r>
          </w:p>
        </w:tc>
        <w:tc>
          <w:tcPr>
            <w:tcW w:w="5842" w:type="dxa"/>
            <w:vAlign w:val="top"/>
          </w:tcPr>
          <w:p w14:paraId="5E5238D1" w14:textId="5B236047" w:rsidR="00CB011E" w:rsidRDefault="00CB011E" w:rsidP="00CB011E">
            <w:r>
              <w:t xml:space="preserve">Sets for how long the </w:t>
            </w:r>
            <w:r w:rsidR="00C46E63">
              <w:t>wake-up</w:t>
            </w:r>
            <w:r>
              <w:t xml:space="preserve"> threshold must be exceeded before the system is started when in standby mode.</w:t>
            </w:r>
          </w:p>
          <w:p w14:paraId="0E6BB1F2" w14:textId="5F7F2ECB" w:rsidR="000A3A2F" w:rsidRPr="004A2DA9" w:rsidRDefault="00CB011E" w:rsidP="0081738A">
            <w:r>
              <w:t>Can be set between 0 s and 300 s.</w:t>
            </w:r>
          </w:p>
        </w:tc>
      </w:tr>
      <w:tr w:rsidR="000A3A2F" w:rsidRPr="004A2DA9" w14:paraId="2E829A5D" w14:textId="77777777" w:rsidTr="00D109A8">
        <w:tc>
          <w:tcPr>
            <w:tcW w:w="2098" w:type="dxa"/>
            <w:vAlign w:val="top"/>
          </w:tcPr>
          <w:p w14:paraId="21C7F927" w14:textId="637D4FCF" w:rsidR="000A3A2F" w:rsidRPr="004A2DA9" w:rsidRDefault="00D109A8" w:rsidP="00B40F9D">
            <w:r>
              <w:t>Standby – Sleep delay</w:t>
            </w:r>
          </w:p>
        </w:tc>
        <w:tc>
          <w:tcPr>
            <w:tcW w:w="962" w:type="dxa"/>
            <w:vAlign w:val="top"/>
          </w:tcPr>
          <w:p w14:paraId="229A9D43" w14:textId="43BDB1AB" w:rsidR="000A3A2F" w:rsidRPr="004A2DA9" w:rsidRDefault="000A3A2F" w:rsidP="0081738A">
            <w:r>
              <w:t>60</w:t>
            </w:r>
            <w:r w:rsidR="00CB011E">
              <w:t xml:space="preserve"> s</w:t>
            </w:r>
          </w:p>
        </w:tc>
        <w:tc>
          <w:tcPr>
            <w:tcW w:w="5842" w:type="dxa"/>
            <w:vAlign w:val="top"/>
          </w:tcPr>
          <w:p w14:paraId="524AD62C" w14:textId="547F679D" w:rsidR="00CB011E" w:rsidRDefault="00CB011E" w:rsidP="00CB011E">
            <w:r>
              <w:t xml:space="preserve">Sets for how long the </w:t>
            </w:r>
            <w:r w:rsidR="00C46E63">
              <w:t>sleep</w:t>
            </w:r>
            <w:r>
              <w:t xml:space="preserve"> threshold must be stayed under before the system is stopped and put in standby mode.</w:t>
            </w:r>
          </w:p>
          <w:p w14:paraId="4729ED54" w14:textId="7EE7316C" w:rsidR="000A3A2F" w:rsidRPr="004A2DA9" w:rsidRDefault="00CB011E" w:rsidP="0081738A">
            <w:r>
              <w:t>Can be set between 5s and 300 s.</w:t>
            </w:r>
          </w:p>
        </w:tc>
      </w:tr>
      <w:tr w:rsidR="000A3A2F" w:rsidRPr="004A2DA9" w14:paraId="426EDC6A" w14:textId="77777777" w:rsidTr="00D109A8">
        <w:tc>
          <w:tcPr>
            <w:tcW w:w="2098" w:type="dxa"/>
            <w:vAlign w:val="top"/>
          </w:tcPr>
          <w:p w14:paraId="6368BC5F" w14:textId="6E4E4119" w:rsidR="000A3A2F" w:rsidRPr="004A2DA9" w:rsidRDefault="00B40F9D" w:rsidP="0081738A">
            <w:r>
              <w:t>Resonance lim</w:t>
            </w:r>
          </w:p>
        </w:tc>
        <w:tc>
          <w:tcPr>
            <w:tcW w:w="962" w:type="dxa"/>
            <w:vAlign w:val="top"/>
          </w:tcPr>
          <w:p w14:paraId="20B52068" w14:textId="77777777" w:rsidR="000A3A2F" w:rsidRPr="004A2DA9" w:rsidRDefault="000A3A2F" w:rsidP="0081738A">
            <w:r>
              <w:t>20%</w:t>
            </w:r>
          </w:p>
        </w:tc>
        <w:tc>
          <w:tcPr>
            <w:tcW w:w="5842" w:type="dxa"/>
            <w:vAlign w:val="top"/>
          </w:tcPr>
          <w:p w14:paraId="5FA907C0" w14:textId="3138580D" w:rsidR="000A3A2F" w:rsidRDefault="00B40F9D" w:rsidP="0081738A">
            <w:r>
              <w:t xml:space="preserve">The resonance limit </w:t>
            </w:r>
            <w:r w:rsidR="00F76742">
              <w:t>setting</w:t>
            </w:r>
            <w:r>
              <w:t xml:space="preserve"> s</w:t>
            </w:r>
            <w:r w:rsidR="000A3A2F">
              <w:t>ets the limit in voltage amplitude for each harmonic. When exceeded, the harmonic in question will be blocked for one hour. After one hour, the harmonic will again be activated.</w:t>
            </w:r>
          </w:p>
          <w:p w14:paraId="729B4603" w14:textId="77777777" w:rsidR="000A3A2F" w:rsidRDefault="000A3A2F" w:rsidP="0081738A">
            <w:r>
              <w:t>This is defined as a percentage of the voltage amplitude in the fundamental frequency.</w:t>
            </w:r>
          </w:p>
          <w:p w14:paraId="49D9C532" w14:textId="77777777" w:rsidR="000A3A2F" w:rsidRPr="004A2DA9" w:rsidRDefault="000A3A2F" w:rsidP="0081738A">
            <w:r>
              <w:t xml:space="preserve">Can be set between </w:t>
            </w:r>
            <w:r w:rsidRPr="00457855">
              <w:rPr>
                <w:b/>
              </w:rPr>
              <w:t>1%</w:t>
            </w:r>
            <w:r>
              <w:t xml:space="preserve"> and </w:t>
            </w:r>
            <w:r w:rsidRPr="00457855">
              <w:rPr>
                <w:b/>
              </w:rPr>
              <w:t>100%</w:t>
            </w:r>
            <w:r>
              <w:t>.</w:t>
            </w:r>
          </w:p>
        </w:tc>
      </w:tr>
      <w:tr w:rsidR="009247FC" w:rsidRPr="004A2DA9" w14:paraId="3C029B18" w14:textId="77777777" w:rsidTr="00D109A8">
        <w:tc>
          <w:tcPr>
            <w:tcW w:w="2098" w:type="dxa"/>
            <w:vAlign w:val="top"/>
          </w:tcPr>
          <w:p w14:paraId="45425CE9" w14:textId="02EA561E" w:rsidR="009247FC" w:rsidRDefault="00830A2C" w:rsidP="009247FC">
            <w:r>
              <w:t>Alarm time</w:t>
            </w:r>
          </w:p>
        </w:tc>
        <w:tc>
          <w:tcPr>
            <w:tcW w:w="962" w:type="dxa"/>
            <w:vAlign w:val="top"/>
          </w:tcPr>
          <w:p w14:paraId="1DF33402" w14:textId="6B4FD1F3" w:rsidR="009247FC" w:rsidRDefault="009247FC" w:rsidP="009247FC">
            <w:r w:rsidRPr="004A2DA9">
              <w:t>10</w:t>
            </w:r>
            <w:r w:rsidR="00830A2C">
              <w:t xml:space="preserve"> s</w:t>
            </w:r>
          </w:p>
        </w:tc>
        <w:tc>
          <w:tcPr>
            <w:tcW w:w="5842" w:type="dxa"/>
            <w:vAlign w:val="top"/>
          </w:tcPr>
          <w:p w14:paraId="0D335EE3" w14:textId="77777777" w:rsidR="009247FC" w:rsidRPr="004A2DA9" w:rsidRDefault="009247FC" w:rsidP="009247FC">
            <w:r w:rsidRPr="004A2DA9">
              <w:t>Sets Alarm relay minimum activation time</w:t>
            </w:r>
          </w:p>
          <w:p w14:paraId="161EF0A5" w14:textId="06CBD614" w:rsidR="009247FC" w:rsidRDefault="009247FC" w:rsidP="009247FC">
            <w:r w:rsidRPr="004A2DA9">
              <w:t xml:space="preserve">Values: </w:t>
            </w:r>
            <w:r w:rsidRPr="004A2DA9">
              <w:rPr>
                <w:b/>
              </w:rPr>
              <w:t>1 … 255</w:t>
            </w:r>
            <w:r w:rsidRPr="004A2DA9">
              <w:t xml:space="preserve"> seconds</w:t>
            </w:r>
          </w:p>
        </w:tc>
      </w:tr>
      <w:tr w:rsidR="009247FC" w:rsidRPr="004A2DA9" w14:paraId="19274F21" w14:textId="77777777" w:rsidTr="00D109A8">
        <w:tc>
          <w:tcPr>
            <w:tcW w:w="2098" w:type="dxa"/>
            <w:vAlign w:val="top"/>
          </w:tcPr>
          <w:p w14:paraId="3B73BC25" w14:textId="72FCE7A6" w:rsidR="009247FC" w:rsidRDefault="00830A2C" w:rsidP="009247FC">
            <w:r>
              <w:t>Alarm logic</w:t>
            </w:r>
          </w:p>
        </w:tc>
        <w:tc>
          <w:tcPr>
            <w:tcW w:w="962" w:type="dxa"/>
            <w:vAlign w:val="top"/>
          </w:tcPr>
          <w:p w14:paraId="6205B387" w14:textId="01BF0E3F" w:rsidR="009247FC" w:rsidRDefault="007F6B97" w:rsidP="009247FC">
            <w:r>
              <w:t>Normally closed</w:t>
            </w:r>
          </w:p>
        </w:tc>
        <w:tc>
          <w:tcPr>
            <w:tcW w:w="5842" w:type="dxa"/>
            <w:vAlign w:val="top"/>
          </w:tcPr>
          <w:p w14:paraId="1CE2F405" w14:textId="77777777" w:rsidR="009247FC" w:rsidRPr="004A2DA9" w:rsidRDefault="009247FC" w:rsidP="009247FC">
            <w:r w:rsidRPr="004A2DA9">
              <w:t>Select Alarm relay logic *</w:t>
            </w:r>
          </w:p>
          <w:p w14:paraId="0FC524F4" w14:textId="5E541EBD" w:rsidR="009247FC" w:rsidRDefault="009247FC" w:rsidP="007F6B97">
            <w:r w:rsidRPr="004A2DA9">
              <w:t xml:space="preserve">Values: </w:t>
            </w:r>
            <w:r w:rsidR="007F6B97">
              <w:rPr>
                <w:b/>
              </w:rPr>
              <w:t>Normally open</w:t>
            </w:r>
            <w:r w:rsidRPr="004A2DA9">
              <w:t xml:space="preserve">, </w:t>
            </w:r>
            <w:r w:rsidRPr="007F6B97">
              <w:rPr>
                <w:b/>
              </w:rPr>
              <w:t>Normally Closed</w:t>
            </w:r>
          </w:p>
        </w:tc>
      </w:tr>
      <w:tr w:rsidR="009247FC" w:rsidRPr="004A2DA9" w14:paraId="6D3D76D2" w14:textId="77777777" w:rsidTr="00D109A8">
        <w:tc>
          <w:tcPr>
            <w:tcW w:w="2098" w:type="dxa"/>
            <w:vAlign w:val="top"/>
          </w:tcPr>
          <w:p w14:paraId="571974FE" w14:textId="32DB187A" w:rsidR="009247FC" w:rsidRDefault="009247FC" w:rsidP="009247FC">
            <w:r w:rsidRPr="004A2DA9">
              <w:lastRenderedPageBreak/>
              <w:t>OUT1 function</w:t>
            </w:r>
          </w:p>
        </w:tc>
        <w:tc>
          <w:tcPr>
            <w:tcW w:w="962" w:type="dxa"/>
            <w:vAlign w:val="top"/>
          </w:tcPr>
          <w:p w14:paraId="06AA1A54" w14:textId="557EDA2A" w:rsidR="009247FC" w:rsidRDefault="007F6B97" w:rsidP="009247FC">
            <w:r>
              <w:t>Off</w:t>
            </w:r>
          </w:p>
        </w:tc>
        <w:tc>
          <w:tcPr>
            <w:tcW w:w="5842" w:type="dxa"/>
            <w:vAlign w:val="top"/>
          </w:tcPr>
          <w:p w14:paraId="1A38D441" w14:textId="40F86800" w:rsidR="009247FC" w:rsidRDefault="009247FC" w:rsidP="009247FC">
            <w:r w:rsidRPr="004A2DA9">
              <w:t>Select output</w:t>
            </w:r>
            <w:r w:rsidR="00897D87">
              <w:t xml:space="preserve"> OUT1 relay activation function.</w:t>
            </w:r>
          </w:p>
          <w:p w14:paraId="44E42965" w14:textId="77777777" w:rsidR="00897D87" w:rsidRDefault="00897D87" w:rsidP="009247FC">
            <w:r>
              <w:t>Available choices:</w:t>
            </w:r>
          </w:p>
          <w:p w14:paraId="14BAB134" w14:textId="00667771" w:rsidR="00897D87" w:rsidRDefault="00897D87" w:rsidP="009247FC">
            <w:r w:rsidRPr="00897D87">
              <w:rPr>
                <w:b/>
              </w:rPr>
              <w:t>None selected</w:t>
            </w:r>
            <w:r>
              <w:t xml:space="preserve"> = OUT1 disabled</w:t>
            </w:r>
          </w:p>
          <w:p w14:paraId="7600CA32" w14:textId="1012996B" w:rsidR="00897D87" w:rsidRPr="004A2DA9" w:rsidRDefault="00897D87" w:rsidP="009247FC">
            <w:r w:rsidRPr="00897D87">
              <w:rPr>
                <w:b/>
              </w:rPr>
              <w:t>One or several selected</w:t>
            </w:r>
            <w:r>
              <w:t xml:space="preserve"> = OUT1 activates when any one of the selected conditions are active.</w:t>
            </w:r>
          </w:p>
          <w:p w14:paraId="46C0CB20" w14:textId="7AB87C5C" w:rsidR="009247FC" w:rsidRDefault="00897D87" w:rsidP="009247FC">
            <w:r>
              <w:t xml:space="preserve">A full list of the available choices for the activation function can be found in </w:t>
            </w:r>
            <w:r w:rsidR="009247FC" w:rsidRPr="004A2DA9">
              <w:fldChar w:fldCharType="begin"/>
            </w:r>
            <w:r w:rsidR="009247FC" w:rsidRPr="004A2DA9">
              <w:instrText xml:space="preserve"> REF _Ref316631619 \h </w:instrText>
            </w:r>
            <w:r w:rsidR="009247FC" w:rsidRPr="004A2DA9">
              <w:fldChar w:fldCharType="separate"/>
            </w:r>
            <w:r w:rsidR="00DA230B" w:rsidRPr="004A2DA9">
              <w:t xml:space="preserve">Table </w:t>
            </w:r>
            <w:r w:rsidR="00DA230B">
              <w:rPr>
                <w:noProof/>
              </w:rPr>
              <w:t>21</w:t>
            </w:r>
            <w:r w:rsidR="009247FC" w:rsidRPr="004A2DA9">
              <w:fldChar w:fldCharType="end"/>
            </w:r>
            <w:r>
              <w:t>.</w:t>
            </w:r>
          </w:p>
        </w:tc>
      </w:tr>
      <w:tr w:rsidR="009247FC" w:rsidRPr="004A2DA9" w14:paraId="76415F9A" w14:textId="77777777" w:rsidTr="00D109A8">
        <w:tc>
          <w:tcPr>
            <w:tcW w:w="2098" w:type="dxa"/>
            <w:vAlign w:val="top"/>
          </w:tcPr>
          <w:p w14:paraId="7B9C416B" w14:textId="1A46DF8F" w:rsidR="009247FC" w:rsidRDefault="009247FC" w:rsidP="009247FC">
            <w:r w:rsidRPr="004A2DA9">
              <w:t>OUT1 logic</w:t>
            </w:r>
          </w:p>
        </w:tc>
        <w:tc>
          <w:tcPr>
            <w:tcW w:w="962" w:type="dxa"/>
            <w:vAlign w:val="top"/>
          </w:tcPr>
          <w:p w14:paraId="3486B1C3" w14:textId="7B6BAF99" w:rsidR="009247FC" w:rsidRDefault="007F6B97" w:rsidP="009247FC">
            <w:r>
              <w:t>Normally open</w:t>
            </w:r>
          </w:p>
        </w:tc>
        <w:tc>
          <w:tcPr>
            <w:tcW w:w="5842" w:type="dxa"/>
            <w:vAlign w:val="top"/>
          </w:tcPr>
          <w:p w14:paraId="06FC787F" w14:textId="77777777" w:rsidR="009247FC" w:rsidRPr="004A2DA9" w:rsidRDefault="009247FC" w:rsidP="009247FC">
            <w:r w:rsidRPr="004A2DA9">
              <w:t>Select output OUT1 relay logic *</w:t>
            </w:r>
          </w:p>
          <w:p w14:paraId="2E5E647A" w14:textId="175F01F7" w:rsidR="009247FC" w:rsidRDefault="007F6B97" w:rsidP="009247FC">
            <w:r w:rsidRPr="004A2DA9">
              <w:t xml:space="preserve">Values: </w:t>
            </w:r>
            <w:r>
              <w:rPr>
                <w:b/>
              </w:rPr>
              <w:t>Normally open</w:t>
            </w:r>
            <w:r w:rsidRPr="004A2DA9">
              <w:t xml:space="preserve">, </w:t>
            </w:r>
            <w:r w:rsidRPr="007F6B97">
              <w:rPr>
                <w:b/>
              </w:rPr>
              <w:t>Normally Closed</w:t>
            </w:r>
          </w:p>
        </w:tc>
      </w:tr>
      <w:tr w:rsidR="009247FC" w:rsidRPr="004A2DA9" w14:paraId="54E9B3FC" w14:textId="77777777" w:rsidTr="00D109A8">
        <w:tc>
          <w:tcPr>
            <w:tcW w:w="2098" w:type="dxa"/>
            <w:vAlign w:val="top"/>
          </w:tcPr>
          <w:p w14:paraId="5B1301DC" w14:textId="46CADA3A" w:rsidR="009247FC" w:rsidRDefault="007F6B97" w:rsidP="009247FC">
            <w:r>
              <w:t>IN1 func</w:t>
            </w:r>
          </w:p>
        </w:tc>
        <w:tc>
          <w:tcPr>
            <w:tcW w:w="962" w:type="dxa"/>
            <w:vAlign w:val="top"/>
          </w:tcPr>
          <w:p w14:paraId="033B338F" w14:textId="6C4342BC" w:rsidR="009247FC" w:rsidRDefault="007F6B97" w:rsidP="009247FC">
            <w:r>
              <w:t>Off</w:t>
            </w:r>
          </w:p>
        </w:tc>
        <w:tc>
          <w:tcPr>
            <w:tcW w:w="5842" w:type="dxa"/>
            <w:vAlign w:val="top"/>
          </w:tcPr>
          <w:p w14:paraId="789B7707" w14:textId="77777777" w:rsidR="009247FC" w:rsidRPr="004A2DA9" w:rsidRDefault="009247FC" w:rsidP="009247FC">
            <w:r w:rsidRPr="004A2DA9">
              <w:t>Selects digital IN1 function:</w:t>
            </w:r>
          </w:p>
          <w:p w14:paraId="1135B83D" w14:textId="7C527887" w:rsidR="009247FC" w:rsidRDefault="00A15CE0" w:rsidP="009247FC">
            <w:r>
              <w:rPr>
                <w:b/>
              </w:rPr>
              <w:t>Off</w:t>
            </w:r>
            <w:r w:rsidRPr="004A2DA9">
              <w:t xml:space="preserve"> = Disabled</w:t>
            </w:r>
            <w:r>
              <w:t xml:space="preserve">, </w:t>
            </w:r>
            <w:r>
              <w:rPr>
                <w:b/>
              </w:rPr>
              <w:t>Trigger alarm</w:t>
            </w:r>
            <w:r w:rsidRPr="004A2DA9">
              <w:t xml:space="preserve"> = Trigger external alarm</w:t>
            </w:r>
            <w:r>
              <w:t xml:space="preserve">, </w:t>
            </w:r>
            <w:r>
              <w:rPr>
                <w:b/>
              </w:rPr>
              <w:t xml:space="preserve">Start system </w:t>
            </w:r>
            <w:r w:rsidRPr="004A2DA9">
              <w:t>= Start the system</w:t>
            </w:r>
            <w:r>
              <w:t xml:space="preserve">, </w:t>
            </w:r>
            <w:r>
              <w:rPr>
                <w:b/>
              </w:rPr>
              <w:t>Stop system</w:t>
            </w:r>
            <w:r w:rsidRPr="004A2DA9">
              <w:t xml:space="preserve"> = Stop the system</w:t>
            </w:r>
            <w:r>
              <w:t xml:space="preserve">, </w:t>
            </w:r>
            <w:r>
              <w:rPr>
                <w:b/>
              </w:rPr>
              <w:t>Acknowledge alarm</w:t>
            </w:r>
            <w:r w:rsidRPr="004A2DA9">
              <w:t xml:space="preserve"> = Acknowledge </w:t>
            </w:r>
            <w:r>
              <w:t xml:space="preserve">all </w:t>
            </w:r>
            <w:r w:rsidRPr="004A2DA9">
              <w:t>alarm</w:t>
            </w:r>
            <w:r>
              <w:t xml:space="preserve">s, </w:t>
            </w:r>
            <w:r w:rsidRPr="00634944">
              <w:rPr>
                <w:b/>
              </w:rPr>
              <w:t>Use secondary compensation set</w:t>
            </w:r>
            <w:r>
              <w:t xml:space="preserve"> </w:t>
            </w:r>
            <w:r w:rsidRPr="004A2DA9">
              <w:t>= Use secondary set of compensation settings</w:t>
            </w:r>
            <w:r w:rsidR="00CB011E">
              <w:t xml:space="preserve">, </w:t>
            </w:r>
            <w:r w:rsidR="00CB011E" w:rsidRPr="00836704">
              <w:rPr>
                <w:b/>
              </w:rPr>
              <w:t>Start/stop system</w:t>
            </w:r>
            <w:r w:rsidR="00CB011E">
              <w:t xml:space="preserve"> = Start/stop the system. See section </w:t>
            </w:r>
            <w:r w:rsidR="00CB011E">
              <w:fldChar w:fldCharType="begin"/>
            </w:r>
            <w:r w:rsidR="00CB011E">
              <w:instrText xml:space="preserve"> REF _Ref325286163 \r \h </w:instrText>
            </w:r>
            <w:r w:rsidR="00CB011E">
              <w:fldChar w:fldCharType="separate"/>
            </w:r>
            <w:r w:rsidR="00DA230B">
              <w:t>5.1.14</w:t>
            </w:r>
            <w:r w:rsidR="00CB011E">
              <w:fldChar w:fldCharType="end"/>
            </w:r>
            <w:r w:rsidR="00CB011E">
              <w:t xml:space="preserve"> for more information.</w:t>
            </w:r>
          </w:p>
        </w:tc>
      </w:tr>
      <w:tr w:rsidR="009247FC" w:rsidRPr="004A2DA9" w14:paraId="60A960D5" w14:textId="77777777" w:rsidTr="00D109A8">
        <w:tc>
          <w:tcPr>
            <w:tcW w:w="2098" w:type="dxa"/>
            <w:vAlign w:val="top"/>
          </w:tcPr>
          <w:p w14:paraId="1895D793" w14:textId="5BEAE431" w:rsidR="009247FC" w:rsidRDefault="009247FC" w:rsidP="009247FC">
            <w:r w:rsidRPr="004A2DA9">
              <w:t>IN1 logic</w:t>
            </w:r>
          </w:p>
        </w:tc>
        <w:tc>
          <w:tcPr>
            <w:tcW w:w="962" w:type="dxa"/>
            <w:vAlign w:val="top"/>
          </w:tcPr>
          <w:p w14:paraId="477BD91A" w14:textId="4398C29D" w:rsidR="009247FC" w:rsidRDefault="007F6B97" w:rsidP="009247FC">
            <w:r>
              <w:t>Active low</w:t>
            </w:r>
          </w:p>
        </w:tc>
        <w:tc>
          <w:tcPr>
            <w:tcW w:w="5842" w:type="dxa"/>
            <w:vAlign w:val="top"/>
          </w:tcPr>
          <w:p w14:paraId="722B69BB" w14:textId="77777777" w:rsidR="009247FC" w:rsidRPr="004A2DA9" w:rsidRDefault="009247FC" w:rsidP="009247FC">
            <w:r w:rsidRPr="004A2DA9">
              <w:t>Select input IN1 logic:</w:t>
            </w:r>
          </w:p>
          <w:p w14:paraId="754484D9" w14:textId="2C2F0F4A" w:rsidR="009247FC" w:rsidRDefault="009247FC" w:rsidP="007F6B97">
            <w:r w:rsidRPr="004A2DA9">
              <w:t xml:space="preserve">Values: </w:t>
            </w:r>
            <w:r w:rsidR="007F6B97">
              <w:rPr>
                <w:b/>
              </w:rPr>
              <w:t>Active l</w:t>
            </w:r>
            <w:r w:rsidRPr="007F6B97">
              <w:rPr>
                <w:b/>
              </w:rPr>
              <w:t>ow</w:t>
            </w:r>
            <w:r w:rsidRPr="004A2DA9">
              <w:t xml:space="preserve">, </w:t>
            </w:r>
            <w:r w:rsidRPr="007F6B97">
              <w:rPr>
                <w:b/>
              </w:rPr>
              <w:t xml:space="preserve">Active </w:t>
            </w:r>
            <w:r w:rsidR="007F6B97">
              <w:rPr>
                <w:b/>
              </w:rPr>
              <w:t>h</w:t>
            </w:r>
            <w:r w:rsidRPr="007F6B97">
              <w:rPr>
                <w:b/>
              </w:rPr>
              <w:t>igh</w:t>
            </w:r>
          </w:p>
        </w:tc>
      </w:tr>
      <w:tr w:rsidR="009247FC" w:rsidRPr="004A2DA9" w14:paraId="5EFC1AF4" w14:textId="77777777" w:rsidTr="00D109A8">
        <w:tc>
          <w:tcPr>
            <w:tcW w:w="2098" w:type="dxa"/>
            <w:vAlign w:val="top"/>
          </w:tcPr>
          <w:p w14:paraId="7AD39624" w14:textId="20FB5C3C" w:rsidR="009247FC" w:rsidRDefault="007F6B97" w:rsidP="009247FC">
            <w:r>
              <w:t>IN2 func</w:t>
            </w:r>
          </w:p>
        </w:tc>
        <w:tc>
          <w:tcPr>
            <w:tcW w:w="962" w:type="dxa"/>
            <w:vAlign w:val="top"/>
          </w:tcPr>
          <w:p w14:paraId="2233D100" w14:textId="7BDB119B" w:rsidR="009247FC" w:rsidRDefault="007F6B97" w:rsidP="009247FC">
            <w:r>
              <w:t>Off</w:t>
            </w:r>
          </w:p>
        </w:tc>
        <w:tc>
          <w:tcPr>
            <w:tcW w:w="5842" w:type="dxa"/>
            <w:vAlign w:val="top"/>
          </w:tcPr>
          <w:p w14:paraId="577F9E05" w14:textId="77777777" w:rsidR="009247FC" w:rsidRPr="004A2DA9" w:rsidRDefault="009247FC" w:rsidP="009247FC">
            <w:r w:rsidRPr="004A2DA9">
              <w:t>Selects digital IN2 function:</w:t>
            </w:r>
          </w:p>
          <w:p w14:paraId="38E5B276" w14:textId="69B0A752" w:rsidR="009247FC" w:rsidRDefault="00634944" w:rsidP="00634944">
            <w:r>
              <w:rPr>
                <w:b/>
              </w:rPr>
              <w:t>Off</w:t>
            </w:r>
            <w:r w:rsidR="009247FC" w:rsidRPr="004A2DA9">
              <w:t xml:space="preserve"> = Disabled</w:t>
            </w:r>
            <w:r w:rsidR="009247FC">
              <w:t xml:space="preserve">, </w:t>
            </w:r>
            <w:r>
              <w:rPr>
                <w:b/>
              </w:rPr>
              <w:t>Trigger alarm</w:t>
            </w:r>
            <w:r w:rsidR="009247FC" w:rsidRPr="004A2DA9">
              <w:t xml:space="preserve"> = Trigger external alarm</w:t>
            </w:r>
            <w:r w:rsidR="009247FC">
              <w:t xml:space="preserve">, </w:t>
            </w:r>
            <w:r>
              <w:rPr>
                <w:b/>
              </w:rPr>
              <w:t xml:space="preserve">Start system </w:t>
            </w:r>
            <w:r w:rsidR="009247FC" w:rsidRPr="004A2DA9">
              <w:t>= Start the system</w:t>
            </w:r>
            <w:r w:rsidR="009247FC">
              <w:t xml:space="preserve">, </w:t>
            </w:r>
            <w:r>
              <w:rPr>
                <w:b/>
              </w:rPr>
              <w:t>Stop system</w:t>
            </w:r>
            <w:r w:rsidR="009247FC" w:rsidRPr="004A2DA9">
              <w:t xml:space="preserve"> = Stop the system</w:t>
            </w:r>
            <w:r w:rsidR="009247FC">
              <w:t xml:space="preserve">, </w:t>
            </w:r>
            <w:r>
              <w:rPr>
                <w:b/>
              </w:rPr>
              <w:t>Acknowledge alarm</w:t>
            </w:r>
            <w:r w:rsidR="009247FC" w:rsidRPr="004A2DA9">
              <w:t xml:space="preserve"> = Acknowledge </w:t>
            </w:r>
            <w:r>
              <w:t xml:space="preserve">all </w:t>
            </w:r>
            <w:r w:rsidR="009247FC" w:rsidRPr="004A2DA9">
              <w:t>alarm</w:t>
            </w:r>
            <w:r>
              <w:t>s</w:t>
            </w:r>
            <w:r w:rsidR="009247FC">
              <w:t xml:space="preserve">, </w:t>
            </w:r>
            <w:r w:rsidRPr="00634944">
              <w:rPr>
                <w:b/>
              </w:rPr>
              <w:t>Use secondary</w:t>
            </w:r>
            <w:r w:rsidR="009247FC" w:rsidRPr="00634944">
              <w:rPr>
                <w:b/>
              </w:rPr>
              <w:t xml:space="preserve"> </w:t>
            </w:r>
            <w:r w:rsidRPr="00634944">
              <w:rPr>
                <w:b/>
              </w:rPr>
              <w:t>compensation set</w:t>
            </w:r>
            <w:r>
              <w:t xml:space="preserve"> </w:t>
            </w:r>
            <w:r w:rsidR="009247FC" w:rsidRPr="004A2DA9">
              <w:t>= Use secondary set of compensation settings</w:t>
            </w:r>
            <w:r w:rsidR="00CB011E">
              <w:t xml:space="preserve">, </w:t>
            </w:r>
            <w:r w:rsidR="00CB011E" w:rsidRPr="001D0B24">
              <w:rPr>
                <w:b/>
              </w:rPr>
              <w:t>Start/stop system</w:t>
            </w:r>
            <w:r w:rsidR="00CB011E">
              <w:t xml:space="preserve"> = Start/stop the system. See section </w:t>
            </w:r>
            <w:r w:rsidR="00CB011E">
              <w:fldChar w:fldCharType="begin"/>
            </w:r>
            <w:r w:rsidR="00CB011E">
              <w:instrText xml:space="preserve"> REF _Ref325286163 \r \h </w:instrText>
            </w:r>
            <w:r w:rsidR="00CB011E">
              <w:fldChar w:fldCharType="separate"/>
            </w:r>
            <w:r w:rsidR="00DA230B">
              <w:t>5.1.14</w:t>
            </w:r>
            <w:r w:rsidR="00CB011E">
              <w:fldChar w:fldCharType="end"/>
            </w:r>
            <w:r w:rsidR="00CB011E">
              <w:t xml:space="preserve"> for more information.</w:t>
            </w:r>
          </w:p>
        </w:tc>
      </w:tr>
      <w:tr w:rsidR="009247FC" w:rsidRPr="004A2DA9" w14:paraId="464C4F80" w14:textId="77777777" w:rsidTr="00D109A8">
        <w:tc>
          <w:tcPr>
            <w:tcW w:w="2098" w:type="dxa"/>
            <w:vAlign w:val="top"/>
          </w:tcPr>
          <w:p w14:paraId="17F1C483" w14:textId="4290B918" w:rsidR="009247FC" w:rsidRDefault="009247FC" w:rsidP="009247FC">
            <w:r w:rsidRPr="004A2DA9">
              <w:t>IN2 logic</w:t>
            </w:r>
          </w:p>
        </w:tc>
        <w:tc>
          <w:tcPr>
            <w:tcW w:w="962" w:type="dxa"/>
            <w:vAlign w:val="top"/>
          </w:tcPr>
          <w:p w14:paraId="310C86D2" w14:textId="015DE1A6" w:rsidR="009247FC" w:rsidRDefault="007F6B97" w:rsidP="009247FC">
            <w:r>
              <w:t>Active low</w:t>
            </w:r>
          </w:p>
        </w:tc>
        <w:tc>
          <w:tcPr>
            <w:tcW w:w="5842" w:type="dxa"/>
            <w:vAlign w:val="top"/>
          </w:tcPr>
          <w:p w14:paraId="1304895A" w14:textId="77777777" w:rsidR="009247FC" w:rsidRPr="004A2DA9" w:rsidRDefault="009247FC" w:rsidP="009247FC">
            <w:r w:rsidRPr="004A2DA9">
              <w:t>Select input IN2 logic:</w:t>
            </w:r>
          </w:p>
          <w:p w14:paraId="489CE6BA" w14:textId="558BCB43" w:rsidR="009247FC" w:rsidRDefault="007F6B97" w:rsidP="009247FC">
            <w:r w:rsidRPr="004A2DA9">
              <w:t xml:space="preserve">Values: </w:t>
            </w:r>
            <w:r>
              <w:rPr>
                <w:b/>
              </w:rPr>
              <w:t>Active l</w:t>
            </w:r>
            <w:r w:rsidRPr="007F6B97">
              <w:rPr>
                <w:b/>
              </w:rPr>
              <w:t>ow</w:t>
            </w:r>
            <w:r w:rsidRPr="004A2DA9">
              <w:t xml:space="preserve">, </w:t>
            </w:r>
            <w:r w:rsidRPr="007F6B97">
              <w:rPr>
                <w:b/>
              </w:rPr>
              <w:t xml:space="preserve">Active </w:t>
            </w:r>
            <w:r>
              <w:rPr>
                <w:b/>
              </w:rPr>
              <w:t>h</w:t>
            </w:r>
            <w:r w:rsidRPr="007F6B97">
              <w:rPr>
                <w:b/>
              </w:rPr>
              <w:t>igh</w:t>
            </w:r>
          </w:p>
        </w:tc>
      </w:tr>
      <w:tr w:rsidR="009247FC" w:rsidRPr="004A2DA9" w14:paraId="19A58CB4" w14:textId="77777777" w:rsidTr="00D109A8">
        <w:tc>
          <w:tcPr>
            <w:tcW w:w="2098" w:type="dxa"/>
            <w:vAlign w:val="top"/>
          </w:tcPr>
          <w:p w14:paraId="1EB82A61" w14:textId="4519B51F" w:rsidR="009247FC" w:rsidRDefault="007F6B97" w:rsidP="009247FC">
            <w:r>
              <w:t>IN3 func</w:t>
            </w:r>
          </w:p>
        </w:tc>
        <w:tc>
          <w:tcPr>
            <w:tcW w:w="962" w:type="dxa"/>
            <w:vAlign w:val="top"/>
          </w:tcPr>
          <w:p w14:paraId="1A3E913A" w14:textId="013F20AB" w:rsidR="009247FC" w:rsidRDefault="007F6B97" w:rsidP="009247FC">
            <w:r>
              <w:t>Off</w:t>
            </w:r>
          </w:p>
        </w:tc>
        <w:tc>
          <w:tcPr>
            <w:tcW w:w="5842" w:type="dxa"/>
            <w:vAlign w:val="top"/>
          </w:tcPr>
          <w:p w14:paraId="086DE94D" w14:textId="77777777" w:rsidR="009247FC" w:rsidRPr="004A2DA9" w:rsidRDefault="009247FC" w:rsidP="009247FC">
            <w:r w:rsidRPr="004A2DA9">
              <w:t>Selects digital IN3 function:</w:t>
            </w:r>
          </w:p>
          <w:p w14:paraId="6D560FB5" w14:textId="33EEC02F" w:rsidR="009247FC" w:rsidRDefault="00A15CE0" w:rsidP="009247FC">
            <w:r>
              <w:rPr>
                <w:b/>
              </w:rPr>
              <w:t>Off</w:t>
            </w:r>
            <w:r w:rsidRPr="004A2DA9">
              <w:t xml:space="preserve"> = Disabled</w:t>
            </w:r>
            <w:r>
              <w:t xml:space="preserve">, </w:t>
            </w:r>
            <w:r>
              <w:rPr>
                <w:b/>
              </w:rPr>
              <w:t>Trigger alarm</w:t>
            </w:r>
            <w:r w:rsidRPr="004A2DA9">
              <w:t xml:space="preserve"> = Trigger external alarm</w:t>
            </w:r>
            <w:r>
              <w:t xml:space="preserve">, </w:t>
            </w:r>
            <w:r>
              <w:rPr>
                <w:b/>
              </w:rPr>
              <w:t xml:space="preserve">Start system </w:t>
            </w:r>
            <w:r w:rsidRPr="004A2DA9">
              <w:t>= Start the system</w:t>
            </w:r>
            <w:r>
              <w:t xml:space="preserve">, </w:t>
            </w:r>
            <w:r>
              <w:rPr>
                <w:b/>
              </w:rPr>
              <w:t>Stop system</w:t>
            </w:r>
            <w:r w:rsidRPr="004A2DA9">
              <w:t xml:space="preserve"> = Stop the system</w:t>
            </w:r>
            <w:r>
              <w:t xml:space="preserve">, </w:t>
            </w:r>
            <w:r>
              <w:rPr>
                <w:b/>
              </w:rPr>
              <w:t>Acknowledge alarm</w:t>
            </w:r>
            <w:r w:rsidRPr="004A2DA9">
              <w:t xml:space="preserve"> = Acknowledge </w:t>
            </w:r>
            <w:r>
              <w:t xml:space="preserve">all </w:t>
            </w:r>
            <w:r w:rsidRPr="004A2DA9">
              <w:t>alarm</w:t>
            </w:r>
            <w:r>
              <w:t xml:space="preserve">s, </w:t>
            </w:r>
            <w:r w:rsidRPr="00634944">
              <w:rPr>
                <w:b/>
              </w:rPr>
              <w:t>Use secondary compensation set</w:t>
            </w:r>
            <w:r>
              <w:t xml:space="preserve"> </w:t>
            </w:r>
            <w:r w:rsidRPr="004A2DA9">
              <w:t>= Use secondary set of compensation settings</w:t>
            </w:r>
            <w:r w:rsidR="00CB011E">
              <w:t xml:space="preserve">, </w:t>
            </w:r>
            <w:r w:rsidR="00CB011E" w:rsidRPr="001D0B24">
              <w:rPr>
                <w:b/>
              </w:rPr>
              <w:t>Start/stop system</w:t>
            </w:r>
            <w:r w:rsidR="00CB011E">
              <w:t xml:space="preserve"> = Start/stop the system. See section </w:t>
            </w:r>
            <w:r w:rsidR="00CB011E">
              <w:fldChar w:fldCharType="begin"/>
            </w:r>
            <w:r w:rsidR="00CB011E">
              <w:instrText xml:space="preserve"> REF _Ref325286163 \r \h </w:instrText>
            </w:r>
            <w:r w:rsidR="00CB011E">
              <w:fldChar w:fldCharType="separate"/>
            </w:r>
            <w:r w:rsidR="00DA230B">
              <w:t>5.1.14</w:t>
            </w:r>
            <w:r w:rsidR="00CB011E">
              <w:fldChar w:fldCharType="end"/>
            </w:r>
            <w:r w:rsidR="00CB011E">
              <w:t xml:space="preserve"> for more information.</w:t>
            </w:r>
          </w:p>
        </w:tc>
      </w:tr>
      <w:tr w:rsidR="009247FC" w:rsidRPr="004A2DA9" w14:paraId="7F56A4AE" w14:textId="77777777" w:rsidTr="00D109A8">
        <w:tc>
          <w:tcPr>
            <w:tcW w:w="2098" w:type="dxa"/>
            <w:vAlign w:val="top"/>
          </w:tcPr>
          <w:p w14:paraId="3E60650F" w14:textId="06463338" w:rsidR="009247FC" w:rsidRDefault="009247FC" w:rsidP="009247FC">
            <w:r w:rsidRPr="004A2DA9">
              <w:t>IN3 logic</w:t>
            </w:r>
          </w:p>
        </w:tc>
        <w:tc>
          <w:tcPr>
            <w:tcW w:w="962" w:type="dxa"/>
            <w:vAlign w:val="top"/>
          </w:tcPr>
          <w:p w14:paraId="1311D575" w14:textId="4C72FA75" w:rsidR="009247FC" w:rsidRDefault="007F6B97" w:rsidP="009247FC">
            <w:r>
              <w:t>Active low</w:t>
            </w:r>
          </w:p>
        </w:tc>
        <w:tc>
          <w:tcPr>
            <w:tcW w:w="5842" w:type="dxa"/>
            <w:vAlign w:val="top"/>
          </w:tcPr>
          <w:p w14:paraId="09E736F7" w14:textId="77777777" w:rsidR="009247FC" w:rsidRPr="004A2DA9" w:rsidRDefault="009247FC" w:rsidP="009247FC">
            <w:r w:rsidRPr="004A2DA9">
              <w:t>Select input IN3 logic:</w:t>
            </w:r>
          </w:p>
          <w:p w14:paraId="2E369749" w14:textId="30420654" w:rsidR="009247FC" w:rsidRDefault="007F6B97" w:rsidP="009247FC">
            <w:r w:rsidRPr="004A2DA9">
              <w:t xml:space="preserve">Values: </w:t>
            </w:r>
            <w:r>
              <w:rPr>
                <w:b/>
              </w:rPr>
              <w:t>Active l</w:t>
            </w:r>
            <w:r w:rsidRPr="007F6B97">
              <w:rPr>
                <w:b/>
              </w:rPr>
              <w:t>ow</w:t>
            </w:r>
            <w:r w:rsidRPr="004A2DA9">
              <w:t xml:space="preserve">, </w:t>
            </w:r>
            <w:r w:rsidRPr="007F6B97">
              <w:rPr>
                <w:b/>
              </w:rPr>
              <w:t xml:space="preserve">Active </w:t>
            </w:r>
            <w:r>
              <w:rPr>
                <w:b/>
              </w:rPr>
              <w:t>h</w:t>
            </w:r>
            <w:r w:rsidRPr="007F6B97">
              <w:rPr>
                <w:b/>
              </w:rPr>
              <w:t>igh</w:t>
            </w:r>
          </w:p>
        </w:tc>
      </w:tr>
      <w:tr w:rsidR="009247FC" w:rsidRPr="004A2DA9" w14:paraId="5DC5606A" w14:textId="77777777" w:rsidTr="00E37E5A">
        <w:tc>
          <w:tcPr>
            <w:tcW w:w="8902" w:type="dxa"/>
            <w:gridSpan w:val="3"/>
            <w:tcBorders>
              <w:left w:val="nil"/>
              <w:bottom w:val="nil"/>
              <w:right w:val="nil"/>
            </w:tcBorders>
            <w:vAlign w:val="top"/>
          </w:tcPr>
          <w:p w14:paraId="3E33A172" w14:textId="0F1A9FC5" w:rsidR="009247FC" w:rsidRPr="004A2DA9" w:rsidRDefault="00601D05" w:rsidP="0081738A">
            <w:r w:rsidRPr="004A2DA9">
              <w:t>* All relays are physically normally-open when the system is turned off.</w:t>
            </w:r>
          </w:p>
        </w:tc>
      </w:tr>
    </w:tbl>
    <w:p w14:paraId="44B7C8D0" w14:textId="5A6C59A7" w:rsidR="00DB0426" w:rsidRDefault="00DB0426" w:rsidP="00DB0426">
      <w:pPr>
        <w:pStyle w:val="Heading2"/>
      </w:pPr>
      <w:bookmarkStart w:id="470" w:name="_Toc505008848"/>
      <w:r>
        <w:t>Compensation / Compensation (alt)</w:t>
      </w:r>
      <w:bookmarkEnd w:id="470"/>
    </w:p>
    <w:p w14:paraId="017BB39B" w14:textId="4C9609C6" w:rsidR="0038710B" w:rsidRDefault="0038710B" w:rsidP="0038710B">
      <w:pPr>
        <w:pStyle w:val="Caption"/>
        <w:keepNext/>
      </w:pPr>
      <w:bookmarkStart w:id="471" w:name="_Toc505008942"/>
      <w:r>
        <w:t xml:space="preserve">Table </w:t>
      </w:r>
      <w:r w:rsidR="00482D60">
        <w:rPr>
          <w:noProof/>
        </w:rPr>
        <w:fldChar w:fldCharType="begin"/>
      </w:r>
      <w:r w:rsidR="00482D60">
        <w:rPr>
          <w:noProof/>
        </w:rPr>
        <w:instrText xml:space="preserve"> SEQ Table \* ARABIC </w:instrText>
      </w:r>
      <w:r w:rsidR="00482D60">
        <w:rPr>
          <w:noProof/>
        </w:rPr>
        <w:fldChar w:fldCharType="separate"/>
      </w:r>
      <w:r w:rsidR="00DA230B">
        <w:rPr>
          <w:noProof/>
        </w:rPr>
        <w:t>26</w:t>
      </w:r>
      <w:r w:rsidR="00482D60">
        <w:rPr>
          <w:noProof/>
        </w:rPr>
        <w:fldChar w:fldCharType="end"/>
      </w:r>
      <w:r>
        <w:t>: HMI3 Compensation menu table</w:t>
      </w:r>
      <w:bookmarkEnd w:id="471"/>
    </w:p>
    <w:tbl>
      <w:tblPr>
        <w:tblStyle w:val="TableGrid"/>
        <w:tblW w:w="0" w:type="auto"/>
        <w:tblLook w:val="04A0" w:firstRow="1" w:lastRow="0" w:firstColumn="1" w:lastColumn="0" w:noHBand="0" w:noVBand="1"/>
      </w:tblPr>
      <w:tblGrid>
        <w:gridCol w:w="1814"/>
        <w:gridCol w:w="992"/>
        <w:gridCol w:w="6096"/>
      </w:tblGrid>
      <w:tr w:rsidR="003E7917" w:rsidRPr="004A2DA9" w14:paraId="611F78F9" w14:textId="77777777" w:rsidTr="00E37E5A">
        <w:trPr>
          <w:cnfStyle w:val="100000000000" w:firstRow="1" w:lastRow="0" w:firstColumn="0" w:lastColumn="0" w:oddVBand="0" w:evenVBand="0" w:oddHBand="0" w:evenHBand="0" w:firstRowFirstColumn="0" w:firstRowLastColumn="0" w:lastRowFirstColumn="0" w:lastRowLastColumn="0"/>
        </w:trPr>
        <w:tc>
          <w:tcPr>
            <w:tcW w:w="1814" w:type="dxa"/>
            <w:vAlign w:val="top"/>
          </w:tcPr>
          <w:p w14:paraId="18DBC790" w14:textId="77777777" w:rsidR="003E7917" w:rsidRPr="004A2DA9" w:rsidRDefault="003E7917" w:rsidP="005E5F34">
            <w:r w:rsidRPr="004A2DA9">
              <w:t>Parameter</w:t>
            </w:r>
          </w:p>
        </w:tc>
        <w:tc>
          <w:tcPr>
            <w:tcW w:w="992" w:type="dxa"/>
            <w:vAlign w:val="top"/>
          </w:tcPr>
          <w:p w14:paraId="4E60AD02" w14:textId="77777777" w:rsidR="003E7917" w:rsidRPr="004A2DA9" w:rsidRDefault="003E7917" w:rsidP="005E5F34">
            <w:r w:rsidRPr="004A2DA9">
              <w:t>Default</w:t>
            </w:r>
          </w:p>
        </w:tc>
        <w:tc>
          <w:tcPr>
            <w:tcW w:w="6096" w:type="dxa"/>
            <w:vAlign w:val="top"/>
          </w:tcPr>
          <w:p w14:paraId="6DDA0C87" w14:textId="77777777" w:rsidR="003E7917" w:rsidRPr="004A2DA9" w:rsidRDefault="003E7917" w:rsidP="005E5F34">
            <w:r w:rsidRPr="004A2DA9">
              <w:t>Description</w:t>
            </w:r>
          </w:p>
        </w:tc>
      </w:tr>
      <w:tr w:rsidR="003E7917" w:rsidRPr="004A2DA9" w14:paraId="14746BCC" w14:textId="77777777" w:rsidTr="00E37E5A">
        <w:tc>
          <w:tcPr>
            <w:tcW w:w="1814" w:type="dxa"/>
            <w:vAlign w:val="top"/>
          </w:tcPr>
          <w:p w14:paraId="0F70D1E2" w14:textId="77777777" w:rsidR="003E7917" w:rsidRPr="004A2DA9" w:rsidRDefault="003E7917" w:rsidP="005E5F34">
            <w:r w:rsidRPr="004A2DA9">
              <w:t>PFC mode</w:t>
            </w:r>
          </w:p>
        </w:tc>
        <w:tc>
          <w:tcPr>
            <w:tcW w:w="992" w:type="dxa"/>
            <w:vAlign w:val="top"/>
          </w:tcPr>
          <w:p w14:paraId="40B93FCE" w14:textId="79E31804" w:rsidR="003E7917" w:rsidRPr="004A2DA9" w:rsidRDefault="003E7917" w:rsidP="005E5F34">
            <w:r>
              <w:t>Disabled</w:t>
            </w:r>
          </w:p>
        </w:tc>
        <w:tc>
          <w:tcPr>
            <w:tcW w:w="6096" w:type="dxa"/>
            <w:vAlign w:val="top"/>
          </w:tcPr>
          <w:p w14:paraId="1DD19156" w14:textId="77777777" w:rsidR="003E7917" w:rsidRPr="004A2DA9" w:rsidRDefault="003E7917" w:rsidP="005E5F34">
            <w:r w:rsidRPr="004A2DA9">
              <w:t>Selects Power Factor Correction mode:</w:t>
            </w:r>
          </w:p>
          <w:p w14:paraId="0BC15F5F" w14:textId="09C3E27A" w:rsidR="003E7917" w:rsidRPr="004A2DA9" w:rsidRDefault="004C2176" w:rsidP="004C2176">
            <w:r w:rsidRPr="004C2176">
              <w:t xml:space="preserve">Value: </w:t>
            </w:r>
            <w:r w:rsidR="003E7917">
              <w:rPr>
                <w:b/>
              </w:rPr>
              <w:t>Disabled</w:t>
            </w:r>
            <w:r w:rsidR="003E7917" w:rsidRPr="004A2DA9">
              <w:t xml:space="preserve">, </w:t>
            </w:r>
            <w:r w:rsidR="003E7917">
              <w:rPr>
                <w:b/>
              </w:rPr>
              <w:t>Dynamic</w:t>
            </w:r>
            <w:r w:rsidR="003E7917">
              <w:t xml:space="preserve"> </w:t>
            </w:r>
            <w:r w:rsidR="003E7917" w:rsidRPr="004A2DA9">
              <w:t xml:space="preserve">= </w:t>
            </w:r>
            <w:r w:rsidR="003E7917">
              <w:t>Dynamic compensation based on PFC setpoint</w:t>
            </w:r>
            <w:r w:rsidR="003E7917" w:rsidRPr="004A2DA9">
              <w:t xml:space="preserve">, </w:t>
            </w:r>
            <w:r w:rsidR="003E7917">
              <w:rPr>
                <w:b/>
              </w:rPr>
              <w:t xml:space="preserve">Dynamic (inductive) </w:t>
            </w:r>
            <w:r w:rsidR="003E7917">
              <w:t xml:space="preserve">= Dynamic compensation in inductive direction only, </w:t>
            </w:r>
            <w:r w:rsidR="003E7917">
              <w:rPr>
                <w:b/>
              </w:rPr>
              <w:t>Dynamic (capacitive)</w:t>
            </w:r>
            <w:r w:rsidR="003E7917">
              <w:t xml:space="preserve"> = Dynamic compensation in capacitive direction only. </w:t>
            </w:r>
            <w:r w:rsidR="003E7917">
              <w:rPr>
                <w:b/>
              </w:rPr>
              <w:t>Static</w:t>
            </w:r>
            <w:r w:rsidR="003E7917" w:rsidRPr="004A2DA9">
              <w:t xml:space="preserve"> = </w:t>
            </w:r>
            <w:r w:rsidR="007431DC">
              <w:t>Static output</w:t>
            </w:r>
            <w:r w:rsidR="003E7917" w:rsidRPr="004A2DA9">
              <w:t xml:space="preserve"> of reactive power</w:t>
            </w:r>
            <w:r w:rsidR="003E7917">
              <w:t xml:space="preserve"> (PFC Q)</w:t>
            </w:r>
          </w:p>
        </w:tc>
      </w:tr>
      <w:tr w:rsidR="003E7917" w:rsidRPr="004A2DA9" w14:paraId="7A48C41F" w14:textId="77777777" w:rsidTr="00E37E5A">
        <w:tc>
          <w:tcPr>
            <w:tcW w:w="1814" w:type="dxa"/>
            <w:vAlign w:val="top"/>
          </w:tcPr>
          <w:p w14:paraId="515831FF" w14:textId="77777777" w:rsidR="003E7917" w:rsidRPr="004A2DA9" w:rsidRDefault="003E7917" w:rsidP="005E5F34">
            <w:r w:rsidRPr="004A2DA9">
              <w:t>PFC setpoint</w:t>
            </w:r>
          </w:p>
        </w:tc>
        <w:tc>
          <w:tcPr>
            <w:tcW w:w="992" w:type="dxa"/>
            <w:vAlign w:val="top"/>
          </w:tcPr>
          <w:p w14:paraId="1C320F14" w14:textId="75425AAF" w:rsidR="003E7917" w:rsidRPr="004A2DA9" w:rsidRDefault="005A5863" w:rsidP="005E5F34">
            <w:r>
              <w:t>0.</w:t>
            </w:r>
            <w:r w:rsidR="003E7917" w:rsidRPr="004A2DA9">
              <w:t>97</w:t>
            </w:r>
            <w:r w:rsidR="003E7917">
              <w:t xml:space="preserve"> </w:t>
            </w:r>
            <w:r>
              <w:t>(</w:t>
            </w:r>
            <w:r w:rsidR="003E7917" w:rsidRPr="004A2DA9">
              <w:t>ind</w:t>
            </w:r>
            <w:r>
              <w:t>)</w:t>
            </w:r>
          </w:p>
        </w:tc>
        <w:tc>
          <w:tcPr>
            <w:tcW w:w="6096" w:type="dxa"/>
            <w:vAlign w:val="top"/>
          </w:tcPr>
          <w:p w14:paraId="477936D3" w14:textId="73E0FD00" w:rsidR="003E7917" w:rsidRPr="004A2DA9" w:rsidRDefault="003E7917" w:rsidP="005E5F34">
            <w:r w:rsidRPr="004A2DA9">
              <w:t xml:space="preserve">Setpoint for Power factor in </w:t>
            </w:r>
            <w:r w:rsidR="005A5863" w:rsidRPr="008F0C4A">
              <w:t>Dynamic</w:t>
            </w:r>
            <w:r w:rsidRPr="004A2DA9">
              <w:t xml:space="preserve"> </w:t>
            </w:r>
            <w:r w:rsidR="005A5863">
              <w:t xml:space="preserve">PFC </w:t>
            </w:r>
            <w:r w:rsidRPr="004A2DA9">
              <w:t>mode:</w:t>
            </w:r>
          </w:p>
          <w:p w14:paraId="10391E36" w14:textId="7865C179" w:rsidR="003E7917" w:rsidRPr="004A2DA9" w:rsidRDefault="003E7917" w:rsidP="005E5F34">
            <w:r w:rsidRPr="004A2DA9">
              <w:t xml:space="preserve">Value: </w:t>
            </w:r>
            <w:r w:rsidR="008F0C4A">
              <w:rPr>
                <w:b/>
              </w:rPr>
              <w:t>0.</w:t>
            </w:r>
            <w:r w:rsidRPr="004A2DA9">
              <w:rPr>
                <w:b/>
              </w:rPr>
              <w:t>5 inductive</w:t>
            </w:r>
            <w:r w:rsidRPr="004A2DA9">
              <w:t xml:space="preserve"> to </w:t>
            </w:r>
            <w:r w:rsidR="008F0C4A">
              <w:rPr>
                <w:b/>
              </w:rPr>
              <w:t>0.</w:t>
            </w:r>
            <w:r w:rsidRPr="004A2DA9">
              <w:rPr>
                <w:b/>
              </w:rPr>
              <w:t>5 capacitive</w:t>
            </w:r>
            <w:r w:rsidR="004C2176">
              <w:t>, step 0.</w:t>
            </w:r>
            <w:r w:rsidRPr="004A2DA9">
              <w:t>01</w:t>
            </w:r>
            <w:r w:rsidR="008F0C4A">
              <w:t>.</w:t>
            </w:r>
          </w:p>
        </w:tc>
      </w:tr>
      <w:tr w:rsidR="003E7917" w:rsidRPr="004A2DA9" w14:paraId="6CDE7AD2" w14:textId="77777777" w:rsidTr="00E37E5A">
        <w:tc>
          <w:tcPr>
            <w:tcW w:w="1814" w:type="dxa"/>
            <w:vAlign w:val="top"/>
          </w:tcPr>
          <w:p w14:paraId="5498D68A" w14:textId="77777777" w:rsidR="003E7917" w:rsidRPr="004A2DA9" w:rsidRDefault="003E7917" w:rsidP="005E5F34">
            <w:r w:rsidRPr="004A2DA9">
              <w:t>PFC Q</w:t>
            </w:r>
          </w:p>
        </w:tc>
        <w:tc>
          <w:tcPr>
            <w:tcW w:w="992" w:type="dxa"/>
            <w:vAlign w:val="top"/>
          </w:tcPr>
          <w:p w14:paraId="60730492" w14:textId="77777777" w:rsidR="003E7917" w:rsidRPr="004A2DA9" w:rsidRDefault="003E7917" w:rsidP="005E5F34">
            <w:r w:rsidRPr="004A2DA9">
              <w:t>0</w:t>
            </w:r>
          </w:p>
        </w:tc>
        <w:tc>
          <w:tcPr>
            <w:tcW w:w="6096" w:type="dxa"/>
            <w:vAlign w:val="top"/>
          </w:tcPr>
          <w:p w14:paraId="37833B04" w14:textId="004FF777" w:rsidR="003E7917" w:rsidRPr="004A2DA9" w:rsidRDefault="003E7917" w:rsidP="005E5F34">
            <w:r w:rsidRPr="004A2DA9">
              <w:t xml:space="preserve">Fixed reactive power in </w:t>
            </w:r>
            <w:r w:rsidR="008F0C4A" w:rsidRPr="008F0C4A">
              <w:t>Static</w:t>
            </w:r>
            <w:r w:rsidRPr="004A2DA9">
              <w:t xml:space="preserve"> </w:t>
            </w:r>
            <w:r w:rsidR="008F0C4A">
              <w:t xml:space="preserve">PFC </w:t>
            </w:r>
            <w:r w:rsidRPr="004A2DA9">
              <w:t>mode.</w:t>
            </w:r>
          </w:p>
          <w:p w14:paraId="407BEA76" w14:textId="0967CECC" w:rsidR="003E7917" w:rsidRPr="004A2DA9" w:rsidRDefault="003E7917" w:rsidP="005E5F34">
            <w:r w:rsidRPr="004A2DA9">
              <w:t>Value:</w:t>
            </w:r>
            <w:r>
              <w:t xml:space="preserve"> </w:t>
            </w:r>
            <w:r w:rsidRPr="00C64C01">
              <w:rPr>
                <w:b/>
              </w:rPr>
              <w:t>MAX inductive …</w:t>
            </w:r>
            <w:r>
              <w:t xml:space="preserve"> </w:t>
            </w:r>
            <w:r w:rsidRPr="004A2DA9">
              <w:rPr>
                <w:b/>
              </w:rPr>
              <w:t>0</w:t>
            </w:r>
            <w:r w:rsidRPr="004A2DA9">
              <w:t xml:space="preserve"> </w:t>
            </w:r>
            <w:r w:rsidRPr="004A2DA9">
              <w:rPr>
                <w:b/>
              </w:rPr>
              <w:t>… MAX</w:t>
            </w:r>
            <w:r>
              <w:rPr>
                <w:b/>
              </w:rPr>
              <w:t xml:space="preserve"> capacitive</w:t>
            </w:r>
            <w:r w:rsidRPr="004A2DA9">
              <w:t>* (rating of system), step 1 kVAR</w:t>
            </w:r>
          </w:p>
        </w:tc>
      </w:tr>
      <w:tr w:rsidR="003E7917" w:rsidRPr="004A2DA9" w14:paraId="3450BB5F" w14:textId="77777777" w:rsidTr="00E37E5A">
        <w:tc>
          <w:tcPr>
            <w:tcW w:w="1814" w:type="dxa"/>
            <w:vAlign w:val="top"/>
          </w:tcPr>
          <w:p w14:paraId="2E1AAED8" w14:textId="520AA008" w:rsidR="003E7917" w:rsidRPr="004A2DA9" w:rsidRDefault="009259A9" w:rsidP="005E5F34">
            <w:r>
              <w:t>Loadbal</w:t>
            </w:r>
          </w:p>
        </w:tc>
        <w:tc>
          <w:tcPr>
            <w:tcW w:w="992" w:type="dxa"/>
            <w:vAlign w:val="top"/>
          </w:tcPr>
          <w:p w14:paraId="66E5ADE3" w14:textId="2A19A5E7" w:rsidR="003E7917" w:rsidRPr="004A2DA9" w:rsidRDefault="009259A9" w:rsidP="005E5F34">
            <w:r>
              <w:t>Disabled</w:t>
            </w:r>
          </w:p>
        </w:tc>
        <w:tc>
          <w:tcPr>
            <w:tcW w:w="6096" w:type="dxa"/>
            <w:vAlign w:val="top"/>
          </w:tcPr>
          <w:p w14:paraId="144CD906" w14:textId="77777777" w:rsidR="003E7917" w:rsidRPr="004A2DA9" w:rsidRDefault="003E7917" w:rsidP="005E5F34">
            <w:r w:rsidRPr="004A2DA9">
              <w:t>Selects load balancing mode:</w:t>
            </w:r>
          </w:p>
          <w:p w14:paraId="0A5D31EB" w14:textId="57038E0E" w:rsidR="003E7917" w:rsidRPr="004A2DA9" w:rsidRDefault="009259A9" w:rsidP="009259A9">
            <w:r w:rsidRPr="009259A9">
              <w:t xml:space="preserve">Value: </w:t>
            </w:r>
            <w:r>
              <w:rPr>
                <w:b/>
              </w:rPr>
              <w:t>Disabled</w:t>
            </w:r>
            <w:r w:rsidR="003E7917" w:rsidRPr="004A2DA9">
              <w:t xml:space="preserve">, </w:t>
            </w:r>
            <w:r>
              <w:rPr>
                <w:b/>
              </w:rPr>
              <w:t>Enabled (</w:t>
            </w:r>
            <w:r w:rsidR="003E7917" w:rsidRPr="009259A9">
              <w:rPr>
                <w:b/>
              </w:rPr>
              <w:t>Line to Line</w:t>
            </w:r>
            <w:r w:rsidRPr="009259A9">
              <w:rPr>
                <w:b/>
              </w:rPr>
              <w:t>)</w:t>
            </w:r>
            <w:r w:rsidR="003E7917" w:rsidRPr="004A2DA9">
              <w:t xml:space="preserve">, </w:t>
            </w:r>
            <w:r w:rsidRPr="009259A9">
              <w:rPr>
                <w:b/>
              </w:rPr>
              <w:t>Enabled (</w:t>
            </w:r>
            <w:r w:rsidR="003E7917" w:rsidRPr="009259A9">
              <w:rPr>
                <w:b/>
              </w:rPr>
              <w:t>Line to Neutral</w:t>
            </w:r>
            <w:r>
              <w:rPr>
                <w:b/>
              </w:rPr>
              <w:t>)</w:t>
            </w:r>
            <w:r w:rsidR="00C06631">
              <w:rPr>
                <w:b/>
              </w:rPr>
              <w:t xml:space="preserve"> </w:t>
            </w:r>
            <w:r w:rsidR="003E7917" w:rsidRPr="009259A9">
              <w:rPr>
                <w:b/>
              </w:rPr>
              <w:t>**</w:t>
            </w:r>
            <w:r w:rsidR="003E7917" w:rsidRPr="004A2DA9">
              <w:t>,</w:t>
            </w:r>
            <w:r>
              <w:t xml:space="preserve"> </w:t>
            </w:r>
            <w:r>
              <w:rPr>
                <w:b/>
              </w:rPr>
              <w:t>Enabled (</w:t>
            </w:r>
            <w:r w:rsidR="003E7917" w:rsidRPr="009259A9">
              <w:rPr>
                <w:b/>
              </w:rPr>
              <w:t>Line to Line and Line to Neutral</w:t>
            </w:r>
            <w:r>
              <w:rPr>
                <w:b/>
              </w:rPr>
              <w:t>)</w:t>
            </w:r>
            <w:r w:rsidR="00C06631">
              <w:rPr>
                <w:b/>
              </w:rPr>
              <w:t xml:space="preserve"> </w:t>
            </w:r>
            <w:r w:rsidR="003E7917" w:rsidRPr="009259A9">
              <w:rPr>
                <w:b/>
              </w:rPr>
              <w:t>**</w:t>
            </w:r>
          </w:p>
        </w:tc>
      </w:tr>
      <w:tr w:rsidR="003E7917" w:rsidRPr="004A2DA9" w14:paraId="65A193B2" w14:textId="77777777" w:rsidTr="00E37E5A">
        <w:tc>
          <w:tcPr>
            <w:tcW w:w="1814" w:type="dxa"/>
            <w:vAlign w:val="top"/>
          </w:tcPr>
          <w:p w14:paraId="1830EB6E" w14:textId="0934FFD6" w:rsidR="003E7917" w:rsidRPr="004A2DA9" w:rsidRDefault="009259A9" w:rsidP="005E5F34">
            <w:r>
              <w:t>Harm.comp</w:t>
            </w:r>
          </w:p>
        </w:tc>
        <w:tc>
          <w:tcPr>
            <w:tcW w:w="992" w:type="dxa"/>
            <w:vAlign w:val="top"/>
          </w:tcPr>
          <w:p w14:paraId="3A40145E" w14:textId="1BF20F96" w:rsidR="003E7917" w:rsidRPr="004A2DA9" w:rsidRDefault="009259A9" w:rsidP="005E5F34">
            <w:r>
              <w:t>Disabled</w:t>
            </w:r>
          </w:p>
        </w:tc>
        <w:tc>
          <w:tcPr>
            <w:tcW w:w="6096" w:type="dxa"/>
            <w:vAlign w:val="top"/>
          </w:tcPr>
          <w:p w14:paraId="475A4033" w14:textId="77777777" w:rsidR="003E7917" w:rsidRPr="004A2DA9" w:rsidRDefault="003E7917" w:rsidP="005E5F34">
            <w:r>
              <w:t>Enables or d</w:t>
            </w:r>
            <w:r w:rsidRPr="004A2DA9">
              <w:t>isables harmonic compensation globally</w:t>
            </w:r>
          </w:p>
          <w:p w14:paraId="6C5DCD80" w14:textId="767E8A9D" w:rsidR="003E7917" w:rsidRPr="004A2DA9" w:rsidRDefault="004C2176" w:rsidP="00CF6DF5">
            <w:r w:rsidRPr="004C2176">
              <w:t xml:space="preserve">Value: </w:t>
            </w:r>
            <w:r w:rsidR="009259A9">
              <w:rPr>
                <w:b/>
              </w:rPr>
              <w:t>Disabled</w:t>
            </w:r>
            <w:r w:rsidR="003E7917" w:rsidRPr="004A2DA9">
              <w:t xml:space="preserve">, </w:t>
            </w:r>
            <w:r w:rsidR="009259A9">
              <w:rPr>
                <w:b/>
              </w:rPr>
              <w:t>Enabled (CT control), Enabled (</w:t>
            </w:r>
            <w:r w:rsidR="00CF6DF5">
              <w:rPr>
                <w:b/>
              </w:rPr>
              <w:t>Sensorless</w:t>
            </w:r>
            <w:r w:rsidR="009259A9">
              <w:rPr>
                <w:b/>
              </w:rPr>
              <w:t xml:space="preserve"> </w:t>
            </w:r>
            <w:r w:rsidR="0010735F">
              <w:rPr>
                <w:b/>
              </w:rPr>
              <w:t>C</w:t>
            </w:r>
            <w:r w:rsidR="009259A9">
              <w:rPr>
                <w:b/>
              </w:rPr>
              <w:t>ontrol)</w:t>
            </w:r>
            <w:r w:rsidR="009259A9">
              <w:t xml:space="preserve"> ***</w:t>
            </w:r>
            <w:r w:rsidR="001839CA">
              <w:t>*</w:t>
            </w:r>
          </w:p>
        </w:tc>
      </w:tr>
      <w:tr w:rsidR="003E7917" w:rsidRPr="004A2DA9" w14:paraId="612F3C04" w14:textId="77777777" w:rsidTr="00E37E5A">
        <w:tc>
          <w:tcPr>
            <w:tcW w:w="1814" w:type="dxa"/>
            <w:vAlign w:val="top"/>
          </w:tcPr>
          <w:p w14:paraId="02ABF899" w14:textId="09200EF6" w:rsidR="003E7917" w:rsidRPr="004A2DA9" w:rsidRDefault="004C2176" w:rsidP="005E5F34">
            <w:r>
              <w:t>Harm.unbal</w:t>
            </w:r>
          </w:p>
        </w:tc>
        <w:tc>
          <w:tcPr>
            <w:tcW w:w="992" w:type="dxa"/>
            <w:vAlign w:val="top"/>
          </w:tcPr>
          <w:p w14:paraId="561E7BFA" w14:textId="04747386" w:rsidR="003E7917" w:rsidRPr="004A2DA9" w:rsidRDefault="00771EE6" w:rsidP="005E5F34">
            <w:r>
              <w:t>Disabled</w:t>
            </w:r>
          </w:p>
        </w:tc>
        <w:tc>
          <w:tcPr>
            <w:tcW w:w="6096" w:type="dxa"/>
            <w:vAlign w:val="top"/>
          </w:tcPr>
          <w:p w14:paraId="6A871C21" w14:textId="77777777" w:rsidR="003E7917" w:rsidRPr="004A2DA9" w:rsidRDefault="003E7917" w:rsidP="005E5F34">
            <w:r>
              <w:t>Enables or d</w:t>
            </w:r>
            <w:r w:rsidRPr="004A2DA9">
              <w:t>isables support for unbalanced harmonics:</w:t>
            </w:r>
          </w:p>
          <w:p w14:paraId="5C4F16EC" w14:textId="577306CF" w:rsidR="003E7917" w:rsidRPr="004A2DA9" w:rsidRDefault="004C2176" w:rsidP="004C2176">
            <w:r w:rsidRPr="004C2176">
              <w:t xml:space="preserve">Value: </w:t>
            </w:r>
            <w:r w:rsidR="003E7917" w:rsidRPr="004C2176">
              <w:rPr>
                <w:b/>
              </w:rPr>
              <w:t>Disabled</w:t>
            </w:r>
            <w:r w:rsidR="003E7917" w:rsidRPr="004A2DA9">
              <w:t xml:space="preserve">, </w:t>
            </w:r>
            <w:r w:rsidR="003E7917" w:rsidRPr="004C2176">
              <w:rPr>
                <w:b/>
              </w:rPr>
              <w:t>Enabled</w:t>
            </w:r>
          </w:p>
        </w:tc>
      </w:tr>
      <w:tr w:rsidR="003E7917" w:rsidRPr="004A2DA9" w14:paraId="7EF365EF" w14:textId="77777777" w:rsidTr="00E37E5A">
        <w:tc>
          <w:tcPr>
            <w:tcW w:w="1814" w:type="dxa"/>
            <w:vAlign w:val="top"/>
          </w:tcPr>
          <w:p w14:paraId="6C1E4EF3" w14:textId="72BC3232" w:rsidR="003E7917" w:rsidRPr="004A2DA9" w:rsidRDefault="003E7917" w:rsidP="005E5F34">
            <w:r>
              <w:t>H2</w:t>
            </w:r>
            <w:r w:rsidR="004C2176">
              <w:t>%</w:t>
            </w:r>
            <w:r w:rsidRPr="004A2DA9">
              <w:t xml:space="preserve"> </w:t>
            </w:r>
            <w:r>
              <w:t>***</w:t>
            </w:r>
          </w:p>
        </w:tc>
        <w:tc>
          <w:tcPr>
            <w:tcW w:w="992" w:type="dxa"/>
            <w:vAlign w:val="top"/>
          </w:tcPr>
          <w:p w14:paraId="45C010FC" w14:textId="77777777" w:rsidR="003E7917" w:rsidRPr="004A2DA9" w:rsidRDefault="003E7917" w:rsidP="005E5F34">
            <w:r w:rsidRPr="004A2DA9">
              <w:t>0</w:t>
            </w:r>
          </w:p>
        </w:tc>
        <w:tc>
          <w:tcPr>
            <w:tcW w:w="6096" w:type="dxa"/>
            <w:vAlign w:val="top"/>
          </w:tcPr>
          <w:p w14:paraId="74586A50" w14:textId="46367023" w:rsidR="003E7917" w:rsidRPr="004A2DA9" w:rsidRDefault="003E7917" w:rsidP="005E5F34">
            <w:r w:rsidRPr="004A2DA9">
              <w:t xml:space="preserve">Degree of compensation: </w:t>
            </w:r>
            <w:r w:rsidRPr="004A2DA9">
              <w:rPr>
                <w:b/>
              </w:rPr>
              <w:t>0%...100%</w:t>
            </w:r>
          </w:p>
        </w:tc>
      </w:tr>
      <w:tr w:rsidR="003E7917" w:rsidRPr="004A2DA9" w14:paraId="6D5F8826" w14:textId="77777777" w:rsidTr="00E37E5A">
        <w:tc>
          <w:tcPr>
            <w:tcW w:w="1814" w:type="dxa"/>
            <w:vAlign w:val="top"/>
          </w:tcPr>
          <w:p w14:paraId="5A9A9129" w14:textId="38DE9017" w:rsidR="003E7917" w:rsidRPr="004A2DA9" w:rsidRDefault="003E7917" w:rsidP="005E5F34">
            <w:r w:rsidRPr="004A2DA9">
              <w:t>H3</w:t>
            </w:r>
            <w:r w:rsidR="004C2176">
              <w:t>%</w:t>
            </w:r>
            <w:r w:rsidRPr="004A2DA9">
              <w:t xml:space="preserve"> </w:t>
            </w:r>
          </w:p>
        </w:tc>
        <w:tc>
          <w:tcPr>
            <w:tcW w:w="992" w:type="dxa"/>
            <w:vAlign w:val="top"/>
          </w:tcPr>
          <w:p w14:paraId="34EF3D28" w14:textId="77777777" w:rsidR="003E7917" w:rsidRPr="004A2DA9" w:rsidRDefault="003E7917" w:rsidP="005E5F34">
            <w:r w:rsidRPr="004A2DA9">
              <w:t>0</w:t>
            </w:r>
          </w:p>
        </w:tc>
        <w:tc>
          <w:tcPr>
            <w:tcW w:w="6096" w:type="dxa"/>
            <w:vAlign w:val="top"/>
          </w:tcPr>
          <w:p w14:paraId="5909F096" w14:textId="3178D49E" w:rsidR="003E7917" w:rsidRPr="004A2DA9" w:rsidRDefault="003E7917" w:rsidP="005E5F34">
            <w:r w:rsidRPr="004A2DA9">
              <w:t xml:space="preserve">Degree of compensation: </w:t>
            </w:r>
            <w:r w:rsidRPr="004A2DA9">
              <w:rPr>
                <w:b/>
              </w:rPr>
              <w:t>0%...100%</w:t>
            </w:r>
          </w:p>
        </w:tc>
      </w:tr>
      <w:tr w:rsidR="003E7917" w:rsidRPr="004A2DA9" w14:paraId="3A698821" w14:textId="77777777" w:rsidTr="00E37E5A">
        <w:tc>
          <w:tcPr>
            <w:tcW w:w="1814" w:type="dxa"/>
            <w:vAlign w:val="top"/>
          </w:tcPr>
          <w:p w14:paraId="04F71BF6" w14:textId="4D4A99CC" w:rsidR="003E7917" w:rsidRPr="004A2DA9" w:rsidRDefault="003E7917" w:rsidP="005E5F34">
            <w:r>
              <w:t>H4</w:t>
            </w:r>
            <w:r w:rsidR="004C2176">
              <w:t>%</w:t>
            </w:r>
            <w:r>
              <w:t xml:space="preserve"> ***</w:t>
            </w:r>
          </w:p>
        </w:tc>
        <w:tc>
          <w:tcPr>
            <w:tcW w:w="992" w:type="dxa"/>
            <w:vAlign w:val="top"/>
          </w:tcPr>
          <w:p w14:paraId="4EB31379" w14:textId="77777777" w:rsidR="003E7917" w:rsidRPr="004A2DA9" w:rsidRDefault="003E7917" w:rsidP="005E5F34">
            <w:r w:rsidRPr="004A2DA9">
              <w:t>0</w:t>
            </w:r>
          </w:p>
        </w:tc>
        <w:tc>
          <w:tcPr>
            <w:tcW w:w="6096" w:type="dxa"/>
            <w:vAlign w:val="top"/>
          </w:tcPr>
          <w:p w14:paraId="46FEDCCD" w14:textId="03818C71" w:rsidR="003E7917" w:rsidRPr="004A2DA9" w:rsidRDefault="003E7917" w:rsidP="005E5F34">
            <w:r w:rsidRPr="004A2DA9">
              <w:t xml:space="preserve">Degree of compensation: </w:t>
            </w:r>
            <w:r w:rsidRPr="004A2DA9">
              <w:rPr>
                <w:b/>
              </w:rPr>
              <w:t>0%...100%</w:t>
            </w:r>
          </w:p>
        </w:tc>
      </w:tr>
      <w:tr w:rsidR="003E7917" w:rsidRPr="004A2DA9" w14:paraId="207CE1F7" w14:textId="77777777" w:rsidTr="00E37E5A">
        <w:tc>
          <w:tcPr>
            <w:tcW w:w="1814" w:type="dxa"/>
            <w:vAlign w:val="top"/>
          </w:tcPr>
          <w:p w14:paraId="7D9823CA" w14:textId="41FAFFF9" w:rsidR="003E7917" w:rsidRPr="004A2DA9" w:rsidRDefault="003E7917" w:rsidP="005E5F34">
            <w:r w:rsidRPr="004A2DA9">
              <w:t>H5</w:t>
            </w:r>
            <w:r w:rsidR="004C2176">
              <w:t>%</w:t>
            </w:r>
          </w:p>
        </w:tc>
        <w:tc>
          <w:tcPr>
            <w:tcW w:w="992" w:type="dxa"/>
            <w:vAlign w:val="top"/>
          </w:tcPr>
          <w:p w14:paraId="70E83DB9" w14:textId="77777777" w:rsidR="003E7917" w:rsidRPr="004A2DA9" w:rsidRDefault="003E7917" w:rsidP="005E5F34">
            <w:r w:rsidRPr="004A2DA9">
              <w:t>0</w:t>
            </w:r>
          </w:p>
        </w:tc>
        <w:tc>
          <w:tcPr>
            <w:tcW w:w="6096" w:type="dxa"/>
            <w:vAlign w:val="top"/>
          </w:tcPr>
          <w:p w14:paraId="1894D35A" w14:textId="1BF572C4" w:rsidR="003E7917" w:rsidRPr="004A2DA9" w:rsidRDefault="003E7917" w:rsidP="005E5F34">
            <w:r w:rsidRPr="004A2DA9">
              <w:t xml:space="preserve">Degree of compensation: </w:t>
            </w:r>
            <w:r w:rsidRPr="004A2DA9">
              <w:rPr>
                <w:b/>
              </w:rPr>
              <w:t>0%...100%</w:t>
            </w:r>
          </w:p>
        </w:tc>
      </w:tr>
      <w:tr w:rsidR="003E7917" w:rsidRPr="004A2DA9" w14:paraId="32AA6507" w14:textId="77777777" w:rsidTr="00E37E5A">
        <w:tc>
          <w:tcPr>
            <w:tcW w:w="1814" w:type="dxa"/>
            <w:vAlign w:val="top"/>
          </w:tcPr>
          <w:p w14:paraId="71F57208" w14:textId="553ADDA1" w:rsidR="003E7917" w:rsidRPr="004A2DA9" w:rsidRDefault="003E7917" w:rsidP="005E5F34">
            <w:r>
              <w:t>H6</w:t>
            </w:r>
            <w:r w:rsidR="004C2176">
              <w:t>%</w:t>
            </w:r>
            <w:r>
              <w:t xml:space="preserve"> ***</w:t>
            </w:r>
          </w:p>
        </w:tc>
        <w:tc>
          <w:tcPr>
            <w:tcW w:w="992" w:type="dxa"/>
            <w:vAlign w:val="top"/>
          </w:tcPr>
          <w:p w14:paraId="44E8ECBC" w14:textId="77777777" w:rsidR="003E7917" w:rsidRPr="004A2DA9" w:rsidRDefault="003E7917" w:rsidP="005E5F34">
            <w:r w:rsidRPr="004A2DA9">
              <w:t>0</w:t>
            </w:r>
          </w:p>
        </w:tc>
        <w:tc>
          <w:tcPr>
            <w:tcW w:w="6096" w:type="dxa"/>
            <w:vAlign w:val="top"/>
          </w:tcPr>
          <w:p w14:paraId="36CEB2B4" w14:textId="32408705" w:rsidR="003E7917" w:rsidRPr="004A2DA9" w:rsidRDefault="003E7917" w:rsidP="005E5F34">
            <w:r w:rsidRPr="004A2DA9">
              <w:t xml:space="preserve">Degree of compensation: </w:t>
            </w:r>
            <w:r w:rsidRPr="004A2DA9">
              <w:rPr>
                <w:b/>
              </w:rPr>
              <w:t>0%...100%</w:t>
            </w:r>
          </w:p>
        </w:tc>
      </w:tr>
      <w:tr w:rsidR="003E7917" w:rsidRPr="004A2DA9" w14:paraId="393FADB7" w14:textId="77777777" w:rsidTr="00E37E5A">
        <w:tc>
          <w:tcPr>
            <w:tcW w:w="1814" w:type="dxa"/>
            <w:vAlign w:val="top"/>
          </w:tcPr>
          <w:p w14:paraId="4DF29BE1" w14:textId="4E555216" w:rsidR="003E7917" w:rsidRPr="004A2DA9" w:rsidRDefault="003E7917" w:rsidP="005E5F34">
            <w:r w:rsidRPr="004A2DA9">
              <w:t>H7</w:t>
            </w:r>
            <w:r w:rsidR="004C2176">
              <w:t>%</w:t>
            </w:r>
          </w:p>
        </w:tc>
        <w:tc>
          <w:tcPr>
            <w:tcW w:w="992" w:type="dxa"/>
            <w:vAlign w:val="top"/>
          </w:tcPr>
          <w:p w14:paraId="57AF9442" w14:textId="77777777" w:rsidR="003E7917" w:rsidRPr="004A2DA9" w:rsidRDefault="003E7917" w:rsidP="005E5F34">
            <w:r w:rsidRPr="004A2DA9">
              <w:t>0</w:t>
            </w:r>
          </w:p>
        </w:tc>
        <w:tc>
          <w:tcPr>
            <w:tcW w:w="6096" w:type="dxa"/>
            <w:vAlign w:val="top"/>
          </w:tcPr>
          <w:p w14:paraId="05D78CC2" w14:textId="70889F08" w:rsidR="003E7917" w:rsidRPr="004A2DA9" w:rsidRDefault="003E7917" w:rsidP="005E5F34">
            <w:r w:rsidRPr="004A2DA9">
              <w:t xml:space="preserve">Degree of compensation: </w:t>
            </w:r>
            <w:r w:rsidRPr="004A2DA9">
              <w:rPr>
                <w:b/>
              </w:rPr>
              <w:t>0%...100%</w:t>
            </w:r>
          </w:p>
        </w:tc>
      </w:tr>
      <w:tr w:rsidR="003E7917" w:rsidRPr="004A2DA9" w14:paraId="06C5FC15" w14:textId="77777777" w:rsidTr="00E37E5A">
        <w:tc>
          <w:tcPr>
            <w:tcW w:w="1814" w:type="dxa"/>
            <w:vAlign w:val="top"/>
          </w:tcPr>
          <w:p w14:paraId="5AF82B02" w14:textId="3A3B05B6" w:rsidR="003E7917" w:rsidRPr="004A2DA9" w:rsidRDefault="003E7917" w:rsidP="005E5F34">
            <w:r>
              <w:t>H8</w:t>
            </w:r>
            <w:r w:rsidR="004C2176">
              <w:t>%</w:t>
            </w:r>
            <w:r>
              <w:t xml:space="preserve"> ***</w:t>
            </w:r>
          </w:p>
        </w:tc>
        <w:tc>
          <w:tcPr>
            <w:tcW w:w="992" w:type="dxa"/>
            <w:vAlign w:val="top"/>
          </w:tcPr>
          <w:p w14:paraId="1CDB3534" w14:textId="77777777" w:rsidR="003E7917" w:rsidRPr="004A2DA9" w:rsidRDefault="003E7917" w:rsidP="005E5F34">
            <w:r w:rsidRPr="004A2DA9">
              <w:t>0</w:t>
            </w:r>
          </w:p>
        </w:tc>
        <w:tc>
          <w:tcPr>
            <w:tcW w:w="6096" w:type="dxa"/>
            <w:vAlign w:val="top"/>
          </w:tcPr>
          <w:p w14:paraId="2094C7E9" w14:textId="4449FC67" w:rsidR="003E7917" w:rsidRPr="004A2DA9" w:rsidRDefault="003E7917" w:rsidP="005E5F34">
            <w:r w:rsidRPr="004A2DA9">
              <w:t xml:space="preserve">Degree of compensation: </w:t>
            </w:r>
            <w:r w:rsidRPr="004A2DA9">
              <w:rPr>
                <w:b/>
              </w:rPr>
              <w:t>0%...100%</w:t>
            </w:r>
          </w:p>
        </w:tc>
      </w:tr>
      <w:tr w:rsidR="003E7917" w:rsidRPr="004A2DA9" w14:paraId="35767DF7" w14:textId="77777777" w:rsidTr="00E37E5A">
        <w:tc>
          <w:tcPr>
            <w:tcW w:w="1814" w:type="dxa"/>
            <w:vAlign w:val="top"/>
          </w:tcPr>
          <w:p w14:paraId="74645B36" w14:textId="0556EA4B" w:rsidR="003E7917" w:rsidRPr="004A2DA9" w:rsidRDefault="003E7917" w:rsidP="005E5F34">
            <w:r w:rsidRPr="004A2DA9">
              <w:t>H9</w:t>
            </w:r>
            <w:r w:rsidR="004C2176">
              <w:t>%</w:t>
            </w:r>
          </w:p>
        </w:tc>
        <w:tc>
          <w:tcPr>
            <w:tcW w:w="992" w:type="dxa"/>
            <w:vAlign w:val="top"/>
          </w:tcPr>
          <w:p w14:paraId="712344A7" w14:textId="77777777" w:rsidR="003E7917" w:rsidRPr="004A2DA9" w:rsidRDefault="003E7917" w:rsidP="005E5F34">
            <w:r w:rsidRPr="004A2DA9">
              <w:t>0</w:t>
            </w:r>
          </w:p>
        </w:tc>
        <w:tc>
          <w:tcPr>
            <w:tcW w:w="6096" w:type="dxa"/>
            <w:vAlign w:val="top"/>
          </w:tcPr>
          <w:p w14:paraId="710DB21A" w14:textId="6564D70E" w:rsidR="003E7917" w:rsidRPr="004A2DA9" w:rsidRDefault="003E7917" w:rsidP="005E5F34">
            <w:r w:rsidRPr="004A2DA9">
              <w:t xml:space="preserve">Degree of compensation: </w:t>
            </w:r>
            <w:r w:rsidRPr="004A2DA9">
              <w:rPr>
                <w:b/>
              </w:rPr>
              <w:t>0%...100%</w:t>
            </w:r>
          </w:p>
        </w:tc>
      </w:tr>
      <w:tr w:rsidR="003E7917" w:rsidRPr="004A2DA9" w14:paraId="7ECC0321" w14:textId="77777777" w:rsidTr="00E37E5A">
        <w:tc>
          <w:tcPr>
            <w:tcW w:w="1814" w:type="dxa"/>
            <w:vAlign w:val="top"/>
          </w:tcPr>
          <w:p w14:paraId="1DCB4393" w14:textId="7266E42F" w:rsidR="003E7917" w:rsidRPr="004A2DA9" w:rsidRDefault="003E7917" w:rsidP="005E5F34">
            <w:r w:rsidRPr="004A2DA9">
              <w:t>H11</w:t>
            </w:r>
            <w:r w:rsidR="004C2176">
              <w:t>%</w:t>
            </w:r>
          </w:p>
        </w:tc>
        <w:tc>
          <w:tcPr>
            <w:tcW w:w="992" w:type="dxa"/>
            <w:vAlign w:val="top"/>
          </w:tcPr>
          <w:p w14:paraId="137633E2" w14:textId="77777777" w:rsidR="003E7917" w:rsidRPr="004A2DA9" w:rsidRDefault="003E7917" w:rsidP="005E5F34">
            <w:r w:rsidRPr="004A2DA9">
              <w:t>0</w:t>
            </w:r>
          </w:p>
        </w:tc>
        <w:tc>
          <w:tcPr>
            <w:tcW w:w="6096" w:type="dxa"/>
            <w:vAlign w:val="top"/>
          </w:tcPr>
          <w:p w14:paraId="38B12458" w14:textId="689B138B" w:rsidR="003E7917" w:rsidRPr="004A2DA9" w:rsidRDefault="003E7917" w:rsidP="005E5F34">
            <w:r w:rsidRPr="004A2DA9">
              <w:t xml:space="preserve">Degree of compensation: </w:t>
            </w:r>
            <w:r w:rsidRPr="004A2DA9">
              <w:rPr>
                <w:b/>
              </w:rPr>
              <w:t>0%...100%</w:t>
            </w:r>
          </w:p>
        </w:tc>
      </w:tr>
      <w:tr w:rsidR="003E7917" w:rsidRPr="004A2DA9" w14:paraId="3E939165" w14:textId="77777777" w:rsidTr="00E37E5A">
        <w:tc>
          <w:tcPr>
            <w:tcW w:w="1814" w:type="dxa"/>
            <w:vAlign w:val="top"/>
          </w:tcPr>
          <w:p w14:paraId="73A10DE9" w14:textId="704CCDF7" w:rsidR="003E7917" w:rsidRPr="004A2DA9" w:rsidRDefault="003E7917" w:rsidP="005E5F34">
            <w:r w:rsidRPr="004A2DA9">
              <w:t>H13</w:t>
            </w:r>
            <w:r w:rsidR="004C2176">
              <w:t>%</w:t>
            </w:r>
          </w:p>
        </w:tc>
        <w:tc>
          <w:tcPr>
            <w:tcW w:w="992" w:type="dxa"/>
            <w:vAlign w:val="top"/>
          </w:tcPr>
          <w:p w14:paraId="76F6C046" w14:textId="77777777" w:rsidR="003E7917" w:rsidRPr="004A2DA9" w:rsidRDefault="003E7917" w:rsidP="005E5F34">
            <w:r w:rsidRPr="004A2DA9">
              <w:t>0</w:t>
            </w:r>
          </w:p>
        </w:tc>
        <w:tc>
          <w:tcPr>
            <w:tcW w:w="6096" w:type="dxa"/>
            <w:vAlign w:val="top"/>
          </w:tcPr>
          <w:p w14:paraId="733B21FB" w14:textId="2049A513" w:rsidR="003E7917" w:rsidRPr="004A2DA9" w:rsidRDefault="003E7917" w:rsidP="005E5F34">
            <w:r w:rsidRPr="004A2DA9">
              <w:t xml:space="preserve">Degree of compensation: </w:t>
            </w:r>
            <w:r w:rsidRPr="004A2DA9">
              <w:rPr>
                <w:b/>
              </w:rPr>
              <w:t>0%...100%</w:t>
            </w:r>
          </w:p>
        </w:tc>
      </w:tr>
      <w:tr w:rsidR="003E7917" w:rsidRPr="004A2DA9" w14:paraId="5A5E1140" w14:textId="77777777" w:rsidTr="00E37E5A">
        <w:tc>
          <w:tcPr>
            <w:tcW w:w="1814" w:type="dxa"/>
            <w:vAlign w:val="top"/>
          </w:tcPr>
          <w:p w14:paraId="3E3DA93B" w14:textId="4D867657" w:rsidR="003E7917" w:rsidRPr="004A2DA9" w:rsidRDefault="003E7917" w:rsidP="005E5F34">
            <w:r w:rsidRPr="004A2DA9">
              <w:t>H15</w:t>
            </w:r>
            <w:r w:rsidR="004C2176">
              <w:t>%</w:t>
            </w:r>
          </w:p>
        </w:tc>
        <w:tc>
          <w:tcPr>
            <w:tcW w:w="992" w:type="dxa"/>
            <w:vAlign w:val="top"/>
          </w:tcPr>
          <w:p w14:paraId="25C66918" w14:textId="77777777" w:rsidR="003E7917" w:rsidRPr="004A2DA9" w:rsidRDefault="003E7917" w:rsidP="005E5F34">
            <w:r w:rsidRPr="004A2DA9">
              <w:t>0</w:t>
            </w:r>
          </w:p>
        </w:tc>
        <w:tc>
          <w:tcPr>
            <w:tcW w:w="6096" w:type="dxa"/>
            <w:vAlign w:val="top"/>
          </w:tcPr>
          <w:p w14:paraId="47BA8A72" w14:textId="444E7AC1" w:rsidR="003E7917" w:rsidRPr="004A2DA9" w:rsidRDefault="003E7917" w:rsidP="005E5F34">
            <w:r w:rsidRPr="004A2DA9">
              <w:t xml:space="preserve">Degree of compensation: </w:t>
            </w:r>
            <w:r w:rsidRPr="004A2DA9">
              <w:rPr>
                <w:b/>
              </w:rPr>
              <w:t>0%...100%</w:t>
            </w:r>
          </w:p>
        </w:tc>
      </w:tr>
      <w:tr w:rsidR="003E7917" w:rsidRPr="004A2DA9" w14:paraId="564BAA2E" w14:textId="77777777" w:rsidTr="00E37E5A">
        <w:tc>
          <w:tcPr>
            <w:tcW w:w="1814" w:type="dxa"/>
            <w:vAlign w:val="top"/>
          </w:tcPr>
          <w:p w14:paraId="65C8BC48" w14:textId="3A76B9F4" w:rsidR="003E7917" w:rsidRPr="004A2DA9" w:rsidRDefault="003E7917" w:rsidP="005E5F34">
            <w:r w:rsidRPr="004A2DA9">
              <w:lastRenderedPageBreak/>
              <w:t>H17</w:t>
            </w:r>
            <w:r w:rsidR="004C2176">
              <w:t>%</w:t>
            </w:r>
          </w:p>
        </w:tc>
        <w:tc>
          <w:tcPr>
            <w:tcW w:w="992" w:type="dxa"/>
            <w:vAlign w:val="top"/>
          </w:tcPr>
          <w:p w14:paraId="5C1159DE" w14:textId="77777777" w:rsidR="003E7917" w:rsidRPr="004A2DA9" w:rsidRDefault="003E7917" w:rsidP="005E5F34">
            <w:r w:rsidRPr="004A2DA9">
              <w:t>0</w:t>
            </w:r>
          </w:p>
        </w:tc>
        <w:tc>
          <w:tcPr>
            <w:tcW w:w="6096" w:type="dxa"/>
            <w:vAlign w:val="top"/>
          </w:tcPr>
          <w:p w14:paraId="20B18BC4" w14:textId="11C82871" w:rsidR="003E7917" w:rsidRPr="004A2DA9" w:rsidRDefault="003E7917" w:rsidP="005E5F34">
            <w:r w:rsidRPr="004A2DA9">
              <w:t xml:space="preserve">Degree of compensation: </w:t>
            </w:r>
            <w:r w:rsidRPr="004A2DA9">
              <w:rPr>
                <w:b/>
              </w:rPr>
              <w:t>0%...100%</w:t>
            </w:r>
          </w:p>
        </w:tc>
      </w:tr>
      <w:tr w:rsidR="003E7917" w:rsidRPr="004A2DA9" w14:paraId="6D31117F" w14:textId="77777777" w:rsidTr="00E37E5A">
        <w:tc>
          <w:tcPr>
            <w:tcW w:w="1814" w:type="dxa"/>
            <w:vAlign w:val="top"/>
          </w:tcPr>
          <w:p w14:paraId="2FCC8798" w14:textId="77C89104" w:rsidR="003E7917" w:rsidRPr="004A2DA9" w:rsidRDefault="003E7917" w:rsidP="005E5F34">
            <w:r w:rsidRPr="004A2DA9">
              <w:t>H19</w:t>
            </w:r>
            <w:r w:rsidR="004C2176">
              <w:t>%</w:t>
            </w:r>
          </w:p>
        </w:tc>
        <w:tc>
          <w:tcPr>
            <w:tcW w:w="992" w:type="dxa"/>
            <w:vAlign w:val="top"/>
          </w:tcPr>
          <w:p w14:paraId="005B764F" w14:textId="77777777" w:rsidR="003E7917" w:rsidRPr="004A2DA9" w:rsidRDefault="003E7917" w:rsidP="005E5F34">
            <w:r w:rsidRPr="004A2DA9">
              <w:t>0</w:t>
            </w:r>
          </w:p>
        </w:tc>
        <w:tc>
          <w:tcPr>
            <w:tcW w:w="6096" w:type="dxa"/>
            <w:vAlign w:val="top"/>
          </w:tcPr>
          <w:p w14:paraId="4FD6596A" w14:textId="46C420DC" w:rsidR="003E7917" w:rsidRPr="004A2DA9" w:rsidRDefault="003E7917" w:rsidP="005E5F34">
            <w:r w:rsidRPr="004A2DA9">
              <w:t xml:space="preserve">Degree of compensation: </w:t>
            </w:r>
            <w:r w:rsidRPr="004A2DA9">
              <w:rPr>
                <w:b/>
              </w:rPr>
              <w:t>0%...100%</w:t>
            </w:r>
          </w:p>
        </w:tc>
      </w:tr>
      <w:tr w:rsidR="003E7917" w:rsidRPr="004A2DA9" w14:paraId="69726D0F" w14:textId="77777777" w:rsidTr="00E37E5A">
        <w:tc>
          <w:tcPr>
            <w:tcW w:w="1814" w:type="dxa"/>
            <w:vAlign w:val="top"/>
          </w:tcPr>
          <w:p w14:paraId="0E792323" w14:textId="64703C50" w:rsidR="003E7917" w:rsidRPr="004A2DA9" w:rsidRDefault="003E7917" w:rsidP="005E5F34">
            <w:r>
              <w:t>H21</w:t>
            </w:r>
            <w:r w:rsidR="004C2176">
              <w:t>%</w:t>
            </w:r>
          </w:p>
        </w:tc>
        <w:tc>
          <w:tcPr>
            <w:tcW w:w="992" w:type="dxa"/>
            <w:vAlign w:val="top"/>
          </w:tcPr>
          <w:p w14:paraId="017325C1" w14:textId="77777777" w:rsidR="003E7917" w:rsidRPr="004A2DA9" w:rsidRDefault="003E7917" w:rsidP="005E5F34">
            <w:r w:rsidRPr="004A2DA9">
              <w:t>0</w:t>
            </w:r>
          </w:p>
        </w:tc>
        <w:tc>
          <w:tcPr>
            <w:tcW w:w="6096" w:type="dxa"/>
            <w:vAlign w:val="top"/>
          </w:tcPr>
          <w:p w14:paraId="397C1D07" w14:textId="6D2D7F65" w:rsidR="003E7917" w:rsidRPr="004A2DA9" w:rsidRDefault="003E7917" w:rsidP="005E5F34">
            <w:r w:rsidRPr="004A2DA9">
              <w:t xml:space="preserve">Degree of compensation: </w:t>
            </w:r>
            <w:r w:rsidRPr="004A2DA9">
              <w:rPr>
                <w:b/>
              </w:rPr>
              <w:t>0%...100%</w:t>
            </w:r>
          </w:p>
        </w:tc>
      </w:tr>
      <w:tr w:rsidR="003E7917" w:rsidRPr="004A2DA9" w14:paraId="4E73A816" w14:textId="77777777" w:rsidTr="00E37E5A">
        <w:tc>
          <w:tcPr>
            <w:tcW w:w="1814" w:type="dxa"/>
            <w:vAlign w:val="top"/>
          </w:tcPr>
          <w:p w14:paraId="65CEC3BF" w14:textId="40C6BEA0" w:rsidR="003E7917" w:rsidRPr="004A2DA9" w:rsidRDefault="003E7917" w:rsidP="005E5F34">
            <w:r w:rsidRPr="004A2DA9">
              <w:t>H23</w:t>
            </w:r>
            <w:r w:rsidR="004C2176">
              <w:t>%</w:t>
            </w:r>
          </w:p>
        </w:tc>
        <w:tc>
          <w:tcPr>
            <w:tcW w:w="992" w:type="dxa"/>
            <w:vAlign w:val="top"/>
          </w:tcPr>
          <w:p w14:paraId="340B8B80" w14:textId="77777777" w:rsidR="003E7917" w:rsidRPr="004A2DA9" w:rsidRDefault="003E7917" w:rsidP="005E5F34">
            <w:r w:rsidRPr="004A2DA9">
              <w:t>0</w:t>
            </w:r>
          </w:p>
        </w:tc>
        <w:tc>
          <w:tcPr>
            <w:tcW w:w="6096" w:type="dxa"/>
            <w:vAlign w:val="top"/>
          </w:tcPr>
          <w:p w14:paraId="39F3864A" w14:textId="057D3FFA" w:rsidR="003E7917" w:rsidRPr="004A2DA9" w:rsidRDefault="003E7917" w:rsidP="005E5F34">
            <w:r w:rsidRPr="004A2DA9">
              <w:t xml:space="preserve">Degree of compensation: </w:t>
            </w:r>
            <w:r w:rsidRPr="004A2DA9">
              <w:rPr>
                <w:b/>
              </w:rPr>
              <w:t>0%...100%</w:t>
            </w:r>
          </w:p>
        </w:tc>
      </w:tr>
      <w:tr w:rsidR="003E7917" w:rsidRPr="004A2DA9" w14:paraId="1BA26D95" w14:textId="77777777" w:rsidTr="00E37E5A">
        <w:tc>
          <w:tcPr>
            <w:tcW w:w="1814" w:type="dxa"/>
            <w:vAlign w:val="top"/>
          </w:tcPr>
          <w:p w14:paraId="460440B7" w14:textId="238BD9BE" w:rsidR="003E7917" w:rsidRPr="004A2DA9" w:rsidRDefault="003E7917" w:rsidP="005E5F34">
            <w:r w:rsidRPr="004A2DA9">
              <w:t>H25</w:t>
            </w:r>
            <w:r w:rsidR="004C2176">
              <w:t>%</w:t>
            </w:r>
          </w:p>
        </w:tc>
        <w:tc>
          <w:tcPr>
            <w:tcW w:w="992" w:type="dxa"/>
            <w:vAlign w:val="top"/>
          </w:tcPr>
          <w:p w14:paraId="4D2E068F" w14:textId="77777777" w:rsidR="003E7917" w:rsidRPr="004A2DA9" w:rsidRDefault="003E7917" w:rsidP="005E5F34">
            <w:r w:rsidRPr="004A2DA9">
              <w:t>0</w:t>
            </w:r>
          </w:p>
        </w:tc>
        <w:tc>
          <w:tcPr>
            <w:tcW w:w="6096" w:type="dxa"/>
            <w:vAlign w:val="top"/>
          </w:tcPr>
          <w:p w14:paraId="79BE7BDB" w14:textId="310C1E15" w:rsidR="003E7917" w:rsidRPr="004A2DA9" w:rsidRDefault="003E7917" w:rsidP="005E5F34">
            <w:r w:rsidRPr="004A2DA9">
              <w:t xml:space="preserve">Degree of compensation: </w:t>
            </w:r>
            <w:r w:rsidRPr="004A2DA9">
              <w:rPr>
                <w:b/>
              </w:rPr>
              <w:t>0%...100%</w:t>
            </w:r>
          </w:p>
        </w:tc>
      </w:tr>
      <w:tr w:rsidR="003E7917" w:rsidRPr="004A2DA9" w14:paraId="71444CD9" w14:textId="77777777" w:rsidTr="00E37E5A">
        <w:tc>
          <w:tcPr>
            <w:tcW w:w="1814" w:type="dxa"/>
            <w:vAlign w:val="top"/>
          </w:tcPr>
          <w:p w14:paraId="4152ABB2" w14:textId="472D0ACA" w:rsidR="003E7917" w:rsidRPr="004A2DA9" w:rsidRDefault="003E7917" w:rsidP="005E5F34">
            <w:r w:rsidRPr="004A2DA9">
              <w:t>H29</w:t>
            </w:r>
            <w:r w:rsidR="004C2176">
              <w:t>%</w:t>
            </w:r>
          </w:p>
        </w:tc>
        <w:tc>
          <w:tcPr>
            <w:tcW w:w="992" w:type="dxa"/>
            <w:vAlign w:val="top"/>
          </w:tcPr>
          <w:p w14:paraId="3BA14D64" w14:textId="77777777" w:rsidR="003E7917" w:rsidRPr="004A2DA9" w:rsidRDefault="003E7917" w:rsidP="005E5F34">
            <w:r w:rsidRPr="004A2DA9">
              <w:t>0</w:t>
            </w:r>
          </w:p>
        </w:tc>
        <w:tc>
          <w:tcPr>
            <w:tcW w:w="6096" w:type="dxa"/>
            <w:vAlign w:val="top"/>
          </w:tcPr>
          <w:p w14:paraId="3622D4A3" w14:textId="38EAD150" w:rsidR="003E7917" w:rsidRPr="004A2DA9" w:rsidRDefault="003E7917" w:rsidP="005E5F34">
            <w:r w:rsidRPr="004A2DA9">
              <w:t xml:space="preserve">Degree of compensation: </w:t>
            </w:r>
            <w:r w:rsidRPr="004A2DA9">
              <w:rPr>
                <w:b/>
              </w:rPr>
              <w:t>0%...100%</w:t>
            </w:r>
          </w:p>
        </w:tc>
      </w:tr>
      <w:tr w:rsidR="003E7917" w:rsidRPr="004A2DA9" w14:paraId="42669F20" w14:textId="77777777" w:rsidTr="00E37E5A">
        <w:tc>
          <w:tcPr>
            <w:tcW w:w="1814" w:type="dxa"/>
            <w:vAlign w:val="top"/>
          </w:tcPr>
          <w:p w14:paraId="644526A7" w14:textId="2603CD23" w:rsidR="003E7917" w:rsidRPr="004A2DA9" w:rsidRDefault="003E7917" w:rsidP="005E5F34">
            <w:r w:rsidRPr="004A2DA9">
              <w:t>H31</w:t>
            </w:r>
            <w:r w:rsidR="004C2176">
              <w:t>%</w:t>
            </w:r>
          </w:p>
        </w:tc>
        <w:tc>
          <w:tcPr>
            <w:tcW w:w="992" w:type="dxa"/>
            <w:vAlign w:val="top"/>
          </w:tcPr>
          <w:p w14:paraId="3ADCE77B" w14:textId="77777777" w:rsidR="003E7917" w:rsidRPr="004A2DA9" w:rsidRDefault="003E7917" w:rsidP="005E5F34">
            <w:r w:rsidRPr="004A2DA9">
              <w:t>0</w:t>
            </w:r>
          </w:p>
        </w:tc>
        <w:tc>
          <w:tcPr>
            <w:tcW w:w="6096" w:type="dxa"/>
            <w:vAlign w:val="top"/>
          </w:tcPr>
          <w:p w14:paraId="47A93BC4" w14:textId="236CC10E" w:rsidR="003E7917" w:rsidRPr="004A2DA9" w:rsidRDefault="003E7917" w:rsidP="005E5F34">
            <w:r w:rsidRPr="004A2DA9">
              <w:t xml:space="preserve">Degree of compensation: </w:t>
            </w:r>
            <w:r w:rsidRPr="004A2DA9">
              <w:rPr>
                <w:b/>
              </w:rPr>
              <w:t>0%...100%</w:t>
            </w:r>
          </w:p>
        </w:tc>
      </w:tr>
      <w:tr w:rsidR="003E7917" w:rsidRPr="004A2DA9" w14:paraId="714B551A" w14:textId="77777777" w:rsidTr="00E37E5A">
        <w:tc>
          <w:tcPr>
            <w:tcW w:w="1814" w:type="dxa"/>
            <w:vAlign w:val="top"/>
          </w:tcPr>
          <w:p w14:paraId="75F36F0E" w14:textId="7AE184D0" w:rsidR="003E7917" w:rsidRPr="004A2DA9" w:rsidRDefault="003E7917" w:rsidP="005E5F34">
            <w:r w:rsidRPr="004A2DA9">
              <w:t>H35</w:t>
            </w:r>
            <w:r w:rsidR="004C2176">
              <w:t>%</w:t>
            </w:r>
          </w:p>
        </w:tc>
        <w:tc>
          <w:tcPr>
            <w:tcW w:w="992" w:type="dxa"/>
            <w:vAlign w:val="top"/>
          </w:tcPr>
          <w:p w14:paraId="520ED3D6" w14:textId="77777777" w:rsidR="003E7917" w:rsidRPr="004A2DA9" w:rsidRDefault="003E7917" w:rsidP="005E5F34">
            <w:r w:rsidRPr="004A2DA9">
              <w:t>0</w:t>
            </w:r>
          </w:p>
        </w:tc>
        <w:tc>
          <w:tcPr>
            <w:tcW w:w="6096" w:type="dxa"/>
            <w:vAlign w:val="top"/>
          </w:tcPr>
          <w:p w14:paraId="1DE18F83" w14:textId="1E370B82" w:rsidR="003E7917" w:rsidRPr="004A2DA9" w:rsidRDefault="003E7917" w:rsidP="005E5F34">
            <w:r w:rsidRPr="004A2DA9">
              <w:t xml:space="preserve">Degree of compensation: </w:t>
            </w:r>
            <w:r w:rsidRPr="004A2DA9">
              <w:rPr>
                <w:b/>
              </w:rPr>
              <w:t>0%...100%</w:t>
            </w:r>
          </w:p>
        </w:tc>
      </w:tr>
      <w:tr w:rsidR="003E7917" w:rsidRPr="004A2DA9" w14:paraId="7952EC39" w14:textId="77777777" w:rsidTr="00E37E5A">
        <w:tc>
          <w:tcPr>
            <w:tcW w:w="1814" w:type="dxa"/>
            <w:vAlign w:val="top"/>
          </w:tcPr>
          <w:p w14:paraId="720CAF58" w14:textId="38B11C3E" w:rsidR="003E7917" w:rsidRPr="004A2DA9" w:rsidRDefault="003E7917" w:rsidP="005E5F34">
            <w:r w:rsidRPr="004A2DA9">
              <w:t>H37</w:t>
            </w:r>
            <w:r w:rsidR="004C2176">
              <w:t>%</w:t>
            </w:r>
          </w:p>
        </w:tc>
        <w:tc>
          <w:tcPr>
            <w:tcW w:w="992" w:type="dxa"/>
            <w:vAlign w:val="top"/>
          </w:tcPr>
          <w:p w14:paraId="4CD46F4A" w14:textId="77777777" w:rsidR="003E7917" w:rsidRPr="004A2DA9" w:rsidRDefault="003E7917" w:rsidP="005E5F34">
            <w:r w:rsidRPr="004A2DA9">
              <w:t>0</w:t>
            </w:r>
          </w:p>
        </w:tc>
        <w:tc>
          <w:tcPr>
            <w:tcW w:w="6096" w:type="dxa"/>
            <w:vAlign w:val="top"/>
          </w:tcPr>
          <w:p w14:paraId="0CBE3DBB" w14:textId="40C13066" w:rsidR="003E7917" w:rsidRPr="004A2DA9" w:rsidRDefault="003E7917" w:rsidP="005E5F34">
            <w:r w:rsidRPr="004A2DA9">
              <w:t xml:space="preserve">Degree of compensation: </w:t>
            </w:r>
            <w:r w:rsidRPr="004A2DA9">
              <w:rPr>
                <w:b/>
              </w:rPr>
              <w:t>0%...100%</w:t>
            </w:r>
          </w:p>
        </w:tc>
      </w:tr>
      <w:tr w:rsidR="003E7917" w:rsidRPr="004A2DA9" w14:paraId="17A1A30D" w14:textId="77777777" w:rsidTr="00E37E5A">
        <w:tc>
          <w:tcPr>
            <w:tcW w:w="1814" w:type="dxa"/>
            <w:vAlign w:val="top"/>
          </w:tcPr>
          <w:p w14:paraId="7D3D36DF" w14:textId="7D9559F3" w:rsidR="003E7917" w:rsidRPr="004A2DA9" w:rsidRDefault="003E7917" w:rsidP="005E5F34">
            <w:r w:rsidRPr="004A2DA9">
              <w:t>H41</w:t>
            </w:r>
            <w:r w:rsidR="004C2176">
              <w:t>%</w:t>
            </w:r>
          </w:p>
        </w:tc>
        <w:tc>
          <w:tcPr>
            <w:tcW w:w="992" w:type="dxa"/>
            <w:vAlign w:val="top"/>
          </w:tcPr>
          <w:p w14:paraId="2E489A29" w14:textId="77777777" w:rsidR="003E7917" w:rsidRPr="004A2DA9" w:rsidRDefault="003E7917" w:rsidP="005E5F34">
            <w:r w:rsidRPr="004A2DA9">
              <w:t>0</w:t>
            </w:r>
          </w:p>
        </w:tc>
        <w:tc>
          <w:tcPr>
            <w:tcW w:w="6096" w:type="dxa"/>
            <w:vAlign w:val="top"/>
          </w:tcPr>
          <w:p w14:paraId="324EE485" w14:textId="4E6A9F68" w:rsidR="003E7917" w:rsidRPr="004A2DA9" w:rsidRDefault="003E7917" w:rsidP="005E5F34">
            <w:r w:rsidRPr="004A2DA9">
              <w:t xml:space="preserve">Degree of compensation: </w:t>
            </w:r>
            <w:r w:rsidRPr="004A2DA9">
              <w:rPr>
                <w:b/>
              </w:rPr>
              <w:t>0%...100%</w:t>
            </w:r>
          </w:p>
        </w:tc>
      </w:tr>
      <w:tr w:rsidR="003E7917" w:rsidRPr="004A2DA9" w14:paraId="3C96F16E" w14:textId="77777777" w:rsidTr="00E37E5A">
        <w:tc>
          <w:tcPr>
            <w:tcW w:w="1814" w:type="dxa"/>
            <w:vAlign w:val="top"/>
          </w:tcPr>
          <w:p w14:paraId="2EF8F04E" w14:textId="65A8C0E7" w:rsidR="003E7917" w:rsidRPr="004A2DA9" w:rsidRDefault="003E7917" w:rsidP="005E5F34">
            <w:r w:rsidRPr="004A2DA9">
              <w:t>H43</w:t>
            </w:r>
            <w:r w:rsidR="004C2176">
              <w:t>%</w:t>
            </w:r>
          </w:p>
        </w:tc>
        <w:tc>
          <w:tcPr>
            <w:tcW w:w="992" w:type="dxa"/>
            <w:vAlign w:val="top"/>
          </w:tcPr>
          <w:p w14:paraId="52B95B09" w14:textId="77777777" w:rsidR="003E7917" w:rsidRPr="004A2DA9" w:rsidRDefault="003E7917" w:rsidP="005E5F34">
            <w:r w:rsidRPr="004A2DA9">
              <w:t>0</w:t>
            </w:r>
          </w:p>
        </w:tc>
        <w:tc>
          <w:tcPr>
            <w:tcW w:w="6096" w:type="dxa"/>
            <w:vAlign w:val="top"/>
          </w:tcPr>
          <w:p w14:paraId="2BE6494E" w14:textId="6B723743" w:rsidR="003E7917" w:rsidRPr="004A2DA9" w:rsidRDefault="003E7917" w:rsidP="005E5F34">
            <w:r w:rsidRPr="004A2DA9">
              <w:t xml:space="preserve">Degree of compensation: </w:t>
            </w:r>
            <w:r w:rsidRPr="004A2DA9">
              <w:rPr>
                <w:b/>
              </w:rPr>
              <w:t>0%...100%</w:t>
            </w:r>
          </w:p>
        </w:tc>
      </w:tr>
      <w:tr w:rsidR="003E7917" w:rsidRPr="004A2DA9" w14:paraId="5B5A4BCE" w14:textId="77777777" w:rsidTr="00E37E5A">
        <w:tc>
          <w:tcPr>
            <w:tcW w:w="1814" w:type="dxa"/>
            <w:vAlign w:val="top"/>
          </w:tcPr>
          <w:p w14:paraId="05B8D65E" w14:textId="15FD410D" w:rsidR="003E7917" w:rsidRPr="004A2DA9" w:rsidRDefault="003E7917" w:rsidP="005E5F34">
            <w:r w:rsidRPr="004A2DA9">
              <w:t>H47</w:t>
            </w:r>
            <w:r w:rsidR="004C2176">
              <w:t>%</w:t>
            </w:r>
          </w:p>
        </w:tc>
        <w:tc>
          <w:tcPr>
            <w:tcW w:w="992" w:type="dxa"/>
            <w:vAlign w:val="top"/>
          </w:tcPr>
          <w:p w14:paraId="09BA4EFC" w14:textId="77777777" w:rsidR="003E7917" w:rsidRPr="004A2DA9" w:rsidRDefault="003E7917" w:rsidP="005E5F34">
            <w:r w:rsidRPr="004A2DA9">
              <w:t>0</w:t>
            </w:r>
          </w:p>
        </w:tc>
        <w:tc>
          <w:tcPr>
            <w:tcW w:w="6096" w:type="dxa"/>
            <w:vAlign w:val="top"/>
          </w:tcPr>
          <w:p w14:paraId="4B74CFF2" w14:textId="17BF076B" w:rsidR="003E7917" w:rsidRPr="004A2DA9" w:rsidRDefault="003E7917" w:rsidP="005E5F34">
            <w:r w:rsidRPr="004A2DA9">
              <w:t xml:space="preserve">Degree of compensation: </w:t>
            </w:r>
            <w:r w:rsidRPr="004A2DA9">
              <w:rPr>
                <w:b/>
              </w:rPr>
              <w:t>0%...100%</w:t>
            </w:r>
          </w:p>
        </w:tc>
      </w:tr>
      <w:tr w:rsidR="003E7917" w:rsidRPr="004A2DA9" w14:paraId="7D1733ED" w14:textId="77777777" w:rsidTr="00E37E5A">
        <w:tc>
          <w:tcPr>
            <w:tcW w:w="1814" w:type="dxa"/>
            <w:vAlign w:val="top"/>
          </w:tcPr>
          <w:p w14:paraId="321B1652" w14:textId="2FB54F1D" w:rsidR="003E7917" w:rsidRPr="004A2DA9" w:rsidRDefault="003E7917" w:rsidP="005E5F34">
            <w:r w:rsidRPr="004A2DA9">
              <w:t>H49</w:t>
            </w:r>
            <w:r w:rsidR="004C2176">
              <w:t>%</w:t>
            </w:r>
          </w:p>
        </w:tc>
        <w:tc>
          <w:tcPr>
            <w:tcW w:w="992" w:type="dxa"/>
            <w:vAlign w:val="top"/>
          </w:tcPr>
          <w:p w14:paraId="6F6DE9FC" w14:textId="77777777" w:rsidR="003E7917" w:rsidRPr="004A2DA9" w:rsidRDefault="003E7917" w:rsidP="005E5F34">
            <w:r w:rsidRPr="004A2DA9">
              <w:t>0</w:t>
            </w:r>
          </w:p>
        </w:tc>
        <w:tc>
          <w:tcPr>
            <w:tcW w:w="6096" w:type="dxa"/>
            <w:vAlign w:val="top"/>
          </w:tcPr>
          <w:p w14:paraId="66B65CE9" w14:textId="168C53F0" w:rsidR="003E7917" w:rsidRPr="004A2DA9" w:rsidRDefault="003E7917" w:rsidP="005E5F34">
            <w:r w:rsidRPr="004A2DA9">
              <w:t xml:space="preserve">Degree of compensation: </w:t>
            </w:r>
            <w:r w:rsidRPr="004A2DA9">
              <w:rPr>
                <w:b/>
              </w:rPr>
              <w:t>0%...100%</w:t>
            </w:r>
          </w:p>
        </w:tc>
      </w:tr>
      <w:tr w:rsidR="003E7917" w:rsidRPr="004A2DA9" w14:paraId="145D5764" w14:textId="77777777" w:rsidTr="00E37E5A">
        <w:tc>
          <w:tcPr>
            <w:tcW w:w="1814" w:type="dxa"/>
            <w:vAlign w:val="top"/>
          </w:tcPr>
          <w:p w14:paraId="7E3010C4" w14:textId="59A8D8A3" w:rsidR="003E7917" w:rsidRPr="004A2DA9" w:rsidRDefault="003E7917" w:rsidP="005E5F34">
            <w:r w:rsidRPr="004A2DA9">
              <w:t>H3N</w:t>
            </w:r>
            <w:r w:rsidR="004C2176">
              <w:t>%</w:t>
            </w:r>
            <w:r w:rsidRPr="004A2DA9">
              <w:t xml:space="preserve"> **</w:t>
            </w:r>
          </w:p>
        </w:tc>
        <w:tc>
          <w:tcPr>
            <w:tcW w:w="992" w:type="dxa"/>
            <w:vAlign w:val="top"/>
          </w:tcPr>
          <w:p w14:paraId="436C776D" w14:textId="77777777" w:rsidR="003E7917" w:rsidRPr="004A2DA9" w:rsidRDefault="003E7917" w:rsidP="005E5F34">
            <w:r w:rsidRPr="004A2DA9">
              <w:t>0</w:t>
            </w:r>
          </w:p>
        </w:tc>
        <w:tc>
          <w:tcPr>
            <w:tcW w:w="6096" w:type="dxa"/>
            <w:vAlign w:val="top"/>
          </w:tcPr>
          <w:p w14:paraId="332E5AC7" w14:textId="207CDD48" w:rsidR="003E7917" w:rsidRPr="004A2DA9" w:rsidRDefault="003E7917" w:rsidP="005E5F34">
            <w:r w:rsidRPr="004A2DA9">
              <w:t xml:space="preserve">Degree of compensation: </w:t>
            </w:r>
            <w:r w:rsidRPr="004A2DA9">
              <w:rPr>
                <w:b/>
              </w:rPr>
              <w:t>0%...100%</w:t>
            </w:r>
          </w:p>
        </w:tc>
      </w:tr>
      <w:tr w:rsidR="003E7917" w:rsidRPr="004A2DA9" w14:paraId="72158CE6" w14:textId="77777777" w:rsidTr="00E37E5A">
        <w:tc>
          <w:tcPr>
            <w:tcW w:w="1814" w:type="dxa"/>
            <w:vAlign w:val="top"/>
          </w:tcPr>
          <w:p w14:paraId="5BEE5BA9" w14:textId="3D8BBB88" w:rsidR="003E7917" w:rsidRPr="004A2DA9" w:rsidRDefault="003E7917" w:rsidP="005E5F34">
            <w:r w:rsidRPr="004A2DA9">
              <w:t>H5N</w:t>
            </w:r>
            <w:r w:rsidR="004C2176">
              <w:t>%</w:t>
            </w:r>
            <w:r w:rsidRPr="004A2DA9">
              <w:t xml:space="preserve"> **</w:t>
            </w:r>
          </w:p>
        </w:tc>
        <w:tc>
          <w:tcPr>
            <w:tcW w:w="992" w:type="dxa"/>
            <w:vAlign w:val="top"/>
          </w:tcPr>
          <w:p w14:paraId="32BC7004" w14:textId="77777777" w:rsidR="003E7917" w:rsidRPr="004A2DA9" w:rsidRDefault="003E7917" w:rsidP="005E5F34">
            <w:r w:rsidRPr="004A2DA9">
              <w:t>0</w:t>
            </w:r>
          </w:p>
        </w:tc>
        <w:tc>
          <w:tcPr>
            <w:tcW w:w="6096" w:type="dxa"/>
            <w:vAlign w:val="top"/>
          </w:tcPr>
          <w:p w14:paraId="02221F40" w14:textId="7141C462" w:rsidR="003E7917" w:rsidRPr="004A2DA9" w:rsidRDefault="003E7917" w:rsidP="005E5F34">
            <w:r w:rsidRPr="004A2DA9">
              <w:t xml:space="preserve">Degree of compensation: </w:t>
            </w:r>
            <w:r w:rsidRPr="004A2DA9">
              <w:rPr>
                <w:b/>
              </w:rPr>
              <w:t>0%...100%</w:t>
            </w:r>
          </w:p>
        </w:tc>
      </w:tr>
      <w:tr w:rsidR="003E7917" w:rsidRPr="004A2DA9" w14:paraId="35F0107B" w14:textId="77777777" w:rsidTr="00E37E5A">
        <w:tc>
          <w:tcPr>
            <w:tcW w:w="1814" w:type="dxa"/>
            <w:vAlign w:val="top"/>
          </w:tcPr>
          <w:p w14:paraId="3FCB4BAB" w14:textId="34A633D6" w:rsidR="003E7917" w:rsidRPr="004A2DA9" w:rsidRDefault="003E7917" w:rsidP="005E5F34">
            <w:r w:rsidRPr="004A2DA9">
              <w:t>H7N</w:t>
            </w:r>
            <w:r w:rsidR="004C2176">
              <w:t>%</w:t>
            </w:r>
            <w:r w:rsidRPr="004A2DA9">
              <w:t xml:space="preserve"> **</w:t>
            </w:r>
          </w:p>
        </w:tc>
        <w:tc>
          <w:tcPr>
            <w:tcW w:w="992" w:type="dxa"/>
            <w:vAlign w:val="top"/>
          </w:tcPr>
          <w:p w14:paraId="4ECB564D" w14:textId="77777777" w:rsidR="003E7917" w:rsidRPr="004A2DA9" w:rsidRDefault="003E7917" w:rsidP="005E5F34">
            <w:r w:rsidRPr="004A2DA9">
              <w:t>0</w:t>
            </w:r>
          </w:p>
        </w:tc>
        <w:tc>
          <w:tcPr>
            <w:tcW w:w="6096" w:type="dxa"/>
            <w:vAlign w:val="top"/>
          </w:tcPr>
          <w:p w14:paraId="69BA94EC" w14:textId="0317CA68" w:rsidR="003E7917" w:rsidRPr="004A2DA9" w:rsidRDefault="003E7917" w:rsidP="005E5F34">
            <w:r w:rsidRPr="004A2DA9">
              <w:t xml:space="preserve">Degree of compensation: </w:t>
            </w:r>
            <w:r w:rsidRPr="004A2DA9">
              <w:rPr>
                <w:b/>
              </w:rPr>
              <w:t>0%...100%</w:t>
            </w:r>
          </w:p>
        </w:tc>
      </w:tr>
      <w:tr w:rsidR="003E7917" w:rsidRPr="004A2DA9" w14:paraId="41A4BAFE" w14:textId="77777777" w:rsidTr="00E37E5A">
        <w:tc>
          <w:tcPr>
            <w:tcW w:w="1814" w:type="dxa"/>
            <w:vAlign w:val="top"/>
          </w:tcPr>
          <w:p w14:paraId="55B503FE" w14:textId="671F7401" w:rsidR="003E7917" w:rsidRPr="004A2DA9" w:rsidRDefault="003E7917" w:rsidP="005E5F34">
            <w:r w:rsidRPr="004A2DA9">
              <w:t>H9N</w:t>
            </w:r>
            <w:r w:rsidR="004C2176">
              <w:t>%</w:t>
            </w:r>
            <w:r w:rsidRPr="004A2DA9">
              <w:t xml:space="preserve"> **</w:t>
            </w:r>
          </w:p>
        </w:tc>
        <w:tc>
          <w:tcPr>
            <w:tcW w:w="992" w:type="dxa"/>
            <w:vAlign w:val="top"/>
          </w:tcPr>
          <w:p w14:paraId="36BC660B" w14:textId="77777777" w:rsidR="003E7917" w:rsidRPr="004A2DA9" w:rsidRDefault="003E7917" w:rsidP="005E5F34">
            <w:r w:rsidRPr="004A2DA9">
              <w:t>0</w:t>
            </w:r>
          </w:p>
        </w:tc>
        <w:tc>
          <w:tcPr>
            <w:tcW w:w="6096" w:type="dxa"/>
            <w:vAlign w:val="top"/>
          </w:tcPr>
          <w:p w14:paraId="74A38EA8" w14:textId="42BCB359" w:rsidR="003E7917" w:rsidRPr="004A2DA9" w:rsidRDefault="003E7917" w:rsidP="005E5F34">
            <w:r w:rsidRPr="004A2DA9">
              <w:t xml:space="preserve">Degree of compensation: </w:t>
            </w:r>
            <w:r w:rsidRPr="004A2DA9">
              <w:rPr>
                <w:b/>
              </w:rPr>
              <w:t>0%...100%</w:t>
            </w:r>
          </w:p>
        </w:tc>
      </w:tr>
      <w:tr w:rsidR="003E7917" w:rsidRPr="004A2DA9" w14:paraId="7BBFBB14" w14:textId="77777777" w:rsidTr="00E37E5A">
        <w:tc>
          <w:tcPr>
            <w:tcW w:w="1814" w:type="dxa"/>
            <w:vAlign w:val="top"/>
          </w:tcPr>
          <w:p w14:paraId="67A674C4" w14:textId="3CB22D58" w:rsidR="003E7917" w:rsidRPr="004A2DA9" w:rsidRDefault="003E7917" w:rsidP="005E5F34">
            <w:r w:rsidRPr="004A2DA9">
              <w:t>H11N</w:t>
            </w:r>
            <w:r w:rsidR="004C2176">
              <w:t>%</w:t>
            </w:r>
            <w:r w:rsidRPr="004A2DA9">
              <w:t xml:space="preserve"> **</w:t>
            </w:r>
          </w:p>
        </w:tc>
        <w:tc>
          <w:tcPr>
            <w:tcW w:w="992" w:type="dxa"/>
            <w:vAlign w:val="top"/>
          </w:tcPr>
          <w:p w14:paraId="14DBDF5D" w14:textId="77777777" w:rsidR="003E7917" w:rsidRPr="004A2DA9" w:rsidRDefault="003E7917" w:rsidP="005E5F34">
            <w:r w:rsidRPr="004A2DA9">
              <w:t>0</w:t>
            </w:r>
          </w:p>
        </w:tc>
        <w:tc>
          <w:tcPr>
            <w:tcW w:w="6096" w:type="dxa"/>
            <w:vAlign w:val="top"/>
          </w:tcPr>
          <w:p w14:paraId="52149C5F" w14:textId="5C3946AF" w:rsidR="003E7917" w:rsidRPr="004A2DA9" w:rsidRDefault="003E7917" w:rsidP="005E5F34">
            <w:r w:rsidRPr="004A2DA9">
              <w:t xml:space="preserve">Degree of compensation: </w:t>
            </w:r>
            <w:r w:rsidRPr="004A2DA9">
              <w:rPr>
                <w:b/>
              </w:rPr>
              <w:t>0%...100%</w:t>
            </w:r>
          </w:p>
        </w:tc>
      </w:tr>
      <w:tr w:rsidR="003E7917" w:rsidRPr="004A2DA9" w14:paraId="4855F09A" w14:textId="77777777" w:rsidTr="00E37E5A">
        <w:tc>
          <w:tcPr>
            <w:tcW w:w="1814" w:type="dxa"/>
            <w:vAlign w:val="top"/>
          </w:tcPr>
          <w:p w14:paraId="0578F4EA" w14:textId="1A8260CA" w:rsidR="003E7917" w:rsidRPr="004A2DA9" w:rsidRDefault="003E7917" w:rsidP="005E5F34">
            <w:r w:rsidRPr="004A2DA9">
              <w:t>H13N</w:t>
            </w:r>
            <w:r w:rsidR="004C2176">
              <w:t>%</w:t>
            </w:r>
            <w:r w:rsidRPr="004A2DA9">
              <w:t xml:space="preserve"> **</w:t>
            </w:r>
          </w:p>
        </w:tc>
        <w:tc>
          <w:tcPr>
            <w:tcW w:w="992" w:type="dxa"/>
            <w:vAlign w:val="top"/>
          </w:tcPr>
          <w:p w14:paraId="3908D390" w14:textId="77777777" w:rsidR="003E7917" w:rsidRPr="004A2DA9" w:rsidRDefault="003E7917" w:rsidP="005E5F34">
            <w:r w:rsidRPr="004A2DA9">
              <w:t>0</w:t>
            </w:r>
          </w:p>
        </w:tc>
        <w:tc>
          <w:tcPr>
            <w:tcW w:w="6096" w:type="dxa"/>
            <w:vAlign w:val="top"/>
          </w:tcPr>
          <w:p w14:paraId="22A8FF46" w14:textId="1C5980E4" w:rsidR="003E7917" w:rsidRPr="004A2DA9" w:rsidRDefault="003E7917" w:rsidP="005E5F34">
            <w:r w:rsidRPr="004A2DA9">
              <w:t xml:space="preserve">Degree of compensation: </w:t>
            </w:r>
            <w:r w:rsidRPr="004A2DA9">
              <w:rPr>
                <w:b/>
              </w:rPr>
              <w:t>0%...100%</w:t>
            </w:r>
          </w:p>
        </w:tc>
      </w:tr>
      <w:tr w:rsidR="003E7917" w:rsidRPr="004A2DA9" w14:paraId="1D1D9BF5" w14:textId="77777777" w:rsidTr="00E37E5A">
        <w:tc>
          <w:tcPr>
            <w:tcW w:w="1814" w:type="dxa"/>
            <w:vAlign w:val="top"/>
          </w:tcPr>
          <w:p w14:paraId="23FC2B6C" w14:textId="16C7D45E" w:rsidR="003E7917" w:rsidRPr="004A2DA9" w:rsidRDefault="003E7917" w:rsidP="005E5F34">
            <w:r w:rsidRPr="004A2DA9">
              <w:t>H15N</w:t>
            </w:r>
            <w:r w:rsidR="004C2176">
              <w:t>%</w:t>
            </w:r>
            <w:r w:rsidRPr="004A2DA9">
              <w:t xml:space="preserve"> **</w:t>
            </w:r>
          </w:p>
        </w:tc>
        <w:tc>
          <w:tcPr>
            <w:tcW w:w="992" w:type="dxa"/>
            <w:vAlign w:val="top"/>
          </w:tcPr>
          <w:p w14:paraId="44CB9CCA" w14:textId="77777777" w:rsidR="003E7917" w:rsidRPr="004A2DA9" w:rsidRDefault="003E7917" w:rsidP="005E5F34">
            <w:r w:rsidRPr="004A2DA9">
              <w:t>0</w:t>
            </w:r>
          </w:p>
        </w:tc>
        <w:tc>
          <w:tcPr>
            <w:tcW w:w="6096" w:type="dxa"/>
            <w:vAlign w:val="top"/>
          </w:tcPr>
          <w:p w14:paraId="524ADD6E" w14:textId="30B27216" w:rsidR="003E7917" w:rsidRPr="004A2DA9" w:rsidRDefault="003E7917" w:rsidP="005E5F34">
            <w:r w:rsidRPr="004A2DA9">
              <w:t xml:space="preserve">Degree of compensation: </w:t>
            </w:r>
            <w:r w:rsidRPr="004A2DA9">
              <w:rPr>
                <w:b/>
              </w:rPr>
              <w:t>0%...100%</w:t>
            </w:r>
          </w:p>
        </w:tc>
      </w:tr>
      <w:tr w:rsidR="003E7917" w:rsidRPr="004A2DA9" w14:paraId="4F8E9658" w14:textId="77777777" w:rsidTr="00E37E5A">
        <w:tc>
          <w:tcPr>
            <w:tcW w:w="1814" w:type="dxa"/>
            <w:vAlign w:val="top"/>
          </w:tcPr>
          <w:p w14:paraId="13F4B510" w14:textId="0B2AC95B" w:rsidR="003E7917" w:rsidRPr="004A2DA9" w:rsidRDefault="003E7917" w:rsidP="005E5F34">
            <w:r w:rsidRPr="004A2DA9">
              <w:t>H17N</w:t>
            </w:r>
            <w:r w:rsidR="004C2176">
              <w:t>%</w:t>
            </w:r>
            <w:r w:rsidRPr="004A2DA9">
              <w:t xml:space="preserve"> **</w:t>
            </w:r>
          </w:p>
        </w:tc>
        <w:tc>
          <w:tcPr>
            <w:tcW w:w="992" w:type="dxa"/>
            <w:vAlign w:val="top"/>
          </w:tcPr>
          <w:p w14:paraId="0D7495E7" w14:textId="77777777" w:rsidR="003E7917" w:rsidRPr="004A2DA9" w:rsidRDefault="003E7917" w:rsidP="005E5F34">
            <w:r w:rsidRPr="004A2DA9">
              <w:t>0</w:t>
            </w:r>
          </w:p>
        </w:tc>
        <w:tc>
          <w:tcPr>
            <w:tcW w:w="6096" w:type="dxa"/>
            <w:vAlign w:val="top"/>
          </w:tcPr>
          <w:p w14:paraId="4CA7770A" w14:textId="48CF85DE" w:rsidR="003E7917" w:rsidRPr="004A2DA9" w:rsidRDefault="003E7917" w:rsidP="005E5F34">
            <w:r w:rsidRPr="004A2DA9">
              <w:t xml:space="preserve">Degree of compensation: </w:t>
            </w:r>
            <w:r w:rsidRPr="004A2DA9">
              <w:rPr>
                <w:b/>
              </w:rPr>
              <w:t>0%...100%</w:t>
            </w:r>
          </w:p>
        </w:tc>
      </w:tr>
      <w:tr w:rsidR="003E7917" w:rsidRPr="004A2DA9" w14:paraId="6EA1AD8E" w14:textId="77777777" w:rsidTr="00E37E5A">
        <w:tc>
          <w:tcPr>
            <w:tcW w:w="1814" w:type="dxa"/>
            <w:tcBorders>
              <w:bottom w:val="single" w:sz="4" w:space="0" w:color="auto"/>
            </w:tcBorders>
            <w:vAlign w:val="top"/>
          </w:tcPr>
          <w:p w14:paraId="2C2A9466" w14:textId="037B6C2C" w:rsidR="003E7917" w:rsidRPr="004A2DA9" w:rsidRDefault="003E7917" w:rsidP="005E5F34">
            <w:r w:rsidRPr="004A2DA9">
              <w:t>H19N</w:t>
            </w:r>
            <w:r w:rsidR="004C2176">
              <w:t>%</w:t>
            </w:r>
            <w:r w:rsidRPr="004A2DA9">
              <w:t xml:space="preserve"> **</w:t>
            </w:r>
          </w:p>
        </w:tc>
        <w:tc>
          <w:tcPr>
            <w:tcW w:w="992" w:type="dxa"/>
            <w:tcBorders>
              <w:bottom w:val="single" w:sz="4" w:space="0" w:color="auto"/>
            </w:tcBorders>
            <w:vAlign w:val="top"/>
          </w:tcPr>
          <w:p w14:paraId="26237F09" w14:textId="77777777" w:rsidR="003E7917" w:rsidRPr="004A2DA9" w:rsidRDefault="003E7917" w:rsidP="005E5F34">
            <w:r w:rsidRPr="004A2DA9">
              <w:t>0</w:t>
            </w:r>
          </w:p>
        </w:tc>
        <w:tc>
          <w:tcPr>
            <w:tcW w:w="6096" w:type="dxa"/>
            <w:tcBorders>
              <w:bottom w:val="single" w:sz="4" w:space="0" w:color="auto"/>
            </w:tcBorders>
            <w:vAlign w:val="top"/>
          </w:tcPr>
          <w:p w14:paraId="3ACD3CC9" w14:textId="5C4F6140" w:rsidR="003E7917" w:rsidRPr="004A2DA9" w:rsidRDefault="003E7917" w:rsidP="005E5F34">
            <w:r w:rsidRPr="004A2DA9">
              <w:t xml:space="preserve">Degree of compensation: </w:t>
            </w:r>
            <w:r w:rsidRPr="004A2DA9">
              <w:rPr>
                <w:b/>
              </w:rPr>
              <w:t>0%...100%</w:t>
            </w:r>
          </w:p>
        </w:tc>
      </w:tr>
    </w:tbl>
    <w:p w14:paraId="6439CF8A" w14:textId="2BA984A3" w:rsidR="003E7917" w:rsidRPr="00601D05" w:rsidRDefault="009259A9" w:rsidP="003E7917">
      <w:pPr>
        <w:rPr>
          <w:sz w:val="16"/>
          <w:szCs w:val="16"/>
        </w:rPr>
      </w:pPr>
      <w:r w:rsidRPr="00601D05">
        <w:rPr>
          <w:sz w:val="16"/>
          <w:szCs w:val="16"/>
        </w:rPr>
        <w:t xml:space="preserve">*) The kVA rating of the system is stated in the technical specification. **) Available in 4-wire systems only. ***) Even harmonics available as an option. ****) </w:t>
      </w:r>
      <w:r w:rsidR="00CF6DF5">
        <w:rPr>
          <w:sz w:val="16"/>
          <w:szCs w:val="16"/>
        </w:rPr>
        <w:t>Sensorless</w:t>
      </w:r>
      <w:r w:rsidRPr="00601D05">
        <w:rPr>
          <w:sz w:val="16"/>
          <w:szCs w:val="16"/>
        </w:rPr>
        <w:t xml:space="preserve"> </w:t>
      </w:r>
      <w:r w:rsidR="0010735F">
        <w:rPr>
          <w:sz w:val="16"/>
          <w:szCs w:val="16"/>
        </w:rPr>
        <w:t>C</w:t>
      </w:r>
      <w:r w:rsidRPr="00601D05">
        <w:rPr>
          <w:sz w:val="16"/>
          <w:szCs w:val="16"/>
        </w:rPr>
        <w:t>ontrol is available as an option, contact Comsys.</w:t>
      </w:r>
    </w:p>
    <w:p w14:paraId="5EA0D085" w14:textId="09B8459F" w:rsidR="00DB0426" w:rsidRDefault="00DB0426" w:rsidP="00DB0426">
      <w:pPr>
        <w:pStyle w:val="Heading2"/>
      </w:pPr>
      <w:bookmarkStart w:id="472" w:name="_Ref434912779"/>
      <w:bookmarkStart w:id="473" w:name="_Ref434917262"/>
      <w:bookmarkStart w:id="474" w:name="_Ref434924011"/>
      <w:bookmarkStart w:id="475" w:name="_Toc505008849"/>
      <w:r>
        <w:t>System admin</w:t>
      </w:r>
      <w:bookmarkEnd w:id="472"/>
      <w:bookmarkEnd w:id="473"/>
      <w:bookmarkEnd w:id="474"/>
      <w:bookmarkEnd w:id="475"/>
    </w:p>
    <w:p w14:paraId="5D40D567" w14:textId="0EBA60C0" w:rsidR="0038710B" w:rsidRDefault="0038710B" w:rsidP="0038710B">
      <w:pPr>
        <w:pStyle w:val="Caption"/>
        <w:keepNext/>
      </w:pPr>
      <w:bookmarkStart w:id="476" w:name="_Toc505008943"/>
      <w:r>
        <w:t xml:space="preserve">Table </w:t>
      </w:r>
      <w:r w:rsidR="00482D60">
        <w:rPr>
          <w:noProof/>
        </w:rPr>
        <w:fldChar w:fldCharType="begin"/>
      </w:r>
      <w:r w:rsidR="00482D60">
        <w:rPr>
          <w:noProof/>
        </w:rPr>
        <w:instrText xml:space="preserve"> SEQ Table \* ARABIC </w:instrText>
      </w:r>
      <w:r w:rsidR="00482D60">
        <w:rPr>
          <w:noProof/>
        </w:rPr>
        <w:fldChar w:fldCharType="separate"/>
      </w:r>
      <w:r w:rsidR="00DA230B">
        <w:rPr>
          <w:noProof/>
        </w:rPr>
        <w:t>27</w:t>
      </w:r>
      <w:r w:rsidR="00482D60">
        <w:rPr>
          <w:noProof/>
        </w:rPr>
        <w:fldChar w:fldCharType="end"/>
      </w:r>
      <w:r>
        <w:t>: HMI3 System admin menu table</w:t>
      </w:r>
      <w:bookmarkEnd w:id="476"/>
    </w:p>
    <w:tbl>
      <w:tblPr>
        <w:tblStyle w:val="TableGrid"/>
        <w:tblW w:w="0" w:type="auto"/>
        <w:tblLook w:val="04A0" w:firstRow="1" w:lastRow="0" w:firstColumn="1" w:lastColumn="0" w:noHBand="0" w:noVBand="1"/>
      </w:tblPr>
      <w:tblGrid>
        <w:gridCol w:w="2098"/>
        <w:gridCol w:w="6804"/>
      </w:tblGrid>
      <w:tr w:rsidR="00DC5F8A" w:rsidRPr="004A2DA9" w14:paraId="2F97EE44" w14:textId="77777777" w:rsidTr="00E37E5A">
        <w:trPr>
          <w:cnfStyle w:val="100000000000" w:firstRow="1" w:lastRow="0" w:firstColumn="0" w:lastColumn="0" w:oddVBand="0" w:evenVBand="0" w:oddHBand="0" w:evenHBand="0" w:firstRowFirstColumn="0" w:firstRowLastColumn="0" w:lastRowFirstColumn="0" w:lastRowLastColumn="0"/>
          <w:trHeight w:val="216"/>
        </w:trPr>
        <w:tc>
          <w:tcPr>
            <w:tcW w:w="2098" w:type="dxa"/>
            <w:vAlign w:val="top"/>
          </w:tcPr>
          <w:p w14:paraId="1107EBFD" w14:textId="77777777" w:rsidR="00DC5F8A" w:rsidRPr="004A2DA9" w:rsidRDefault="00DC5F8A" w:rsidP="005E5F34">
            <w:r w:rsidRPr="004A2DA9">
              <w:t>Parameter</w:t>
            </w:r>
          </w:p>
        </w:tc>
        <w:tc>
          <w:tcPr>
            <w:tcW w:w="6804" w:type="dxa"/>
            <w:vAlign w:val="top"/>
          </w:tcPr>
          <w:p w14:paraId="0FBF0E65" w14:textId="77777777" w:rsidR="00DC5F8A" w:rsidRPr="004A2DA9" w:rsidRDefault="00DC5F8A" w:rsidP="005E5F34">
            <w:r w:rsidRPr="004A2DA9">
              <w:t>Description</w:t>
            </w:r>
          </w:p>
        </w:tc>
      </w:tr>
      <w:tr w:rsidR="00DC5F8A" w:rsidRPr="004A2DA9" w14:paraId="77DBD914" w14:textId="77777777" w:rsidTr="00E37E5A">
        <w:trPr>
          <w:trHeight w:val="137"/>
        </w:trPr>
        <w:tc>
          <w:tcPr>
            <w:tcW w:w="2098" w:type="dxa"/>
            <w:vAlign w:val="top"/>
          </w:tcPr>
          <w:p w14:paraId="729C7BAB" w14:textId="1D19D099" w:rsidR="00DC5F8A" w:rsidRPr="004A2DA9" w:rsidRDefault="00DC5F8A" w:rsidP="005E5F34">
            <w:r>
              <w:t>Reset config</w:t>
            </w:r>
          </w:p>
        </w:tc>
        <w:tc>
          <w:tcPr>
            <w:tcW w:w="6804" w:type="dxa"/>
            <w:vAlign w:val="top"/>
          </w:tcPr>
          <w:p w14:paraId="7C703630" w14:textId="77777777" w:rsidR="00DC5F8A" w:rsidRPr="004A2DA9" w:rsidRDefault="00DC5F8A" w:rsidP="005E5F34">
            <w:r w:rsidRPr="004A2DA9">
              <w:t>Resets all configuration settings and compensation settings to default values.</w:t>
            </w:r>
          </w:p>
        </w:tc>
      </w:tr>
      <w:tr w:rsidR="00DC5F8A" w:rsidRPr="004A2DA9" w14:paraId="46908A2D" w14:textId="77777777" w:rsidTr="00E37E5A">
        <w:trPr>
          <w:trHeight w:val="149"/>
        </w:trPr>
        <w:tc>
          <w:tcPr>
            <w:tcW w:w="2098" w:type="dxa"/>
            <w:vAlign w:val="top"/>
          </w:tcPr>
          <w:p w14:paraId="4823C808" w14:textId="6E35955C" w:rsidR="00DC5F8A" w:rsidRPr="004A2DA9" w:rsidRDefault="00F25122" w:rsidP="005E5F34">
            <w:r>
              <w:t>Reset</w:t>
            </w:r>
            <w:r w:rsidR="00DC5F8A">
              <w:t xml:space="preserve"> network</w:t>
            </w:r>
          </w:p>
        </w:tc>
        <w:tc>
          <w:tcPr>
            <w:tcW w:w="6804" w:type="dxa"/>
            <w:vAlign w:val="top"/>
          </w:tcPr>
          <w:p w14:paraId="49B52D1D" w14:textId="77777777" w:rsidR="00DC5F8A" w:rsidRPr="004A2DA9" w:rsidRDefault="00DC5F8A" w:rsidP="005E5F34">
            <w:r w:rsidRPr="004A2DA9">
              <w:t>Resets all network settings to default values. A system restart is necessary for the changes to take effect.</w:t>
            </w:r>
          </w:p>
        </w:tc>
      </w:tr>
      <w:tr w:rsidR="00DC5F8A" w:rsidRPr="004A2DA9" w14:paraId="165C422C" w14:textId="77777777" w:rsidTr="00E37E5A">
        <w:trPr>
          <w:trHeight w:val="189"/>
        </w:trPr>
        <w:tc>
          <w:tcPr>
            <w:tcW w:w="2098" w:type="dxa"/>
            <w:vAlign w:val="top"/>
          </w:tcPr>
          <w:p w14:paraId="3211B59E" w14:textId="49757B8B" w:rsidR="00DC5F8A" w:rsidRPr="004A2DA9" w:rsidRDefault="00DC5F8A" w:rsidP="005E5F34">
            <w:r>
              <w:t>Force setup</w:t>
            </w:r>
          </w:p>
        </w:tc>
        <w:tc>
          <w:tcPr>
            <w:tcW w:w="6804" w:type="dxa"/>
            <w:vAlign w:val="top"/>
          </w:tcPr>
          <w:p w14:paraId="4F3DF13B" w14:textId="77777777" w:rsidR="00DC5F8A" w:rsidRPr="004A2DA9" w:rsidRDefault="00DC5F8A" w:rsidP="005E5F34">
            <w:r w:rsidRPr="004A2DA9">
              <w:t xml:space="preserve">Will force the system to enter </w:t>
            </w:r>
            <w:r w:rsidRPr="004A2DA9">
              <w:rPr>
                <w:i/>
              </w:rPr>
              <w:t>System setup mode</w:t>
            </w:r>
            <w:r w:rsidRPr="004A2DA9">
              <w:t xml:space="preserve"> after restart.</w:t>
            </w:r>
          </w:p>
        </w:tc>
      </w:tr>
      <w:tr w:rsidR="00DC5F8A" w:rsidRPr="004A2DA9" w14:paraId="531FEEE7" w14:textId="77777777" w:rsidTr="00E37E5A">
        <w:trPr>
          <w:trHeight w:val="189"/>
        </w:trPr>
        <w:tc>
          <w:tcPr>
            <w:tcW w:w="2098" w:type="dxa"/>
            <w:vAlign w:val="top"/>
          </w:tcPr>
          <w:p w14:paraId="6C634E60" w14:textId="2669E491" w:rsidR="00DC5F8A" w:rsidRPr="004A2DA9" w:rsidRDefault="00DC5F8A" w:rsidP="005E5F34">
            <w:r>
              <w:t>Unlock</w:t>
            </w:r>
          </w:p>
        </w:tc>
        <w:tc>
          <w:tcPr>
            <w:tcW w:w="6804" w:type="dxa"/>
            <w:vAlign w:val="top"/>
          </w:tcPr>
          <w:p w14:paraId="1DD36D97" w14:textId="4EF4003B" w:rsidR="00DC5F8A" w:rsidRPr="004A2DA9" w:rsidRDefault="00DC5F8A" w:rsidP="00DC5F8A">
            <w:r>
              <w:t xml:space="preserve">Unlocks the HMI when an administrator password is set. The unlock code is </w:t>
            </w:r>
            <w:r w:rsidRPr="0062290A">
              <w:rPr>
                <w:b/>
              </w:rPr>
              <w:t>61874</w:t>
            </w:r>
            <w:r>
              <w:t>.</w:t>
            </w:r>
          </w:p>
        </w:tc>
      </w:tr>
      <w:tr w:rsidR="00DC5F8A" w:rsidRPr="004A2DA9" w14:paraId="2E33EEEB" w14:textId="77777777" w:rsidTr="00E37E5A">
        <w:trPr>
          <w:trHeight w:val="189"/>
        </w:trPr>
        <w:tc>
          <w:tcPr>
            <w:tcW w:w="2098" w:type="dxa"/>
            <w:vAlign w:val="top"/>
          </w:tcPr>
          <w:p w14:paraId="0B1D04D7" w14:textId="77777777" w:rsidR="00DC5F8A" w:rsidRPr="004A2DA9" w:rsidRDefault="00DC5F8A" w:rsidP="005E5F34">
            <w:r w:rsidRPr="004A2DA9">
              <w:t>Trigger log</w:t>
            </w:r>
          </w:p>
        </w:tc>
        <w:tc>
          <w:tcPr>
            <w:tcW w:w="6804" w:type="dxa"/>
            <w:vAlign w:val="top"/>
          </w:tcPr>
          <w:p w14:paraId="4588DA85" w14:textId="77777777" w:rsidR="00DC5F8A" w:rsidRPr="004A2DA9" w:rsidRDefault="00DC5F8A" w:rsidP="005E5F34">
            <w:r w:rsidRPr="004A2DA9">
              <w:t>Triggers the creation of a log file. Only do this when instructed to do so</w:t>
            </w:r>
            <w:r>
              <w:t xml:space="preserve"> by Comsys</w:t>
            </w:r>
            <w:r w:rsidRPr="004A2DA9">
              <w:t>.</w:t>
            </w:r>
          </w:p>
        </w:tc>
      </w:tr>
      <w:tr w:rsidR="00DC5F8A" w:rsidRPr="004A2DA9" w14:paraId="792B7000" w14:textId="77777777" w:rsidTr="00E37E5A">
        <w:trPr>
          <w:trHeight w:val="190"/>
        </w:trPr>
        <w:tc>
          <w:tcPr>
            <w:tcW w:w="2098" w:type="dxa"/>
            <w:vAlign w:val="top"/>
          </w:tcPr>
          <w:p w14:paraId="1961759B" w14:textId="77777777" w:rsidR="00DC5F8A" w:rsidRPr="004A2DA9" w:rsidRDefault="00DC5F8A" w:rsidP="005E5F34">
            <w:r w:rsidRPr="004A2DA9">
              <w:t>Reboot SCC2</w:t>
            </w:r>
          </w:p>
        </w:tc>
        <w:tc>
          <w:tcPr>
            <w:tcW w:w="6804" w:type="dxa"/>
            <w:vAlign w:val="top"/>
          </w:tcPr>
          <w:p w14:paraId="78E15FF7" w14:textId="77777777" w:rsidR="00DC5F8A" w:rsidRPr="004A2DA9" w:rsidRDefault="00DC5F8A" w:rsidP="005E5F34">
            <w:r w:rsidRPr="004A2DA9">
              <w:t>Restarts the SCC2 control computer.</w:t>
            </w:r>
          </w:p>
        </w:tc>
      </w:tr>
    </w:tbl>
    <w:p w14:paraId="7D539217" w14:textId="5F942C2A" w:rsidR="00DB0426" w:rsidRDefault="00DB0426" w:rsidP="00DB0426">
      <w:pPr>
        <w:pStyle w:val="Heading2"/>
      </w:pPr>
      <w:bookmarkStart w:id="477" w:name="_Ref434912740"/>
      <w:bookmarkStart w:id="478" w:name="_Toc505008850"/>
      <w:r>
        <w:t>About</w:t>
      </w:r>
      <w:bookmarkEnd w:id="477"/>
      <w:bookmarkEnd w:id="478"/>
    </w:p>
    <w:p w14:paraId="7E53A570" w14:textId="77777777" w:rsidR="0038710B" w:rsidRDefault="000F3D3F" w:rsidP="0038710B">
      <w:pPr>
        <w:keepNext/>
        <w:jc w:val="center"/>
      </w:pPr>
      <w:r>
        <w:rPr>
          <w:noProof/>
        </w:rPr>
        <w:drawing>
          <wp:inline distT="0" distB="0" distL="0" distR="0" wp14:anchorId="51E44C2E" wp14:editId="4001BED5">
            <wp:extent cx="2973586" cy="1685925"/>
            <wp:effectExtent l="19050" t="19050" r="1778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7">
                      <a:extLst>
                        <a:ext uri="{28A0092B-C50C-407E-A947-70E740481C1C}">
                          <a14:useLocalDpi xmlns:a14="http://schemas.microsoft.com/office/drawing/2010/main" val="0"/>
                        </a:ext>
                      </a:extLst>
                    </a:blip>
                    <a:stretch>
                      <a:fillRect/>
                    </a:stretch>
                  </pic:blipFill>
                  <pic:spPr bwMode="auto">
                    <a:xfrm>
                      <a:off x="0" y="0"/>
                      <a:ext cx="2980850" cy="1690044"/>
                    </a:xfrm>
                    <a:prstGeom prst="rect">
                      <a:avLst/>
                    </a:prstGeom>
                    <a:noFill/>
                    <a:ln>
                      <a:solidFill>
                        <a:schemeClr val="tx1"/>
                      </a:solidFill>
                    </a:ln>
                  </pic:spPr>
                </pic:pic>
              </a:graphicData>
            </a:graphic>
          </wp:inline>
        </w:drawing>
      </w:r>
    </w:p>
    <w:p w14:paraId="526F273D" w14:textId="145CEBE0" w:rsidR="00DB0426" w:rsidRDefault="0038710B" w:rsidP="0038710B">
      <w:pPr>
        <w:pStyle w:val="Caption"/>
        <w:jc w:val="center"/>
      </w:pPr>
      <w:bookmarkStart w:id="479" w:name="_Toc505008916"/>
      <w:r>
        <w:t xml:space="preserve">Figure </w:t>
      </w:r>
      <w:r w:rsidR="00482D60">
        <w:rPr>
          <w:noProof/>
        </w:rPr>
        <w:fldChar w:fldCharType="begin"/>
      </w:r>
      <w:r w:rsidR="00482D60">
        <w:rPr>
          <w:noProof/>
        </w:rPr>
        <w:instrText xml:space="preserve"> SEQ Figure \* ARABIC </w:instrText>
      </w:r>
      <w:r w:rsidR="00482D60">
        <w:rPr>
          <w:noProof/>
        </w:rPr>
        <w:fldChar w:fldCharType="separate"/>
      </w:r>
      <w:r w:rsidR="00DA230B">
        <w:rPr>
          <w:noProof/>
        </w:rPr>
        <w:t>56</w:t>
      </w:r>
      <w:r w:rsidR="00482D60">
        <w:rPr>
          <w:noProof/>
        </w:rPr>
        <w:fldChar w:fldCharType="end"/>
      </w:r>
      <w:r>
        <w:t>: HMI3 About view</w:t>
      </w:r>
      <w:bookmarkEnd w:id="479"/>
    </w:p>
    <w:p w14:paraId="01DC7830" w14:textId="462CE276" w:rsidR="00213615" w:rsidRPr="00D37BDE" w:rsidRDefault="000F3D3F" w:rsidP="00D37BDE">
      <w:r>
        <w:t xml:space="preserve">The </w:t>
      </w:r>
      <w:r w:rsidRPr="000F3D3F">
        <w:rPr>
          <w:i/>
        </w:rPr>
        <w:t>About</w:t>
      </w:r>
      <w:r>
        <w:t xml:space="preserve"> view shows useful information about the system, such as software build revision and build date/time, SCC2 hardware revision and unique identifier, IP settings and </w:t>
      </w:r>
      <w:r w:rsidR="00881BDA">
        <w:t>m</w:t>
      </w:r>
      <w:r w:rsidR="003C6EC3">
        <w:t>ulti-master</w:t>
      </w:r>
      <w:r>
        <w:t xml:space="preserve"> configuration/status.</w:t>
      </w:r>
    </w:p>
    <w:p w14:paraId="7FADB903" w14:textId="547EA0C8" w:rsidR="002D23C6" w:rsidRDefault="00B337CB" w:rsidP="00B337CB">
      <w:pPr>
        <w:pStyle w:val="Heading1"/>
        <w:numPr>
          <w:ilvl w:val="0"/>
          <w:numId w:val="0"/>
        </w:numPr>
      </w:pPr>
      <w:bookmarkStart w:id="480" w:name="_Ref434928833"/>
      <w:bookmarkStart w:id="481" w:name="_Ref434928870"/>
      <w:bookmarkStart w:id="482" w:name="_Toc505008851"/>
      <w:r>
        <w:lastRenderedPageBreak/>
        <w:t xml:space="preserve">Appendix A </w:t>
      </w:r>
      <w:r w:rsidR="002D23C6">
        <w:t xml:space="preserve">Modbus </w:t>
      </w:r>
      <w:r w:rsidR="002D23C6" w:rsidRPr="00A16A14">
        <w:t>TCP</w:t>
      </w:r>
      <w:r w:rsidR="002D23C6">
        <w:t xml:space="preserve"> </w:t>
      </w:r>
      <w:r w:rsidR="002D23C6" w:rsidRPr="000F3D3F">
        <w:t>server</w:t>
      </w:r>
      <w:bookmarkEnd w:id="441"/>
      <w:bookmarkEnd w:id="442"/>
      <w:bookmarkEnd w:id="480"/>
      <w:bookmarkEnd w:id="481"/>
      <w:bookmarkEnd w:id="482"/>
    </w:p>
    <w:p w14:paraId="4A151E42" w14:textId="0F00EECD" w:rsidR="00AA0827" w:rsidRDefault="003E7A83" w:rsidP="00507024">
      <w:r>
        <w:t xml:space="preserve">This </w:t>
      </w:r>
      <w:r w:rsidR="00A62585">
        <w:t xml:space="preserve">section outlines the </w:t>
      </w:r>
      <w:r>
        <w:t xml:space="preserve">Modbus TCP </w:t>
      </w:r>
      <w:r w:rsidR="007F6358">
        <w:t>server implementation</w:t>
      </w:r>
      <w:r>
        <w:t>.</w:t>
      </w:r>
    </w:p>
    <w:tbl>
      <w:tblPr>
        <w:tblStyle w:val="Formatvorlage1"/>
        <w:tblW w:w="0" w:type="auto"/>
        <w:tblLook w:val="01E0" w:firstRow="1" w:lastRow="1" w:firstColumn="1" w:lastColumn="1" w:noHBand="0" w:noVBand="0"/>
      </w:tblPr>
      <w:tblGrid>
        <w:gridCol w:w="1428"/>
        <w:gridCol w:w="7371"/>
      </w:tblGrid>
      <w:tr w:rsidR="00AA0827" w:rsidRPr="004A2DA9" w14:paraId="58623196" w14:textId="77777777" w:rsidTr="00B337CB">
        <w:tc>
          <w:tcPr>
            <w:cnfStyle w:val="001000000000" w:firstRow="0" w:lastRow="0" w:firstColumn="1" w:lastColumn="0" w:oddVBand="0" w:evenVBand="0" w:oddHBand="0" w:evenHBand="0" w:firstRowFirstColumn="0" w:firstRowLastColumn="0" w:lastRowFirstColumn="0" w:lastRowLastColumn="0"/>
            <w:tcW w:w="1428" w:type="dxa"/>
          </w:tcPr>
          <w:p w14:paraId="599BA0AC" w14:textId="77777777" w:rsidR="00AA0827" w:rsidRPr="00B337CB" w:rsidRDefault="00AA0827" w:rsidP="00B337CB">
            <w:pPr>
              <w:rPr>
                <w:sz w:val="44"/>
                <w:szCs w:val="44"/>
              </w:rPr>
            </w:pPr>
            <w:r w:rsidRPr="00B337CB">
              <w:rPr>
                <w:bCs/>
                <w:sz w:val="44"/>
                <w:szCs w:val="44"/>
              </w:rPr>
              <w:t>NOTE</w:t>
            </w:r>
          </w:p>
        </w:tc>
        <w:tc>
          <w:tcPr>
            <w:cnfStyle w:val="000100000000" w:firstRow="0" w:lastRow="0" w:firstColumn="0" w:lastColumn="1" w:oddVBand="0" w:evenVBand="0" w:oddHBand="0" w:evenHBand="0" w:firstRowFirstColumn="0" w:firstRowLastColumn="0" w:lastRowFirstColumn="0" w:lastRowLastColumn="0"/>
            <w:tcW w:w="7371" w:type="dxa"/>
          </w:tcPr>
          <w:p w14:paraId="426FDC46" w14:textId="4A6F905B" w:rsidR="00AA0827" w:rsidRPr="004A2DA9" w:rsidRDefault="00AA0827" w:rsidP="00B337CB">
            <w:r>
              <w:t>Modbus TCP server support is a license key activated option. If you wish to use this feature, please contact Comsys.</w:t>
            </w:r>
          </w:p>
        </w:tc>
      </w:tr>
    </w:tbl>
    <w:p w14:paraId="2E6B7267" w14:textId="0A0489B5" w:rsidR="007F6358" w:rsidRDefault="00E14C4D" w:rsidP="00507024">
      <w:r>
        <w:t xml:space="preserve">The Modbus TCP server can be reached via TCP </w:t>
      </w:r>
      <w:r w:rsidR="000D55C6">
        <w:t>as well as</w:t>
      </w:r>
      <w:r>
        <w:t xml:space="preserve"> UDP on port 502 of the IP-address configured</w:t>
      </w:r>
      <w:r w:rsidR="0062779C">
        <w:t xml:space="preserve"> in Section</w:t>
      </w:r>
      <w:r w:rsidR="00601D05">
        <w:t xml:space="preserve"> </w:t>
      </w:r>
      <w:r w:rsidR="00601D05">
        <w:fldChar w:fldCharType="begin"/>
      </w:r>
      <w:r w:rsidR="00601D05">
        <w:instrText xml:space="preserve"> REF _Ref434924183 \r \h </w:instrText>
      </w:r>
      <w:r w:rsidR="00601D05">
        <w:fldChar w:fldCharType="separate"/>
      </w:r>
      <w:r w:rsidR="00DA230B">
        <w:t>0</w:t>
      </w:r>
      <w:r w:rsidR="00601D05">
        <w:fldChar w:fldCharType="end"/>
      </w:r>
      <w:r w:rsidR="00AA0827">
        <w:t>.</w:t>
      </w:r>
    </w:p>
    <w:p w14:paraId="34CADF78" w14:textId="7F506B38" w:rsidR="003E7A83" w:rsidRDefault="003E7A83" w:rsidP="00507024">
      <w:r>
        <w:t>All registers described below are so called holding registers.</w:t>
      </w:r>
      <w:r w:rsidRPr="003E7A83">
        <w:t xml:space="preserve"> </w:t>
      </w:r>
      <w:r>
        <w:t>The following two function codes</w:t>
      </w:r>
      <w:r w:rsidR="004074D2">
        <w:t xml:space="preserve"> (Fc)</w:t>
      </w:r>
      <w:r>
        <w:t xml:space="preserve"> are supported for manipulating and reading out the registers:</w:t>
      </w:r>
    </w:p>
    <w:p w14:paraId="254E8E1F" w14:textId="32AEC566" w:rsidR="003E7A83" w:rsidRDefault="003E7A83" w:rsidP="003707E3">
      <w:pPr>
        <w:pStyle w:val="ListParagraph"/>
        <w:numPr>
          <w:ilvl w:val="0"/>
          <w:numId w:val="18"/>
        </w:numPr>
      </w:pPr>
      <w:r>
        <w:t>Fc</w:t>
      </w:r>
      <w:r w:rsidR="007F6358">
        <w:t xml:space="preserve"> 3:</w:t>
      </w:r>
      <w:r w:rsidR="007F6358">
        <w:tab/>
      </w:r>
      <w:r>
        <w:t>Read multiple registers</w:t>
      </w:r>
    </w:p>
    <w:p w14:paraId="774BED23" w14:textId="3BBDD840" w:rsidR="003E7A83" w:rsidRDefault="007F6358" w:rsidP="003707E3">
      <w:pPr>
        <w:pStyle w:val="ListParagraph"/>
        <w:numPr>
          <w:ilvl w:val="0"/>
          <w:numId w:val="18"/>
        </w:numPr>
      </w:pPr>
      <w:r>
        <w:t>Fc 16:</w:t>
      </w:r>
      <w:r>
        <w:tab/>
      </w:r>
      <w:r w:rsidR="003E7A83">
        <w:t>Write multiple registers</w:t>
      </w:r>
    </w:p>
    <w:p w14:paraId="0E043D88" w14:textId="5536BD33" w:rsidR="00AA0827" w:rsidRDefault="00AA0827" w:rsidP="00507024">
      <w:r>
        <w:t xml:space="preserve">The registers are divided in to groups by their function. It’s recommended that operations are performed on </w:t>
      </w:r>
      <w:r w:rsidR="00F537D3">
        <w:t>an</w:t>
      </w:r>
      <w:r>
        <w:t xml:space="preserve"> entire group at once. For example, reading out the status registers can be done in one operation of </w:t>
      </w:r>
      <w:r w:rsidRPr="00AA0827">
        <w:rPr>
          <w:i/>
        </w:rPr>
        <w:t>Fc 3: Read multiple registers</w:t>
      </w:r>
      <w:r>
        <w:t xml:space="preserve">, the same way that the control registers can be set in one operation of </w:t>
      </w:r>
      <w:r w:rsidRPr="00AA0827">
        <w:rPr>
          <w:i/>
        </w:rPr>
        <w:t>Fc 16: Write multiple registers</w:t>
      </w:r>
      <w:r>
        <w:t>.</w:t>
      </w:r>
    </w:p>
    <w:p w14:paraId="6C0D409D" w14:textId="2425C990" w:rsidR="003E7A83" w:rsidRDefault="003E7A83" w:rsidP="00507024">
      <w:r>
        <w:t xml:space="preserve">The register map </w:t>
      </w:r>
      <w:r w:rsidR="002731C6">
        <w:t>starts</w:t>
      </w:r>
      <w:r>
        <w:t xml:space="preserve"> at address 0 and each word is 16-bits long.</w:t>
      </w:r>
      <w:r w:rsidR="007F6358">
        <w:t xml:space="preserve"> For variables larger than 16-bits, little-endian word order is used. This means that the word containing the most significant bit comes before the word containing the least significant bit.</w:t>
      </w:r>
    </w:p>
    <w:tbl>
      <w:tblPr>
        <w:tblStyle w:val="Formatvorlage1"/>
        <w:tblW w:w="0" w:type="auto"/>
        <w:tblLook w:val="01E0" w:firstRow="1" w:lastRow="1" w:firstColumn="1" w:lastColumn="1" w:noHBand="0" w:noVBand="0"/>
      </w:tblPr>
      <w:tblGrid>
        <w:gridCol w:w="1428"/>
        <w:gridCol w:w="7371"/>
      </w:tblGrid>
      <w:tr w:rsidR="003E7A83" w:rsidRPr="004A2DA9" w14:paraId="40CB416E" w14:textId="77777777" w:rsidTr="00B337CB">
        <w:tc>
          <w:tcPr>
            <w:cnfStyle w:val="001000000000" w:firstRow="0" w:lastRow="0" w:firstColumn="1" w:lastColumn="0" w:oddVBand="0" w:evenVBand="0" w:oddHBand="0" w:evenHBand="0" w:firstRowFirstColumn="0" w:firstRowLastColumn="0" w:lastRowFirstColumn="0" w:lastRowLastColumn="0"/>
            <w:tcW w:w="1428" w:type="dxa"/>
          </w:tcPr>
          <w:p w14:paraId="68C06A86" w14:textId="77777777" w:rsidR="003E7A83" w:rsidRPr="00B337CB" w:rsidRDefault="003E7A83" w:rsidP="00B337CB">
            <w:pPr>
              <w:rPr>
                <w:sz w:val="44"/>
                <w:szCs w:val="44"/>
              </w:rPr>
            </w:pPr>
            <w:r w:rsidRPr="00B337CB">
              <w:rPr>
                <w:bCs/>
                <w:sz w:val="44"/>
                <w:szCs w:val="44"/>
              </w:rPr>
              <w:t>NOTE</w:t>
            </w:r>
          </w:p>
        </w:tc>
        <w:tc>
          <w:tcPr>
            <w:cnfStyle w:val="000100000000" w:firstRow="0" w:lastRow="0" w:firstColumn="0" w:lastColumn="1" w:oddVBand="0" w:evenVBand="0" w:oddHBand="0" w:evenHBand="0" w:firstRowFirstColumn="0" w:firstRowLastColumn="0" w:lastRowFirstColumn="0" w:lastRowLastColumn="0"/>
            <w:tcW w:w="7371" w:type="dxa"/>
          </w:tcPr>
          <w:p w14:paraId="38C38B7E" w14:textId="557B914A" w:rsidR="003E7A83" w:rsidRPr="004A2DA9" w:rsidRDefault="007F6358" w:rsidP="00B337CB">
            <w:r>
              <w:t>S</w:t>
            </w:r>
            <w:r w:rsidR="003E7A83">
              <w:t xml:space="preserve">ome Modbus TCP implementations </w:t>
            </w:r>
            <w:r>
              <w:t>use address 1 as the very first address in the address range. In those cases, address 1 is equivalent to address 0 in this document, address 2 is equivalent to address 1 in this document and so forth.</w:t>
            </w:r>
          </w:p>
        </w:tc>
      </w:tr>
    </w:tbl>
    <w:p w14:paraId="73B1D085" w14:textId="731E30D7" w:rsidR="00605925" w:rsidRDefault="00B337CB" w:rsidP="00B337CB">
      <w:pPr>
        <w:pStyle w:val="Heading2"/>
        <w:numPr>
          <w:ilvl w:val="0"/>
          <w:numId w:val="0"/>
        </w:numPr>
      </w:pPr>
      <w:bookmarkStart w:id="483" w:name="_Toc505008852"/>
      <w:r>
        <w:t xml:space="preserve">A.1 </w:t>
      </w:r>
      <w:r w:rsidR="007F6358" w:rsidRPr="00812DEB">
        <w:t>Status</w:t>
      </w:r>
      <w:r w:rsidR="00D70952">
        <w:t xml:space="preserve"> registers</w:t>
      </w:r>
      <w:bookmarkEnd w:id="483"/>
    </w:p>
    <w:p w14:paraId="77C823B6" w14:textId="5E2BE6BD" w:rsidR="00E43BB9" w:rsidRPr="00E43BB9" w:rsidRDefault="00E43BB9" w:rsidP="00E43BB9">
      <w:r>
        <w:t>This group of registers gives an overview of the system status. This includes the system state and measurement values such as voltages, currents and temperatures.</w:t>
      </w:r>
    </w:p>
    <w:tbl>
      <w:tblPr>
        <w:tblStyle w:val="TableGrid"/>
        <w:tblW w:w="0" w:type="auto"/>
        <w:tblLook w:val="04A0" w:firstRow="1" w:lastRow="0" w:firstColumn="1" w:lastColumn="0" w:noHBand="0" w:noVBand="1"/>
      </w:tblPr>
      <w:tblGrid>
        <w:gridCol w:w="1517"/>
        <w:gridCol w:w="2210"/>
        <w:gridCol w:w="1682"/>
        <w:gridCol w:w="3605"/>
      </w:tblGrid>
      <w:tr w:rsidR="00A84018" w:rsidRPr="00605925" w14:paraId="564B4E1A" w14:textId="098F851E" w:rsidTr="00E051D8">
        <w:trPr>
          <w:cnfStyle w:val="100000000000" w:firstRow="1" w:lastRow="0" w:firstColumn="0" w:lastColumn="0" w:oddVBand="0" w:evenVBand="0" w:oddHBand="0" w:evenHBand="0" w:firstRowFirstColumn="0" w:firstRowLastColumn="0" w:lastRowFirstColumn="0" w:lastRowLastColumn="0"/>
        </w:trPr>
        <w:tc>
          <w:tcPr>
            <w:tcW w:w="1517" w:type="dxa"/>
          </w:tcPr>
          <w:p w14:paraId="03E54EC7" w14:textId="7926A728" w:rsidR="00A84018" w:rsidRPr="00605925" w:rsidRDefault="00A84018" w:rsidP="007F6358">
            <w:pPr>
              <w:rPr>
                <w:lang w:eastAsia="sv-SE"/>
              </w:rPr>
            </w:pPr>
            <w:r>
              <w:rPr>
                <w:lang w:eastAsia="sv-SE"/>
              </w:rPr>
              <w:t>Address</w:t>
            </w:r>
          </w:p>
        </w:tc>
        <w:tc>
          <w:tcPr>
            <w:tcW w:w="2210" w:type="dxa"/>
          </w:tcPr>
          <w:p w14:paraId="0F0BE48A" w14:textId="6B2A6525" w:rsidR="00A84018" w:rsidRPr="00605925" w:rsidRDefault="00A84018" w:rsidP="007F6358">
            <w:pPr>
              <w:rPr>
                <w:lang w:eastAsia="sv-SE"/>
              </w:rPr>
            </w:pPr>
            <w:r>
              <w:rPr>
                <w:lang w:eastAsia="sv-SE"/>
              </w:rPr>
              <w:t>Register name</w:t>
            </w:r>
          </w:p>
        </w:tc>
        <w:tc>
          <w:tcPr>
            <w:tcW w:w="1682" w:type="dxa"/>
          </w:tcPr>
          <w:p w14:paraId="0D310F42" w14:textId="74301A23" w:rsidR="00A84018" w:rsidRDefault="00A84018" w:rsidP="007F6358">
            <w:pPr>
              <w:rPr>
                <w:lang w:eastAsia="sv-SE"/>
              </w:rPr>
            </w:pPr>
            <w:r>
              <w:rPr>
                <w:lang w:eastAsia="sv-SE"/>
              </w:rPr>
              <w:t>Data type</w:t>
            </w:r>
          </w:p>
        </w:tc>
        <w:tc>
          <w:tcPr>
            <w:tcW w:w="3605" w:type="dxa"/>
          </w:tcPr>
          <w:p w14:paraId="61F27A3C" w14:textId="160538F7" w:rsidR="00A84018" w:rsidRDefault="00A84018" w:rsidP="007F6358">
            <w:pPr>
              <w:rPr>
                <w:lang w:eastAsia="sv-SE"/>
              </w:rPr>
            </w:pPr>
            <w:r>
              <w:rPr>
                <w:lang w:eastAsia="sv-SE"/>
              </w:rPr>
              <w:t>Description</w:t>
            </w:r>
          </w:p>
        </w:tc>
      </w:tr>
      <w:tr w:rsidR="00A84018" w:rsidRPr="00605925" w14:paraId="48B5E277" w14:textId="2E483252" w:rsidTr="00E051D8">
        <w:tc>
          <w:tcPr>
            <w:tcW w:w="1517" w:type="dxa"/>
          </w:tcPr>
          <w:p w14:paraId="32776B3B" w14:textId="77777777" w:rsidR="00A84018" w:rsidRPr="00605925" w:rsidRDefault="00A84018" w:rsidP="00131C32">
            <w:pPr>
              <w:rPr>
                <w:lang w:eastAsia="sv-SE"/>
              </w:rPr>
            </w:pPr>
            <w:r w:rsidRPr="00605925">
              <w:rPr>
                <w:lang w:eastAsia="sv-SE"/>
              </w:rPr>
              <w:t>0000</w:t>
            </w:r>
          </w:p>
        </w:tc>
        <w:tc>
          <w:tcPr>
            <w:tcW w:w="2210" w:type="dxa"/>
          </w:tcPr>
          <w:p w14:paraId="2A598E53" w14:textId="410CC548" w:rsidR="00A84018" w:rsidRPr="00605925" w:rsidRDefault="00A84018" w:rsidP="00131C32">
            <w:pPr>
              <w:rPr>
                <w:lang w:eastAsia="sv-SE"/>
              </w:rPr>
            </w:pPr>
            <w:r w:rsidRPr="00605925">
              <w:rPr>
                <w:lang w:eastAsia="sv-SE"/>
              </w:rPr>
              <w:t>s_state</w:t>
            </w:r>
          </w:p>
        </w:tc>
        <w:tc>
          <w:tcPr>
            <w:tcW w:w="1682" w:type="dxa"/>
          </w:tcPr>
          <w:p w14:paraId="143D5452" w14:textId="571565BF" w:rsidR="00A84018" w:rsidRPr="00605925" w:rsidRDefault="00A84018" w:rsidP="00131C32">
            <w:pPr>
              <w:rPr>
                <w:lang w:eastAsia="sv-SE"/>
              </w:rPr>
            </w:pPr>
            <w:r>
              <w:rPr>
                <w:lang w:eastAsia="sv-SE"/>
              </w:rPr>
              <w:t>16-bit integer</w:t>
            </w:r>
          </w:p>
        </w:tc>
        <w:tc>
          <w:tcPr>
            <w:tcW w:w="3605" w:type="dxa"/>
          </w:tcPr>
          <w:p w14:paraId="0F4AC31A" w14:textId="47261707" w:rsidR="008A4B71" w:rsidRDefault="00A84018" w:rsidP="008A4B71">
            <w:pPr>
              <w:rPr>
                <w:lang w:eastAsia="sv-SE"/>
              </w:rPr>
            </w:pPr>
            <w:r>
              <w:rPr>
                <w:lang w:eastAsia="sv-SE"/>
              </w:rPr>
              <w:t>Control computer state:</w:t>
            </w:r>
            <w:r w:rsidR="008A4B71">
              <w:rPr>
                <w:lang w:eastAsia="sv-SE"/>
              </w:rPr>
              <w:t xml:space="preserve"> </w:t>
            </w:r>
          </w:p>
          <w:p w14:paraId="422B801B" w14:textId="77777777" w:rsidR="008A4B71" w:rsidRDefault="008A4B71" w:rsidP="008A4B71">
            <w:pPr>
              <w:rPr>
                <w:lang w:eastAsia="sv-SE"/>
              </w:rPr>
            </w:pPr>
            <w:r w:rsidRPr="00A84018">
              <w:rPr>
                <w:b/>
                <w:lang w:eastAsia="sv-SE"/>
              </w:rPr>
              <w:t>0</w:t>
            </w:r>
            <w:r>
              <w:rPr>
                <w:lang w:eastAsia="sv-SE"/>
              </w:rPr>
              <w:t xml:space="preserve"> </w:t>
            </w:r>
            <w:r>
              <w:rPr>
                <w:lang w:eastAsia="sv-SE"/>
              </w:rPr>
              <w:tab/>
              <w:t>= Init OK</w:t>
            </w:r>
          </w:p>
          <w:p w14:paraId="19DE6679" w14:textId="77777777" w:rsidR="008A4B71" w:rsidRDefault="008A4B71" w:rsidP="008A4B71">
            <w:pPr>
              <w:rPr>
                <w:lang w:eastAsia="sv-SE"/>
              </w:rPr>
            </w:pPr>
            <w:r w:rsidRPr="00A84018">
              <w:rPr>
                <w:b/>
                <w:lang w:eastAsia="sv-SE"/>
              </w:rPr>
              <w:t>1</w:t>
            </w:r>
            <w:r>
              <w:rPr>
                <w:lang w:eastAsia="sv-SE"/>
              </w:rPr>
              <w:t xml:space="preserve"> </w:t>
            </w:r>
            <w:r>
              <w:rPr>
                <w:lang w:eastAsia="sv-SE"/>
              </w:rPr>
              <w:tab/>
              <w:t>= Pre-charge start</w:t>
            </w:r>
          </w:p>
          <w:p w14:paraId="040E018F" w14:textId="77777777" w:rsidR="008A4B71" w:rsidRDefault="008A4B71" w:rsidP="008A4B71">
            <w:pPr>
              <w:rPr>
                <w:lang w:eastAsia="sv-SE"/>
              </w:rPr>
            </w:pPr>
            <w:r w:rsidRPr="00A84018">
              <w:rPr>
                <w:b/>
                <w:lang w:eastAsia="sv-SE"/>
              </w:rPr>
              <w:t>2</w:t>
            </w:r>
            <w:r>
              <w:rPr>
                <w:lang w:eastAsia="sv-SE"/>
              </w:rPr>
              <w:t xml:space="preserve"> </w:t>
            </w:r>
            <w:r>
              <w:rPr>
                <w:lang w:eastAsia="sv-SE"/>
              </w:rPr>
              <w:tab/>
              <w:t>= Pre-chaging</w:t>
            </w:r>
          </w:p>
          <w:p w14:paraId="285E7702" w14:textId="77777777" w:rsidR="008A4B71" w:rsidRDefault="008A4B71" w:rsidP="008A4B71">
            <w:pPr>
              <w:rPr>
                <w:lang w:eastAsia="sv-SE"/>
              </w:rPr>
            </w:pPr>
            <w:r w:rsidRPr="00A84018">
              <w:rPr>
                <w:b/>
                <w:lang w:eastAsia="sv-SE"/>
              </w:rPr>
              <w:t>3</w:t>
            </w:r>
            <w:r>
              <w:rPr>
                <w:lang w:eastAsia="sv-SE"/>
              </w:rPr>
              <w:t xml:space="preserve"> </w:t>
            </w:r>
            <w:r>
              <w:rPr>
                <w:lang w:eastAsia="sv-SE"/>
              </w:rPr>
              <w:tab/>
              <w:t>= Engaging contactor</w:t>
            </w:r>
          </w:p>
          <w:p w14:paraId="4B085A13" w14:textId="77777777" w:rsidR="008A4B71" w:rsidRDefault="008A4B71" w:rsidP="008A4B71">
            <w:pPr>
              <w:rPr>
                <w:lang w:eastAsia="sv-SE"/>
              </w:rPr>
            </w:pPr>
            <w:r w:rsidRPr="00A84018">
              <w:rPr>
                <w:b/>
                <w:lang w:eastAsia="sv-SE"/>
              </w:rPr>
              <w:t>4</w:t>
            </w:r>
            <w:r>
              <w:rPr>
                <w:lang w:eastAsia="sv-SE"/>
              </w:rPr>
              <w:t xml:space="preserve"> </w:t>
            </w:r>
            <w:r>
              <w:rPr>
                <w:lang w:eastAsia="sv-SE"/>
              </w:rPr>
              <w:tab/>
              <w:t>= Starting</w:t>
            </w:r>
          </w:p>
          <w:p w14:paraId="1A745648" w14:textId="77777777" w:rsidR="008A4B71" w:rsidRDefault="008A4B71" w:rsidP="008A4B71">
            <w:pPr>
              <w:rPr>
                <w:lang w:eastAsia="sv-SE"/>
              </w:rPr>
            </w:pPr>
            <w:r w:rsidRPr="00A84018">
              <w:rPr>
                <w:b/>
                <w:lang w:eastAsia="sv-SE"/>
              </w:rPr>
              <w:t>5</w:t>
            </w:r>
            <w:r>
              <w:rPr>
                <w:lang w:eastAsia="sv-SE"/>
              </w:rPr>
              <w:t xml:space="preserve"> </w:t>
            </w:r>
            <w:r>
              <w:rPr>
                <w:lang w:eastAsia="sv-SE"/>
              </w:rPr>
              <w:tab/>
              <w:t>= Starting</w:t>
            </w:r>
          </w:p>
          <w:p w14:paraId="7C1ED7A7" w14:textId="77777777" w:rsidR="008A4B71" w:rsidRDefault="008A4B71" w:rsidP="008A4B71">
            <w:pPr>
              <w:rPr>
                <w:lang w:eastAsia="sv-SE"/>
              </w:rPr>
            </w:pPr>
            <w:r w:rsidRPr="00A84018">
              <w:rPr>
                <w:b/>
                <w:lang w:eastAsia="sv-SE"/>
              </w:rPr>
              <w:t>6</w:t>
            </w:r>
            <w:r>
              <w:rPr>
                <w:lang w:eastAsia="sv-SE"/>
              </w:rPr>
              <w:t xml:space="preserve"> </w:t>
            </w:r>
            <w:r>
              <w:rPr>
                <w:lang w:eastAsia="sv-SE"/>
              </w:rPr>
              <w:tab/>
              <w:t>= Starting</w:t>
            </w:r>
          </w:p>
          <w:p w14:paraId="46441728" w14:textId="77777777" w:rsidR="008A4B71" w:rsidRDefault="008A4B71" w:rsidP="008A4B71">
            <w:pPr>
              <w:rPr>
                <w:lang w:eastAsia="sv-SE"/>
              </w:rPr>
            </w:pPr>
            <w:r w:rsidRPr="00A84018">
              <w:rPr>
                <w:b/>
                <w:lang w:eastAsia="sv-SE"/>
              </w:rPr>
              <w:t>7</w:t>
            </w:r>
            <w:r>
              <w:rPr>
                <w:lang w:eastAsia="sv-SE"/>
              </w:rPr>
              <w:t xml:space="preserve"> </w:t>
            </w:r>
            <w:r>
              <w:rPr>
                <w:lang w:eastAsia="sv-SE"/>
              </w:rPr>
              <w:tab/>
              <w:t>= Starting</w:t>
            </w:r>
          </w:p>
          <w:p w14:paraId="3D392C2D" w14:textId="77777777" w:rsidR="008A4B71" w:rsidRDefault="008A4B71" w:rsidP="008A4B71">
            <w:pPr>
              <w:rPr>
                <w:lang w:eastAsia="sv-SE"/>
              </w:rPr>
            </w:pPr>
            <w:r w:rsidRPr="00A84018">
              <w:rPr>
                <w:b/>
                <w:lang w:eastAsia="sv-SE"/>
              </w:rPr>
              <w:t>8</w:t>
            </w:r>
            <w:r>
              <w:rPr>
                <w:lang w:eastAsia="sv-SE"/>
              </w:rPr>
              <w:t xml:space="preserve"> </w:t>
            </w:r>
            <w:r>
              <w:rPr>
                <w:lang w:eastAsia="sv-SE"/>
              </w:rPr>
              <w:tab/>
              <w:t>= Starting</w:t>
            </w:r>
          </w:p>
          <w:p w14:paraId="5560A199" w14:textId="77777777" w:rsidR="008A4B71" w:rsidRDefault="008A4B71" w:rsidP="008A4B71">
            <w:pPr>
              <w:rPr>
                <w:lang w:eastAsia="sv-SE"/>
              </w:rPr>
            </w:pPr>
            <w:r w:rsidRPr="00A84018">
              <w:rPr>
                <w:b/>
                <w:lang w:eastAsia="sv-SE"/>
              </w:rPr>
              <w:t>9</w:t>
            </w:r>
            <w:r>
              <w:rPr>
                <w:lang w:eastAsia="sv-SE"/>
              </w:rPr>
              <w:t xml:space="preserve"> </w:t>
            </w:r>
            <w:r>
              <w:rPr>
                <w:lang w:eastAsia="sv-SE"/>
              </w:rPr>
              <w:tab/>
              <w:t>= Starting</w:t>
            </w:r>
          </w:p>
          <w:p w14:paraId="77244FF5" w14:textId="77777777" w:rsidR="008A4B71" w:rsidRDefault="008A4B71" w:rsidP="008A4B71">
            <w:pPr>
              <w:rPr>
                <w:lang w:eastAsia="sv-SE"/>
              </w:rPr>
            </w:pPr>
            <w:r w:rsidRPr="00A84018">
              <w:rPr>
                <w:b/>
                <w:lang w:eastAsia="sv-SE"/>
              </w:rPr>
              <w:t>10</w:t>
            </w:r>
            <w:r>
              <w:rPr>
                <w:lang w:eastAsia="sv-SE"/>
              </w:rPr>
              <w:t xml:space="preserve"> </w:t>
            </w:r>
            <w:r>
              <w:rPr>
                <w:lang w:eastAsia="sv-SE"/>
              </w:rPr>
              <w:tab/>
              <w:t>= ADF operating</w:t>
            </w:r>
          </w:p>
          <w:p w14:paraId="471C60FD" w14:textId="77777777" w:rsidR="008A4B71" w:rsidRDefault="008A4B71" w:rsidP="008A4B71">
            <w:pPr>
              <w:rPr>
                <w:lang w:eastAsia="sv-SE"/>
              </w:rPr>
            </w:pPr>
            <w:r w:rsidRPr="00A84018">
              <w:rPr>
                <w:b/>
                <w:lang w:eastAsia="sv-SE"/>
              </w:rPr>
              <w:t>11</w:t>
            </w:r>
            <w:r>
              <w:rPr>
                <w:lang w:eastAsia="sv-SE"/>
              </w:rPr>
              <w:t xml:space="preserve"> </w:t>
            </w:r>
            <w:r>
              <w:rPr>
                <w:lang w:eastAsia="sv-SE"/>
              </w:rPr>
              <w:tab/>
              <w:t>= ADF stopping</w:t>
            </w:r>
          </w:p>
          <w:p w14:paraId="26C1B4D6" w14:textId="77777777" w:rsidR="008A4B71" w:rsidRDefault="008A4B71" w:rsidP="008A4B71">
            <w:pPr>
              <w:rPr>
                <w:lang w:eastAsia="sv-SE"/>
              </w:rPr>
            </w:pPr>
            <w:r w:rsidRPr="00A84018">
              <w:rPr>
                <w:b/>
                <w:lang w:eastAsia="sv-SE"/>
              </w:rPr>
              <w:t>12</w:t>
            </w:r>
            <w:r>
              <w:rPr>
                <w:lang w:eastAsia="sv-SE"/>
              </w:rPr>
              <w:t xml:space="preserve"> </w:t>
            </w:r>
            <w:r>
              <w:rPr>
                <w:lang w:eastAsia="sv-SE"/>
              </w:rPr>
              <w:tab/>
              <w:t>= ADF stopped (ready for start)</w:t>
            </w:r>
          </w:p>
          <w:p w14:paraId="704330EF" w14:textId="77777777" w:rsidR="008A4B71" w:rsidRDefault="008A4B71" w:rsidP="008A4B71">
            <w:pPr>
              <w:rPr>
                <w:lang w:eastAsia="sv-SE"/>
              </w:rPr>
            </w:pPr>
            <w:r w:rsidRPr="00A84018">
              <w:rPr>
                <w:b/>
                <w:lang w:eastAsia="sv-SE"/>
              </w:rPr>
              <w:t>13</w:t>
            </w:r>
            <w:r>
              <w:rPr>
                <w:lang w:eastAsia="sv-SE"/>
              </w:rPr>
              <w:t xml:space="preserve"> </w:t>
            </w:r>
            <w:r>
              <w:rPr>
                <w:lang w:eastAsia="sv-SE"/>
              </w:rPr>
              <w:tab/>
              <w:t>= Low voltage test mode</w:t>
            </w:r>
          </w:p>
          <w:p w14:paraId="5CB92DB2" w14:textId="77777777" w:rsidR="008A4B71" w:rsidRDefault="008A4B71" w:rsidP="008A4B71">
            <w:pPr>
              <w:rPr>
                <w:lang w:eastAsia="sv-SE"/>
              </w:rPr>
            </w:pPr>
            <w:r w:rsidRPr="00AC5860">
              <w:rPr>
                <w:b/>
                <w:lang w:eastAsia="sv-SE"/>
              </w:rPr>
              <w:t>14</w:t>
            </w:r>
            <w:r>
              <w:rPr>
                <w:lang w:eastAsia="sv-SE"/>
              </w:rPr>
              <w:tab/>
              <w:t>= ADF standby</w:t>
            </w:r>
          </w:p>
          <w:p w14:paraId="471ADCA8" w14:textId="77777777" w:rsidR="008A4B71" w:rsidRDefault="008A4B71" w:rsidP="008A4B71">
            <w:pPr>
              <w:rPr>
                <w:lang w:eastAsia="sv-SE"/>
              </w:rPr>
            </w:pPr>
            <w:r w:rsidRPr="00A84018">
              <w:rPr>
                <w:b/>
                <w:lang w:eastAsia="sv-SE"/>
              </w:rPr>
              <w:t>20</w:t>
            </w:r>
            <w:r>
              <w:rPr>
                <w:lang w:eastAsia="sv-SE"/>
              </w:rPr>
              <w:t xml:space="preserve"> </w:t>
            </w:r>
            <w:r>
              <w:rPr>
                <w:lang w:eastAsia="sv-SE"/>
              </w:rPr>
              <w:tab/>
              <w:t>= Starting</w:t>
            </w:r>
          </w:p>
          <w:p w14:paraId="6C8FEE72" w14:textId="77777777" w:rsidR="008A4B71" w:rsidRDefault="008A4B71" w:rsidP="008A4B71">
            <w:pPr>
              <w:rPr>
                <w:lang w:eastAsia="sv-SE"/>
              </w:rPr>
            </w:pPr>
            <w:r w:rsidRPr="00A84018">
              <w:rPr>
                <w:b/>
                <w:lang w:eastAsia="sv-SE"/>
              </w:rPr>
              <w:t>21</w:t>
            </w:r>
            <w:r>
              <w:rPr>
                <w:lang w:eastAsia="sv-SE"/>
              </w:rPr>
              <w:t xml:space="preserve"> </w:t>
            </w:r>
            <w:r>
              <w:rPr>
                <w:lang w:eastAsia="sv-SE"/>
              </w:rPr>
              <w:tab/>
              <w:t>= Starting</w:t>
            </w:r>
          </w:p>
          <w:p w14:paraId="68BB8E50" w14:textId="77777777" w:rsidR="008A4B71" w:rsidRDefault="008A4B71" w:rsidP="008A4B71">
            <w:pPr>
              <w:rPr>
                <w:lang w:eastAsia="sv-SE"/>
              </w:rPr>
            </w:pPr>
            <w:r w:rsidRPr="00A84018">
              <w:rPr>
                <w:b/>
                <w:lang w:eastAsia="sv-SE"/>
              </w:rPr>
              <w:t>22</w:t>
            </w:r>
            <w:r>
              <w:rPr>
                <w:lang w:eastAsia="sv-SE"/>
              </w:rPr>
              <w:t xml:space="preserve"> </w:t>
            </w:r>
            <w:r>
              <w:rPr>
                <w:lang w:eastAsia="sv-SE"/>
              </w:rPr>
              <w:tab/>
              <w:t>= Waiting for autostart timer</w:t>
            </w:r>
          </w:p>
          <w:p w14:paraId="7E4F797C" w14:textId="77777777" w:rsidR="008A4B71" w:rsidRDefault="008A4B71" w:rsidP="008A4B71">
            <w:pPr>
              <w:rPr>
                <w:lang w:eastAsia="sv-SE"/>
              </w:rPr>
            </w:pPr>
            <w:r w:rsidRPr="00A84018">
              <w:rPr>
                <w:b/>
                <w:lang w:eastAsia="sv-SE"/>
              </w:rPr>
              <w:t>2</w:t>
            </w:r>
            <w:r>
              <w:rPr>
                <w:b/>
                <w:lang w:eastAsia="sv-SE"/>
              </w:rPr>
              <w:t>3</w:t>
            </w:r>
            <w:r>
              <w:rPr>
                <w:lang w:eastAsia="sv-SE"/>
              </w:rPr>
              <w:t xml:space="preserve"> </w:t>
            </w:r>
            <w:r>
              <w:rPr>
                <w:lang w:eastAsia="sv-SE"/>
              </w:rPr>
              <w:tab/>
              <w:t>= Starting</w:t>
            </w:r>
          </w:p>
          <w:p w14:paraId="22BF38E0" w14:textId="49F495DD" w:rsidR="00A84018" w:rsidRPr="00605925" w:rsidRDefault="008A4B71" w:rsidP="008A4B71">
            <w:pPr>
              <w:rPr>
                <w:lang w:eastAsia="sv-SE"/>
              </w:rPr>
            </w:pPr>
            <w:r w:rsidRPr="00A84018">
              <w:rPr>
                <w:b/>
                <w:lang w:eastAsia="sv-SE"/>
              </w:rPr>
              <w:t>1000</w:t>
            </w:r>
            <w:r>
              <w:rPr>
                <w:lang w:eastAsia="sv-SE"/>
              </w:rPr>
              <w:t xml:space="preserve"> </w:t>
            </w:r>
            <w:r>
              <w:rPr>
                <w:lang w:eastAsia="sv-SE"/>
              </w:rPr>
              <w:tab/>
              <w:t>= System tripped on alarm</w:t>
            </w:r>
          </w:p>
        </w:tc>
      </w:tr>
      <w:tr w:rsidR="00A84018" w:rsidRPr="00605925" w14:paraId="4BE96241" w14:textId="1CF5AEFC" w:rsidTr="00E051D8">
        <w:trPr>
          <w:trHeight w:val="434"/>
        </w:trPr>
        <w:tc>
          <w:tcPr>
            <w:tcW w:w="1517" w:type="dxa"/>
          </w:tcPr>
          <w:p w14:paraId="279B3B51" w14:textId="0D3DEEE2" w:rsidR="00A84018" w:rsidRPr="00605925" w:rsidRDefault="00A84018" w:rsidP="00131C32">
            <w:pPr>
              <w:rPr>
                <w:lang w:eastAsia="sv-SE"/>
              </w:rPr>
            </w:pPr>
            <w:r w:rsidRPr="00605925">
              <w:rPr>
                <w:lang w:eastAsia="sv-SE"/>
              </w:rPr>
              <w:t>0001</w:t>
            </w:r>
            <w:r>
              <w:rPr>
                <w:lang w:eastAsia="sv-SE"/>
              </w:rPr>
              <w:t xml:space="preserve"> = High data</w:t>
            </w:r>
          </w:p>
          <w:p w14:paraId="04BDC0AE" w14:textId="3195F3EE" w:rsidR="00A84018" w:rsidRPr="00605925" w:rsidRDefault="00A84018" w:rsidP="00131C32">
            <w:pPr>
              <w:rPr>
                <w:lang w:eastAsia="sv-SE"/>
              </w:rPr>
            </w:pPr>
            <w:r w:rsidRPr="00605925">
              <w:rPr>
                <w:lang w:eastAsia="sv-SE"/>
              </w:rPr>
              <w:t>0002</w:t>
            </w:r>
            <w:r>
              <w:rPr>
                <w:lang w:eastAsia="sv-SE"/>
              </w:rPr>
              <w:t xml:space="preserve"> = Low data</w:t>
            </w:r>
          </w:p>
        </w:tc>
        <w:tc>
          <w:tcPr>
            <w:tcW w:w="2210" w:type="dxa"/>
          </w:tcPr>
          <w:p w14:paraId="7E9597B1" w14:textId="712AA23C" w:rsidR="00A84018" w:rsidRPr="00605925" w:rsidRDefault="00A84018" w:rsidP="00131C32">
            <w:pPr>
              <w:rPr>
                <w:lang w:eastAsia="sv-SE"/>
              </w:rPr>
            </w:pPr>
            <w:r>
              <w:rPr>
                <w:lang w:eastAsia="sv-SE"/>
              </w:rPr>
              <w:t>s_</w:t>
            </w:r>
            <w:r w:rsidR="00A15EA4">
              <w:rPr>
                <w:lang w:eastAsia="sv-SE"/>
              </w:rPr>
              <w:t>old_</w:t>
            </w:r>
            <w:r>
              <w:rPr>
                <w:lang w:eastAsia="sv-SE"/>
              </w:rPr>
              <w:t>alarm_mask</w:t>
            </w:r>
          </w:p>
        </w:tc>
        <w:tc>
          <w:tcPr>
            <w:tcW w:w="1682" w:type="dxa"/>
          </w:tcPr>
          <w:p w14:paraId="00D83463" w14:textId="6E9614D0" w:rsidR="00A84018" w:rsidRPr="00605925" w:rsidRDefault="00A84018" w:rsidP="00131C32">
            <w:pPr>
              <w:rPr>
                <w:lang w:eastAsia="sv-SE"/>
              </w:rPr>
            </w:pPr>
            <w:r>
              <w:rPr>
                <w:lang w:eastAsia="sv-SE"/>
              </w:rPr>
              <w:t>32-bit integer</w:t>
            </w:r>
          </w:p>
        </w:tc>
        <w:tc>
          <w:tcPr>
            <w:tcW w:w="3605" w:type="dxa"/>
          </w:tcPr>
          <w:p w14:paraId="1BEE5305" w14:textId="4E7080DA" w:rsidR="00A15EA4" w:rsidRPr="000A00D5" w:rsidRDefault="00A15EA4" w:rsidP="00131C32">
            <w:pPr>
              <w:rPr>
                <w:lang w:eastAsia="sv-SE"/>
              </w:rPr>
            </w:pPr>
            <w:r w:rsidRPr="000A00D5">
              <w:rPr>
                <w:lang w:eastAsia="sv-SE"/>
              </w:rPr>
              <w:t>Obsolete alarm mask.</w:t>
            </w:r>
          </w:p>
          <w:p w14:paraId="1846C993" w14:textId="675DD4A2" w:rsidR="00224319" w:rsidRDefault="00A15EA4" w:rsidP="00131C32">
            <w:pPr>
              <w:rPr>
                <w:lang w:eastAsia="sv-SE"/>
              </w:rPr>
            </w:pPr>
            <w:r w:rsidRPr="00836704">
              <w:rPr>
                <w:b/>
                <w:lang w:eastAsia="sv-SE"/>
              </w:rPr>
              <w:t>Replaced with address 0070 to 0075 below.</w:t>
            </w:r>
          </w:p>
        </w:tc>
      </w:tr>
      <w:tr w:rsidR="00A84018" w:rsidRPr="00605925" w14:paraId="4011224B" w14:textId="6EAFBF93" w:rsidTr="00E051D8">
        <w:trPr>
          <w:trHeight w:val="434"/>
        </w:trPr>
        <w:tc>
          <w:tcPr>
            <w:tcW w:w="1517" w:type="dxa"/>
          </w:tcPr>
          <w:p w14:paraId="1CC9E6C7" w14:textId="0938DFE4" w:rsidR="00A84018" w:rsidRPr="00605925" w:rsidRDefault="00A84018" w:rsidP="00131C32">
            <w:pPr>
              <w:rPr>
                <w:lang w:eastAsia="sv-SE"/>
              </w:rPr>
            </w:pPr>
            <w:r w:rsidRPr="00605925">
              <w:rPr>
                <w:lang w:eastAsia="sv-SE"/>
              </w:rPr>
              <w:t>0003</w:t>
            </w:r>
            <w:r>
              <w:rPr>
                <w:lang w:eastAsia="sv-SE"/>
              </w:rPr>
              <w:t xml:space="preserve"> = High data</w:t>
            </w:r>
          </w:p>
          <w:p w14:paraId="4E4C89E8" w14:textId="65F1D204" w:rsidR="00A84018" w:rsidRPr="00605925" w:rsidRDefault="00A84018" w:rsidP="00131C32">
            <w:pPr>
              <w:rPr>
                <w:lang w:eastAsia="sv-SE"/>
              </w:rPr>
            </w:pPr>
            <w:r w:rsidRPr="00605925">
              <w:rPr>
                <w:lang w:eastAsia="sv-SE"/>
              </w:rPr>
              <w:t>0004</w:t>
            </w:r>
            <w:r>
              <w:rPr>
                <w:lang w:eastAsia="sv-SE"/>
              </w:rPr>
              <w:t xml:space="preserve"> = Low data</w:t>
            </w:r>
          </w:p>
        </w:tc>
        <w:tc>
          <w:tcPr>
            <w:tcW w:w="2210" w:type="dxa"/>
          </w:tcPr>
          <w:p w14:paraId="695369DD" w14:textId="16E6F5CF" w:rsidR="00A84018" w:rsidRPr="00605925" w:rsidRDefault="00A84018" w:rsidP="00131C32">
            <w:pPr>
              <w:rPr>
                <w:lang w:eastAsia="sv-SE"/>
              </w:rPr>
            </w:pPr>
            <w:r>
              <w:rPr>
                <w:lang w:eastAsia="sv-SE"/>
              </w:rPr>
              <w:t>s_</w:t>
            </w:r>
            <w:r w:rsidR="00A15EA4">
              <w:rPr>
                <w:lang w:eastAsia="sv-SE"/>
              </w:rPr>
              <w:t>old_</w:t>
            </w:r>
            <w:r>
              <w:rPr>
                <w:lang w:eastAsia="sv-SE"/>
              </w:rPr>
              <w:t>warn_mask</w:t>
            </w:r>
          </w:p>
        </w:tc>
        <w:tc>
          <w:tcPr>
            <w:tcW w:w="1682" w:type="dxa"/>
          </w:tcPr>
          <w:p w14:paraId="339EED27" w14:textId="0912D965" w:rsidR="00A84018" w:rsidRPr="00605925" w:rsidRDefault="00A84018" w:rsidP="00131C32">
            <w:pPr>
              <w:rPr>
                <w:lang w:eastAsia="sv-SE"/>
              </w:rPr>
            </w:pPr>
            <w:r>
              <w:rPr>
                <w:lang w:eastAsia="sv-SE"/>
              </w:rPr>
              <w:t>32-bit integer</w:t>
            </w:r>
          </w:p>
        </w:tc>
        <w:tc>
          <w:tcPr>
            <w:tcW w:w="3605" w:type="dxa"/>
          </w:tcPr>
          <w:p w14:paraId="793EDA94" w14:textId="06B08DC4" w:rsidR="00A15EA4" w:rsidRPr="000A00D5" w:rsidRDefault="00A15EA4" w:rsidP="00A15EA4">
            <w:pPr>
              <w:rPr>
                <w:lang w:eastAsia="sv-SE"/>
              </w:rPr>
            </w:pPr>
            <w:r w:rsidRPr="000A00D5">
              <w:rPr>
                <w:lang w:eastAsia="sv-SE"/>
              </w:rPr>
              <w:t xml:space="preserve">Obsolete </w:t>
            </w:r>
            <w:r w:rsidR="000F1119" w:rsidRPr="000A00D5">
              <w:rPr>
                <w:lang w:eastAsia="sv-SE"/>
              </w:rPr>
              <w:t>warning</w:t>
            </w:r>
            <w:r w:rsidRPr="000A00D5">
              <w:rPr>
                <w:lang w:eastAsia="sv-SE"/>
              </w:rPr>
              <w:t xml:space="preserve"> mask.</w:t>
            </w:r>
          </w:p>
          <w:p w14:paraId="67556CED" w14:textId="6B550AED" w:rsidR="00F8243C" w:rsidRDefault="00A15EA4" w:rsidP="00507024">
            <w:pPr>
              <w:ind w:left="692" w:hanging="692"/>
              <w:rPr>
                <w:lang w:eastAsia="sv-SE"/>
              </w:rPr>
            </w:pPr>
            <w:r w:rsidRPr="001D0B24">
              <w:rPr>
                <w:b/>
                <w:lang w:eastAsia="sv-SE"/>
              </w:rPr>
              <w:t>Replaced with address 007</w:t>
            </w:r>
            <w:r w:rsidR="000F1119">
              <w:rPr>
                <w:b/>
                <w:lang w:eastAsia="sv-SE"/>
              </w:rPr>
              <w:t>6</w:t>
            </w:r>
            <w:r w:rsidRPr="001D0B24">
              <w:rPr>
                <w:b/>
                <w:lang w:eastAsia="sv-SE"/>
              </w:rPr>
              <w:t xml:space="preserve"> to 007</w:t>
            </w:r>
            <w:r w:rsidR="000F1119">
              <w:rPr>
                <w:b/>
                <w:lang w:eastAsia="sv-SE"/>
              </w:rPr>
              <w:t>7</w:t>
            </w:r>
            <w:r w:rsidRPr="001D0B24">
              <w:rPr>
                <w:b/>
                <w:lang w:eastAsia="sv-SE"/>
              </w:rPr>
              <w:t xml:space="preserve"> below.</w:t>
            </w:r>
          </w:p>
        </w:tc>
      </w:tr>
      <w:tr w:rsidR="00A84018" w:rsidRPr="00605925" w14:paraId="29F94B6F" w14:textId="5340AA1F" w:rsidTr="00E051D8">
        <w:tc>
          <w:tcPr>
            <w:tcW w:w="1517" w:type="dxa"/>
          </w:tcPr>
          <w:p w14:paraId="4E64C206" w14:textId="77777777" w:rsidR="00A84018" w:rsidRPr="00605925" w:rsidRDefault="00A84018" w:rsidP="00131C32">
            <w:pPr>
              <w:rPr>
                <w:lang w:eastAsia="sv-SE"/>
              </w:rPr>
            </w:pPr>
            <w:r w:rsidRPr="00605925">
              <w:rPr>
                <w:lang w:eastAsia="sv-SE"/>
              </w:rPr>
              <w:lastRenderedPageBreak/>
              <w:t>0005</w:t>
            </w:r>
          </w:p>
        </w:tc>
        <w:tc>
          <w:tcPr>
            <w:tcW w:w="2210" w:type="dxa"/>
          </w:tcPr>
          <w:p w14:paraId="0A7447F5" w14:textId="2B024354" w:rsidR="00A84018" w:rsidRPr="00605925" w:rsidRDefault="00A84018" w:rsidP="00131C32">
            <w:pPr>
              <w:rPr>
                <w:lang w:eastAsia="sv-SE"/>
              </w:rPr>
            </w:pPr>
            <w:r w:rsidRPr="00605925">
              <w:rPr>
                <w:lang w:eastAsia="sv-SE"/>
              </w:rPr>
              <w:t>s_di_mask</w:t>
            </w:r>
          </w:p>
        </w:tc>
        <w:tc>
          <w:tcPr>
            <w:tcW w:w="1682" w:type="dxa"/>
          </w:tcPr>
          <w:p w14:paraId="7AECFF14" w14:textId="332AA76C" w:rsidR="00A84018" w:rsidRPr="00605925" w:rsidRDefault="00A84018" w:rsidP="00131C32">
            <w:pPr>
              <w:rPr>
                <w:lang w:eastAsia="sv-SE"/>
              </w:rPr>
            </w:pPr>
            <w:r>
              <w:rPr>
                <w:lang w:eastAsia="sv-SE"/>
              </w:rPr>
              <w:t>16-bit integer</w:t>
            </w:r>
          </w:p>
        </w:tc>
        <w:tc>
          <w:tcPr>
            <w:tcW w:w="3605" w:type="dxa"/>
          </w:tcPr>
          <w:p w14:paraId="74F263BD" w14:textId="11E93662" w:rsidR="004074D2" w:rsidRPr="003B5EC8" w:rsidRDefault="004074D2" w:rsidP="00131C32">
            <w:pPr>
              <w:tabs>
                <w:tab w:val="left" w:pos="627"/>
              </w:tabs>
              <w:rPr>
                <w:lang w:val="de-DE" w:eastAsia="sv-SE"/>
              </w:rPr>
            </w:pPr>
            <w:r w:rsidRPr="003B5EC8">
              <w:rPr>
                <w:lang w:val="de-DE" w:eastAsia="sv-SE"/>
              </w:rPr>
              <w:t>Digital in bit mask:</w:t>
            </w:r>
          </w:p>
          <w:p w14:paraId="51F2F76A" w14:textId="4DE0046C" w:rsidR="004F68C5" w:rsidRPr="003B5EC8" w:rsidRDefault="004F68C5" w:rsidP="00131C32">
            <w:pPr>
              <w:tabs>
                <w:tab w:val="left" w:pos="627"/>
              </w:tabs>
              <w:rPr>
                <w:lang w:val="de-DE" w:eastAsia="sv-SE"/>
              </w:rPr>
            </w:pPr>
            <w:r w:rsidRPr="003B5EC8">
              <w:rPr>
                <w:b/>
                <w:lang w:val="de-DE" w:eastAsia="sv-SE"/>
              </w:rPr>
              <w:t>Bit 0</w:t>
            </w:r>
            <w:r w:rsidR="00195F68" w:rsidRPr="003B5EC8">
              <w:rPr>
                <w:lang w:val="de-DE" w:eastAsia="sv-SE"/>
              </w:rPr>
              <w:t xml:space="preserve"> </w:t>
            </w:r>
            <w:r w:rsidR="00513AE5" w:rsidRPr="003B5EC8">
              <w:rPr>
                <w:lang w:val="de-DE" w:eastAsia="sv-SE"/>
              </w:rPr>
              <w:tab/>
            </w:r>
            <w:r w:rsidR="00195F68" w:rsidRPr="003B5EC8">
              <w:rPr>
                <w:lang w:val="de-DE" w:eastAsia="sv-SE"/>
              </w:rPr>
              <w:t>= Digital In #1</w:t>
            </w:r>
          </w:p>
          <w:p w14:paraId="710A8342" w14:textId="261683E5" w:rsidR="004F68C5" w:rsidRPr="003B5EC8" w:rsidRDefault="004F68C5" w:rsidP="00131C32">
            <w:pPr>
              <w:tabs>
                <w:tab w:val="left" w:pos="627"/>
              </w:tabs>
              <w:rPr>
                <w:lang w:val="de-DE" w:eastAsia="sv-SE"/>
              </w:rPr>
            </w:pPr>
            <w:r w:rsidRPr="003B5EC8">
              <w:rPr>
                <w:b/>
                <w:lang w:val="de-DE" w:eastAsia="sv-SE"/>
              </w:rPr>
              <w:t>Bit 1</w:t>
            </w:r>
            <w:r w:rsidRPr="003B5EC8">
              <w:rPr>
                <w:lang w:val="de-DE" w:eastAsia="sv-SE"/>
              </w:rPr>
              <w:t xml:space="preserve"> </w:t>
            </w:r>
            <w:r w:rsidR="00513AE5" w:rsidRPr="003B5EC8">
              <w:rPr>
                <w:lang w:val="de-DE" w:eastAsia="sv-SE"/>
              </w:rPr>
              <w:tab/>
            </w:r>
            <w:r w:rsidRPr="003B5EC8">
              <w:rPr>
                <w:lang w:val="de-DE" w:eastAsia="sv-SE"/>
              </w:rPr>
              <w:t>= Digital In #2</w:t>
            </w:r>
          </w:p>
          <w:p w14:paraId="3B5A6E71" w14:textId="48CEA7CE" w:rsidR="004F68C5" w:rsidRPr="003B5EC8" w:rsidRDefault="004F68C5" w:rsidP="00131C32">
            <w:pPr>
              <w:tabs>
                <w:tab w:val="left" w:pos="627"/>
              </w:tabs>
              <w:rPr>
                <w:lang w:val="de-DE" w:eastAsia="sv-SE"/>
              </w:rPr>
            </w:pPr>
            <w:r w:rsidRPr="003B5EC8">
              <w:rPr>
                <w:b/>
                <w:lang w:val="de-DE" w:eastAsia="sv-SE"/>
              </w:rPr>
              <w:t>Bit 2</w:t>
            </w:r>
            <w:r w:rsidRPr="003B5EC8">
              <w:rPr>
                <w:lang w:val="de-DE" w:eastAsia="sv-SE"/>
              </w:rPr>
              <w:t xml:space="preserve"> </w:t>
            </w:r>
            <w:r w:rsidR="00513AE5" w:rsidRPr="003B5EC8">
              <w:rPr>
                <w:lang w:val="de-DE" w:eastAsia="sv-SE"/>
              </w:rPr>
              <w:tab/>
            </w:r>
            <w:r w:rsidRPr="003B5EC8">
              <w:rPr>
                <w:lang w:val="de-DE" w:eastAsia="sv-SE"/>
              </w:rPr>
              <w:t>= Digital In #3</w:t>
            </w:r>
          </w:p>
          <w:p w14:paraId="174BBB72" w14:textId="3B086BD8" w:rsidR="004F68C5" w:rsidRPr="003B5EC8" w:rsidRDefault="004F68C5" w:rsidP="00131C32">
            <w:pPr>
              <w:tabs>
                <w:tab w:val="left" w:pos="627"/>
              </w:tabs>
              <w:rPr>
                <w:lang w:val="de-DE" w:eastAsia="sv-SE"/>
              </w:rPr>
            </w:pPr>
            <w:r w:rsidRPr="003B5EC8">
              <w:rPr>
                <w:b/>
                <w:lang w:val="de-DE" w:eastAsia="sv-SE"/>
              </w:rPr>
              <w:t>Bit 3</w:t>
            </w:r>
            <w:r w:rsidRPr="003B5EC8">
              <w:rPr>
                <w:lang w:val="de-DE" w:eastAsia="sv-SE"/>
              </w:rPr>
              <w:t xml:space="preserve"> </w:t>
            </w:r>
            <w:r w:rsidR="00513AE5" w:rsidRPr="003B5EC8">
              <w:rPr>
                <w:lang w:val="de-DE" w:eastAsia="sv-SE"/>
              </w:rPr>
              <w:tab/>
            </w:r>
            <w:r w:rsidRPr="003B5EC8">
              <w:rPr>
                <w:lang w:val="de-DE" w:eastAsia="sv-SE"/>
              </w:rPr>
              <w:t>= Digital In #4</w:t>
            </w:r>
          </w:p>
          <w:p w14:paraId="4F62C873" w14:textId="4D1E076C" w:rsidR="004F68C5" w:rsidRDefault="004F68C5" w:rsidP="00131C32">
            <w:pPr>
              <w:tabs>
                <w:tab w:val="left" w:pos="627"/>
              </w:tabs>
              <w:rPr>
                <w:lang w:eastAsia="sv-SE"/>
              </w:rPr>
            </w:pPr>
            <w:r w:rsidRPr="00D7327D">
              <w:rPr>
                <w:b/>
                <w:lang w:eastAsia="sv-SE"/>
              </w:rPr>
              <w:t xml:space="preserve">Bit </w:t>
            </w:r>
            <w:r w:rsidRPr="00195F68">
              <w:rPr>
                <w:b/>
                <w:lang w:eastAsia="sv-SE"/>
              </w:rPr>
              <w:t>4</w:t>
            </w:r>
            <w:r>
              <w:rPr>
                <w:lang w:eastAsia="sv-SE"/>
              </w:rPr>
              <w:t xml:space="preserve"> </w:t>
            </w:r>
            <w:r w:rsidR="00513AE5">
              <w:rPr>
                <w:lang w:eastAsia="sv-SE"/>
              </w:rPr>
              <w:tab/>
            </w:r>
            <w:r>
              <w:rPr>
                <w:lang w:eastAsia="sv-SE"/>
              </w:rPr>
              <w:t>= Contactor closed</w:t>
            </w:r>
          </w:p>
          <w:p w14:paraId="72CB41EC" w14:textId="140F9ECB" w:rsidR="00A84018" w:rsidRDefault="004F68C5" w:rsidP="00131C32">
            <w:pPr>
              <w:tabs>
                <w:tab w:val="left" w:pos="627"/>
              </w:tabs>
              <w:rPr>
                <w:lang w:eastAsia="sv-SE"/>
              </w:rPr>
            </w:pPr>
            <w:r w:rsidRPr="00195F68">
              <w:rPr>
                <w:b/>
                <w:lang w:eastAsia="sv-SE"/>
              </w:rPr>
              <w:t>Bit 5-15</w:t>
            </w:r>
            <w:r>
              <w:rPr>
                <w:lang w:eastAsia="sv-SE"/>
              </w:rPr>
              <w:t xml:space="preserve"> </w:t>
            </w:r>
            <w:r w:rsidR="00513AE5">
              <w:rPr>
                <w:lang w:eastAsia="sv-SE"/>
              </w:rPr>
              <w:tab/>
            </w:r>
            <w:r>
              <w:rPr>
                <w:lang w:eastAsia="sv-SE"/>
              </w:rPr>
              <w:t>= Reserved</w:t>
            </w:r>
          </w:p>
        </w:tc>
      </w:tr>
      <w:tr w:rsidR="00A84018" w:rsidRPr="00605925" w14:paraId="788C2A69" w14:textId="7AACF2B1" w:rsidTr="00E051D8">
        <w:tc>
          <w:tcPr>
            <w:tcW w:w="1517" w:type="dxa"/>
          </w:tcPr>
          <w:p w14:paraId="5BCFBB76" w14:textId="77777777" w:rsidR="00A84018" w:rsidRPr="00605925" w:rsidRDefault="00A84018" w:rsidP="00131C32">
            <w:pPr>
              <w:rPr>
                <w:lang w:eastAsia="sv-SE"/>
              </w:rPr>
            </w:pPr>
            <w:r w:rsidRPr="00605925">
              <w:rPr>
                <w:lang w:eastAsia="sv-SE"/>
              </w:rPr>
              <w:t>0006</w:t>
            </w:r>
          </w:p>
        </w:tc>
        <w:tc>
          <w:tcPr>
            <w:tcW w:w="2210" w:type="dxa"/>
          </w:tcPr>
          <w:p w14:paraId="4B578B69" w14:textId="10DDC7F5" w:rsidR="00A84018" w:rsidRPr="00605925" w:rsidRDefault="00A84018" w:rsidP="00131C32">
            <w:pPr>
              <w:rPr>
                <w:lang w:eastAsia="sv-SE"/>
              </w:rPr>
            </w:pPr>
            <w:r w:rsidRPr="00605925">
              <w:rPr>
                <w:lang w:eastAsia="sv-SE"/>
              </w:rPr>
              <w:t>s_do_mask</w:t>
            </w:r>
          </w:p>
        </w:tc>
        <w:tc>
          <w:tcPr>
            <w:tcW w:w="1682" w:type="dxa"/>
          </w:tcPr>
          <w:p w14:paraId="0BCC769B" w14:textId="0665A8C3" w:rsidR="00A84018" w:rsidRPr="00605925" w:rsidRDefault="00A84018" w:rsidP="00131C32">
            <w:pPr>
              <w:rPr>
                <w:lang w:eastAsia="sv-SE"/>
              </w:rPr>
            </w:pPr>
            <w:r>
              <w:rPr>
                <w:lang w:eastAsia="sv-SE"/>
              </w:rPr>
              <w:t>16-bit integer</w:t>
            </w:r>
          </w:p>
        </w:tc>
        <w:tc>
          <w:tcPr>
            <w:tcW w:w="3605" w:type="dxa"/>
          </w:tcPr>
          <w:p w14:paraId="435C4A17" w14:textId="505CC45C" w:rsidR="004074D2" w:rsidRPr="004074D2" w:rsidRDefault="004074D2" w:rsidP="00131C32">
            <w:pPr>
              <w:tabs>
                <w:tab w:val="left" w:pos="624"/>
              </w:tabs>
              <w:rPr>
                <w:lang w:eastAsia="sv-SE"/>
              </w:rPr>
            </w:pPr>
            <w:r w:rsidRPr="004074D2">
              <w:rPr>
                <w:lang w:eastAsia="sv-SE"/>
              </w:rPr>
              <w:t xml:space="preserve">Digital </w:t>
            </w:r>
            <w:r>
              <w:rPr>
                <w:lang w:eastAsia="sv-SE"/>
              </w:rPr>
              <w:t xml:space="preserve">out </w:t>
            </w:r>
            <w:r w:rsidRPr="004074D2">
              <w:rPr>
                <w:lang w:eastAsia="sv-SE"/>
              </w:rPr>
              <w:t>bit mask:</w:t>
            </w:r>
          </w:p>
          <w:p w14:paraId="00D4806F" w14:textId="364B7C15" w:rsidR="009B273F" w:rsidRDefault="009B273F" w:rsidP="00131C32">
            <w:pPr>
              <w:tabs>
                <w:tab w:val="left" w:pos="624"/>
              </w:tabs>
              <w:rPr>
                <w:lang w:eastAsia="sv-SE"/>
              </w:rPr>
            </w:pPr>
            <w:r w:rsidRPr="009B273F">
              <w:rPr>
                <w:b/>
                <w:lang w:eastAsia="sv-SE"/>
              </w:rPr>
              <w:t>Bit 0</w:t>
            </w:r>
            <w:r>
              <w:rPr>
                <w:lang w:eastAsia="sv-SE"/>
              </w:rPr>
              <w:t xml:space="preserve"> </w:t>
            </w:r>
            <w:r w:rsidR="00513AE5">
              <w:rPr>
                <w:lang w:eastAsia="sv-SE"/>
              </w:rPr>
              <w:tab/>
            </w:r>
            <w:r>
              <w:rPr>
                <w:lang w:eastAsia="sv-SE"/>
              </w:rPr>
              <w:t>= Digital out #1</w:t>
            </w:r>
          </w:p>
          <w:p w14:paraId="734FDDAA" w14:textId="08E3FD29" w:rsidR="009B273F" w:rsidRDefault="009B273F" w:rsidP="00131C32">
            <w:pPr>
              <w:tabs>
                <w:tab w:val="left" w:pos="624"/>
              </w:tabs>
              <w:rPr>
                <w:lang w:eastAsia="sv-SE"/>
              </w:rPr>
            </w:pPr>
            <w:r w:rsidRPr="009B273F">
              <w:rPr>
                <w:b/>
                <w:lang w:eastAsia="sv-SE"/>
              </w:rPr>
              <w:t>Bit 1</w:t>
            </w:r>
            <w:r>
              <w:rPr>
                <w:lang w:eastAsia="sv-SE"/>
              </w:rPr>
              <w:t xml:space="preserve"> </w:t>
            </w:r>
            <w:r w:rsidR="00513AE5">
              <w:rPr>
                <w:lang w:eastAsia="sv-SE"/>
              </w:rPr>
              <w:tab/>
            </w:r>
            <w:r>
              <w:rPr>
                <w:lang w:eastAsia="sv-SE"/>
              </w:rPr>
              <w:t>= Digital out #2</w:t>
            </w:r>
          </w:p>
          <w:p w14:paraId="59F7BD91" w14:textId="2D73C4F8" w:rsidR="009B273F" w:rsidRDefault="009B273F" w:rsidP="00131C32">
            <w:pPr>
              <w:tabs>
                <w:tab w:val="left" w:pos="624"/>
              </w:tabs>
              <w:rPr>
                <w:lang w:eastAsia="sv-SE"/>
              </w:rPr>
            </w:pPr>
            <w:r w:rsidRPr="009B273F">
              <w:rPr>
                <w:b/>
                <w:lang w:eastAsia="sv-SE"/>
              </w:rPr>
              <w:t>Bit 2</w:t>
            </w:r>
            <w:r>
              <w:rPr>
                <w:lang w:eastAsia="sv-SE"/>
              </w:rPr>
              <w:t xml:space="preserve"> </w:t>
            </w:r>
            <w:r w:rsidR="00513AE5">
              <w:rPr>
                <w:lang w:eastAsia="sv-SE"/>
              </w:rPr>
              <w:tab/>
            </w:r>
            <w:r>
              <w:rPr>
                <w:lang w:eastAsia="sv-SE"/>
              </w:rPr>
              <w:t>= Digital out #3</w:t>
            </w:r>
          </w:p>
          <w:p w14:paraId="498F5E37" w14:textId="77777777" w:rsidR="00A84018" w:rsidRDefault="009B273F" w:rsidP="00131C32">
            <w:pPr>
              <w:tabs>
                <w:tab w:val="left" w:pos="624"/>
              </w:tabs>
              <w:rPr>
                <w:lang w:eastAsia="sv-SE"/>
              </w:rPr>
            </w:pPr>
            <w:r w:rsidRPr="009B273F">
              <w:rPr>
                <w:b/>
                <w:lang w:eastAsia="sv-SE"/>
              </w:rPr>
              <w:t>Bit 3</w:t>
            </w:r>
            <w:r>
              <w:rPr>
                <w:lang w:eastAsia="sv-SE"/>
              </w:rPr>
              <w:t xml:space="preserve"> </w:t>
            </w:r>
            <w:r w:rsidR="00513AE5">
              <w:rPr>
                <w:lang w:eastAsia="sv-SE"/>
              </w:rPr>
              <w:tab/>
            </w:r>
            <w:r>
              <w:rPr>
                <w:lang w:eastAsia="sv-SE"/>
              </w:rPr>
              <w:t>= Digital out alarm</w:t>
            </w:r>
          </w:p>
          <w:p w14:paraId="57E76929" w14:textId="677D21EF" w:rsidR="00513AE5" w:rsidRDefault="00513AE5" w:rsidP="00131C32">
            <w:pPr>
              <w:tabs>
                <w:tab w:val="left" w:pos="624"/>
              </w:tabs>
              <w:rPr>
                <w:lang w:eastAsia="sv-SE"/>
              </w:rPr>
            </w:pPr>
            <w:r w:rsidRPr="00195F68">
              <w:rPr>
                <w:b/>
                <w:lang w:eastAsia="sv-SE"/>
              </w:rPr>
              <w:t xml:space="preserve">Bit </w:t>
            </w:r>
            <w:r>
              <w:rPr>
                <w:b/>
                <w:lang w:eastAsia="sv-SE"/>
              </w:rPr>
              <w:t>4</w:t>
            </w:r>
            <w:r w:rsidRPr="00195F68">
              <w:rPr>
                <w:b/>
                <w:lang w:eastAsia="sv-SE"/>
              </w:rPr>
              <w:t>-15</w:t>
            </w:r>
            <w:r>
              <w:rPr>
                <w:lang w:eastAsia="sv-SE"/>
              </w:rPr>
              <w:t xml:space="preserve"> </w:t>
            </w:r>
            <w:r>
              <w:rPr>
                <w:lang w:eastAsia="sv-SE"/>
              </w:rPr>
              <w:tab/>
              <w:t>= Reserved</w:t>
            </w:r>
          </w:p>
        </w:tc>
      </w:tr>
      <w:tr w:rsidR="00A84018" w:rsidRPr="00605925" w14:paraId="6C441E83" w14:textId="63BA2348" w:rsidTr="00E051D8">
        <w:tc>
          <w:tcPr>
            <w:tcW w:w="1517" w:type="dxa"/>
          </w:tcPr>
          <w:p w14:paraId="3443F43C" w14:textId="77777777" w:rsidR="00A84018" w:rsidRPr="00605925" w:rsidRDefault="00A84018" w:rsidP="00131C32">
            <w:pPr>
              <w:rPr>
                <w:lang w:eastAsia="sv-SE"/>
              </w:rPr>
            </w:pPr>
            <w:r w:rsidRPr="00605925">
              <w:rPr>
                <w:lang w:eastAsia="sv-SE"/>
              </w:rPr>
              <w:t>0007</w:t>
            </w:r>
          </w:p>
        </w:tc>
        <w:tc>
          <w:tcPr>
            <w:tcW w:w="2210" w:type="dxa"/>
          </w:tcPr>
          <w:p w14:paraId="2DFD5F77" w14:textId="72627184" w:rsidR="00A84018" w:rsidRPr="00605925" w:rsidRDefault="00A84018" w:rsidP="00131C32">
            <w:pPr>
              <w:rPr>
                <w:lang w:eastAsia="sv-SE"/>
              </w:rPr>
            </w:pPr>
            <w:r w:rsidRPr="00605925">
              <w:rPr>
                <w:lang w:eastAsia="sv-SE"/>
              </w:rPr>
              <w:t>s_tpp1</w:t>
            </w:r>
          </w:p>
        </w:tc>
        <w:tc>
          <w:tcPr>
            <w:tcW w:w="1682" w:type="dxa"/>
          </w:tcPr>
          <w:p w14:paraId="0C2C79C8" w14:textId="487E495A" w:rsidR="00A84018" w:rsidRPr="00605925" w:rsidRDefault="00A84018" w:rsidP="00131C32">
            <w:pPr>
              <w:rPr>
                <w:lang w:eastAsia="sv-SE"/>
              </w:rPr>
            </w:pPr>
            <w:r>
              <w:rPr>
                <w:lang w:eastAsia="sv-SE"/>
              </w:rPr>
              <w:t>16-bit integer</w:t>
            </w:r>
          </w:p>
        </w:tc>
        <w:tc>
          <w:tcPr>
            <w:tcW w:w="3605" w:type="dxa"/>
          </w:tcPr>
          <w:p w14:paraId="76E875BE" w14:textId="2E28D701" w:rsidR="009B273F" w:rsidRDefault="009B273F" w:rsidP="00131C32">
            <w:pPr>
              <w:rPr>
                <w:lang w:eastAsia="sv-SE"/>
              </w:rPr>
            </w:pPr>
            <w:r>
              <w:rPr>
                <w:lang w:eastAsia="sv-SE"/>
              </w:rPr>
              <w:t>Temperature of PPM #1 (deg C)</w:t>
            </w:r>
          </w:p>
        </w:tc>
      </w:tr>
      <w:tr w:rsidR="00A84018" w:rsidRPr="00605925" w14:paraId="7AAB60E6" w14:textId="4EF9EC23" w:rsidTr="00E051D8">
        <w:tc>
          <w:tcPr>
            <w:tcW w:w="1517" w:type="dxa"/>
          </w:tcPr>
          <w:p w14:paraId="0C536FF8" w14:textId="77777777" w:rsidR="00A84018" w:rsidRPr="00605925" w:rsidRDefault="00A84018" w:rsidP="00131C32">
            <w:pPr>
              <w:rPr>
                <w:lang w:eastAsia="sv-SE"/>
              </w:rPr>
            </w:pPr>
            <w:r w:rsidRPr="00605925">
              <w:rPr>
                <w:lang w:eastAsia="sv-SE"/>
              </w:rPr>
              <w:t>0008</w:t>
            </w:r>
          </w:p>
        </w:tc>
        <w:tc>
          <w:tcPr>
            <w:tcW w:w="2210" w:type="dxa"/>
          </w:tcPr>
          <w:p w14:paraId="77FB319E" w14:textId="37206F81" w:rsidR="00A84018" w:rsidRPr="00605925" w:rsidRDefault="00A84018" w:rsidP="00131C32">
            <w:pPr>
              <w:rPr>
                <w:lang w:eastAsia="sv-SE"/>
              </w:rPr>
            </w:pPr>
            <w:r w:rsidRPr="00605925">
              <w:rPr>
                <w:lang w:eastAsia="sv-SE"/>
              </w:rPr>
              <w:t>s_tpp2</w:t>
            </w:r>
          </w:p>
        </w:tc>
        <w:tc>
          <w:tcPr>
            <w:tcW w:w="1682" w:type="dxa"/>
          </w:tcPr>
          <w:p w14:paraId="7C76CEB5" w14:textId="2FD0EE7E" w:rsidR="00A84018" w:rsidRPr="00605925" w:rsidRDefault="00A84018" w:rsidP="00131C32">
            <w:pPr>
              <w:rPr>
                <w:lang w:eastAsia="sv-SE"/>
              </w:rPr>
            </w:pPr>
            <w:r>
              <w:rPr>
                <w:lang w:eastAsia="sv-SE"/>
              </w:rPr>
              <w:t>16-bit integer</w:t>
            </w:r>
          </w:p>
        </w:tc>
        <w:tc>
          <w:tcPr>
            <w:tcW w:w="3605" w:type="dxa"/>
          </w:tcPr>
          <w:p w14:paraId="64E4ED21" w14:textId="23EAE09A" w:rsidR="00A84018" w:rsidRDefault="009B273F" w:rsidP="00131C32">
            <w:pPr>
              <w:rPr>
                <w:lang w:eastAsia="sv-SE"/>
              </w:rPr>
            </w:pPr>
            <w:r>
              <w:rPr>
                <w:lang w:eastAsia="sv-SE"/>
              </w:rPr>
              <w:t>Temperature of PPM #2 (deg C)</w:t>
            </w:r>
          </w:p>
        </w:tc>
      </w:tr>
      <w:tr w:rsidR="00A84018" w:rsidRPr="00605925" w14:paraId="0D005AEF" w14:textId="3D69F2D7" w:rsidTr="00E051D8">
        <w:tc>
          <w:tcPr>
            <w:tcW w:w="1517" w:type="dxa"/>
          </w:tcPr>
          <w:p w14:paraId="1BB143FA" w14:textId="77777777" w:rsidR="00A84018" w:rsidRPr="00605925" w:rsidRDefault="00A84018" w:rsidP="00131C32">
            <w:pPr>
              <w:rPr>
                <w:lang w:eastAsia="sv-SE"/>
              </w:rPr>
            </w:pPr>
            <w:r w:rsidRPr="00605925">
              <w:rPr>
                <w:lang w:eastAsia="sv-SE"/>
              </w:rPr>
              <w:t>0009</w:t>
            </w:r>
          </w:p>
        </w:tc>
        <w:tc>
          <w:tcPr>
            <w:tcW w:w="2210" w:type="dxa"/>
          </w:tcPr>
          <w:p w14:paraId="7A89A15D" w14:textId="768067F1" w:rsidR="00A84018" w:rsidRPr="00605925" w:rsidRDefault="00A84018" w:rsidP="00131C32">
            <w:pPr>
              <w:rPr>
                <w:lang w:eastAsia="sv-SE"/>
              </w:rPr>
            </w:pPr>
            <w:r w:rsidRPr="00605925">
              <w:rPr>
                <w:lang w:eastAsia="sv-SE"/>
              </w:rPr>
              <w:t>s_tpp3</w:t>
            </w:r>
          </w:p>
        </w:tc>
        <w:tc>
          <w:tcPr>
            <w:tcW w:w="1682" w:type="dxa"/>
          </w:tcPr>
          <w:p w14:paraId="0D8BD776" w14:textId="7D5A27B8" w:rsidR="00A84018" w:rsidRPr="00605925" w:rsidRDefault="00A84018" w:rsidP="00131C32">
            <w:pPr>
              <w:rPr>
                <w:lang w:eastAsia="sv-SE"/>
              </w:rPr>
            </w:pPr>
            <w:r>
              <w:rPr>
                <w:lang w:eastAsia="sv-SE"/>
              </w:rPr>
              <w:t>16-bit integer</w:t>
            </w:r>
          </w:p>
        </w:tc>
        <w:tc>
          <w:tcPr>
            <w:tcW w:w="3605" w:type="dxa"/>
          </w:tcPr>
          <w:p w14:paraId="2495F281" w14:textId="19C00A9A" w:rsidR="00A84018" w:rsidRDefault="009B273F" w:rsidP="00131C32">
            <w:pPr>
              <w:rPr>
                <w:lang w:eastAsia="sv-SE"/>
              </w:rPr>
            </w:pPr>
            <w:r>
              <w:rPr>
                <w:lang w:eastAsia="sv-SE"/>
              </w:rPr>
              <w:t>Temperature of PPM #3 (deg C)</w:t>
            </w:r>
          </w:p>
        </w:tc>
      </w:tr>
      <w:tr w:rsidR="00A84018" w:rsidRPr="00605925" w14:paraId="5E915774" w14:textId="278514E2" w:rsidTr="00E051D8">
        <w:tc>
          <w:tcPr>
            <w:tcW w:w="1517" w:type="dxa"/>
          </w:tcPr>
          <w:p w14:paraId="61AD36E6" w14:textId="77777777" w:rsidR="00A84018" w:rsidRPr="00605925" w:rsidRDefault="00A84018" w:rsidP="00131C32">
            <w:pPr>
              <w:rPr>
                <w:lang w:eastAsia="sv-SE"/>
              </w:rPr>
            </w:pPr>
            <w:r w:rsidRPr="00605925">
              <w:rPr>
                <w:lang w:eastAsia="sv-SE"/>
              </w:rPr>
              <w:t>0010</w:t>
            </w:r>
          </w:p>
        </w:tc>
        <w:tc>
          <w:tcPr>
            <w:tcW w:w="2210" w:type="dxa"/>
          </w:tcPr>
          <w:p w14:paraId="4D1FF89C" w14:textId="1CA4BA01" w:rsidR="00A84018" w:rsidRPr="00605925" w:rsidRDefault="00A84018" w:rsidP="00131C32">
            <w:pPr>
              <w:rPr>
                <w:lang w:eastAsia="sv-SE"/>
              </w:rPr>
            </w:pPr>
            <w:r w:rsidRPr="00605925">
              <w:rPr>
                <w:lang w:eastAsia="sv-SE"/>
              </w:rPr>
              <w:t>s_tpp4</w:t>
            </w:r>
          </w:p>
        </w:tc>
        <w:tc>
          <w:tcPr>
            <w:tcW w:w="1682" w:type="dxa"/>
          </w:tcPr>
          <w:p w14:paraId="446C85A7" w14:textId="06B2B6C8" w:rsidR="00A84018" w:rsidRPr="00605925" w:rsidRDefault="00A84018" w:rsidP="00131C32">
            <w:pPr>
              <w:rPr>
                <w:lang w:eastAsia="sv-SE"/>
              </w:rPr>
            </w:pPr>
            <w:r>
              <w:rPr>
                <w:lang w:eastAsia="sv-SE"/>
              </w:rPr>
              <w:t>16-bit integer</w:t>
            </w:r>
          </w:p>
        </w:tc>
        <w:tc>
          <w:tcPr>
            <w:tcW w:w="3605" w:type="dxa"/>
          </w:tcPr>
          <w:p w14:paraId="377EE9A9" w14:textId="0971A79D" w:rsidR="00A84018" w:rsidRDefault="009B273F" w:rsidP="00131C32">
            <w:pPr>
              <w:rPr>
                <w:lang w:eastAsia="sv-SE"/>
              </w:rPr>
            </w:pPr>
            <w:r>
              <w:rPr>
                <w:lang w:eastAsia="sv-SE"/>
              </w:rPr>
              <w:t>Temperature of PPM #4 (deg C)</w:t>
            </w:r>
          </w:p>
        </w:tc>
      </w:tr>
      <w:tr w:rsidR="00A84018" w:rsidRPr="00605925" w14:paraId="371FDD8B" w14:textId="1AD6BDC8" w:rsidTr="00E051D8">
        <w:tc>
          <w:tcPr>
            <w:tcW w:w="1517" w:type="dxa"/>
          </w:tcPr>
          <w:p w14:paraId="08D4F4BB" w14:textId="77777777" w:rsidR="00A84018" w:rsidRPr="00605925" w:rsidRDefault="00A84018" w:rsidP="00131C32">
            <w:pPr>
              <w:rPr>
                <w:lang w:eastAsia="sv-SE"/>
              </w:rPr>
            </w:pPr>
            <w:r w:rsidRPr="00605925">
              <w:rPr>
                <w:lang w:eastAsia="sv-SE"/>
              </w:rPr>
              <w:t>0011</w:t>
            </w:r>
          </w:p>
        </w:tc>
        <w:tc>
          <w:tcPr>
            <w:tcW w:w="2210" w:type="dxa"/>
          </w:tcPr>
          <w:p w14:paraId="6CBD5983" w14:textId="463C9173" w:rsidR="00A84018" w:rsidRPr="00605925" w:rsidRDefault="00A84018" w:rsidP="00131C32">
            <w:pPr>
              <w:rPr>
                <w:lang w:eastAsia="sv-SE"/>
              </w:rPr>
            </w:pPr>
            <w:r w:rsidRPr="00605925">
              <w:rPr>
                <w:lang w:eastAsia="sv-SE"/>
              </w:rPr>
              <w:t>s_tpp5</w:t>
            </w:r>
          </w:p>
        </w:tc>
        <w:tc>
          <w:tcPr>
            <w:tcW w:w="1682" w:type="dxa"/>
          </w:tcPr>
          <w:p w14:paraId="2B0F0850" w14:textId="111AD0BB" w:rsidR="00A84018" w:rsidRPr="00605925" w:rsidRDefault="00A84018" w:rsidP="00131C32">
            <w:pPr>
              <w:rPr>
                <w:lang w:eastAsia="sv-SE"/>
              </w:rPr>
            </w:pPr>
            <w:r>
              <w:rPr>
                <w:lang w:eastAsia="sv-SE"/>
              </w:rPr>
              <w:t>16-bit integer</w:t>
            </w:r>
          </w:p>
        </w:tc>
        <w:tc>
          <w:tcPr>
            <w:tcW w:w="3605" w:type="dxa"/>
          </w:tcPr>
          <w:p w14:paraId="3B3B5CC6" w14:textId="2A903A1D" w:rsidR="00A84018" w:rsidRDefault="009B273F" w:rsidP="00131C32">
            <w:pPr>
              <w:rPr>
                <w:lang w:eastAsia="sv-SE"/>
              </w:rPr>
            </w:pPr>
            <w:r>
              <w:rPr>
                <w:lang w:eastAsia="sv-SE"/>
              </w:rPr>
              <w:t>Temperature of PPM #5 (deg C)</w:t>
            </w:r>
          </w:p>
        </w:tc>
      </w:tr>
      <w:tr w:rsidR="00A84018" w:rsidRPr="00605925" w14:paraId="5503E503" w14:textId="6F62FDD4" w:rsidTr="00E051D8">
        <w:tc>
          <w:tcPr>
            <w:tcW w:w="1517" w:type="dxa"/>
          </w:tcPr>
          <w:p w14:paraId="5C82E726" w14:textId="77777777" w:rsidR="00A84018" w:rsidRPr="00605925" w:rsidRDefault="00A84018" w:rsidP="00131C32">
            <w:pPr>
              <w:rPr>
                <w:lang w:eastAsia="sv-SE"/>
              </w:rPr>
            </w:pPr>
            <w:r w:rsidRPr="00605925">
              <w:rPr>
                <w:lang w:eastAsia="sv-SE"/>
              </w:rPr>
              <w:t>0012</w:t>
            </w:r>
          </w:p>
        </w:tc>
        <w:tc>
          <w:tcPr>
            <w:tcW w:w="2210" w:type="dxa"/>
          </w:tcPr>
          <w:p w14:paraId="24EA8BDA" w14:textId="274CBEB3" w:rsidR="00A84018" w:rsidRPr="00605925" w:rsidRDefault="00A84018" w:rsidP="00131C32">
            <w:pPr>
              <w:rPr>
                <w:lang w:eastAsia="sv-SE"/>
              </w:rPr>
            </w:pPr>
            <w:r w:rsidRPr="00605925">
              <w:rPr>
                <w:lang w:eastAsia="sv-SE"/>
              </w:rPr>
              <w:t>s_tpp6</w:t>
            </w:r>
          </w:p>
        </w:tc>
        <w:tc>
          <w:tcPr>
            <w:tcW w:w="1682" w:type="dxa"/>
          </w:tcPr>
          <w:p w14:paraId="7F1C5EB6" w14:textId="4CC640A4" w:rsidR="00A84018" w:rsidRPr="00605925" w:rsidRDefault="00A84018" w:rsidP="00131C32">
            <w:pPr>
              <w:rPr>
                <w:lang w:eastAsia="sv-SE"/>
              </w:rPr>
            </w:pPr>
            <w:r>
              <w:rPr>
                <w:lang w:eastAsia="sv-SE"/>
              </w:rPr>
              <w:t>16-bit integer</w:t>
            </w:r>
          </w:p>
        </w:tc>
        <w:tc>
          <w:tcPr>
            <w:tcW w:w="3605" w:type="dxa"/>
          </w:tcPr>
          <w:p w14:paraId="43B0AF6B" w14:textId="169D5B26" w:rsidR="00A84018" w:rsidRDefault="009B273F" w:rsidP="00131C32">
            <w:pPr>
              <w:rPr>
                <w:lang w:eastAsia="sv-SE"/>
              </w:rPr>
            </w:pPr>
            <w:r>
              <w:rPr>
                <w:lang w:eastAsia="sv-SE"/>
              </w:rPr>
              <w:t>Temperature of PPM #6 (deg C)</w:t>
            </w:r>
          </w:p>
        </w:tc>
      </w:tr>
      <w:tr w:rsidR="00A84018" w:rsidRPr="00605925" w14:paraId="0C69A3D6" w14:textId="6C466A05" w:rsidTr="00E051D8">
        <w:tc>
          <w:tcPr>
            <w:tcW w:w="1517" w:type="dxa"/>
          </w:tcPr>
          <w:p w14:paraId="1175947C" w14:textId="77777777" w:rsidR="00A84018" w:rsidRPr="00605925" w:rsidRDefault="00A84018" w:rsidP="00131C32">
            <w:pPr>
              <w:rPr>
                <w:lang w:eastAsia="sv-SE"/>
              </w:rPr>
            </w:pPr>
            <w:r w:rsidRPr="00605925">
              <w:rPr>
                <w:lang w:eastAsia="sv-SE"/>
              </w:rPr>
              <w:t>0013</w:t>
            </w:r>
          </w:p>
        </w:tc>
        <w:tc>
          <w:tcPr>
            <w:tcW w:w="2210" w:type="dxa"/>
          </w:tcPr>
          <w:p w14:paraId="66CE1E34" w14:textId="146F0BF0" w:rsidR="00A84018" w:rsidRPr="00605925" w:rsidRDefault="00A84018" w:rsidP="00131C32">
            <w:pPr>
              <w:rPr>
                <w:lang w:eastAsia="sv-SE"/>
              </w:rPr>
            </w:pPr>
            <w:r w:rsidRPr="00605925">
              <w:rPr>
                <w:lang w:eastAsia="sv-SE"/>
              </w:rPr>
              <w:t>s_tamb</w:t>
            </w:r>
          </w:p>
        </w:tc>
        <w:tc>
          <w:tcPr>
            <w:tcW w:w="1682" w:type="dxa"/>
          </w:tcPr>
          <w:p w14:paraId="54A4CDB5" w14:textId="6CAAC1F2" w:rsidR="00A84018" w:rsidRPr="00605925" w:rsidRDefault="00A84018" w:rsidP="00131C32">
            <w:pPr>
              <w:rPr>
                <w:lang w:eastAsia="sv-SE"/>
              </w:rPr>
            </w:pPr>
            <w:r>
              <w:rPr>
                <w:lang w:eastAsia="sv-SE"/>
              </w:rPr>
              <w:t>16-bit integer</w:t>
            </w:r>
          </w:p>
        </w:tc>
        <w:tc>
          <w:tcPr>
            <w:tcW w:w="3605" w:type="dxa"/>
          </w:tcPr>
          <w:p w14:paraId="645E2CF6" w14:textId="2DBE7F99" w:rsidR="00A84018" w:rsidRDefault="009B273F" w:rsidP="00131C32">
            <w:pPr>
              <w:rPr>
                <w:lang w:eastAsia="sv-SE"/>
              </w:rPr>
            </w:pPr>
            <w:r>
              <w:rPr>
                <w:lang w:eastAsia="sv-SE"/>
              </w:rPr>
              <w:t>Ambient temperature (deg C)</w:t>
            </w:r>
          </w:p>
        </w:tc>
      </w:tr>
      <w:tr w:rsidR="009B273F" w:rsidRPr="00605925" w14:paraId="759CFD2D" w14:textId="0BEFCFFB" w:rsidTr="00E051D8">
        <w:tc>
          <w:tcPr>
            <w:tcW w:w="1517" w:type="dxa"/>
          </w:tcPr>
          <w:p w14:paraId="4BBEEE48" w14:textId="77777777" w:rsidR="009B273F" w:rsidRPr="00605925" w:rsidRDefault="009B273F" w:rsidP="00131C32">
            <w:pPr>
              <w:rPr>
                <w:lang w:eastAsia="sv-SE"/>
              </w:rPr>
            </w:pPr>
            <w:r w:rsidRPr="00605925">
              <w:rPr>
                <w:lang w:eastAsia="sv-SE"/>
              </w:rPr>
              <w:t>0014</w:t>
            </w:r>
          </w:p>
        </w:tc>
        <w:tc>
          <w:tcPr>
            <w:tcW w:w="2210" w:type="dxa"/>
          </w:tcPr>
          <w:p w14:paraId="76C81A11" w14:textId="47A15CB9" w:rsidR="009B273F" w:rsidRPr="00605925" w:rsidRDefault="009B273F" w:rsidP="00131C32">
            <w:pPr>
              <w:rPr>
                <w:lang w:eastAsia="sv-SE"/>
              </w:rPr>
            </w:pPr>
            <w:r w:rsidRPr="00605925">
              <w:rPr>
                <w:lang w:eastAsia="sv-SE"/>
              </w:rPr>
              <w:t>s_twint</w:t>
            </w:r>
          </w:p>
        </w:tc>
        <w:tc>
          <w:tcPr>
            <w:tcW w:w="1682" w:type="dxa"/>
          </w:tcPr>
          <w:p w14:paraId="7B68825F" w14:textId="6DDF501B" w:rsidR="009B273F" w:rsidRPr="00605925" w:rsidRDefault="009B273F" w:rsidP="00131C32">
            <w:pPr>
              <w:rPr>
                <w:lang w:eastAsia="sv-SE"/>
              </w:rPr>
            </w:pPr>
            <w:r>
              <w:rPr>
                <w:lang w:eastAsia="sv-SE"/>
              </w:rPr>
              <w:t>16-bit integer</w:t>
            </w:r>
          </w:p>
        </w:tc>
        <w:tc>
          <w:tcPr>
            <w:tcW w:w="3605" w:type="dxa"/>
          </w:tcPr>
          <w:p w14:paraId="0A0A9845" w14:textId="2F190FA0" w:rsidR="009B273F" w:rsidRDefault="006A2867" w:rsidP="00131C32">
            <w:pPr>
              <w:rPr>
                <w:lang w:eastAsia="sv-SE"/>
              </w:rPr>
            </w:pPr>
            <w:r>
              <w:rPr>
                <w:lang w:eastAsia="sv-SE"/>
              </w:rPr>
              <w:t>Internal water temperature</w:t>
            </w:r>
            <w:r w:rsidR="009B273F">
              <w:rPr>
                <w:lang w:eastAsia="sv-SE"/>
              </w:rPr>
              <w:t xml:space="preserve"> (deg C)</w:t>
            </w:r>
          </w:p>
        </w:tc>
      </w:tr>
      <w:tr w:rsidR="009B273F" w:rsidRPr="00605925" w14:paraId="38714203" w14:textId="53803880" w:rsidTr="00E051D8">
        <w:tc>
          <w:tcPr>
            <w:tcW w:w="1517" w:type="dxa"/>
          </w:tcPr>
          <w:p w14:paraId="22A9A30E" w14:textId="77777777" w:rsidR="009B273F" w:rsidRPr="00605925" w:rsidRDefault="009B273F" w:rsidP="00131C32">
            <w:pPr>
              <w:rPr>
                <w:lang w:eastAsia="sv-SE"/>
              </w:rPr>
            </w:pPr>
            <w:r w:rsidRPr="00605925">
              <w:rPr>
                <w:lang w:eastAsia="sv-SE"/>
              </w:rPr>
              <w:t>0015</w:t>
            </w:r>
          </w:p>
        </w:tc>
        <w:tc>
          <w:tcPr>
            <w:tcW w:w="2210" w:type="dxa"/>
          </w:tcPr>
          <w:p w14:paraId="60E125BA" w14:textId="46C9D29B" w:rsidR="009B273F" w:rsidRPr="00605925" w:rsidRDefault="009B273F" w:rsidP="00131C32">
            <w:pPr>
              <w:rPr>
                <w:lang w:eastAsia="sv-SE"/>
              </w:rPr>
            </w:pPr>
            <w:r w:rsidRPr="00605925">
              <w:rPr>
                <w:lang w:eastAsia="sv-SE"/>
              </w:rPr>
              <w:t>s_twext</w:t>
            </w:r>
          </w:p>
        </w:tc>
        <w:tc>
          <w:tcPr>
            <w:tcW w:w="1682" w:type="dxa"/>
          </w:tcPr>
          <w:p w14:paraId="07737975" w14:textId="2B110AEE" w:rsidR="009B273F" w:rsidRPr="00605925" w:rsidRDefault="009B273F" w:rsidP="00131C32">
            <w:pPr>
              <w:rPr>
                <w:lang w:eastAsia="sv-SE"/>
              </w:rPr>
            </w:pPr>
            <w:r>
              <w:rPr>
                <w:lang w:eastAsia="sv-SE"/>
              </w:rPr>
              <w:t>16-bit integer</w:t>
            </w:r>
          </w:p>
        </w:tc>
        <w:tc>
          <w:tcPr>
            <w:tcW w:w="3605" w:type="dxa"/>
          </w:tcPr>
          <w:p w14:paraId="7904717F" w14:textId="46B15BCC" w:rsidR="009B273F" w:rsidRDefault="006A2867" w:rsidP="00131C32">
            <w:pPr>
              <w:rPr>
                <w:lang w:eastAsia="sv-SE"/>
              </w:rPr>
            </w:pPr>
            <w:r>
              <w:rPr>
                <w:lang w:eastAsia="sv-SE"/>
              </w:rPr>
              <w:t>External water temperature (deg C)</w:t>
            </w:r>
          </w:p>
        </w:tc>
      </w:tr>
      <w:tr w:rsidR="009B273F" w:rsidRPr="00605925" w14:paraId="48F6C786" w14:textId="3A82FDAA" w:rsidTr="00E051D8">
        <w:tc>
          <w:tcPr>
            <w:tcW w:w="1517" w:type="dxa"/>
          </w:tcPr>
          <w:p w14:paraId="6BFE4714" w14:textId="77777777" w:rsidR="009B273F" w:rsidRPr="00605925" w:rsidRDefault="009B273F" w:rsidP="00131C32">
            <w:pPr>
              <w:rPr>
                <w:lang w:eastAsia="sv-SE"/>
              </w:rPr>
            </w:pPr>
            <w:r w:rsidRPr="00605925">
              <w:rPr>
                <w:lang w:eastAsia="sv-SE"/>
              </w:rPr>
              <w:t>0016</w:t>
            </w:r>
          </w:p>
        </w:tc>
        <w:tc>
          <w:tcPr>
            <w:tcW w:w="2210" w:type="dxa"/>
          </w:tcPr>
          <w:p w14:paraId="14F9A9E1" w14:textId="0B9DFB99" w:rsidR="009B273F" w:rsidRPr="00605925" w:rsidRDefault="009B273F" w:rsidP="00131C32">
            <w:pPr>
              <w:rPr>
                <w:lang w:eastAsia="sv-SE"/>
              </w:rPr>
            </w:pPr>
            <w:r w:rsidRPr="00605925">
              <w:rPr>
                <w:lang w:eastAsia="sv-SE"/>
              </w:rPr>
              <w:t>s_taux1</w:t>
            </w:r>
          </w:p>
        </w:tc>
        <w:tc>
          <w:tcPr>
            <w:tcW w:w="1682" w:type="dxa"/>
          </w:tcPr>
          <w:p w14:paraId="5584011C" w14:textId="47DD0E53" w:rsidR="009B273F" w:rsidRPr="00605925" w:rsidRDefault="009B273F" w:rsidP="00131C32">
            <w:pPr>
              <w:rPr>
                <w:lang w:eastAsia="sv-SE"/>
              </w:rPr>
            </w:pPr>
            <w:r>
              <w:rPr>
                <w:lang w:eastAsia="sv-SE"/>
              </w:rPr>
              <w:t>16-bit integer</w:t>
            </w:r>
          </w:p>
        </w:tc>
        <w:tc>
          <w:tcPr>
            <w:tcW w:w="3605" w:type="dxa"/>
          </w:tcPr>
          <w:p w14:paraId="4E4A2538" w14:textId="58CB97B8" w:rsidR="009B273F" w:rsidRDefault="006A2867" w:rsidP="00131C32">
            <w:pPr>
              <w:rPr>
                <w:lang w:eastAsia="sv-SE"/>
              </w:rPr>
            </w:pPr>
            <w:r>
              <w:rPr>
                <w:lang w:eastAsia="sv-SE"/>
              </w:rPr>
              <w:t>Auxiliary temperature #1 (deg C)</w:t>
            </w:r>
          </w:p>
        </w:tc>
      </w:tr>
      <w:tr w:rsidR="009B273F" w:rsidRPr="00605925" w14:paraId="486AED27" w14:textId="0D82B39B" w:rsidTr="00E051D8">
        <w:tc>
          <w:tcPr>
            <w:tcW w:w="1517" w:type="dxa"/>
          </w:tcPr>
          <w:p w14:paraId="3E512EA8" w14:textId="77777777" w:rsidR="009B273F" w:rsidRPr="00605925" w:rsidRDefault="009B273F" w:rsidP="00131C32">
            <w:pPr>
              <w:rPr>
                <w:lang w:eastAsia="sv-SE"/>
              </w:rPr>
            </w:pPr>
            <w:r w:rsidRPr="00605925">
              <w:rPr>
                <w:lang w:eastAsia="sv-SE"/>
              </w:rPr>
              <w:t>0017</w:t>
            </w:r>
          </w:p>
        </w:tc>
        <w:tc>
          <w:tcPr>
            <w:tcW w:w="2210" w:type="dxa"/>
          </w:tcPr>
          <w:p w14:paraId="4B77A7BD" w14:textId="67178032" w:rsidR="009B273F" w:rsidRPr="00605925" w:rsidRDefault="009B273F" w:rsidP="00131C32">
            <w:pPr>
              <w:rPr>
                <w:lang w:eastAsia="sv-SE"/>
              </w:rPr>
            </w:pPr>
            <w:r w:rsidRPr="00605925">
              <w:rPr>
                <w:lang w:eastAsia="sv-SE"/>
              </w:rPr>
              <w:t>s_taux2</w:t>
            </w:r>
          </w:p>
        </w:tc>
        <w:tc>
          <w:tcPr>
            <w:tcW w:w="1682" w:type="dxa"/>
          </w:tcPr>
          <w:p w14:paraId="52065723" w14:textId="067B5308" w:rsidR="009B273F" w:rsidRPr="00605925" w:rsidRDefault="009B273F" w:rsidP="00131C32">
            <w:pPr>
              <w:rPr>
                <w:lang w:eastAsia="sv-SE"/>
              </w:rPr>
            </w:pPr>
            <w:r>
              <w:rPr>
                <w:lang w:eastAsia="sv-SE"/>
              </w:rPr>
              <w:t>16-bit integer</w:t>
            </w:r>
          </w:p>
        </w:tc>
        <w:tc>
          <w:tcPr>
            <w:tcW w:w="3605" w:type="dxa"/>
          </w:tcPr>
          <w:p w14:paraId="6A31081D" w14:textId="498C7E37" w:rsidR="009B273F" w:rsidRDefault="006A2867" w:rsidP="00131C32">
            <w:pPr>
              <w:rPr>
                <w:lang w:eastAsia="sv-SE"/>
              </w:rPr>
            </w:pPr>
            <w:r>
              <w:rPr>
                <w:lang w:eastAsia="sv-SE"/>
              </w:rPr>
              <w:t>Auxiliary temperature #2 (deg C)</w:t>
            </w:r>
          </w:p>
        </w:tc>
      </w:tr>
      <w:tr w:rsidR="009B273F" w:rsidRPr="00605925" w14:paraId="1045FBB4" w14:textId="76113353" w:rsidTr="00E051D8">
        <w:tc>
          <w:tcPr>
            <w:tcW w:w="1517" w:type="dxa"/>
          </w:tcPr>
          <w:p w14:paraId="4918D5CC" w14:textId="77777777" w:rsidR="009B273F" w:rsidRPr="00605925" w:rsidRDefault="009B273F" w:rsidP="00131C32">
            <w:pPr>
              <w:rPr>
                <w:lang w:eastAsia="sv-SE"/>
              </w:rPr>
            </w:pPr>
            <w:r w:rsidRPr="00605925">
              <w:rPr>
                <w:lang w:eastAsia="sv-SE"/>
              </w:rPr>
              <w:t>0018</w:t>
            </w:r>
          </w:p>
        </w:tc>
        <w:tc>
          <w:tcPr>
            <w:tcW w:w="2210" w:type="dxa"/>
          </w:tcPr>
          <w:p w14:paraId="58CECAC6" w14:textId="66766542" w:rsidR="009B273F" w:rsidRPr="00605925" w:rsidRDefault="009B273F" w:rsidP="00131C32">
            <w:pPr>
              <w:rPr>
                <w:lang w:eastAsia="sv-SE"/>
              </w:rPr>
            </w:pPr>
            <w:r w:rsidRPr="00605925">
              <w:rPr>
                <w:lang w:eastAsia="sv-SE"/>
              </w:rPr>
              <w:t>s_taux3</w:t>
            </w:r>
          </w:p>
        </w:tc>
        <w:tc>
          <w:tcPr>
            <w:tcW w:w="1682" w:type="dxa"/>
          </w:tcPr>
          <w:p w14:paraId="2176BDDC" w14:textId="442D1B52" w:rsidR="009B273F" w:rsidRPr="00605925" w:rsidRDefault="009B273F" w:rsidP="00131C32">
            <w:pPr>
              <w:rPr>
                <w:lang w:eastAsia="sv-SE"/>
              </w:rPr>
            </w:pPr>
            <w:r>
              <w:rPr>
                <w:lang w:eastAsia="sv-SE"/>
              </w:rPr>
              <w:t>16-bit integer</w:t>
            </w:r>
          </w:p>
        </w:tc>
        <w:tc>
          <w:tcPr>
            <w:tcW w:w="3605" w:type="dxa"/>
          </w:tcPr>
          <w:p w14:paraId="0CEADB7C" w14:textId="6084E026" w:rsidR="009B273F" w:rsidRDefault="006A2867" w:rsidP="00131C32">
            <w:pPr>
              <w:rPr>
                <w:lang w:eastAsia="sv-SE"/>
              </w:rPr>
            </w:pPr>
            <w:r>
              <w:rPr>
                <w:lang w:eastAsia="sv-SE"/>
              </w:rPr>
              <w:t>Auxiliary temperature #3 (deg C)</w:t>
            </w:r>
          </w:p>
        </w:tc>
      </w:tr>
      <w:tr w:rsidR="009B273F" w:rsidRPr="00605925" w14:paraId="75470061" w14:textId="28F2DFEB" w:rsidTr="00E051D8">
        <w:tc>
          <w:tcPr>
            <w:tcW w:w="1517" w:type="dxa"/>
          </w:tcPr>
          <w:p w14:paraId="67D5DFD6" w14:textId="77777777" w:rsidR="009B273F" w:rsidRPr="00605925" w:rsidRDefault="009B273F" w:rsidP="00131C32">
            <w:pPr>
              <w:rPr>
                <w:lang w:eastAsia="sv-SE"/>
              </w:rPr>
            </w:pPr>
            <w:r w:rsidRPr="00605925">
              <w:rPr>
                <w:lang w:eastAsia="sv-SE"/>
              </w:rPr>
              <w:t>0019</w:t>
            </w:r>
          </w:p>
        </w:tc>
        <w:tc>
          <w:tcPr>
            <w:tcW w:w="2210" w:type="dxa"/>
          </w:tcPr>
          <w:p w14:paraId="12F8FE78" w14:textId="5A46BABA" w:rsidR="009B273F" w:rsidRPr="00605925" w:rsidRDefault="009B273F" w:rsidP="00131C32">
            <w:pPr>
              <w:rPr>
                <w:lang w:eastAsia="sv-SE"/>
              </w:rPr>
            </w:pPr>
            <w:r w:rsidRPr="00605925">
              <w:rPr>
                <w:lang w:eastAsia="sv-SE"/>
              </w:rPr>
              <w:t>s_utilization</w:t>
            </w:r>
          </w:p>
        </w:tc>
        <w:tc>
          <w:tcPr>
            <w:tcW w:w="1682" w:type="dxa"/>
          </w:tcPr>
          <w:p w14:paraId="373A034F" w14:textId="117DE239" w:rsidR="009B273F" w:rsidRPr="00605925" w:rsidRDefault="009B273F" w:rsidP="00131C32">
            <w:pPr>
              <w:rPr>
                <w:lang w:eastAsia="sv-SE"/>
              </w:rPr>
            </w:pPr>
            <w:r>
              <w:rPr>
                <w:lang w:eastAsia="sv-SE"/>
              </w:rPr>
              <w:t>16-bit integer</w:t>
            </w:r>
          </w:p>
        </w:tc>
        <w:tc>
          <w:tcPr>
            <w:tcW w:w="3605" w:type="dxa"/>
          </w:tcPr>
          <w:p w14:paraId="0884F2DF" w14:textId="546D0FE8" w:rsidR="009B273F" w:rsidRDefault="006A2867" w:rsidP="00131C32">
            <w:pPr>
              <w:rPr>
                <w:lang w:eastAsia="sv-SE"/>
              </w:rPr>
            </w:pPr>
            <w:r>
              <w:rPr>
                <w:lang w:eastAsia="sv-SE"/>
              </w:rPr>
              <w:t xml:space="preserve">System utilization in percent of </w:t>
            </w:r>
            <w:r w:rsidR="008B7B70">
              <w:rPr>
                <w:lang w:eastAsia="sv-SE"/>
              </w:rPr>
              <w:t>maximum</w:t>
            </w:r>
            <w:r>
              <w:rPr>
                <w:lang w:eastAsia="sv-SE"/>
              </w:rPr>
              <w:t xml:space="preserve"> output current</w:t>
            </w:r>
            <w:r w:rsidR="00726466">
              <w:rPr>
                <w:lang w:eastAsia="sv-SE"/>
              </w:rPr>
              <w:t xml:space="preserve"> (%)</w:t>
            </w:r>
          </w:p>
        </w:tc>
      </w:tr>
      <w:tr w:rsidR="009B273F" w:rsidRPr="00605925" w14:paraId="451378BC" w14:textId="145905C9" w:rsidTr="00E051D8">
        <w:trPr>
          <w:trHeight w:val="434"/>
        </w:trPr>
        <w:tc>
          <w:tcPr>
            <w:tcW w:w="1517" w:type="dxa"/>
          </w:tcPr>
          <w:p w14:paraId="13C67FC1" w14:textId="2A99D32A" w:rsidR="009B273F" w:rsidRPr="00605925" w:rsidRDefault="00CC3D73" w:rsidP="00131C32">
            <w:pPr>
              <w:rPr>
                <w:lang w:eastAsia="sv-SE"/>
              </w:rPr>
            </w:pPr>
            <w:r>
              <w:rPr>
                <w:lang w:eastAsia="sv-SE"/>
              </w:rPr>
              <w:t>0020</w:t>
            </w:r>
            <w:r w:rsidR="009B273F">
              <w:rPr>
                <w:lang w:eastAsia="sv-SE"/>
              </w:rPr>
              <w:t xml:space="preserve"> = High data</w:t>
            </w:r>
          </w:p>
          <w:p w14:paraId="2D75E53C" w14:textId="2121F71E" w:rsidR="009B273F" w:rsidRPr="00605925" w:rsidRDefault="00CC3D73" w:rsidP="00131C32">
            <w:pPr>
              <w:rPr>
                <w:lang w:eastAsia="sv-SE"/>
              </w:rPr>
            </w:pPr>
            <w:r>
              <w:rPr>
                <w:lang w:eastAsia="sv-SE"/>
              </w:rPr>
              <w:t>0021</w:t>
            </w:r>
            <w:r w:rsidR="009B273F">
              <w:rPr>
                <w:lang w:eastAsia="sv-SE"/>
              </w:rPr>
              <w:t xml:space="preserve"> = Low data</w:t>
            </w:r>
          </w:p>
        </w:tc>
        <w:tc>
          <w:tcPr>
            <w:tcW w:w="2210" w:type="dxa"/>
          </w:tcPr>
          <w:p w14:paraId="1EE7FE4C" w14:textId="166C7810" w:rsidR="009B273F" w:rsidRPr="00605925" w:rsidRDefault="00BF042B" w:rsidP="00131C32">
            <w:pPr>
              <w:rPr>
                <w:lang w:eastAsia="sv-SE"/>
              </w:rPr>
            </w:pPr>
            <w:r w:rsidRPr="00BF042B">
              <w:rPr>
                <w:lang w:eastAsia="sv-SE"/>
              </w:rPr>
              <w:t>s_iout_rms_avg</w:t>
            </w:r>
          </w:p>
        </w:tc>
        <w:tc>
          <w:tcPr>
            <w:tcW w:w="1682" w:type="dxa"/>
          </w:tcPr>
          <w:p w14:paraId="27A346F6" w14:textId="18EA2709" w:rsidR="009B273F" w:rsidRPr="00605925" w:rsidRDefault="009B273F" w:rsidP="00131C32">
            <w:pPr>
              <w:rPr>
                <w:lang w:eastAsia="sv-SE"/>
              </w:rPr>
            </w:pPr>
            <w:r>
              <w:rPr>
                <w:lang w:eastAsia="sv-SE"/>
              </w:rPr>
              <w:t>32-bit floating-point</w:t>
            </w:r>
          </w:p>
        </w:tc>
        <w:tc>
          <w:tcPr>
            <w:tcW w:w="3605" w:type="dxa"/>
          </w:tcPr>
          <w:p w14:paraId="363F9C87" w14:textId="4FF83D8A" w:rsidR="009B273F" w:rsidRDefault="005D76DF" w:rsidP="008A06CE">
            <w:pPr>
              <w:rPr>
                <w:lang w:eastAsia="sv-SE"/>
              </w:rPr>
            </w:pPr>
            <w:r>
              <w:rPr>
                <w:lang w:eastAsia="sv-SE"/>
              </w:rPr>
              <w:t xml:space="preserve">ADF output current </w:t>
            </w:r>
            <w:r w:rsidR="00205471">
              <w:rPr>
                <w:lang w:eastAsia="sv-SE"/>
              </w:rPr>
              <w:t xml:space="preserve">average </w:t>
            </w:r>
            <w:r w:rsidR="00726466">
              <w:rPr>
                <w:lang w:eastAsia="sv-SE"/>
              </w:rPr>
              <w:t>(A</w:t>
            </w:r>
            <w:r w:rsidR="008A06CE">
              <w:rPr>
                <w:vertAlign w:val="subscript"/>
                <w:lang w:eastAsia="sv-SE"/>
              </w:rPr>
              <w:t>RMS</w:t>
            </w:r>
            <w:r w:rsidR="00726466">
              <w:rPr>
                <w:lang w:eastAsia="sv-SE"/>
              </w:rPr>
              <w:t>)</w:t>
            </w:r>
          </w:p>
        </w:tc>
      </w:tr>
      <w:tr w:rsidR="009B273F" w:rsidRPr="00605925" w14:paraId="73AFF863" w14:textId="4164BCD6" w:rsidTr="00E051D8">
        <w:trPr>
          <w:trHeight w:val="434"/>
        </w:trPr>
        <w:tc>
          <w:tcPr>
            <w:tcW w:w="1517" w:type="dxa"/>
          </w:tcPr>
          <w:p w14:paraId="21F2E9F9" w14:textId="075D5C56" w:rsidR="009B273F" w:rsidRPr="00605925" w:rsidRDefault="00CC3D73" w:rsidP="00131C32">
            <w:pPr>
              <w:rPr>
                <w:lang w:eastAsia="sv-SE"/>
              </w:rPr>
            </w:pPr>
            <w:r>
              <w:rPr>
                <w:lang w:eastAsia="sv-SE"/>
              </w:rPr>
              <w:t>0022</w:t>
            </w:r>
            <w:r w:rsidR="009B273F">
              <w:rPr>
                <w:lang w:eastAsia="sv-SE"/>
              </w:rPr>
              <w:t xml:space="preserve"> = High data</w:t>
            </w:r>
          </w:p>
          <w:p w14:paraId="1B2D96D2" w14:textId="3FA26DB2" w:rsidR="009B273F" w:rsidRPr="00605925" w:rsidRDefault="00CC3D73" w:rsidP="00131C32">
            <w:pPr>
              <w:rPr>
                <w:lang w:eastAsia="sv-SE"/>
              </w:rPr>
            </w:pPr>
            <w:r>
              <w:rPr>
                <w:lang w:eastAsia="sv-SE"/>
              </w:rPr>
              <w:t>0023</w:t>
            </w:r>
            <w:r w:rsidR="009B273F">
              <w:rPr>
                <w:lang w:eastAsia="sv-SE"/>
              </w:rPr>
              <w:t xml:space="preserve"> = Low data</w:t>
            </w:r>
          </w:p>
        </w:tc>
        <w:tc>
          <w:tcPr>
            <w:tcW w:w="2210" w:type="dxa"/>
          </w:tcPr>
          <w:p w14:paraId="3EFFBAD9" w14:textId="1CD0EEF9" w:rsidR="009B273F" w:rsidRPr="00605925" w:rsidRDefault="00BF042B" w:rsidP="00131C32">
            <w:pPr>
              <w:rPr>
                <w:lang w:eastAsia="sv-SE"/>
              </w:rPr>
            </w:pPr>
            <w:r w:rsidRPr="00BF042B">
              <w:rPr>
                <w:lang w:eastAsia="sv-SE"/>
              </w:rPr>
              <w:t>s_iout_rms_a</w:t>
            </w:r>
          </w:p>
        </w:tc>
        <w:tc>
          <w:tcPr>
            <w:tcW w:w="1682" w:type="dxa"/>
          </w:tcPr>
          <w:p w14:paraId="55F7F37A" w14:textId="360E728E" w:rsidR="009B273F" w:rsidRPr="00605925" w:rsidRDefault="009B273F" w:rsidP="00131C32">
            <w:pPr>
              <w:rPr>
                <w:lang w:eastAsia="sv-SE"/>
              </w:rPr>
            </w:pPr>
            <w:r>
              <w:rPr>
                <w:lang w:eastAsia="sv-SE"/>
              </w:rPr>
              <w:t>32-bit floating-point</w:t>
            </w:r>
          </w:p>
        </w:tc>
        <w:tc>
          <w:tcPr>
            <w:tcW w:w="3605" w:type="dxa"/>
          </w:tcPr>
          <w:p w14:paraId="50AD36C2" w14:textId="6D9F3153" w:rsidR="009B273F" w:rsidRDefault="00BF042B" w:rsidP="008A06CE">
            <w:pPr>
              <w:rPr>
                <w:lang w:eastAsia="sv-SE"/>
              </w:rPr>
            </w:pPr>
            <w:r>
              <w:rPr>
                <w:lang w:eastAsia="sv-SE"/>
              </w:rPr>
              <w:t>ADF output current phase A (A</w:t>
            </w:r>
            <w:r w:rsidR="008A06CE">
              <w:rPr>
                <w:vertAlign w:val="subscript"/>
                <w:lang w:eastAsia="sv-SE"/>
              </w:rPr>
              <w:t>RMS</w:t>
            </w:r>
            <w:r>
              <w:rPr>
                <w:lang w:eastAsia="sv-SE"/>
              </w:rPr>
              <w:t>)</w:t>
            </w:r>
          </w:p>
        </w:tc>
      </w:tr>
      <w:tr w:rsidR="009B273F" w:rsidRPr="00605925" w14:paraId="10E37053" w14:textId="201A823A" w:rsidTr="00E051D8">
        <w:trPr>
          <w:trHeight w:val="434"/>
        </w:trPr>
        <w:tc>
          <w:tcPr>
            <w:tcW w:w="1517" w:type="dxa"/>
          </w:tcPr>
          <w:p w14:paraId="783250D0" w14:textId="45C158D3" w:rsidR="009B273F" w:rsidRPr="00605925" w:rsidRDefault="00CC3D73" w:rsidP="00131C32">
            <w:pPr>
              <w:rPr>
                <w:lang w:eastAsia="sv-SE"/>
              </w:rPr>
            </w:pPr>
            <w:r>
              <w:rPr>
                <w:lang w:eastAsia="sv-SE"/>
              </w:rPr>
              <w:t>0024</w:t>
            </w:r>
            <w:r w:rsidR="009B273F">
              <w:rPr>
                <w:lang w:eastAsia="sv-SE"/>
              </w:rPr>
              <w:t xml:space="preserve"> = High data</w:t>
            </w:r>
          </w:p>
          <w:p w14:paraId="014A1005" w14:textId="1155761E" w:rsidR="009B273F" w:rsidRPr="00605925" w:rsidRDefault="00CC3D73" w:rsidP="00131C32">
            <w:pPr>
              <w:rPr>
                <w:lang w:eastAsia="sv-SE"/>
              </w:rPr>
            </w:pPr>
            <w:r>
              <w:rPr>
                <w:lang w:eastAsia="sv-SE"/>
              </w:rPr>
              <w:t>0025</w:t>
            </w:r>
            <w:r w:rsidR="009B273F">
              <w:rPr>
                <w:lang w:eastAsia="sv-SE"/>
              </w:rPr>
              <w:t xml:space="preserve"> = Low data</w:t>
            </w:r>
          </w:p>
        </w:tc>
        <w:tc>
          <w:tcPr>
            <w:tcW w:w="2210" w:type="dxa"/>
          </w:tcPr>
          <w:p w14:paraId="11554FCF" w14:textId="45A9C3FF" w:rsidR="009B273F" w:rsidRPr="00605925" w:rsidRDefault="00BF042B" w:rsidP="00BF042B">
            <w:pPr>
              <w:rPr>
                <w:lang w:eastAsia="sv-SE"/>
              </w:rPr>
            </w:pPr>
            <w:r w:rsidRPr="00BF042B">
              <w:rPr>
                <w:lang w:eastAsia="sv-SE"/>
              </w:rPr>
              <w:t>s_iout_rms_</w:t>
            </w:r>
            <w:r>
              <w:rPr>
                <w:lang w:eastAsia="sv-SE"/>
              </w:rPr>
              <w:t>b</w:t>
            </w:r>
          </w:p>
        </w:tc>
        <w:tc>
          <w:tcPr>
            <w:tcW w:w="1682" w:type="dxa"/>
          </w:tcPr>
          <w:p w14:paraId="37E672AD" w14:textId="634D75C5" w:rsidR="009B273F" w:rsidRPr="00605925" w:rsidRDefault="009B273F" w:rsidP="00131C32">
            <w:pPr>
              <w:rPr>
                <w:lang w:eastAsia="sv-SE"/>
              </w:rPr>
            </w:pPr>
            <w:r>
              <w:rPr>
                <w:lang w:eastAsia="sv-SE"/>
              </w:rPr>
              <w:t>32-bit floating-point</w:t>
            </w:r>
          </w:p>
        </w:tc>
        <w:tc>
          <w:tcPr>
            <w:tcW w:w="3605" w:type="dxa"/>
          </w:tcPr>
          <w:p w14:paraId="3402A511" w14:textId="22CA47B8" w:rsidR="009B273F" w:rsidRDefault="00BF042B" w:rsidP="008A06CE">
            <w:pPr>
              <w:rPr>
                <w:lang w:eastAsia="sv-SE"/>
              </w:rPr>
            </w:pPr>
            <w:r>
              <w:rPr>
                <w:lang w:eastAsia="sv-SE"/>
              </w:rPr>
              <w:t>ADF output current phase B (A</w:t>
            </w:r>
            <w:r w:rsidR="008A06CE">
              <w:rPr>
                <w:vertAlign w:val="subscript"/>
                <w:lang w:eastAsia="sv-SE"/>
              </w:rPr>
              <w:t>RMS</w:t>
            </w:r>
            <w:r>
              <w:rPr>
                <w:lang w:eastAsia="sv-SE"/>
              </w:rPr>
              <w:t>)</w:t>
            </w:r>
          </w:p>
        </w:tc>
      </w:tr>
      <w:tr w:rsidR="005D76DF" w:rsidRPr="00605925" w14:paraId="0AB063D0" w14:textId="64834747" w:rsidTr="00E051D8">
        <w:trPr>
          <w:trHeight w:val="434"/>
        </w:trPr>
        <w:tc>
          <w:tcPr>
            <w:tcW w:w="1517" w:type="dxa"/>
          </w:tcPr>
          <w:p w14:paraId="314E6829" w14:textId="0AF5F397" w:rsidR="005D76DF" w:rsidRPr="00605925" w:rsidRDefault="005D76DF" w:rsidP="00131C32">
            <w:pPr>
              <w:rPr>
                <w:lang w:eastAsia="sv-SE"/>
              </w:rPr>
            </w:pPr>
            <w:r>
              <w:rPr>
                <w:lang w:eastAsia="sv-SE"/>
              </w:rPr>
              <w:t>0026 = High data</w:t>
            </w:r>
          </w:p>
          <w:p w14:paraId="43A8205D" w14:textId="7FDCF49D" w:rsidR="005D76DF" w:rsidRPr="00605925" w:rsidRDefault="005D76DF" w:rsidP="00131C32">
            <w:pPr>
              <w:rPr>
                <w:lang w:eastAsia="sv-SE"/>
              </w:rPr>
            </w:pPr>
            <w:r>
              <w:rPr>
                <w:lang w:eastAsia="sv-SE"/>
              </w:rPr>
              <w:t>0027 = Low data</w:t>
            </w:r>
          </w:p>
        </w:tc>
        <w:tc>
          <w:tcPr>
            <w:tcW w:w="2210" w:type="dxa"/>
          </w:tcPr>
          <w:p w14:paraId="23EE5E9D" w14:textId="617783EB" w:rsidR="005D76DF" w:rsidRPr="00605925" w:rsidRDefault="00BF042B" w:rsidP="00131C32">
            <w:pPr>
              <w:rPr>
                <w:lang w:eastAsia="sv-SE"/>
              </w:rPr>
            </w:pPr>
            <w:r>
              <w:rPr>
                <w:lang w:eastAsia="sv-SE"/>
              </w:rPr>
              <w:t>s_iout_rms_c</w:t>
            </w:r>
          </w:p>
        </w:tc>
        <w:tc>
          <w:tcPr>
            <w:tcW w:w="1682" w:type="dxa"/>
          </w:tcPr>
          <w:p w14:paraId="55619915" w14:textId="2DABEBA5" w:rsidR="005D76DF" w:rsidRPr="00605925" w:rsidRDefault="005D76DF" w:rsidP="00131C32">
            <w:pPr>
              <w:rPr>
                <w:lang w:eastAsia="sv-SE"/>
              </w:rPr>
            </w:pPr>
            <w:r>
              <w:rPr>
                <w:lang w:eastAsia="sv-SE"/>
              </w:rPr>
              <w:t>32-bit floating-point</w:t>
            </w:r>
          </w:p>
        </w:tc>
        <w:tc>
          <w:tcPr>
            <w:tcW w:w="3605" w:type="dxa"/>
          </w:tcPr>
          <w:p w14:paraId="1B526149" w14:textId="4F7DF267" w:rsidR="005D76DF" w:rsidRDefault="00BF042B" w:rsidP="008A06CE">
            <w:pPr>
              <w:rPr>
                <w:lang w:eastAsia="sv-SE"/>
              </w:rPr>
            </w:pPr>
            <w:r>
              <w:rPr>
                <w:lang w:eastAsia="sv-SE"/>
              </w:rPr>
              <w:t>ADF output current phase C (A</w:t>
            </w:r>
            <w:r w:rsidR="008A06CE">
              <w:rPr>
                <w:vertAlign w:val="subscript"/>
                <w:lang w:eastAsia="sv-SE"/>
              </w:rPr>
              <w:t>RMS</w:t>
            </w:r>
            <w:r>
              <w:rPr>
                <w:lang w:eastAsia="sv-SE"/>
              </w:rPr>
              <w:t>)</w:t>
            </w:r>
          </w:p>
        </w:tc>
      </w:tr>
      <w:tr w:rsidR="00BF042B" w:rsidRPr="00605925" w14:paraId="3516EBD6" w14:textId="426AF5FA" w:rsidTr="00E051D8">
        <w:trPr>
          <w:trHeight w:val="434"/>
        </w:trPr>
        <w:tc>
          <w:tcPr>
            <w:tcW w:w="1517" w:type="dxa"/>
          </w:tcPr>
          <w:p w14:paraId="17864A20" w14:textId="6890D37F" w:rsidR="00BF042B" w:rsidRPr="00605925" w:rsidRDefault="00BF042B" w:rsidP="00131C32">
            <w:pPr>
              <w:rPr>
                <w:lang w:eastAsia="sv-SE"/>
              </w:rPr>
            </w:pPr>
            <w:r>
              <w:rPr>
                <w:lang w:eastAsia="sv-SE"/>
              </w:rPr>
              <w:t>0028 = High data</w:t>
            </w:r>
          </w:p>
          <w:p w14:paraId="0EACD2E3" w14:textId="302FFFD3" w:rsidR="00BF042B" w:rsidRPr="00605925" w:rsidRDefault="00BF042B" w:rsidP="00131C32">
            <w:pPr>
              <w:rPr>
                <w:lang w:eastAsia="sv-SE"/>
              </w:rPr>
            </w:pPr>
            <w:r>
              <w:rPr>
                <w:lang w:eastAsia="sv-SE"/>
              </w:rPr>
              <w:t>0029 = Low data</w:t>
            </w:r>
          </w:p>
        </w:tc>
        <w:tc>
          <w:tcPr>
            <w:tcW w:w="2210" w:type="dxa"/>
          </w:tcPr>
          <w:p w14:paraId="1723022B" w14:textId="34E8C919" w:rsidR="00BF042B" w:rsidRPr="00605925" w:rsidRDefault="00BF042B" w:rsidP="00131C32">
            <w:pPr>
              <w:rPr>
                <w:lang w:eastAsia="sv-SE"/>
              </w:rPr>
            </w:pPr>
            <w:r w:rsidRPr="00BF042B">
              <w:rPr>
                <w:lang w:eastAsia="sv-SE"/>
              </w:rPr>
              <w:t>s_ict_rms_avg</w:t>
            </w:r>
          </w:p>
        </w:tc>
        <w:tc>
          <w:tcPr>
            <w:tcW w:w="1682" w:type="dxa"/>
          </w:tcPr>
          <w:p w14:paraId="28B8C194" w14:textId="5FC2334D" w:rsidR="00BF042B" w:rsidRPr="00605925" w:rsidRDefault="00BF042B" w:rsidP="00131C32">
            <w:pPr>
              <w:rPr>
                <w:lang w:eastAsia="sv-SE"/>
              </w:rPr>
            </w:pPr>
            <w:r>
              <w:rPr>
                <w:lang w:eastAsia="sv-SE"/>
              </w:rPr>
              <w:t>32-bit floating-point</w:t>
            </w:r>
          </w:p>
        </w:tc>
        <w:tc>
          <w:tcPr>
            <w:tcW w:w="3605" w:type="dxa"/>
          </w:tcPr>
          <w:p w14:paraId="1C6B441A" w14:textId="083691ED" w:rsidR="00BF042B" w:rsidRDefault="00BF042B" w:rsidP="00131C32">
            <w:pPr>
              <w:rPr>
                <w:lang w:eastAsia="sv-SE"/>
              </w:rPr>
            </w:pPr>
            <w:r>
              <w:rPr>
                <w:lang w:eastAsia="sv-SE"/>
              </w:rPr>
              <w:t xml:space="preserve">CT current </w:t>
            </w:r>
            <w:r w:rsidR="00205471">
              <w:rPr>
                <w:lang w:eastAsia="sv-SE"/>
              </w:rPr>
              <w:t xml:space="preserve">average </w:t>
            </w:r>
            <w:r>
              <w:rPr>
                <w:lang w:eastAsia="sv-SE"/>
              </w:rPr>
              <w:t>(A</w:t>
            </w:r>
            <w:r w:rsidRPr="00BF042B">
              <w:rPr>
                <w:vertAlign w:val="subscript"/>
                <w:lang w:eastAsia="sv-SE"/>
              </w:rPr>
              <w:t>RMS</w:t>
            </w:r>
            <w:r>
              <w:rPr>
                <w:lang w:eastAsia="sv-SE"/>
              </w:rPr>
              <w:t>)</w:t>
            </w:r>
          </w:p>
        </w:tc>
      </w:tr>
      <w:tr w:rsidR="00BF042B" w:rsidRPr="00605925" w14:paraId="001A9BD2" w14:textId="5A204979" w:rsidTr="00E051D8">
        <w:trPr>
          <w:trHeight w:val="434"/>
        </w:trPr>
        <w:tc>
          <w:tcPr>
            <w:tcW w:w="1517" w:type="dxa"/>
          </w:tcPr>
          <w:p w14:paraId="36724089" w14:textId="53A5D28D" w:rsidR="00BF042B" w:rsidRPr="00605925" w:rsidRDefault="00BF042B" w:rsidP="00131C32">
            <w:pPr>
              <w:rPr>
                <w:lang w:eastAsia="sv-SE"/>
              </w:rPr>
            </w:pPr>
            <w:r>
              <w:rPr>
                <w:lang w:eastAsia="sv-SE"/>
              </w:rPr>
              <w:t>0030 = High data</w:t>
            </w:r>
          </w:p>
          <w:p w14:paraId="5A3285D6" w14:textId="05B59820" w:rsidR="00BF042B" w:rsidRPr="00605925" w:rsidRDefault="00BF042B" w:rsidP="00131C32">
            <w:pPr>
              <w:rPr>
                <w:lang w:eastAsia="sv-SE"/>
              </w:rPr>
            </w:pPr>
            <w:r>
              <w:rPr>
                <w:lang w:eastAsia="sv-SE"/>
              </w:rPr>
              <w:t>0031 = Low data</w:t>
            </w:r>
          </w:p>
        </w:tc>
        <w:tc>
          <w:tcPr>
            <w:tcW w:w="2210" w:type="dxa"/>
          </w:tcPr>
          <w:p w14:paraId="5F454951" w14:textId="1B0BF5FE" w:rsidR="00BF042B" w:rsidRPr="00605925" w:rsidRDefault="00BF042B" w:rsidP="00131C32">
            <w:pPr>
              <w:rPr>
                <w:lang w:eastAsia="sv-SE"/>
              </w:rPr>
            </w:pPr>
            <w:r>
              <w:rPr>
                <w:lang w:eastAsia="sv-SE"/>
              </w:rPr>
              <w:t>s_ict_rms_a</w:t>
            </w:r>
          </w:p>
        </w:tc>
        <w:tc>
          <w:tcPr>
            <w:tcW w:w="1682" w:type="dxa"/>
          </w:tcPr>
          <w:p w14:paraId="701CC340" w14:textId="4E90D658" w:rsidR="00BF042B" w:rsidRPr="00605925" w:rsidRDefault="00BF042B" w:rsidP="00131C32">
            <w:pPr>
              <w:rPr>
                <w:lang w:eastAsia="sv-SE"/>
              </w:rPr>
            </w:pPr>
            <w:r>
              <w:rPr>
                <w:lang w:eastAsia="sv-SE"/>
              </w:rPr>
              <w:t>32-bit floating-point</w:t>
            </w:r>
          </w:p>
        </w:tc>
        <w:tc>
          <w:tcPr>
            <w:tcW w:w="3605" w:type="dxa"/>
          </w:tcPr>
          <w:p w14:paraId="23AF915B" w14:textId="1731B2F2" w:rsidR="00BF042B" w:rsidRDefault="00BF042B" w:rsidP="00131C32">
            <w:pPr>
              <w:rPr>
                <w:lang w:eastAsia="sv-SE"/>
              </w:rPr>
            </w:pPr>
            <w:r>
              <w:rPr>
                <w:lang w:eastAsia="sv-SE"/>
              </w:rPr>
              <w:t>CT current phase A (A</w:t>
            </w:r>
            <w:r w:rsidRPr="00BF042B">
              <w:rPr>
                <w:vertAlign w:val="subscript"/>
                <w:lang w:eastAsia="sv-SE"/>
              </w:rPr>
              <w:t>RMS</w:t>
            </w:r>
            <w:r>
              <w:rPr>
                <w:lang w:eastAsia="sv-SE"/>
              </w:rPr>
              <w:t>)</w:t>
            </w:r>
          </w:p>
        </w:tc>
      </w:tr>
      <w:tr w:rsidR="00BF042B" w:rsidRPr="00605925" w14:paraId="7C3682C7" w14:textId="21682734" w:rsidTr="00E051D8">
        <w:trPr>
          <w:trHeight w:val="434"/>
        </w:trPr>
        <w:tc>
          <w:tcPr>
            <w:tcW w:w="1517" w:type="dxa"/>
          </w:tcPr>
          <w:p w14:paraId="79EACEBA" w14:textId="3F33CACE" w:rsidR="00BF042B" w:rsidRPr="00605925" w:rsidRDefault="00BF042B" w:rsidP="00131C32">
            <w:pPr>
              <w:rPr>
                <w:lang w:eastAsia="sv-SE"/>
              </w:rPr>
            </w:pPr>
            <w:r>
              <w:rPr>
                <w:lang w:eastAsia="sv-SE"/>
              </w:rPr>
              <w:t>0032 = High data</w:t>
            </w:r>
          </w:p>
          <w:p w14:paraId="01481444" w14:textId="1B6494D4" w:rsidR="00BF042B" w:rsidRPr="00605925" w:rsidRDefault="00BF042B" w:rsidP="00131C32">
            <w:pPr>
              <w:rPr>
                <w:lang w:eastAsia="sv-SE"/>
              </w:rPr>
            </w:pPr>
            <w:r>
              <w:rPr>
                <w:lang w:val="sv-SE" w:eastAsia="sv-SE"/>
              </w:rPr>
              <w:t>0033</w:t>
            </w:r>
            <w:r>
              <w:rPr>
                <w:lang w:eastAsia="sv-SE"/>
              </w:rPr>
              <w:t xml:space="preserve"> = Low data</w:t>
            </w:r>
          </w:p>
        </w:tc>
        <w:tc>
          <w:tcPr>
            <w:tcW w:w="2210" w:type="dxa"/>
          </w:tcPr>
          <w:p w14:paraId="453E25A2" w14:textId="3A34EA44" w:rsidR="00BF042B" w:rsidRPr="00605925" w:rsidRDefault="00BF042B" w:rsidP="00131C32">
            <w:pPr>
              <w:rPr>
                <w:lang w:eastAsia="sv-SE"/>
              </w:rPr>
            </w:pPr>
            <w:r>
              <w:rPr>
                <w:lang w:eastAsia="sv-SE"/>
              </w:rPr>
              <w:t>s_ict_rms_b</w:t>
            </w:r>
          </w:p>
        </w:tc>
        <w:tc>
          <w:tcPr>
            <w:tcW w:w="1682" w:type="dxa"/>
          </w:tcPr>
          <w:p w14:paraId="546AA814" w14:textId="00A77412" w:rsidR="00BF042B" w:rsidRPr="00605925" w:rsidRDefault="00BF042B" w:rsidP="00131C32">
            <w:pPr>
              <w:rPr>
                <w:lang w:eastAsia="sv-SE"/>
              </w:rPr>
            </w:pPr>
            <w:r>
              <w:rPr>
                <w:lang w:eastAsia="sv-SE"/>
              </w:rPr>
              <w:t>32-bit floating-point</w:t>
            </w:r>
          </w:p>
        </w:tc>
        <w:tc>
          <w:tcPr>
            <w:tcW w:w="3605" w:type="dxa"/>
          </w:tcPr>
          <w:p w14:paraId="33B4B2E2" w14:textId="3088F5BC" w:rsidR="00BF042B" w:rsidRDefault="00BF042B" w:rsidP="00205471">
            <w:pPr>
              <w:rPr>
                <w:lang w:eastAsia="sv-SE"/>
              </w:rPr>
            </w:pPr>
            <w:r>
              <w:rPr>
                <w:lang w:eastAsia="sv-SE"/>
              </w:rPr>
              <w:t>CT current phase B (A</w:t>
            </w:r>
            <w:r w:rsidRPr="00BF042B">
              <w:rPr>
                <w:vertAlign w:val="subscript"/>
                <w:lang w:eastAsia="sv-SE"/>
              </w:rPr>
              <w:t>RMS</w:t>
            </w:r>
            <w:r>
              <w:rPr>
                <w:lang w:eastAsia="sv-SE"/>
              </w:rPr>
              <w:t>)</w:t>
            </w:r>
          </w:p>
        </w:tc>
      </w:tr>
      <w:tr w:rsidR="00BF042B" w:rsidRPr="00605925" w14:paraId="7878B07A" w14:textId="363F5C66" w:rsidTr="00E051D8">
        <w:trPr>
          <w:trHeight w:val="434"/>
        </w:trPr>
        <w:tc>
          <w:tcPr>
            <w:tcW w:w="1517" w:type="dxa"/>
          </w:tcPr>
          <w:p w14:paraId="43993067" w14:textId="554A5677" w:rsidR="00BF042B" w:rsidRPr="00605925" w:rsidRDefault="00BF042B" w:rsidP="00131C32">
            <w:pPr>
              <w:rPr>
                <w:lang w:eastAsia="sv-SE"/>
              </w:rPr>
            </w:pPr>
            <w:r>
              <w:rPr>
                <w:lang w:eastAsia="sv-SE"/>
              </w:rPr>
              <w:t>0034 = High data</w:t>
            </w:r>
          </w:p>
          <w:p w14:paraId="75B3FBCB" w14:textId="717B1BB0" w:rsidR="00BF042B" w:rsidRPr="00605925" w:rsidRDefault="00BF042B" w:rsidP="00131C32">
            <w:pPr>
              <w:rPr>
                <w:lang w:eastAsia="sv-SE"/>
              </w:rPr>
            </w:pPr>
            <w:r>
              <w:rPr>
                <w:lang w:eastAsia="sv-SE"/>
              </w:rPr>
              <w:t>0035 = Low data</w:t>
            </w:r>
          </w:p>
        </w:tc>
        <w:tc>
          <w:tcPr>
            <w:tcW w:w="2210" w:type="dxa"/>
          </w:tcPr>
          <w:p w14:paraId="14CF86F2" w14:textId="4EDE1E15" w:rsidR="00BF042B" w:rsidRPr="00605925" w:rsidRDefault="00BF042B" w:rsidP="00131C32">
            <w:pPr>
              <w:rPr>
                <w:lang w:eastAsia="sv-SE"/>
              </w:rPr>
            </w:pPr>
            <w:r>
              <w:rPr>
                <w:lang w:eastAsia="sv-SE"/>
              </w:rPr>
              <w:t>s_ict_rms_c</w:t>
            </w:r>
          </w:p>
        </w:tc>
        <w:tc>
          <w:tcPr>
            <w:tcW w:w="1682" w:type="dxa"/>
          </w:tcPr>
          <w:p w14:paraId="3083DF3B" w14:textId="619E9576" w:rsidR="00BF042B" w:rsidRPr="00605925" w:rsidRDefault="00BF042B" w:rsidP="00131C32">
            <w:pPr>
              <w:rPr>
                <w:lang w:eastAsia="sv-SE"/>
              </w:rPr>
            </w:pPr>
            <w:r>
              <w:rPr>
                <w:lang w:eastAsia="sv-SE"/>
              </w:rPr>
              <w:t>32-bit floating-point</w:t>
            </w:r>
          </w:p>
        </w:tc>
        <w:tc>
          <w:tcPr>
            <w:tcW w:w="3605" w:type="dxa"/>
          </w:tcPr>
          <w:p w14:paraId="37C875CB" w14:textId="1147EF76" w:rsidR="00BF042B" w:rsidRDefault="00BF042B" w:rsidP="00205471">
            <w:pPr>
              <w:rPr>
                <w:lang w:eastAsia="sv-SE"/>
              </w:rPr>
            </w:pPr>
            <w:r>
              <w:rPr>
                <w:lang w:eastAsia="sv-SE"/>
              </w:rPr>
              <w:t>CT current phase C (A</w:t>
            </w:r>
            <w:r w:rsidRPr="00BF042B">
              <w:rPr>
                <w:vertAlign w:val="subscript"/>
                <w:lang w:eastAsia="sv-SE"/>
              </w:rPr>
              <w:t>RMS</w:t>
            </w:r>
            <w:r>
              <w:rPr>
                <w:lang w:eastAsia="sv-SE"/>
              </w:rPr>
              <w:t>)</w:t>
            </w:r>
          </w:p>
        </w:tc>
      </w:tr>
      <w:tr w:rsidR="00BF042B" w:rsidRPr="00605925" w14:paraId="4831349C" w14:textId="205BC431" w:rsidTr="00E051D8">
        <w:trPr>
          <w:trHeight w:val="434"/>
        </w:trPr>
        <w:tc>
          <w:tcPr>
            <w:tcW w:w="1517" w:type="dxa"/>
          </w:tcPr>
          <w:p w14:paraId="46BAF68A" w14:textId="08E7C660" w:rsidR="00BF042B" w:rsidRPr="00605925" w:rsidRDefault="00BF042B" w:rsidP="00131C32">
            <w:pPr>
              <w:rPr>
                <w:lang w:eastAsia="sv-SE"/>
              </w:rPr>
            </w:pPr>
            <w:r>
              <w:rPr>
                <w:lang w:eastAsia="sv-SE"/>
              </w:rPr>
              <w:t>0036 = High data</w:t>
            </w:r>
          </w:p>
          <w:p w14:paraId="7567E7BA" w14:textId="4F2CB90E" w:rsidR="00BF042B" w:rsidRPr="00605925" w:rsidRDefault="00BF042B" w:rsidP="00131C32">
            <w:pPr>
              <w:rPr>
                <w:lang w:eastAsia="sv-SE"/>
              </w:rPr>
            </w:pPr>
            <w:r>
              <w:rPr>
                <w:lang w:eastAsia="sv-SE"/>
              </w:rPr>
              <w:t>0037 = Low data</w:t>
            </w:r>
          </w:p>
        </w:tc>
        <w:tc>
          <w:tcPr>
            <w:tcW w:w="2210" w:type="dxa"/>
          </w:tcPr>
          <w:p w14:paraId="2E31D125" w14:textId="1705A6D6" w:rsidR="00BF042B" w:rsidRPr="00605925" w:rsidRDefault="00205471" w:rsidP="00205471">
            <w:pPr>
              <w:rPr>
                <w:lang w:eastAsia="sv-SE"/>
              </w:rPr>
            </w:pPr>
            <w:r w:rsidRPr="00205471">
              <w:rPr>
                <w:lang w:eastAsia="sv-SE"/>
              </w:rPr>
              <w:t>s_voltage_rms_avg</w:t>
            </w:r>
          </w:p>
        </w:tc>
        <w:tc>
          <w:tcPr>
            <w:tcW w:w="1682" w:type="dxa"/>
          </w:tcPr>
          <w:p w14:paraId="493C9A63" w14:textId="31C64D96" w:rsidR="00BF042B" w:rsidRPr="00605925" w:rsidRDefault="00BF042B" w:rsidP="00131C32">
            <w:pPr>
              <w:rPr>
                <w:lang w:eastAsia="sv-SE"/>
              </w:rPr>
            </w:pPr>
            <w:r>
              <w:rPr>
                <w:lang w:eastAsia="sv-SE"/>
              </w:rPr>
              <w:t>32-bit floating-point</w:t>
            </w:r>
          </w:p>
        </w:tc>
        <w:tc>
          <w:tcPr>
            <w:tcW w:w="3605" w:type="dxa"/>
          </w:tcPr>
          <w:p w14:paraId="7B823E4D" w14:textId="07E23847" w:rsidR="00BF042B" w:rsidRDefault="005A5AF6" w:rsidP="00205471">
            <w:pPr>
              <w:rPr>
                <w:lang w:eastAsia="sv-SE"/>
              </w:rPr>
            </w:pPr>
            <w:r>
              <w:rPr>
                <w:lang w:eastAsia="sv-SE"/>
              </w:rPr>
              <w:t>Phase</w:t>
            </w:r>
            <w:r w:rsidR="00BF042B">
              <w:rPr>
                <w:lang w:eastAsia="sv-SE"/>
              </w:rPr>
              <w:t xml:space="preserve"> voltage</w:t>
            </w:r>
            <w:r w:rsidR="00205471">
              <w:rPr>
                <w:lang w:eastAsia="sv-SE"/>
              </w:rPr>
              <w:t xml:space="preserve"> average</w:t>
            </w:r>
            <w:r w:rsidR="00BF042B">
              <w:rPr>
                <w:lang w:eastAsia="sv-SE"/>
              </w:rPr>
              <w:t xml:space="preserve"> (V</w:t>
            </w:r>
            <w:r w:rsidR="00BF042B" w:rsidRPr="00BF042B">
              <w:rPr>
                <w:vertAlign w:val="subscript"/>
                <w:lang w:eastAsia="sv-SE"/>
              </w:rPr>
              <w:t>RMS</w:t>
            </w:r>
            <w:r w:rsidR="00BF042B">
              <w:rPr>
                <w:lang w:eastAsia="sv-SE"/>
              </w:rPr>
              <w:t>)</w:t>
            </w:r>
          </w:p>
        </w:tc>
      </w:tr>
      <w:tr w:rsidR="00205471" w:rsidRPr="00605925" w14:paraId="06CD541E" w14:textId="4E9CFA25" w:rsidTr="00E051D8">
        <w:trPr>
          <w:trHeight w:val="434"/>
        </w:trPr>
        <w:tc>
          <w:tcPr>
            <w:tcW w:w="1517" w:type="dxa"/>
          </w:tcPr>
          <w:p w14:paraId="710CD667" w14:textId="01C431AB" w:rsidR="00205471" w:rsidRPr="00605925" w:rsidRDefault="00205471" w:rsidP="00131C32">
            <w:pPr>
              <w:rPr>
                <w:lang w:eastAsia="sv-SE"/>
              </w:rPr>
            </w:pPr>
            <w:r>
              <w:rPr>
                <w:lang w:eastAsia="sv-SE"/>
              </w:rPr>
              <w:t>0038 = High data</w:t>
            </w:r>
          </w:p>
          <w:p w14:paraId="54E64D5B" w14:textId="5FBECD8E" w:rsidR="00205471" w:rsidRPr="00605925" w:rsidRDefault="00205471" w:rsidP="00131C32">
            <w:pPr>
              <w:rPr>
                <w:lang w:eastAsia="sv-SE"/>
              </w:rPr>
            </w:pPr>
            <w:r>
              <w:rPr>
                <w:lang w:eastAsia="sv-SE"/>
              </w:rPr>
              <w:t>0039 = Low data</w:t>
            </w:r>
          </w:p>
        </w:tc>
        <w:tc>
          <w:tcPr>
            <w:tcW w:w="2210" w:type="dxa"/>
          </w:tcPr>
          <w:p w14:paraId="223282B6" w14:textId="56EE8232" w:rsidR="00205471" w:rsidRPr="00605925" w:rsidRDefault="00205471" w:rsidP="00131C32">
            <w:pPr>
              <w:rPr>
                <w:lang w:eastAsia="sv-SE"/>
              </w:rPr>
            </w:pPr>
            <w:r>
              <w:rPr>
                <w:lang w:eastAsia="sv-SE"/>
              </w:rPr>
              <w:t>s_voltage_rms_a</w:t>
            </w:r>
          </w:p>
        </w:tc>
        <w:tc>
          <w:tcPr>
            <w:tcW w:w="1682" w:type="dxa"/>
          </w:tcPr>
          <w:p w14:paraId="78133B92" w14:textId="4AB8710A" w:rsidR="00205471" w:rsidRPr="00605925" w:rsidRDefault="00205471" w:rsidP="00131C32">
            <w:pPr>
              <w:rPr>
                <w:lang w:eastAsia="sv-SE"/>
              </w:rPr>
            </w:pPr>
            <w:r>
              <w:rPr>
                <w:lang w:eastAsia="sv-SE"/>
              </w:rPr>
              <w:t>32-bit floating-point</w:t>
            </w:r>
          </w:p>
        </w:tc>
        <w:tc>
          <w:tcPr>
            <w:tcW w:w="3605" w:type="dxa"/>
          </w:tcPr>
          <w:p w14:paraId="7735461D" w14:textId="63C84EE0" w:rsidR="00205471" w:rsidRDefault="005A5AF6" w:rsidP="00205471">
            <w:pPr>
              <w:rPr>
                <w:lang w:eastAsia="sv-SE"/>
              </w:rPr>
            </w:pPr>
            <w:r>
              <w:rPr>
                <w:lang w:eastAsia="sv-SE"/>
              </w:rPr>
              <w:t>Phase</w:t>
            </w:r>
            <w:r w:rsidR="00205471">
              <w:rPr>
                <w:lang w:eastAsia="sv-SE"/>
              </w:rPr>
              <w:t xml:space="preserve"> voltage phase A (V</w:t>
            </w:r>
            <w:r w:rsidR="00205471" w:rsidRPr="00BF042B">
              <w:rPr>
                <w:vertAlign w:val="subscript"/>
                <w:lang w:eastAsia="sv-SE"/>
              </w:rPr>
              <w:t>RMS</w:t>
            </w:r>
            <w:r w:rsidR="00205471">
              <w:rPr>
                <w:lang w:eastAsia="sv-SE"/>
              </w:rPr>
              <w:t>)</w:t>
            </w:r>
          </w:p>
        </w:tc>
      </w:tr>
      <w:tr w:rsidR="00205471" w:rsidRPr="00605925" w14:paraId="26EE5520" w14:textId="51CFBD39" w:rsidTr="00E051D8">
        <w:trPr>
          <w:trHeight w:val="434"/>
        </w:trPr>
        <w:tc>
          <w:tcPr>
            <w:tcW w:w="1517" w:type="dxa"/>
          </w:tcPr>
          <w:p w14:paraId="7EA0EB69" w14:textId="1CF04523" w:rsidR="00205471" w:rsidRPr="00605925" w:rsidRDefault="00205471" w:rsidP="00131C32">
            <w:pPr>
              <w:rPr>
                <w:lang w:val="sv-SE" w:eastAsia="sv-SE"/>
              </w:rPr>
            </w:pPr>
            <w:r>
              <w:rPr>
                <w:lang w:val="sv-SE" w:eastAsia="sv-SE"/>
              </w:rPr>
              <w:t>0040</w:t>
            </w:r>
            <w:r>
              <w:rPr>
                <w:lang w:eastAsia="sv-SE"/>
              </w:rPr>
              <w:t xml:space="preserve"> = High data</w:t>
            </w:r>
          </w:p>
          <w:p w14:paraId="794AB3EF" w14:textId="535DFA96" w:rsidR="00205471" w:rsidRPr="00605925" w:rsidRDefault="00205471" w:rsidP="00131C32">
            <w:pPr>
              <w:rPr>
                <w:lang w:val="sv-SE" w:eastAsia="sv-SE"/>
              </w:rPr>
            </w:pPr>
            <w:r>
              <w:rPr>
                <w:lang w:eastAsia="sv-SE"/>
              </w:rPr>
              <w:t>0041 = Low data</w:t>
            </w:r>
          </w:p>
        </w:tc>
        <w:tc>
          <w:tcPr>
            <w:tcW w:w="2210" w:type="dxa"/>
          </w:tcPr>
          <w:p w14:paraId="41E5C61E" w14:textId="3EAEE75C" w:rsidR="00205471" w:rsidRPr="00E5295A" w:rsidRDefault="00205471" w:rsidP="00131C32">
            <w:pPr>
              <w:rPr>
                <w:lang w:eastAsia="sv-SE"/>
              </w:rPr>
            </w:pPr>
            <w:r>
              <w:rPr>
                <w:lang w:eastAsia="sv-SE"/>
              </w:rPr>
              <w:t>s_voltage_rms_b</w:t>
            </w:r>
          </w:p>
        </w:tc>
        <w:tc>
          <w:tcPr>
            <w:tcW w:w="1682" w:type="dxa"/>
          </w:tcPr>
          <w:p w14:paraId="10A7E740" w14:textId="7A8F9A62" w:rsidR="00205471" w:rsidRPr="00605925" w:rsidRDefault="00205471" w:rsidP="00131C32">
            <w:pPr>
              <w:rPr>
                <w:lang w:val="sv-SE" w:eastAsia="sv-SE"/>
              </w:rPr>
            </w:pPr>
            <w:r>
              <w:rPr>
                <w:lang w:eastAsia="sv-SE"/>
              </w:rPr>
              <w:t>32-bit floating-point</w:t>
            </w:r>
          </w:p>
        </w:tc>
        <w:tc>
          <w:tcPr>
            <w:tcW w:w="3605" w:type="dxa"/>
          </w:tcPr>
          <w:p w14:paraId="299B02C2" w14:textId="4FC831F0" w:rsidR="00205471" w:rsidRDefault="005A5AF6" w:rsidP="00205471">
            <w:pPr>
              <w:rPr>
                <w:lang w:eastAsia="sv-SE"/>
              </w:rPr>
            </w:pPr>
            <w:r>
              <w:rPr>
                <w:lang w:eastAsia="sv-SE"/>
              </w:rPr>
              <w:t>Phase</w:t>
            </w:r>
            <w:r w:rsidR="00205471">
              <w:rPr>
                <w:lang w:eastAsia="sv-SE"/>
              </w:rPr>
              <w:t xml:space="preserve"> voltage phase B (V</w:t>
            </w:r>
            <w:r w:rsidR="00205471" w:rsidRPr="00BF042B">
              <w:rPr>
                <w:vertAlign w:val="subscript"/>
                <w:lang w:eastAsia="sv-SE"/>
              </w:rPr>
              <w:t>RMS</w:t>
            </w:r>
            <w:r w:rsidR="00205471">
              <w:rPr>
                <w:lang w:eastAsia="sv-SE"/>
              </w:rPr>
              <w:t>)</w:t>
            </w:r>
          </w:p>
        </w:tc>
      </w:tr>
      <w:tr w:rsidR="00205471" w:rsidRPr="00605925" w14:paraId="3E529E5C" w14:textId="3AC59828" w:rsidTr="00E051D8">
        <w:trPr>
          <w:trHeight w:val="434"/>
        </w:trPr>
        <w:tc>
          <w:tcPr>
            <w:tcW w:w="1517" w:type="dxa"/>
          </w:tcPr>
          <w:p w14:paraId="07D3F446" w14:textId="46945BEB" w:rsidR="00205471" w:rsidRPr="00605925" w:rsidRDefault="00205471" w:rsidP="00131C32">
            <w:pPr>
              <w:rPr>
                <w:lang w:eastAsia="sv-SE"/>
              </w:rPr>
            </w:pPr>
            <w:r>
              <w:rPr>
                <w:lang w:eastAsia="sv-SE"/>
              </w:rPr>
              <w:t>0042 = High data</w:t>
            </w:r>
          </w:p>
          <w:p w14:paraId="2E13A0D9" w14:textId="0CD4938A" w:rsidR="00205471" w:rsidRPr="00605925" w:rsidRDefault="00205471" w:rsidP="00131C32">
            <w:pPr>
              <w:rPr>
                <w:lang w:eastAsia="sv-SE"/>
              </w:rPr>
            </w:pPr>
            <w:r>
              <w:rPr>
                <w:lang w:eastAsia="sv-SE"/>
              </w:rPr>
              <w:t>0043 = Low data</w:t>
            </w:r>
          </w:p>
        </w:tc>
        <w:tc>
          <w:tcPr>
            <w:tcW w:w="2210" w:type="dxa"/>
          </w:tcPr>
          <w:p w14:paraId="420E6C04" w14:textId="5C22D0BE" w:rsidR="00205471" w:rsidRPr="00605925" w:rsidRDefault="00205471" w:rsidP="00131C32">
            <w:pPr>
              <w:rPr>
                <w:lang w:eastAsia="sv-SE"/>
              </w:rPr>
            </w:pPr>
            <w:r>
              <w:rPr>
                <w:lang w:eastAsia="sv-SE"/>
              </w:rPr>
              <w:t>s_voltage_rms_c</w:t>
            </w:r>
          </w:p>
        </w:tc>
        <w:tc>
          <w:tcPr>
            <w:tcW w:w="1682" w:type="dxa"/>
          </w:tcPr>
          <w:p w14:paraId="74B0F569" w14:textId="1519D5B9" w:rsidR="00205471" w:rsidRPr="00605925" w:rsidRDefault="00205471" w:rsidP="00131C32">
            <w:pPr>
              <w:rPr>
                <w:lang w:eastAsia="sv-SE"/>
              </w:rPr>
            </w:pPr>
            <w:r>
              <w:rPr>
                <w:lang w:eastAsia="sv-SE"/>
              </w:rPr>
              <w:t>32-bit floating-point</w:t>
            </w:r>
          </w:p>
        </w:tc>
        <w:tc>
          <w:tcPr>
            <w:tcW w:w="3605" w:type="dxa"/>
          </w:tcPr>
          <w:p w14:paraId="496AFB8A" w14:textId="3B6D35BB" w:rsidR="00205471" w:rsidRDefault="005A5AF6" w:rsidP="00205471">
            <w:pPr>
              <w:rPr>
                <w:lang w:eastAsia="sv-SE"/>
              </w:rPr>
            </w:pPr>
            <w:r>
              <w:rPr>
                <w:lang w:eastAsia="sv-SE"/>
              </w:rPr>
              <w:t>Phase</w:t>
            </w:r>
            <w:r w:rsidR="00205471">
              <w:rPr>
                <w:lang w:eastAsia="sv-SE"/>
              </w:rPr>
              <w:t xml:space="preserve"> voltage phase C (V</w:t>
            </w:r>
            <w:r w:rsidR="00205471" w:rsidRPr="00BF042B">
              <w:rPr>
                <w:vertAlign w:val="subscript"/>
                <w:lang w:eastAsia="sv-SE"/>
              </w:rPr>
              <w:t>RMS</w:t>
            </w:r>
            <w:r w:rsidR="00205471">
              <w:rPr>
                <w:lang w:eastAsia="sv-SE"/>
              </w:rPr>
              <w:t>)</w:t>
            </w:r>
          </w:p>
        </w:tc>
      </w:tr>
      <w:tr w:rsidR="00205471" w:rsidRPr="00605925" w14:paraId="61D7D3D2" w14:textId="77777777" w:rsidTr="00E051D8">
        <w:trPr>
          <w:trHeight w:val="434"/>
        </w:trPr>
        <w:tc>
          <w:tcPr>
            <w:tcW w:w="1517" w:type="dxa"/>
          </w:tcPr>
          <w:p w14:paraId="53F87979" w14:textId="18BD75BE" w:rsidR="00B22A21" w:rsidRDefault="00B22A21" w:rsidP="00B22A21">
            <w:pPr>
              <w:rPr>
                <w:lang w:eastAsia="sv-SE"/>
              </w:rPr>
            </w:pPr>
            <w:r>
              <w:rPr>
                <w:lang w:eastAsia="sv-SE"/>
              </w:rPr>
              <w:t>0044 = High data</w:t>
            </w:r>
          </w:p>
          <w:p w14:paraId="1465D9DD" w14:textId="375AC7BA" w:rsidR="00205471" w:rsidRDefault="00B22A21" w:rsidP="00B22A21">
            <w:pPr>
              <w:rPr>
                <w:lang w:eastAsia="sv-SE"/>
              </w:rPr>
            </w:pPr>
            <w:r>
              <w:rPr>
                <w:lang w:eastAsia="sv-SE"/>
              </w:rPr>
              <w:t>0045 = Low data</w:t>
            </w:r>
          </w:p>
        </w:tc>
        <w:tc>
          <w:tcPr>
            <w:tcW w:w="2210" w:type="dxa"/>
          </w:tcPr>
          <w:p w14:paraId="2263B201" w14:textId="5CE1C3D6" w:rsidR="00205471" w:rsidRDefault="00205471" w:rsidP="00131C32">
            <w:pPr>
              <w:rPr>
                <w:lang w:eastAsia="sv-SE"/>
              </w:rPr>
            </w:pPr>
            <w:r>
              <w:rPr>
                <w:lang w:eastAsia="sv-SE"/>
              </w:rPr>
              <w:t>s_frequency</w:t>
            </w:r>
          </w:p>
        </w:tc>
        <w:tc>
          <w:tcPr>
            <w:tcW w:w="1682" w:type="dxa"/>
          </w:tcPr>
          <w:p w14:paraId="65B0851C" w14:textId="29D04C2F" w:rsidR="00205471" w:rsidRDefault="00205471" w:rsidP="00131C32">
            <w:pPr>
              <w:rPr>
                <w:lang w:eastAsia="sv-SE"/>
              </w:rPr>
            </w:pPr>
            <w:r>
              <w:rPr>
                <w:lang w:eastAsia="sv-SE"/>
              </w:rPr>
              <w:t>32-bit floating-point</w:t>
            </w:r>
          </w:p>
        </w:tc>
        <w:tc>
          <w:tcPr>
            <w:tcW w:w="3605" w:type="dxa"/>
          </w:tcPr>
          <w:p w14:paraId="3FEF7E94" w14:textId="333D4176" w:rsidR="00205471" w:rsidRDefault="00205471" w:rsidP="00131C32">
            <w:pPr>
              <w:rPr>
                <w:lang w:eastAsia="sv-SE"/>
              </w:rPr>
            </w:pPr>
            <w:r>
              <w:rPr>
                <w:lang w:eastAsia="sv-SE"/>
              </w:rPr>
              <w:t>Line frequency (Hz)</w:t>
            </w:r>
          </w:p>
        </w:tc>
      </w:tr>
      <w:tr w:rsidR="00205471" w:rsidRPr="00605925" w14:paraId="4575D91B" w14:textId="77777777" w:rsidTr="00E051D8">
        <w:trPr>
          <w:trHeight w:val="434"/>
        </w:trPr>
        <w:tc>
          <w:tcPr>
            <w:tcW w:w="1517" w:type="dxa"/>
          </w:tcPr>
          <w:p w14:paraId="46DA2311" w14:textId="30ACEBE9" w:rsidR="00B22A21" w:rsidRDefault="00B22A21" w:rsidP="00B22A21">
            <w:pPr>
              <w:rPr>
                <w:lang w:eastAsia="sv-SE"/>
              </w:rPr>
            </w:pPr>
            <w:r>
              <w:rPr>
                <w:lang w:eastAsia="sv-SE"/>
              </w:rPr>
              <w:t>0046 = High data</w:t>
            </w:r>
          </w:p>
          <w:p w14:paraId="00A4D2BD" w14:textId="1C8DCD81" w:rsidR="00205471" w:rsidRDefault="00B22A21" w:rsidP="00B22A21">
            <w:pPr>
              <w:rPr>
                <w:lang w:eastAsia="sv-SE"/>
              </w:rPr>
            </w:pPr>
            <w:r>
              <w:rPr>
                <w:lang w:eastAsia="sv-SE"/>
              </w:rPr>
              <w:t>0047 = Low data</w:t>
            </w:r>
          </w:p>
        </w:tc>
        <w:tc>
          <w:tcPr>
            <w:tcW w:w="2210" w:type="dxa"/>
          </w:tcPr>
          <w:p w14:paraId="4E355934" w14:textId="13B68A3B" w:rsidR="00205471" w:rsidRDefault="00205471" w:rsidP="00131C32">
            <w:pPr>
              <w:rPr>
                <w:lang w:eastAsia="sv-SE"/>
              </w:rPr>
            </w:pPr>
            <w:r>
              <w:rPr>
                <w:lang w:eastAsia="sv-SE"/>
              </w:rPr>
              <w:t>s_pnet</w:t>
            </w:r>
          </w:p>
        </w:tc>
        <w:tc>
          <w:tcPr>
            <w:tcW w:w="1682" w:type="dxa"/>
          </w:tcPr>
          <w:p w14:paraId="6FABF0BD" w14:textId="0BF3F1FC" w:rsidR="00205471" w:rsidRDefault="00205471" w:rsidP="00131C32">
            <w:pPr>
              <w:rPr>
                <w:lang w:eastAsia="sv-SE"/>
              </w:rPr>
            </w:pPr>
            <w:r>
              <w:rPr>
                <w:lang w:eastAsia="sv-SE"/>
              </w:rPr>
              <w:t>32-bit floating-point</w:t>
            </w:r>
          </w:p>
        </w:tc>
        <w:tc>
          <w:tcPr>
            <w:tcW w:w="3605" w:type="dxa"/>
          </w:tcPr>
          <w:p w14:paraId="323F6797" w14:textId="430C7CAA" w:rsidR="00205471" w:rsidRDefault="00205471" w:rsidP="00131C32">
            <w:pPr>
              <w:rPr>
                <w:lang w:eastAsia="sv-SE"/>
              </w:rPr>
            </w:pPr>
            <w:r>
              <w:rPr>
                <w:lang w:eastAsia="sv-SE"/>
              </w:rPr>
              <w:t>Active power (W)</w:t>
            </w:r>
          </w:p>
        </w:tc>
      </w:tr>
      <w:tr w:rsidR="00205471" w:rsidRPr="00605925" w14:paraId="56F8FCB8" w14:textId="77777777" w:rsidTr="00E051D8">
        <w:trPr>
          <w:trHeight w:val="434"/>
        </w:trPr>
        <w:tc>
          <w:tcPr>
            <w:tcW w:w="1517" w:type="dxa"/>
          </w:tcPr>
          <w:p w14:paraId="415C6478" w14:textId="07118397" w:rsidR="00B22A21" w:rsidRDefault="00B22A21" w:rsidP="00B22A21">
            <w:pPr>
              <w:rPr>
                <w:lang w:eastAsia="sv-SE"/>
              </w:rPr>
            </w:pPr>
            <w:r>
              <w:rPr>
                <w:lang w:eastAsia="sv-SE"/>
              </w:rPr>
              <w:t>0048 = High data</w:t>
            </w:r>
          </w:p>
          <w:p w14:paraId="0E106A84" w14:textId="45F1F466" w:rsidR="00205471" w:rsidRDefault="00B22A21" w:rsidP="00B22A21">
            <w:pPr>
              <w:rPr>
                <w:lang w:eastAsia="sv-SE"/>
              </w:rPr>
            </w:pPr>
            <w:r>
              <w:rPr>
                <w:lang w:eastAsia="sv-SE"/>
              </w:rPr>
              <w:t>0049 = Low data</w:t>
            </w:r>
          </w:p>
        </w:tc>
        <w:tc>
          <w:tcPr>
            <w:tcW w:w="2210" w:type="dxa"/>
          </w:tcPr>
          <w:p w14:paraId="26D2FCAE" w14:textId="7581E837" w:rsidR="00205471" w:rsidRDefault="00205471" w:rsidP="00131C32">
            <w:pPr>
              <w:rPr>
                <w:lang w:eastAsia="sv-SE"/>
              </w:rPr>
            </w:pPr>
            <w:r w:rsidRPr="00E5295A">
              <w:rPr>
                <w:lang w:eastAsia="sv-SE"/>
              </w:rPr>
              <w:t>s_qnet</w:t>
            </w:r>
          </w:p>
        </w:tc>
        <w:tc>
          <w:tcPr>
            <w:tcW w:w="1682" w:type="dxa"/>
          </w:tcPr>
          <w:p w14:paraId="073477EE" w14:textId="56451CB9" w:rsidR="00205471" w:rsidRDefault="00205471" w:rsidP="00131C32">
            <w:pPr>
              <w:rPr>
                <w:lang w:eastAsia="sv-SE"/>
              </w:rPr>
            </w:pPr>
            <w:r>
              <w:rPr>
                <w:lang w:eastAsia="sv-SE"/>
              </w:rPr>
              <w:t>32-bit floating-point</w:t>
            </w:r>
          </w:p>
        </w:tc>
        <w:tc>
          <w:tcPr>
            <w:tcW w:w="3605" w:type="dxa"/>
          </w:tcPr>
          <w:p w14:paraId="02E99B57" w14:textId="239B8BE6" w:rsidR="00205471" w:rsidRDefault="00205471" w:rsidP="00131C32">
            <w:pPr>
              <w:rPr>
                <w:lang w:eastAsia="sv-SE"/>
              </w:rPr>
            </w:pPr>
            <w:r>
              <w:rPr>
                <w:lang w:eastAsia="sv-SE"/>
              </w:rPr>
              <w:t>Reactive power (VAR)</w:t>
            </w:r>
          </w:p>
        </w:tc>
      </w:tr>
      <w:tr w:rsidR="00205471" w:rsidRPr="00605925" w14:paraId="19F72C3C" w14:textId="77777777" w:rsidTr="00E051D8">
        <w:trPr>
          <w:trHeight w:val="434"/>
        </w:trPr>
        <w:tc>
          <w:tcPr>
            <w:tcW w:w="1517" w:type="dxa"/>
          </w:tcPr>
          <w:p w14:paraId="6495DAB2" w14:textId="6E39BDE6" w:rsidR="00B22A21" w:rsidRDefault="00B22A21" w:rsidP="00B22A21">
            <w:pPr>
              <w:rPr>
                <w:lang w:eastAsia="sv-SE"/>
              </w:rPr>
            </w:pPr>
            <w:r>
              <w:rPr>
                <w:lang w:eastAsia="sv-SE"/>
              </w:rPr>
              <w:t>0050 = High data</w:t>
            </w:r>
          </w:p>
          <w:p w14:paraId="4CB22AF3" w14:textId="38372062" w:rsidR="00205471" w:rsidRDefault="00B22A21" w:rsidP="00B22A21">
            <w:pPr>
              <w:rPr>
                <w:lang w:eastAsia="sv-SE"/>
              </w:rPr>
            </w:pPr>
            <w:r>
              <w:rPr>
                <w:lang w:eastAsia="sv-SE"/>
              </w:rPr>
              <w:t>0051 = Low data</w:t>
            </w:r>
          </w:p>
        </w:tc>
        <w:tc>
          <w:tcPr>
            <w:tcW w:w="2210" w:type="dxa"/>
          </w:tcPr>
          <w:p w14:paraId="6A268CC8" w14:textId="763BF70F" w:rsidR="00205471" w:rsidRDefault="00205471" w:rsidP="00131C32">
            <w:pPr>
              <w:rPr>
                <w:lang w:eastAsia="sv-SE"/>
              </w:rPr>
            </w:pPr>
            <w:r>
              <w:rPr>
                <w:lang w:eastAsia="sv-SE"/>
              </w:rPr>
              <w:t>s_snet</w:t>
            </w:r>
          </w:p>
        </w:tc>
        <w:tc>
          <w:tcPr>
            <w:tcW w:w="1682" w:type="dxa"/>
          </w:tcPr>
          <w:p w14:paraId="63F3D30F" w14:textId="7B6305CD" w:rsidR="00205471" w:rsidRDefault="00205471" w:rsidP="00131C32">
            <w:pPr>
              <w:rPr>
                <w:lang w:eastAsia="sv-SE"/>
              </w:rPr>
            </w:pPr>
            <w:r>
              <w:rPr>
                <w:lang w:eastAsia="sv-SE"/>
              </w:rPr>
              <w:t>32-bit floating-point</w:t>
            </w:r>
          </w:p>
        </w:tc>
        <w:tc>
          <w:tcPr>
            <w:tcW w:w="3605" w:type="dxa"/>
          </w:tcPr>
          <w:p w14:paraId="1BF4D0B3" w14:textId="20E27080" w:rsidR="00205471" w:rsidRDefault="00205471" w:rsidP="00131C32">
            <w:pPr>
              <w:rPr>
                <w:lang w:eastAsia="sv-SE"/>
              </w:rPr>
            </w:pPr>
            <w:r>
              <w:rPr>
                <w:lang w:eastAsia="sv-SE"/>
              </w:rPr>
              <w:t>Apparent power (VA)</w:t>
            </w:r>
          </w:p>
        </w:tc>
      </w:tr>
      <w:tr w:rsidR="00205471" w:rsidRPr="00605925" w14:paraId="2FAFF56D" w14:textId="77777777" w:rsidTr="00E051D8">
        <w:trPr>
          <w:trHeight w:val="32"/>
        </w:trPr>
        <w:tc>
          <w:tcPr>
            <w:tcW w:w="1517" w:type="dxa"/>
          </w:tcPr>
          <w:p w14:paraId="6C28514C" w14:textId="357B149D" w:rsidR="00205471" w:rsidRDefault="00B22A21" w:rsidP="00131C32">
            <w:pPr>
              <w:rPr>
                <w:lang w:eastAsia="sv-SE"/>
              </w:rPr>
            </w:pPr>
            <w:r w:rsidRPr="00B22A21">
              <w:rPr>
                <w:lang w:eastAsia="sv-SE"/>
              </w:rPr>
              <w:t>0052</w:t>
            </w:r>
          </w:p>
        </w:tc>
        <w:tc>
          <w:tcPr>
            <w:tcW w:w="2210" w:type="dxa"/>
          </w:tcPr>
          <w:p w14:paraId="61C3B7A2" w14:textId="262A1B89" w:rsidR="00205471" w:rsidRDefault="00B22A21" w:rsidP="0035377D">
            <w:pPr>
              <w:rPr>
                <w:lang w:eastAsia="sv-SE"/>
              </w:rPr>
            </w:pPr>
            <w:r w:rsidRPr="00B22A21">
              <w:rPr>
                <w:lang w:eastAsia="sv-SE"/>
              </w:rPr>
              <w:t>s_</w:t>
            </w:r>
            <w:r w:rsidR="0035377D">
              <w:rPr>
                <w:lang w:eastAsia="sv-SE"/>
              </w:rPr>
              <w:t>mm</w:t>
            </w:r>
            <w:r w:rsidRPr="00B22A21">
              <w:rPr>
                <w:lang w:eastAsia="sv-SE"/>
              </w:rPr>
              <w:t>_node_id</w:t>
            </w:r>
          </w:p>
        </w:tc>
        <w:tc>
          <w:tcPr>
            <w:tcW w:w="1682" w:type="dxa"/>
          </w:tcPr>
          <w:p w14:paraId="2C68B8C4" w14:textId="68193AC2" w:rsidR="00205471" w:rsidRDefault="00B22A21" w:rsidP="00131C32">
            <w:pPr>
              <w:rPr>
                <w:lang w:eastAsia="sv-SE"/>
              </w:rPr>
            </w:pPr>
            <w:r>
              <w:rPr>
                <w:lang w:eastAsia="sv-SE"/>
              </w:rPr>
              <w:t>16-bit integer</w:t>
            </w:r>
          </w:p>
        </w:tc>
        <w:tc>
          <w:tcPr>
            <w:tcW w:w="3605" w:type="dxa"/>
          </w:tcPr>
          <w:p w14:paraId="4884F4CB" w14:textId="11E0734E" w:rsidR="00205471" w:rsidRDefault="000E2C95" w:rsidP="00990E06">
            <w:pPr>
              <w:rPr>
                <w:lang w:eastAsia="sv-SE"/>
              </w:rPr>
            </w:pPr>
            <w:r>
              <w:rPr>
                <w:lang w:eastAsia="sv-SE"/>
              </w:rPr>
              <w:t xml:space="preserve">The system’s own node identifier/address on the </w:t>
            </w:r>
            <w:r w:rsidR="00881BDA">
              <w:rPr>
                <w:lang w:eastAsia="sv-SE"/>
              </w:rPr>
              <w:t>m</w:t>
            </w:r>
            <w:r w:rsidR="00990E06">
              <w:rPr>
                <w:lang w:eastAsia="sv-SE"/>
              </w:rPr>
              <w:t>ulti-master bus</w:t>
            </w:r>
            <w:r>
              <w:rPr>
                <w:lang w:eastAsia="sv-SE"/>
              </w:rPr>
              <w:t>.</w:t>
            </w:r>
          </w:p>
        </w:tc>
      </w:tr>
      <w:tr w:rsidR="00205471" w:rsidRPr="00605925" w14:paraId="42B98BFE" w14:textId="77777777" w:rsidTr="00E051D8">
        <w:trPr>
          <w:trHeight w:val="62"/>
        </w:trPr>
        <w:tc>
          <w:tcPr>
            <w:tcW w:w="1517" w:type="dxa"/>
          </w:tcPr>
          <w:p w14:paraId="3BD867D5" w14:textId="31231D2E" w:rsidR="00205471" w:rsidRDefault="00B22A21" w:rsidP="00131C32">
            <w:pPr>
              <w:rPr>
                <w:lang w:eastAsia="sv-SE"/>
              </w:rPr>
            </w:pPr>
            <w:r>
              <w:rPr>
                <w:lang w:eastAsia="sv-SE"/>
              </w:rPr>
              <w:lastRenderedPageBreak/>
              <w:t>0053</w:t>
            </w:r>
          </w:p>
        </w:tc>
        <w:tc>
          <w:tcPr>
            <w:tcW w:w="2210" w:type="dxa"/>
          </w:tcPr>
          <w:p w14:paraId="7814243A" w14:textId="2B43196C" w:rsidR="00205471" w:rsidRDefault="00B22A21" w:rsidP="0035377D">
            <w:pPr>
              <w:rPr>
                <w:lang w:eastAsia="sv-SE"/>
              </w:rPr>
            </w:pPr>
            <w:r w:rsidRPr="00B22A21">
              <w:rPr>
                <w:lang w:eastAsia="sv-SE"/>
              </w:rPr>
              <w:t>s_</w:t>
            </w:r>
            <w:r w:rsidR="0035377D">
              <w:rPr>
                <w:lang w:eastAsia="sv-SE"/>
              </w:rPr>
              <w:t>mm</w:t>
            </w:r>
            <w:r w:rsidRPr="00B22A21">
              <w:rPr>
                <w:lang w:eastAsia="sv-SE"/>
              </w:rPr>
              <w:t>_num_nodes_on_bus</w:t>
            </w:r>
          </w:p>
        </w:tc>
        <w:tc>
          <w:tcPr>
            <w:tcW w:w="1682" w:type="dxa"/>
          </w:tcPr>
          <w:p w14:paraId="37BEBAB5" w14:textId="604743DD" w:rsidR="00205471" w:rsidRDefault="00B22A21" w:rsidP="00131C32">
            <w:pPr>
              <w:rPr>
                <w:lang w:eastAsia="sv-SE"/>
              </w:rPr>
            </w:pPr>
            <w:r>
              <w:rPr>
                <w:lang w:eastAsia="sv-SE"/>
              </w:rPr>
              <w:t>16-bit integer</w:t>
            </w:r>
          </w:p>
        </w:tc>
        <w:tc>
          <w:tcPr>
            <w:tcW w:w="3605" w:type="dxa"/>
          </w:tcPr>
          <w:p w14:paraId="2B0D927D" w14:textId="1211DE04" w:rsidR="00205471" w:rsidRDefault="000E2C95" w:rsidP="0035377D">
            <w:pPr>
              <w:rPr>
                <w:lang w:eastAsia="sv-SE"/>
              </w:rPr>
            </w:pPr>
            <w:r>
              <w:rPr>
                <w:lang w:eastAsia="sv-SE"/>
              </w:rPr>
              <w:t xml:space="preserve">The number of online nodes on the </w:t>
            </w:r>
            <w:r w:rsidR="00881BDA">
              <w:rPr>
                <w:lang w:eastAsia="sv-SE"/>
              </w:rPr>
              <w:t>m</w:t>
            </w:r>
            <w:r w:rsidR="0035377D">
              <w:rPr>
                <w:lang w:eastAsia="sv-SE"/>
              </w:rPr>
              <w:t xml:space="preserve">ulti-master </w:t>
            </w:r>
            <w:r>
              <w:rPr>
                <w:lang w:eastAsia="sv-SE"/>
              </w:rPr>
              <w:t>bus.</w:t>
            </w:r>
            <w:r w:rsidR="00F82A18">
              <w:rPr>
                <w:lang w:eastAsia="sv-SE"/>
              </w:rPr>
              <w:t xml:space="preserve"> A value of 0 indicates that the </w:t>
            </w:r>
            <w:r w:rsidR="00881BDA">
              <w:rPr>
                <w:lang w:eastAsia="sv-SE"/>
              </w:rPr>
              <w:t>m</w:t>
            </w:r>
            <w:r w:rsidR="0035377D">
              <w:rPr>
                <w:lang w:eastAsia="sv-SE"/>
              </w:rPr>
              <w:t>ulti-master</w:t>
            </w:r>
            <w:r w:rsidR="00F82A18">
              <w:rPr>
                <w:lang w:eastAsia="sv-SE"/>
              </w:rPr>
              <w:t xml:space="preserve"> feature is disabled.</w:t>
            </w:r>
          </w:p>
        </w:tc>
      </w:tr>
      <w:tr w:rsidR="00205471" w:rsidRPr="00605925" w14:paraId="0166D0C0" w14:textId="77777777" w:rsidTr="00E051D8">
        <w:trPr>
          <w:trHeight w:val="32"/>
        </w:trPr>
        <w:tc>
          <w:tcPr>
            <w:tcW w:w="1517" w:type="dxa"/>
          </w:tcPr>
          <w:p w14:paraId="42FE384D" w14:textId="504AB0BA" w:rsidR="00205471" w:rsidRDefault="00B22A21" w:rsidP="00131C32">
            <w:pPr>
              <w:rPr>
                <w:lang w:eastAsia="sv-SE"/>
              </w:rPr>
            </w:pPr>
            <w:r>
              <w:rPr>
                <w:lang w:eastAsia="sv-SE"/>
              </w:rPr>
              <w:t>0054</w:t>
            </w:r>
          </w:p>
        </w:tc>
        <w:tc>
          <w:tcPr>
            <w:tcW w:w="2210" w:type="dxa"/>
          </w:tcPr>
          <w:p w14:paraId="2DC2ADCD" w14:textId="7384C7B7" w:rsidR="00205471" w:rsidRDefault="00B22A21" w:rsidP="0035377D">
            <w:pPr>
              <w:rPr>
                <w:lang w:eastAsia="sv-SE"/>
              </w:rPr>
            </w:pPr>
            <w:r w:rsidRPr="00B22A21">
              <w:rPr>
                <w:lang w:eastAsia="sv-SE"/>
              </w:rPr>
              <w:t>s_</w:t>
            </w:r>
            <w:r w:rsidR="0035377D">
              <w:rPr>
                <w:lang w:eastAsia="sv-SE"/>
              </w:rPr>
              <w:t>mm</w:t>
            </w:r>
            <w:r w:rsidRPr="00B22A21">
              <w:rPr>
                <w:lang w:eastAsia="sv-SE"/>
              </w:rPr>
              <w:t>_num_nodes_running</w:t>
            </w:r>
          </w:p>
        </w:tc>
        <w:tc>
          <w:tcPr>
            <w:tcW w:w="1682" w:type="dxa"/>
          </w:tcPr>
          <w:p w14:paraId="2092646C" w14:textId="29035AE4" w:rsidR="00205471" w:rsidRDefault="00B22A21" w:rsidP="00131C32">
            <w:pPr>
              <w:rPr>
                <w:lang w:eastAsia="sv-SE"/>
              </w:rPr>
            </w:pPr>
            <w:r>
              <w:rPr>
                <w:lang w:eastAsia="sv-SE"/>
              </w:rPr>
              <w:t>16-bit integer</w:t>
            </w:r>
          </w:p>
        </w:tc>
        <w:tc>
          <w:tcPr>
            <w:tcW w:w="3605" w:type="dxa"/>
          </w:tcPr>
          <w:p w14:paraId="2B2339A2" w14:textId="3D65811F" w:rsidR="00205471" w:rsidRDefault="000E2C95" w:rsidP="00131C32">
            <w:pPr>
              <w:rPr>
                <w:lang w:eastAsia="sv-SE"/>
              </w:rPr>
            </w:pPr>
            <w:r>
              <w:rPr>
                <w:lang w:eastAsia="sv-SE"/>
              </w:rPr>
              <w:t xml:space="preserve">The number of running nodes on the </w:t>
            </w:r>
            <w:r w:rsidR="00881BDA">
              <w:rPr>
                <w:lang w:eastAsia="sv-SE"/>
              </w:rPr>
              <w:t>m</w:t>
            </w:r>
            <w:r w:rsidR="00990E06">
              <w:rPr>
                <w:lang w:eastAsia="sv-SE"/>
              </w:rPr>
              <w:t xml:space="preserve">ulti-master </w:t>
            </w:r>
            <w:r>
              <w:rPr>
                <w:lang w:eastAsia="sv-SE"/>
              </w:rPr>
              <w:t>bus.</w:t>
            </w:r>
          </w:p>
        </w:tc>
      </w:tr>
      <w:tr w:rsidR="00205471" w:rsidRPr="00605925" w14:paraId="194CE45C" w14:textId="77777777" w:rsidTr="00E051D8">
        <w:trPr>
          <w:trHeight w:val="32"/>
        </w:trPr>
        <w:tc>
          <w:tcPr>
            <w:tcW w:w="1517" w:type="dxa"/>
          </w:tcPr>
          <w:p w14:paraId="1B83CF51" w14:textId="1A3E6E46" w:rsidR="00205471" w:rsidRDefault="00B22A21" w:rsidP="00131C32">
            <w:pPr>
              <w:rPr>
                <w:lang w:eastAsia="sv-SE"/>
              </w:rPr>
            </w:pPr>
            <w:r>
              <w:rPr>
                <w:lang w:eastAsia="sv-SE"/>
              </w:rPr>
              <w:t>0055</w:t>
            </w:r>
          </w:p>
        </w:tc>
        <w:tc>
          <w:tcPr>
            <w:tcW w:w="2210" w:type="dxa"/>
          </w:tcPr>
          <w:p w14:paraId="2AB51B5D" w14:textId="555CE52A" w:rsidR="00205471" w:rsidRDefault="00B22A21" w:rsidP="00131C32">
            <w:pPr>
              <w:rPr>
                <w:lang w:eastAsia="sv-SE"/>
              </w:rPr>
            </w:pPr>
            <w:r w:rsidRPr="00B22A21">
              <w:rPr>
                <w:lang w:eastAsia="sv-SE"/>
              </w:rPr>
              <w:t>s_parallel_master_node</w:t>
            </w:r>
          </w:p>
        </w:tc>
        <w:tc>
          <w:tcPr>
            <w:tcW w:w="1682" w:type="dxa"/>
          </w:tcPr>
          <w:p w14:paraId="00E77676" w14:textId="00C29BFF" w:rsidR="00205471" w:rsidRDefault="00B22A21" w:rsidP="00131C32">
            <w:pPr>
              <w:rPr>
                <w:lang w:eastAsia="sv-SE"/>
              </w:rPr>
            </w:pPr>
            <w:r>
              <w:rPr>
                <w:lang w:eastAsia="sv-SE"/>
              </w:rPr>
              <w:t>16-bit integer</w:t>
            </w:r>
          </w:p>
        </w:tc>
        <w:tc>
          <w:tcPr>
            <w:tcW w:w="3605" w:type="dxa"/>
          </w:tcPr>
          <w:p w14:paraId="4AB83EC5" w14:textId="307255BC" w:rsidR="00205471" w:rsidRDefault="007A43FD" w:rsidP="00131C32">
            <w:pPr>
              <w:rPr>
                <w:lang w:eastAsia="sv-SE"/>
              </w:rPr>
            </w:pPr>
            <w:r>
              <w:rPr>
                <w:lang w:eastAsia="sv-SE"/>
              </w:rPr>
              <w:t>The node identifier of the current master node. A value of 15 indicate</w:t>
            </w:r>
            <w:r w:rsidR="00F82A18">
              <w:rPr>
                <w:lang w:eastAsia="sv-SE"/>
              </w:rPr>
              <w:t>s</w:t>
            </w:r>
            <w:r>
              <w:rPr>
                <w:lang w:eastAsia="sv-SE"/>
              </w:rPr>
              <w:t xml:space="preserve"> that there is no master on the bus.</w:t>
            </w:r>
          </w:p>
        </w:tc>
      </w:tr>
      <w:tr w:rsidR="005A5AF6" w:rsidRPr="00605925" w14:paraId="7DD47298" w14:textId="77777777" w:rsidTr="00E051D8">
        <w:trPr>
          <w:trHeight w:val="32"/>
        </w:trPr>
        <w:tc>
          <w:tcPr>
            <w:tcW w:w="1517" w:type="dxa"/>
          </w:tcPr>
          <w:p w14:paraId="24223C4A" w14:textId="06A6E8D5" w:rsidR="005A5AF6" w:rsidRDefault="005A5AF6" w:rsidP="00EC1766">
            <w:pPr>
              <w:rPr>
                <w:lang w:eastAsia="sv-SE"/>
              </w:rPr>
            </w:pPr>
            <w:r>
              <w:rPr>
                <w:lang w:eastAsia="sv-SE"/>
              </w:rPr>
              <w:t>0056 = High data</w:t>
            </w:r>
          </w:p>
          <w:p w14:paraId="678EB4BD" w14:textId="240B92A8" w:rsidR="005A5AF6" w:rsidRDefault="005A5AF6" w:rsidP="005A5AF6">
            <w:pPr>
              <w:rPr>
                <w:lang w:eastAsia="sv-SE"/>
              </w:rPr>
            </w:pPr>
            <w:r>
              <w:rPr>
                <w:lang w:eastAsia="sv-SE"/>
              </w:rPr>
              <w:t>0057 = Low data</w:t>
            </w:r>
          </w:p>
        </w:tc>
        <w:tc>
          <w:tcPr>
            <w:tcW w:w="2210" w:type="dxa"/>
          </w:tcPr>
          <w:p w14:paraId="68B89DFC" w14:textId="4279C8BF" w:rsidR="005A5AF6" w:rsidRPr="00B22A21" w:rsidRDefault="005A5AF6" w:rsidP="00131C32">
            <w:pPr>
              <w:rPr>
                <w:lang w:eastAsia="sv-SE"/>
              </w:rPr>
            </w:pPr>
            <w:r>
              <w:rPr>
                <w:lang w:eastAsia="sv-SE"/>
              </w:rPr>
              <w:t>s_iout_rms_n</w:t>
            </w:r>
          </w:p>
        </w:tc>
        <w:tc>
          <w:tcPr>
            <w:tcW w:w="1682" w:type="dxa"/>
          </w:tcPr>
          <w:p w14:paraId="0D91B8E6" w14:textId="5F6EDBFA" w:rsidR="005A5AF6" w:rsidRDefault="005A5AF6" w:rsidP="00131C32">
            <w:pPr>
              <w:rPr>
                <w:lang w:eastAsia="sv-SE"/>
              </w:rPr>
            </w:pPr>
            <w:r>
              <w:rPr>
                <w:lang w:eastAsia="sv-SE"/>
              </w:rPr>
              <w:t>32-bit floating-point</w:t>
            </w:r>
          </w:p>
        </w:tc>
        <w:tc>
          <w:tcPr>
            <w:tcW w:w="3605" w:type="dxa"/>
          </w:tcPr>
          <w:p w14:paraId="2A6EF5B2" w14:textId="3FB5FE68" w:rsidR="005A5AF6" w:rsidRDefault="005A5AF6" w:rsidP="00E06C3B">
            <w:pPr>
              <w:rPr>
                <w:lang w:eastAsia="sv-SE"/>
              </w:rPr>
            </w:pPr>
            <w:r>
              <w:rPr>
                <w:lang w:eastAsia="sv-SE"/>
              </w:rPr>
              <w:t>ADF output current neutral (A</w:t>
            </w:r>
            <w:r w:rsidR="00E06C3B">
              <w:rPr>
                <w:vertAlign w:val="subscript"/>
                <w:lang w:eastAsia="sv-SE"/>
              </w:rPr>
              <w:t>RMS</w:t>
            </w:r>
            <w:r>
              <w:rPr>
                <w:lang w:eastAsia="sv-SE"/>
              </w:rPr>
              <w:t>)</w:t>
            </w:r>
          </w:p>
        </w:tc>
      </w:tr>
      <w:tr w:rsidR="005A5AF6" w:rsidRPr="00605925" w14:paraId="6A1D79EC" w14:textId="77777777" w:rsidTr="00E051D8">
        <w:trPr>
          <w:trHeight w:val="32"/>
        </w:trPr>
        <w:tc>
          <w:tcPr>
            <w:tcW w:w="1517" w:type="dxa"/>
          </w:tcPr>
          <w:p w14:paraId="0C8C50BC" w14:textId="7EF92D2F" w:rsidR="005A5AF6" w:rsidRDefault="005A5AF6" w:rsidP="00EC1766">
            <w:pPr>
              <w:rPr>
                <w:lang w:eastAsia="sv-SE"/>
              </w:rPr>
            </w:pPr>
            <w:r>
              <w:rPr>
                <w:lang w:eastAsia="sv-SE"/>
              </w:rPr>
              <w:t>0058 = High data</w:t>
            </w:r>
          </w:p>
          <w:p w14:paraId="7E02050C" w14:textId="22A00EFE" w:rsidR="005A5AF6" w:rsidRDefault="005A5AF6" w:rsidP="005A5AF6">
            <w:pPr>
              <w:rPr>
                <w:lang w:eastAsia="sv-SE"/>
              </w:rPr>
            </w:pPr>
            <w:r>
              <w:rPr>
                <w:lang w:eastAsia="sv-SE"/>
              </w:rPr>
              <w:t>0059 = Low data</w:t>
            </w:r>
          </w:p>
        </w:tc>
        <w:tc>
          <w:tcPr>
            <w:tcW w:w="2210" w:type="dxa"/>
          </w:tcPr>
          <w:p w14:paraId="2E88ABE0" w14:textId="2B5B3C81" w:rsidR="005A5AF6" w:rsidRPr="00B22A21" w:rsidRDefault="005A5AF6" w:rsidP="00EC1766">
            <w:pPr>
              <w:rPr>
                <w:lang w:eastAsia="sv-SE"/>
              </w:rPr>
            </w:pPr>
            <w:r w:rsidRPr="005A5AF6">
              <w:rPr>
                <w:lang w:eastAsia="sv-SE"/>
              </w:rPr>
              <w:t>s_ict_rms_n</w:t>
            </w:r>
          </w:p>
        </w:tc>
        <w:tc>
          <w:tcPr>
            <w:tcW w:w="1682" w:type="dxa"/>
          </w:tcPr>
          <w:p w14:paraId="4C36766F" w14:textId="77777777" w:rsidR="005A5AF6" w:rsidRDefault="005A5AF6" w:rsidP="00EC1766">
            <w:pPr>
              <w:rPr>
                <w:lang w:eastAsia="sv-SE"/>
              </w:rPr>
            </w:pPr>
            <w:r>
              <w:rPr>
                <w:lang w:eastAsia="sv-SE"/>
              </w:rPr>
              <w:t>32-bit floating-point</w:t>
            </w:r>
          </w:p>
        </w:tc>
        <w:tc>
          <w:tcPr>
            <w:tcW w:w="3605" w:type="dxa"/>
          </w:tcPr>
          <w:p w14:paraId="606A53CB" w14:textId="0317AF4B" w:rsidR="005A5AF6" w:rsidRDefault="005A5AF6" w:rsidP="005A5AF6">
            <w:pPr>
              <w:rPr>
                <w:lang w:eastAsia="sv-SE"/>
              </w:rPr>
            </w:pPr>
            <w:r>
              <w:rPr>
                <w:lang w:eastAsia="sv-SE"/>
              </w:rPr>
              <w:t>CT current neutral (A</w:t>
            </w:r>
            <w:r w:rsidRPr="00BF042B">
              <w:rPr>
                <w:vertAlign w:val="subscript"/>
                <w:lang w:eastAsia="sv-SE"/>
              </w:rPr>
              <w:t>RMS</w:t>
            </w:r>
            <w:r>
              <w:rPr>
                <w:lang w:eastAsia="sv-SE"/>
              </w:rPr>
              <w:t>)</w:t>
            </w:r>
          </w:p>
        </w:tc>
      </w:tr>
      <w:tr w:rsidR="005A5AF6" w:rsidRPr="00605925" w14:paraId="70E7E874" w14:textId="77777777" w:rsidTr="00E051D8">
        <w:trPr>
          <w:trHeight w:val="32"/>
        </w:trPr>
        <w:tc>
          <w:tcPr>
            <w:tcW w:w="1517" w:type="dxa"/>
          </w:tcPr>
          <w:p w14:paraId="5F317799" w14:textId="10ED25FF" w:rsidR="005A5AF6" w:rsidRDefault="005A5AF6" w:rsidP="00EC1766">
            <w:pPr>
              <w:rPr>
                <w:lang w:eastAsia="sv-SE"/>
              </w:rPr>
            </w:pPr>
            <w:r>
              <w:rPr>
                <w:lang w:eastAsia="sv-SE"/>
              </w:rPr>
              <w:t>0060 = High data</w:t>
            </w:r>
          </w:p>
          <w:p w14:paraId="16D3AC3A" w14:textId="0355E60C" w:rsidR="005A5AF6" w:rsidRDefault="005A5AF6" w:rsidP="00131C32">
            <w:pPr>
              <w:rPr>
                <w:lang w:eastAsia="sv-SE"/>
              </w:rPr>
            </w:pPr>
            <w:r>
              <w:rPr>
                <w:lang w:eastAsia="sv-SE"/>
              </w:rPr>
              <w:t>0061 = Low data</w:t>
            </w:r>
          </w:p>
        </w:tc>
        <w:tc>
          <w:tcPr>
            <w:tcW w:w="2210" w:type="dxa"/>
          </w:tcPr>
          <w:p w14:paraId="5182DE5F" w14:textId="44FE4FC2" w:rsidR="005A5AF6" w:rsidRPr="00B22A21" w:rsidRDefault="005A5AF6" w:rsidP="00131C32">
            <w:pPr>
              <w:rPr>
                <w:lang w:eastAsia="sv-SE"/>
              </w:rPr>
            </w:pPr>
            <w:r w:rsidRPr="005A5AF6">
              <w:rPr>
                <w:lang w:eastAsia="sv-SE"/>
              </w:rPr>
              <w:t>s_voltage_rms_n</w:t>
            </w:r>
          </w:p>
        </w:tc>
        <w:tc>
          <w:tcPr>
            <w:tcW w:w="1682" w:type="dxa"/>
          </w:tcPr>
          <w:p w14:paraId="2499D049" w14:textId="20318DE9" w:rsidR="005A5AF6" w:rsidRDefault="005A5AF6" w:rsidP="00131C32">
            <w:pPr>
              <w:rPr>
                <w:lang w:eastAsia="sv-SE"/>
              </w:rPr>
            </w:pPr>
            <w:r>
              <w:rPr>
                <w:lang w:eastAsia="sv-SE"/>
              </w:rPr>
              <w:t>32-bit floating-point</w:t>
            </w:r>
          </w:p>
        </w:tc>
        <w:tc>
          <w:tcPr>
            <w:tcW w:w="3605" w:type="dxa"/>
          </w:tcPr>
          <w:p w14:paraId="3BD837F8" w14:textId="74A3525A" w:rsidR="005A5AF6" w:rsidRDefault="001D7421" w:rsidP="001D7421">
            <w:pPr>
              <w:rPr>
                <w:lang w:eastAsia="sv-SE"/>
              </w:rPr>
            </w:pPr>
            <w:r>
              <w:rPr>
                <w:lang w:eastAsia="sv-SE"/>
              </w:rPr>
              <w:t>Phase voltage neutral (V</w:t>
            </w:r>
            <w:r w:rsidRPr="00BF042B">
              <w:rPr>
                <w:vertAlign w:val="subscript"/>
                <w:lang w:eastAsia="sv-SE"/>
              </w:rPr>
              <w:t>RMS</w:t>
            </w:r>
            <w:r>
              <w:rPr>
                <w:lang w:eastAsia="sv-SE"/>
              </w:rPr>
              <w:t>)</w:t>
            </w:r>
          </w:p>
        </w:tc>
      </w:tr>
      <w:tr w:rsidR="001D7421" w:rsidRPr="00605925" w14:paraId="6BE286C7" w14:textId="77777777" w:rsidTr="00E051D8">
        <w:trPr>
          <w:trHeight w:val="32"/>
        </w:trPr>
        <w:tc>
          <w:tcPr>
            <w:tcW w:w="1517" w:type="dxa"/>
          </w:tcPr>
          <w:p w14:paraId="6AB018C1" w14:textId="3BA15390" w:rsidR="001D7421" w:rsidRDefault="001D7421" w:rsidP="00EC1766">
            <w:pPr>
              <w:rPr>
                <w:lang w:eastAsia="sv-SE"/>
              </w:rPr>
            </w:pPr>
            <w:r>
              <w:rPr>
                <w:lang w:eastAsia="sv-SE"/>
              </w:rPr>
              <w:t>0062 = High data</w:t>
            </w:r>
          </w:p>
          <w:p w14:paraId="00B2A478" w14:textId="6C528568" w:rsidR="001D7421" w:rsidRDefault="001D7421" w:rsidP="001D7421">
            <w:pPr>
              <w:rPr>
                <w:lang w:eastAsia="sv-SE"/>
              </w:rPr>
            </w:pPr>
            <w:r>
              <w:rPr>
                <w:lang w:eastAsia="sv-SE"/>
              </w:rPr>
              <w:t>0063 = Low data</w:t>
            </w:r>
          </w:p>
        </w:tc>
        <w:tc>
          <w:tcPr>
            <w:tcW w:w="2210" w:type="dxa"/>
          </w:tcPr>
          <w:p w14:paraId="605C48D6" w14:textId="04935F46" w:rsidR="001D7421" w:rsidRPr="00B22A21" w:rsidRDefault="001D7421" w:rsidP="00EC1766">
            <w:pPr>
              <w:rPr>
                <w:lang w:eastAsia="sv-SE"/>
              </w:rPr>
            </w:pPr>
            <w:r w:rsidRPr="001D7421">
              <w:rPr>
                <w:lang w:eastAsia="sv-SE"/>
              </w:rPr>
              <w:t>s_thdu</w:t>
            </w:r>
            <w:r>
              <w:rPr>
                <w:lang w:eastAsia="sv-SE"/>
              </w:rPr>
              <w:t>_avg</w:t>
            </w:r>
          </w:p>
        </w:tc>
        <w:tc>
          <w:tcPr>
            <w:tcW w:w="1682" w:type="dxa"/>
          </w:tcPr>
          <w:p w14:paraId="4F633141" w14:textId="77777777" w:rsidR="001D7421" w:rsidRDefault="001D7421" w:rsidP="00EC1766">
            <w:pPr>
              <w:rPr>
                <w:lang w:eastAsia="sv-SE"/>
              </w:rPr>
            </w:pPr>
            <w:r>
              <w:rPr>
                <w:lang w:eastAsia="sv-SE"/>
              </w:rPr>
              <w:t>32-bit floating-point</w:t>
            </w:r>
          </w:p>
        </w:tc>
        <w:tc>
          <w:tcPr>
            <w:tcW w:w="3605" w:type="dxa"/>
          </w:tcPr>
          <w:p w14:paraId="2B65650E" w14:textId="29D6B9FB" w:rsidR="001D7421" w:rsidRDefault="001D7421" w:rsidP="001D7421">
            <w:pPr>
              <w:rPr>
                <w:lang w:eastAsia="sv-SE"/>
              </w:rPr>
            </w:pPr>
            <w:r>
              <w:rPr>
                <w:lang w:eastAsia="sv-SE"/>
              </w:rPr>
              <w:t>THD of phase voltage average (%)</w:t>
            </w:r>
          </w:p>
        </w:tc>
      </w:tr>
      <w:tr w:rsidR="001D7421" w:rsidRPr="00605925" w14:paraId="5550D179" w14:textId="77777777" w:rsidTr="00E051D8">
        <w:trPr>
          <w:trHeight w:val="32"/>
        </w:trPr>
        <w:tc>
          <w:tcPr>
            <w:tcW w:w="1517" w:type="dxa"/>
          </w:tcPr>
          <w:p w14:paraId="16E4EA42" w14:textId="24EE2618" w:rsidR="001D7421" w:rsidRDefault="001D7421" w:rsidP="00EC1766">
            <w:pPr>
              <w:rPr>
                <w:lang w:eastAsia="sv-SE"/>
              </w:rPr>
            </w:pPr>
            <w:r>
              <w:rPr>
                <w:lang w:eastAsia="sv-SE"/>
              </w:rPr>
              <w:t>0064 = High data</w:t>
            </w:r>
          </w:p>
          <w:p w14:paraId="66FBA9B6" w14:textId="07D2F083" w:rsidR="001D7421" w:rsidRDefault="001D7421" w:rsidP="001D7421">
            <w:pPr>
              <w:rPr>
                <w:lang w:eastAsia="sv-SE"/>
              </w:rPr>
            </w:pPr>
            <w:r>
              <w:rPr>
                <w:lang w:eastAsia="sv-SE"/>
              </w:rPr>
              <w:t>0065 = Low data</w:t>
            </w:r>
          </w:p>
        </w:tc>
        <w:tc>
          <w:tcPr>
            <w:tcW w:w="2210" w:type="dxa"/>
          </w:tcPr>
          <w:p w14:paraId="5FAA8CBF" w14:textId="24BAB5A1" w:rsidR="001D7421" w:rsidRPr="00B22A21" w:rsidRDefault="001D7421" w:rsidP="00EC1766">
            <w:pPr>
              <w:rPr>
                <w:lang w:eastAsia="sv-SE"/>
              </w:rPr>
            </w:pPr>
            <w:r w:rsidRPr="001D7421">
              <w:rPr>
                <w:lang w:eastAsia="sv-SE"/>
              </w:rPr>
              <w:t>s_thdi</w:t>
            </w:r>
            <w:r>
              <w:rPr>
                <w:lang w:eastAsia="sv-SE"/>
              </w:rPr>
              <w:t>_avg</w:t>
            </w:r>
          </w:p>
        </w:tc>
        <w:tc>
          <w:tcPr>
            <w:tcW w:w="1682" w:type="dxa"/>
          </w:tcPr>
          <w:p w14:paraId="2CE66F3A" w14:textId="77777777" w:rsidR="001D7421" w:rsidRDefault="001D7421" w:rsidP="00EC1766">
            <w:pPr>
              <w:rPr>
                <w:lang w:eastAsia="sv-SE"/>
              </w:rPr>
            </w:pPr>
            <w:r>
              <w:rPr>
                <w:lang w:eastAsia="sv-SE"/>
              </w:rPr>
              <w:t>32-bit floating-point</w:t>
            </w:r>
          </w:p>
        </w:tc>
        <w:tc>
          <w:tcPr>
            <w:tcW w:w="3605" w:type="dxa"/>
          </w:tcPr>
          <w:p w14:paraId="1F45D6DE" w14:textId="0CA0D091" w:rsidR="001D7421" w:rsidRDefault="001D7421" w:rsidP="001D7421">
            <w:pPr>
              <w:rPr>
                <w:lang w:eastAsia="sv-SE"/>
              </w:rPr>
            </w:pPr>
            <w:r>
              <w:rPr>
                <w:lang w:eastAsia="sv-SE"/>
              </w:rPr>
              <w:t>THD of CT current average (%)</w:t>
            </w:r>
          </w:p>
        </w:tc>
      </w:tr>
      <w:tr w:rsidR="001D7421" w:rsidRPr="00605925" w14:paraId="15F85920" w14:textId="77777777" w:rsidTr="00E051D8">
        <w:trPr>
          <w:trHeight w:val="32"/>
        </w:trPr>
        <w:tc>
          <w:tcPr>
            <w:tcW w:w="1517" w:type="dxa"/>
          </w:tcPr>
          <w:p w14:paraId="02C77C67" w14:textId="08972B07" w:rsidR="001D7421" w:rsidRDefault="001D7421" w:rsidP="00EC1766">
            <w:pPr>
              <w:rPr>
                <w:lang w:eastAsia="sv-SE"/>
              </w:rPr>
            </w:pPr>
            <w:r>
              <w:rPr>
                <w:lang w:eastAsia="sv-SE"/>
              </w:rPr>
              <w:t>0066 = High data</w:t>
            </w:r>
          </w:p>
          <w:p w14:paraId="39FC2527" w14:textId="69270709" w:rsidR="001D7421" w:rsidRDefault="001D7421" w:rsidP="001D7421">
            <w:pPr>
              <w:rPr>
                <w:lang w:eastAsia="sv-SE"/>
              </w:rPr>
            </w:pPr>
            <w:r>
              <w:rPr>
                <w:lang w:eastAsia="sv-SE"/>
              </w:rPr>
              <w:t>0067 = Low data</w:t>
            </w:r>
          </w:p>
        </w:tc>
        <w:tc>
          <w:tcPr>
            <w:tcW w:w="2210" w:type="dxa"/>
          </w:tcPr>
          <w:p w14:paraId="192A29AE" w14:textId="1CCE6328" w:rsidR="001D7421" w:rsidRPr="00B22A21" w:rsidRDefault="001D7421" w:rsidP="00EC1766">
            <w:pPr>
              <w:rPr>
                <w:lang w:eastAsia="sv-SE"/>
              </w:rPr>
            </w:pPr>
            <w:r w:rsidRPr="001D7421">
              <w:rPr>
                <w:lang w:eastAsia="sv-SE"/>
              </w:rPr>
              <w:t>s_pf</w:t>
            </w:r>
          </w:p>
        </w:tc>
        <w:tc>
          <w:tcPr>
            <w:tcW w:w="1682" w:type="dxa"/>
          </w:tcPr>
          <w:p w14:paraId="018DC0E5" w14:textId="77777777" w:rsidR="001D7421" w:rsidRDefault="001D7421" w:rsidP="00EC1766">
            <w:pPr>
              <w:rPr>
                <w:lang w:eastAsia="sv-SE"/>
              </w:rPr>
            </w:pPr>
            <w:r>
              <w:rPr>
                <w:lang w:eastAsia="sv-SE"/>
              </w:rPr>
              <w:t>32-bit floating-point</w:t>
            </w:r>
          </w:p>
        </w:tc>
        <w:tc>
          <w:tcPr>
            <w:tcW w:w="3605" w:type="dxa"/>
          </w:tcPr>
          <w:p w14:paraId="362DCC03" w14:textId="6EBA2B86" w:rsidR="001D7421" w:rsidRDefault="001D7421" w:rsidP="00EC1766">
            <w:pPr>
              <w:rPr>
                <w:lang w:eastAsia="sv-SE"/>
              </w:rPr>
            </w:pPr>
            <w:r>
              <w:rPr>
                <w:lang w:eastAsia="sv-SE"/>
              </w:rPr>
              <w:t>Power factor</w:t>
            </w:r>
          </w:p>
        </w:tc>
      </w:tr>
      <w:tr w:rsidR="001D7421" w:rsidRPr="00605925" w14:paraId="3C02A281" w14:textId="77777777" w:rsidTr="00E051D8">
        <w:trPr>
          <w:trHeight w:val="32"/>
        </w:trPr>
        <w:tc>
          <w:tcPr>
            <w:tcW w:w="1517" w:type="dxa"/>
          </w:tcPr>
          <w:p w14:paraId="30427873" w14:textId="29D938C1" w:rsidR="001D7421" w:rsidRDefault="001D7421" w:rsidP="00EC1766">
            <w:pPr>
              <w:rPr>
                <w:lang w:eastAsia="sv-SE"/>
              </w:rPr>
            </w:pPr>
            <w:r>
              <w:rPr>
                <w:lang w:eastAsia="sv-SE"/>
              </w:rPr>
              <w:t>0068 = High data</w:t>
            </w:r>
          </w:p>
          <w:p w14:paraId="011394F8" w14:textId="2CDD3E32" w:rsidR="001D7421" w:rsidRDefault="001D7421" w:rsidP="00EC1766">
            <w:pPr>
              <w:rPr>
                <w:lang w:eastAsia="sv-SE"/>
              </w:rPr>
            </w:pPr>
            <w:r>
              <w:rPr>
                <w:lang w:eastAsia="sv-SE"/>
              </w:rPr>
              <w:t>0069 = Low data</w:t>
            </w:r>
          </w:p>
        </w:tc>
        <w:tc>
          <w:tcPr>
            <w:tcW w:w="2210" w:type="dxa"/>
          </w:tcPr>
          <w:p w14:paraId="6746A29E" w14:textId="40121B07" w:rsidR="001D7421" w:rsidRPr="00B22A21" w:rsidRDefault="001D7421" w:rsidP="00EC1766">
            <w:pPr>
              <w:rPr>
                <w:lang w:eastAsia="sv-SE"/>
              </w:rPr>
            </w:pPr>
            <w:r w:rsidRPr="001D7421">
              <w:rPr>
                <w:lang w:eastAsia="sv-SE"/>
              </w:rPr>
              <w:t>s_cosphi</w:t>
            </w:r>
          </w:p>
        </w:tc>
        <w:tc>
          <w:tcPr>
            <w:tcW w:w="1682" w:type="dxa"/>
          </w:tcPr>
          <w:p w14:paraId="1BD96DE7" w14:textId="77777777" w:rsidR="001D7421" w:rsidRDefault="001D7421" w:rsidP="00EC1766">
            <w:pPr>
              <w:rPr>
                <w:lang w:eastAsia="sv-SE"/>
              </w:rPr>
            </w:pPr>
            <w:r>
              <w:rPr>
                <w:lang w:eastAsia="sv-SE"/>
              </w:rPr>
              <w:t>32-bit floating-point</w:t>
            </w:r>
          </w:p>
        </w:tc>
        <w:tc>
          <w:tcPr>
            <w:tcW w:w="3605" w:type="dxa"/>
          </w:tcPr>
          <w:p w14:paraId="7F5A0870" w14:textId="50C59E86" w:rsidR="001D7421" w:rsidRDefault="001D7421" w:rsidP="00EC1766">
            <w:pPr>
              <w:rPr>
                <w:lang w:eastAsia="sv-SE"/>
              </w:rPr>
            </w:pPr>
            <w:r>
              <w:rPr>
                <w:lang w:eastAsia="sv-SE"/>
              </w:rPr>
              <w:t>Cos phi</w:t>
            </w:r>
          </w:p>
        </w:tc>
      </w:tr>
      <w:tr w:rsidR="00B13B93" w:rsidRPr="00605925" w14:paraId="5FA3AC2A" w14:textId="77777777" w:rsidTr="00E051D8">
        <w:trPr>
          <w:trHeight w:val="32"/>
        </w:trPr>
        <w:tc>
          <w:tcPr>
            <w:tcW w:w="1517" w:type="dxa"/>
          </w:tcPr>
          <w:p w14:paraId="45FDB1B9" w14:textId="77777777" w:rsidR="00B13B93" w:rsidRDefault="00E051D8" w:rsidP="00EC1766">
            <w:pPr>
              <w:rPr>
                <w:lang w:eastAsia="sv-SE"/>
              </w:rPr>
            </w:pPr>
            <w:r>
              <w:rPr>
                <w:lang w:eastAsia="sv-SE"/>
              </w:rPr>
              <w:t>0070 = High data</w:t>
            </w:r>
          </w:p>
          <w:p w14:paraId="6DB6F590" w14:textId="21196CDF" w:rsidR="00E051D8" w:rsidRDefault="00E051D8" w:rsidP="00EC1766">
            <w:pPr>
              <w:rPr>
                <w:lang w:eastAsia="sv-SE"/>
              </w:rPr>
            </w:pPr>
            <w:r>
              <w:rPr>
                <w:lang w:eastAsia="sv-SE"/>
              </w:rPr>
              <w:t>0071 = Low data</w:t>
            </w:r>
          </w:p>
        </w:tc>
        <w:tc>
          <w:tcPr>
            <w:tcW w:w="2210" w:type="dxa"/>
          </w:tcPr>
          <w:p w14:paraId="1EF787E1" w14:textId="108F241B" w:rsidR="00B13B93" w:rsidRPr="001D7421" w:rsidRDefault="00E051D8" w:rsidP="00EC1766">
            <w:pPr>
              <w:rPr>
                <w:lang w:eastAsia="sv-SE"/>
              </w:rPr>
            </w:pPr>
            <w:r w:rsidRPr="00E051D8">
              <w:rPr>
                <w:lang w:eastAsia="sv-SE"/>
              </w:rPr>
              <w:t>s_alarm_mask_1</w:t>
            </w:r>
          </w:p>
        </w:tc>
        <w:tc>
          <w:tcPr>
            <w:tcW w:w="1682" w:type="dxa"/>
          </w:tcPr>
          <w:p w14:paraId="1924923D" w14:textId="157832A4" w:rsidR="00B13B93" w:rsidRDefault="00E051D8" w:rsidP="00EC1766">
            <w:pPr>
              <w:rPr>
                <w:lang w:eastAsia="sv-SE"/>
              </w:rPr>
            </w:pPr>
            <w:r>
              <w:rPr>
                <w:lang w:eastAsia="sv-SE"/>
              </w:rPr>
              <w:t>32-bit integer</w:t>
            </w:r>
          </w:p>
        </w:tc>
        <w:tc>
          <w:tcPr>
            <w:tcW w:w="3605" w:type="dxa"/>
          </w:tcPr>
          <w:p w14:paraId="178B8A6B" w14:textId="3BB28577" w:rsidR="00E051D8" w:rsidRPr="00B632B1" w:rsidRDefault="00E051D8" w:rsidP="00E051D8">
            <w:pPr>
              <w:rPr>
                <w:lang w:val="sv-SE" w:eastAsia="sv-SE"/>
              </w:rPr>
            </w:pPr>
            <w:r w:rsidRPr="00B632B1">
              <w:rPr>
                <w:lang w:val="sv-SE" w:eastAsia="sv-SE"/>
              </w:rPr>
              <w:t>Alarm bit mask</w:t>
            </w:r>
            <w:r w:rsidR="003C2096">
              <w:rPr>
                <w:lang w:val="sv-SE" w:eastAsia="sv-SE"/>
              </w:rPr>
              <w:t xml:space="preserve"> #1</w:t>
            </w:r>
            <w:r w:rsidRPr="00B632B1">
              <w:rPr>
                <w:lang w:val="sv-SE" w:eastAsia="sv-SE"/>
              </w:rPr>
              <w:t>:</w:t>
            </w:r>
          </w:p>
          <w:p w14:paraId="0E4FBEA4" w14:textId="77777777" w:rsidR="00B13B93" w:rsidRDefault="00E051D8" w:rsidP="00EC1766">
            <w:pPr>
              <w:rPr>
                <w:lang w:val="sv-SE" w:eastAsia="sv-SE"/>
              </w:rPr>
            </w:pPr>
            <w:r w:rsidRPr="00B632B1">
              <w:rPr>
                <w:b/>
                <w:lang w:val="sv-SE" w:eastAsia="sv-SE"/>
              </w:rPr>
              <w:t>Bit 0</w:t>
            </w:r>
            <w:r w:rsidRPr="00B632B1">
              <w:rPr>
                <w:lang w:val="sv-SE" w:eastAsia="sv-SE"/>
              </w:rPr>
              <w:t xml:space="preserve"> </w:t>
            </w:r>
            <w:r w:rsidRPr="00B632B1">
              <w:rPr>
                <w:lang w:val="sv-SE" w:eastAsia="sv-SE"/>
              </w:rPr>
              <w:tab/>
              <w:t xml:space="preserve">= </w:t>
            </w:r>
            <w:r>
              <w:rPr>
                <w:lang w:val="sv-SE" w:eastAsia="sv-SE"/>
              </w:rPr>
              <w:t>PP1 error OT</w:t>
            </w:r>
          </w:p>
          <w:p w14:paraId="5002856C" w14:textId="77777777" w:rsidR="00E051D8" w:rsidRDefault="00E051D8" w:rsidP="00EC1766">
            <w:pPr>
              <w:rPr>
                <w:lang w:val="sv-SE" w:eastAsia="sv-SE"/>
              </w:rPr>
            </w:pPr>
            <w:r>
              <w:rPr>
                <w:b/>
                <w:lang w:val="sv-SE" w:eastAsia="sv-SE"/>
              </w:rPr>
              <w:t>Bit 1</w:t>
            </w:r>
            <w:r w:rsidRPr="00B632B1">
              <w:rPr>
                <w:lang w:val="sv-SE" w:eastAsia="sv-SE"/>
              </w:rPr>
              <w:t xml:space="preserve"> </w:t>
            </w:r>
            <w:r w:rsidRPr="00B632B1">
              <w:rPr>
                <w:lang w:val="sv-SE" w:eastAsia="sv-SE"/>
              </w:rPr>
              <w:tab/>
              <w:t xml:space="preserve">= </w:t>
            </w:r>
            <w:r>
              <w:rPr>
                <w:lang w:val="sv-SE" w:eastAsia="sv-SE"/>
              </w:rPr>
              <w:t>PP1 error HB1</w:t>
            </w:r>
          </w:p>
          <w:p w14:paraId="5249873B" w14:textId="3EEC1093" w:rsidR="00E051D8" w:rsidRDefault="00E051D8" w:rsidP="00EC1766">
            <w:pPr>
              <w:rPr>
                <w:lang w:val="sv-SE" w:eastAsia="sv-SE"/>
              </w:rPr>
            </w:pPr>
            <w:r>
              <w:rPr>
                <w:b/>
                <w:lang w:val="sv-SE" w:eastAsia="sv-SE"/>
              </w:rPr>
              <w:t>Bit 2</w:t>
            </w:r>
            <w:r w:rsidRPr="00B632B1">
              <w:rPr>
                <w:lang w:val="sv-SE" w:eastAsia="sv-SE"/>
              </w:rPr>
              <w:t xml:space="preserve"> </w:t>
            </w:r>
            <w:r w:rsidRPr="00B632B1">
              <w:rPr>
                <w:lang w:val="sv-SE" w:eastAsia="sv-SE"/>
              </w:rPr>
              <w:tab/>
              <w:t xml:space="preserve">= </w:t>
            </w:r>
            <w:r>
              <w:rPr>
                <w:lang w:val="sv-SE" w:eastAsia="sv-SE"/>
              </w:rPr>
              <w:t>PP1 error HB2</w:t>
            </w:r>
          </w:p>
          <w:p w14:paraId="3F7149B3" w14:textId="77777777" w:rsidR="00E051D8" w:rsidRDefault="00E051D8" w:rsidP="00EC1766">
            <w:pPr>
              <w:rPr>
                <w:lang w:val="sv-SE" w:eastAsia="sv-SE"/>
              </w:rPr>
            </w:pPr>
            <w:r>
              <w:rPr>
                <w:b/>
                <w:lang w:val="sv-SE" w:eastAsia="sv-SE"/>
              </w:rPr>
              <w:t>Bit 3</w:t>
            </w:r>
            <w:r w:rsidRPr="00B632B1">
              <w:rPr>
                <w:lang w:val="sv-SE" w:eastAsia="sv-SE"/>
              </w:rPr>
              <w:t xml:space="preserve"> </w:t>
            </w:r>
            <w:r w:rsidRPr="00B632B1">
              <w:rPr>
                <w:lang w:val="sv-SE" w:eastAsia="sv-SE"/>
              </w:rPr>
              <w:tab/>
              <w:t xml:space="preserve">= </w:t>
            </w:r>
            <w:r>
              <w:rPr>
                <w:lang w:val="sv-SE" w:eastAsia="sv-SE"/>
              </w:rPr>
              <w:t>PP1 error HB3</w:t>
            </w:r>
          </w:p>
          <w:p w14:paraId="0253226F" w14:textId="70FE6F24" w:rsidR="00E051D8" w:rsidRDefault="00E051D8" w:rsidP="00E051D8">
            <w:pPr>
              <w:rPr>
                <w:lang w:val="sv-SE" w:eastAsia="sv-SE"/>
              </w:rPr>
            </w:pPr>
            <w:r>
              <w:rPr>
                <w:b/>
                <w:lang w:val="sv-SE" w:eastAsia="sv-SE"/>
              </w:rPr>
              <w:t>Bit 4</w:t>
            </w:r>
            <w:r w:rsidRPr="00B632B1">
              <w:rPr>
                <w:lang w:val="sv-SE" w:eastAsia="sv-SE"/>
              </w:rPr>
              <w:t xml:space="preserve"> </w:t>
            </w:r>
            <w:r w:rsidRPr="00B632B1">
              <w:rPr>
                <w:lang w:val="sv-SE" w:eastAsia="sv-SE"/>
              </w:rPr>
              <w:tab/>
              <w:t xml:space="preserve">= </w:t>
            </w:r>
            <w:r>
              <w:rPr>
                <w:lang w:val="sv-SE" w:eastAsia="sv-SE"/>
              </w:rPr>
              <w:t>PP2 error OT</w:t>
            </w:r>
          </w:p>
          <w:p w14:paraId="4A5CBE30" w14:textId="282E33A2" w:rsidR="00E051D8" w:rsidRDefault="00E051D8" w:rsidP="00E051D8">
            <w:pPr>
              <w:rPr>
                <w:lang w:val="sv-SE" w:eastAsia="sv-SE"/>
              </w:rPr>
            </w:pPr>
            <w:r>
              <w:rPr>
                <w:b/>
                <w:lang w:val="sv-SE" w:eastAsia="sv-SE"/>
              </w:rPr>
              <w:t>Bit 5</w:t>
            </w:r>
            <w:r w:rsidRPr="00B632B1">
              <w:rPr>
                <w:lang w:val="sv-SE" w:eastAsia="sv-SE"/>
              </w:rPr>
              <w:t xml:space="preserve"> </w:t>
            </w:r>
            <w:r w:rsidRPr="00B632B1">
              <w:rPr>
                <w:lang w:val="sv-SE" w:eastAsia="sv-SE"/>
              </w:rPr>
              <w:tab/>
              <w:t xml:space="preserve">= </w:t>
            </w:r>
            <w:r>
              <w:rPr>
                <w:lang w:val="sv-SE" w:eastAsia="sv-SE"/>
              </w:rPr>
              <w:t>PP2 error HB1</w:t>
            </w:r>
          </w:p>
          <w:p w14:paraId="62F90451" w14:textId="79C6AA0F" w:rsidR="00E051D8" w:rsidRDefault="00E051D8" w:rsidP="00E051D8">
            <w:pPr>
              <w:rPr>
                <w:lang w:val="sv-SE" w:eastAsia="sv-SE"/>
              </w:rPr>
            </w:pPr>
            <w:r>
              <w:rPr>
                <w:b/>
                <w:lang w:val="sv-SE" w:eastAsia="sv-SE"/>
              </w:rPr>
              <w:t>Bit 6</w:t>
            </w:r>
            <w:r w:rsidRPr="00B632B1">
              <w:rPr>
                <w:lang w:val="sv-SE" w:eastAsia="sv-SE"/>
              </w:rPr>
              <w:t xml:space="preserve"> </w:t>
            </w:r>
            <w:r w:rsidRPr="00B632B1">
              <w:rPr>
                <w:lang w:val="sv-SE" w:eastAsia="sv-SE"/>
              </w:rPr>
              <w:tab/>
              <w:t xml:space="preserve">= </w:t>
            </w:r>
            <w:r>
              <w:rPr>
                <w:lang w:val="sv-SE" w:eastAsia="sv-SE"/>
              </w:rPr>
              <w:t>PP2 error HB2</w:t>
            </w:r>
          </w:p>
          <w:p w14:paraId="380F497D" w14:textId="77777777" w:rsidR="00E051D8" w:rsidRDefault="00E051D8" w:rsidP="00E051D8">
            <w:pPr>
              <w:rPr>
                <w:lang w:val="sv-SE" w:eastAsia="sv-SE"/>
              </w:rPr>
            </w:pPr>
            <w:r>
              <w:rPr>
                <w:b/>
                <w:lang w:val="sv-SE" w:eastAsia="sv-SE"/>
              </w:rPr>
              <w:t>Bit 7</w:t>
            </w:r>
            <w:r w:rsidRPr="00B632B1">
              <w:rPr>
                <w:lang w:val="sv-SE" w:eastAsia="sv-SE"/>
              </w:rPr>
              <w:t xml:space="preserve"> </w:t>
            </w:r>
            <w:r w:rsidRPr="00B632B1">
              <w:rPr>
                <w:lang w:val="sv-SE" w:eastAsia="sv-SE"/>
              </w:rPr>
              <w:tab/>
              <w:t xml:space="preserve">= </w:t>
            </w:r>
            <w:r>
              <w:rPr>
                <w:lang w:val="sv-SE" w:eastAsia="sv-SE"/>
              </w:rPr>
              <w:t>PP2 error HB3</w:t>
            </w:r>
          </w:p>
          <w:p w14:paraId="44201436" w14:textId="7A77AF82" w:rsidR="00E051D8" w:rsidRDefault="00E051D8" w:rsidP="00E051D8">
            <w:pPr>
              <w:rPr>
                <w:lang w:val="sv-SE" w:eastAsia="sv-SE"/>
              </w:rPr>
            </w:pPr>
            <w:r>
              <w:rPr>
                <w:b/>
                <w:lang w:val="sv-SE" w:eastAsia="sv-SE"/>
              </w:rPr>
              <w:t>Bit 8</w:t>
            </w:r>
            <w:r w:rsidRPr="00B632B1">
              <w:rPr>
                <w:lang w:val="sv-SE" w:eastAsia="sv-SE"/>
              </w:rPr>
              <w:t xml:space="preserve"> </w:t>
            </w:r>
            <w:r w:rsidRPr="00B632B1">
              <w:rPr>
                <w:lang w:val="sv-SE" w:eastAsia="sv-SE"/>
              </w:rPr>
              <w:tab/>
              <w:t xml:space="preserve">= </w:t>
            </w:r>
            <w:r>
              <w:rPr>
                <w:lang w:val="sv-SE" w:eastAsia="sv-SE"/>
              </w:rPr>
              <w:t>PP3 error OT</w:t>
            </w:r>
          </w:p>
          <w:p w14:paraId="1DB43C47" w14:textId="20929DD6" w:rsidR="00E051D8" w:rsidRDefault="00E051D8" w:rsidP="00E051D8">
            <w:pPr>
              <w:rPr>
                <w:lang w:val="sv-SE" w:eastAsia="sv-SE"/>
              </w:rPr>
            </w:pPr>
            <w:r>
              <w:rPr>
                <w:b/>
                <w:lang w:val="sv-SE" w:eastAsia="sv-SE"/>
              </w:rPr>
              <w:t>Bit 9</w:t>
            </w:r>
            <w:r w:rsidRPr="00B632B1">
              <w:rPr>
                <w:lang w:val="sv-SE" w:eastAsia="sv-SE"/>
              </w:rPr>
              <w:t xml:space="preserve"> </w:t>
            </w:r>
            <w:r w:rsidRPr="00B632B1">
              <w:rPr>
                <w:lang w:val="sv-SE" w:eastAsia="sv-SE"/>
              </w:rPr>
              <w:tab/>
              <w:t xml:space="preserve">= </w:t>
            </w:r>
            <w:r>
              <w:rPr>
                <w:lang w:val="sv-SE" w:eastAsia="sv-SE"/>
              </w:rPr>
              <w:t>PP3 error HB1</w:t>
            </w:r>
          </w:p>
          <w:p w14:paraId="26792F69" w14:textId="6134B3D0" w:rsidR="00E051D8" w:rsidRDefault="00E051D8" w:rsidP="00E051D8">
            <w:pPr>
              <w:rPr>
                <w:lang w:val="sv-SE" w:eastAsia="sv-SE"/>
              </w:rPr>
            </w:pPr>
            <w:r>
              <w:rPr>
                <w:b/>
                <w:lang w:val="sv-SE" w:eastAsia="sv-SE"/>
              </w:rPr>
              <w:t>Bit 10</w:t>
            </w:r>
            <w:r w:rsidRPr="00B632B1">
              <w:rPr>
                <w:lang w:val="sv-SE" w:eastAsia="sv-SE"/>
              </w:rPr>
              <w:t xml:space="preserve"> </w:t>
            </w:r>
            <w:r w:rsidRPr="00B632B1">
              <w:rPr>
                <w:lang w:val="sv-SE" w:eastAsia="sv-SE"/>
              </w:rPr>
              <w:tab/>
              <w:t xml:space="preserve">= </w:t>
            </w:r>
            <w:r>
              <w:rPr>
                <w:lang w:val="sv-SE" w:eastAsia="sv-SE"/>
              </w:rPr>
              <w:t>PP3 error HB2</w:t>
            </w:r>
          </w:p>
          <w:p w14:paraId="5344CD41" w14:textId="77777777" w:rsidR="00E051D8" w:rsidRDefault="00E051D8" w:rsidP="00E051D8">
            <w:pPr>
              <w:rPr>
                <w:lang w:val="sv-SE" w:eastAsia="sv-SE"/>
              </w:rPr>
            </w:pPr>
            <w:r>
              <w:rPr>
                <w:b/>
                <w:lang w:val="sv-SE" w:eastAsia="sv-SE"/>
              </w:rPr>
              <w:t>Bit 11</w:t>
            </w:r>
            <w:r w:rsidRPr="00B632B1">
              <w:rPr>
                <w:lang w:val="sv-SE" w:eastAsia="sv-SE"/>
              </w:rPr>
              <w:t xml:space="preserve"> </w:t>
            </w:r>
            <w:r w:rsidRPr="00B632B1">
              <w:rPr>
                <w:lang w:val="sv-SE" w:eastAsia="sv-SE"/>
              </w:rPr>
              <w:tab/>
              <w:t xml:space="preserve">= </w:t>
            </w:r>
            <w:r>
              <w:rPr>
                <w:lang w:val="sv-SE" w:eastAsia="sv-SE"/>
              </w:rPr>
              <w:t>PP3 error HB3</w:t>
            </w:r>
          </w:p>
          <w:p w14:paraId="311F805A" w14:textId="331067D8" w:rsidR="00E051D8" w:rsidRDefault="00E051D8" w:rsidP="00E051D8">
            <w:pPr>
              <w:rPr>
                <w:lang w:val="sv-SE" w:eastAsia="sv-SE"/>
              </w:rPr>
            </w:pPr>
            <w:r>
              <w:rPr>
                <w:b/>
                <w:lang w:val="sv-SE" w:eastAsia="sv-SE"/>
              </w:rPr>
              <w:t>Bit 12</w:t>
            </w:r>
            <w:r w:rsidRPr="00B632B1">
              <w:rPr>
                <w:lang w:val="sv-SE" w:eastAsia="sv-SE"/>
              </w:rPr>
              <w:t xml:space="preserve"> </w:t>
            </w:r>
            <w:r w:rsidRPr="00B632B1">
              <w:rPr>
                <w:lang w:val="sv-SE" w:eastAsia="sv-SE"/>
              </w:rPr>
              <w:tab/>
              <w:t xml:space="preserve">= </w:t>
            </w:r>
            <w:r>
              <w:rPr>
                <w:lang w:val="sv-SE" w:eastAsia="sv-SE"/>
              </w:rPr>
              <w:t>PP4 error OT</w:t>
            </w:r>
          </w:p>
          <w:p w14:paraId="208BD5DD" w14:textId="4F009FE5" w:rsidR="00E051D8" w:rsidRDefault="00E051D8" w:rsidP="00E051D8">
            <w:pPr>
              <w:rPr>
                <w:lang w:val="sv-SE" w:eastAsia="sv-SE"/>
              </w:rPr>
            </w:pPr>
            <w:r>
              <w:rPr>
                <w:b/>
                <w:lang w:val="sv-SE" w:eastAsia="sv-SE"/>
              </w:rPr>
              <w:t>Bit 13</w:t>
            </w:r>
            <w:r w:rsidRPr="00B632B1">
              <w:rPr>
                <w:lang w:val="sv-SE" w:eastAsia="sv-SE"/>
              </w:rPr>
              <w:t xml:space="preserve"> </w:t>
            </w:r>
            <w:r w:rsidRPr="00B632B1">
              <w:rPr>
                <w:lang w:val="sv-SE" w:eastAsia="sv-SE"/>
              </w:rPr>
              <w:tab/>
              <w:t xml:space="preserve">= </w:t>
            </w:r>
            <w:r>
              <w:rPr>
                <w:lang w:val="sv-SE" w:eastAsia="sv-SE"/>
              </w:rPr>
              <w:t>PP4 error HB1</w:t>
            </w:r>
          </w:p>
          <w:p w14:paraId="2F98389B" w14:textId="51A8C87F" w:rsidR="00E051D8" w:rsidRDefault="00E051D8" w:rsidP="00E051D8">
            <w:pPr>
              <w:rPr>
                <w:lang w:val="sv-SE" w:eastAsia="sv-SE"/>
              </w:rPr>
            </w:pPr>
            <w:r>
              <w:rPr>
                <w:b/>
                <w:lang w:val="sv-SE" w:eastAsia="sv-SE"/>
              </w:rPr>
              <w:t>Bit 14</w:t>
            </w:r>
            <w:r w:rsidRPr="00B632B1">
              <w:rPr>
                <w:lang w:val="sv-SE" w:eastAsia="sv-SE"/>
              </w:rPr>
              <w:t xml:space="preserve"> </w:t>
            </w:r>
            <w:r w:rsidRPr="00B632B1">
              <w:rPr>
                <w:lang w:val="sv-SE" w:eastAsia="sv-SE"/>
              </w:rPr>
              <w:tab/>
              <w:t xml:space="preserve">= </w:t>
            </w:r>
            <w:r>
              <w:rPr>
                <w:lang w:val="sv-SE" w:eastAsia="sv-SE"/>
              </w:rPr>
              <w:t>PP4 error HB2</w:t>
            </w:r>
          </w:p>
          <w:p w14:paraId="7188E3D2" w14:textId="77777777" w:rsidR="00E051D8" w:rsidRDefault="00E051D8" w:rsidP="00E051D8">
            <w:pPr>
              <w:rPr>
                <w:lang w:val="sv-SE" w:eastAsia="sv-SE"/>
              </w:rPr>
            </w:pPr>
            <w:r>
              <w:rPr>
                <w:b/>
                <w:lang w:val="sv-SE" w:eastAsia="sv-SE"/>
              </w:rPr>
              <w:t>Bit 15</w:t>
            </w:r>
            <w:r w:rsidRPr="00B632B1">
              <w:rPr>
                <w:lang w:val="sv-SE" w:eastAsia="sv-SE"/>
              </w:rPr>
              <w:t xml:space="preserve"> </w:t>
            </w:r>
            <w:r w:rsidRPr="00B632B1">
              <w:rPr>
                <w:lang w:val="sv-SE" w:eastAsia="sv-SE"/>
              </w:rPr>
              <w:tab/>
              <w:t xml:space="preserve">= </w:t>
            </w:r>
            <w:r>
              <w:rPr>
                <w:lang w:val="sv-SE" w:eastAsia="sv-SE"/>
              </w:rPr>
              <w:t>PP4 error HB3</w:t>
            </w:r>
          </w:p>
          <w:p w14:paraId="51A77EA1" w14:textId="4ED1791F" w:rsidR="00E051D8" w:rsidRDefault="00E051D8" w:rsidP="00E051D8">
            <w:pPr>
              <w:rPr>
                <w:lang w:val="sv-SE" w:eastAsia="sv-SE"/>
              </w:rPr>
            </w:pPr>
            <w:r>
              <w:rPr>
                <w:b/>
                <w:lang w:val="sv-SE" w:eastAsia="sv-SE"/>
              </w:rPr>
              <w:t>Bit 16</w:t>
            </w:r>
            <w:r w:rsidRPr="00B632B1">
              <w:rPr>
                <w:lang w:val="sv-SE" w:eastAsia="sv-SE"/>
              </w:rPr>
              <w:t xml:space="preserve"> </w:t>
            </w:r>
            <w:r w:rsidRPr="00B632B1">
              <w:rPr>
                <w:lang w:val="sv-SE" w:eastAsia="sv-SE"/>
              </w:rPr>
              <w:tab/>
              <w:t xml:space="preserve">= </w:t>
            </w:r>
            <w:r>
              <w:rPr>
                <w:lang w:val="sv-SE" w:eastAsia="sv-SE"/>
              </w:rPr>
              <w:t>PP5 error OT</w:t>
            </w:r>
          </w:p>
          <w:p w14:paraId="21B1CC9E" w14:textId="595DAA01" w:rsidR="00E051D8" w:rsidRDefault="00E051D8" w:rsidP="00E051D8">
            <w:pPr>
              <w:rPr>
                <w:lang w:val="sv-SE" w:eastAsia="sv-SE"/>
              </w:rPr>
            </w:pPr>
            <w:r>
              <w:rPr>
                <w:b/>
                <w:lang w:val="sv-SE" w:eastAsia="sv-SE"/>
              </w:rPr>
              <w:t>Bit 17</w:t>
            </w:r>
            <w:r w:rsidRPr="00B632B1">
              <w:rPr>
                <w:lang w:val="sv-SE" w:eastAsia="sv-SE"/>
              </w:rPr>
              <w:t xml:space="preserve"> </w:t>
            </w:r>
            <w:r w:rsidRPr="00B632B1">
              <w:rPr>
                <w:lang w:val="sv-SE" w:eastAsia="sv-SE"/>
              </w:rPr>
              <w:tab/>
              <w:t xml:space="preserve">= </w:t>
            </w:r>
            <w:r>
              <w:rPr>
                <w:lang w:val="sv-SE" w:eastAsia="sv-SE"/>
              </w:rPr>
              <w:t>PP5 error HB1</w:t>
            </w:r>
          </w:p>
          <w:p w14:paraId="3D0392FB" w14:textId="3ED18683" w:rsidR="00E051D8" w:rsidRDefault="00E051D8" w:rsidP="00E051D8">
            <w:pPr>
              <w:rPr>
                <w:lang w:val="sv-SE" w:eastAsia="sv-SE"/>
              </w:rPr>
            </w:pPr>
            <w:r>
              <w:rPr>
                <w:b/>
                <w:lang w:val="sv-SE" w:eastAsia="sv-SE"/>
              </w:rPr>
              <w:t>Bit 18</w:t>
            </w:r>
            <w:r w:rsidRPr="00B632B1">
              <w:rPr>
                <w:lang w:val="sv-SE" w:eastAsia="sv-SE"/>
              </w:rPr>
              <w:t xml:space="preserve"> </w:t>
            </w:r>
            <w:r w:rsidRPr="00B632B1">
              <w:rPr>
                <w:lang w:val="sv-SE" w:eastAsia="sv-SE"/>
              </w:rPr>
              <w:tab/>
              <w:t xml:space="preserve">= </w:t>
            </w:r>
            <w:r>
              <w:rPr>
                <w:lang w:val="sv-SE" w:eastAsia="sv-SE"/>
              </w:rPr>
              <w:t>PP5 error HB2</w:t>
            </w:r>
          </w:p>
          <w:p w14:paraId="6BC2A4BC" w14:textId="77777777" w:rsidR="00E051D8" w:rsidRDefault="00E051D8" w:rsidP="00E051D8">
            <w:pPr>
              <w:rPr>
                <w:lang w:val="sv-SE" w:eastAsia="sv-SE"/>
              </w:rPr>
            </w:pPr>
            <w:r>
              <w:rPr>
                <w:b/>
                <w:lang w:val="sv-SE" w:eastAsia="sv-SE"/>
              </w:rPr>
              <w:t>Bit 19</w:t>
            </w:r>
            <w:r w:rsidRPr="00B632B1">
              <w:rPr>
                <w:lang w:val="sv-SE" w:eastAsia="sv-SE"/>
              </w:rPr>
              <w:t xml:space="preserve"> </w:t>
            </w:r>
            <w:r w:rsidRPr="00B632B1">
              <w:rPr>
                <w:lang w:val="sv-SE" w:eastAsia="sv-SE"/>
              </w:rPr>
              <w:tab/>
              <w:t xml:space="preserve">= </w:t>
            </w:r>
            <w:r>
              <w:rPr>
                <w:lang w:val="sv-SE" w:eastAsia="sv-SE"/>
              </w:rPr>
              <w:t>PP5 error HB3</w:t>
            </w:r>
          </w:p>
          <w:p w14:paraId="5B83349C" w14:textId="41718998" w:rsidR="00E051D8" w:rsidRDefault="00E051D8" w:rsidP="00E051D8">
            <w:pPr>
              <w:rPr>
                <w:lang w:val="sv-SE" w:eastAsia="sv-SE"/>
              </w:rPr>
            </w:pPr>
            <w:r>
              <w:rPr>
                <w:b/>
                <w:lang w:val="sv-SE" w:eastAsia="sv-SE"/>
              </w:rPr>
              <w:t>Bit 20</w:t>
            </w:r>
            <w:r w:rsidRPr="00B632B1">
              <w:rPr>
                <w:lang w:val="sv-SE" w:eastAsia="sv-SE"/>
              </w:rPr>
              <w:t xml:space="preserve"> </w:t>
            </w:r>
            <w:r w:rsidRPr="00B632B1">
              <w:rPr>
                <w:lang w:val="sv-SE" w:eastAsia="sv-SE"/>
              </w:rPr>
              <w:tab/>
              <w:t xml:space="preserve">= </w:t>
            </w:r>
            <w:r>
              <w:rPr>
                <w:lang w:val="sv-SE" w:eastAsia="sv-SE"/>
              </w:rPr>
              <w:t>PP6 error OT</w:t>
            </w:r>
          </w:p>
          <w:p w14:paraId="538625EE" w14:textId="5C23788E" w:rsidR="00E051D8" w:rsidRDefault="00E051D8" w:rsidP="00E051D8">
            <w:pPr>
              <w:rPr>
                <w:lang w:val="sv-SE" w:eastAsia="sv-SE"/>
              </w:rPr>
            </w:pPr>
            <w:r>
              <w:rPr>
                <w:b/>
                <w:lang w:val="sv-SE" w:eastAsia="sv-SE"/>
              </w:rPr>
              <w:t>Bit 21</w:t>
            </w:r>
            <w:r w:rsidRPr="00B632B1">
              <w:rPr>
                <w:lang w:val="sv-SE" w:eastAsia="sv-SE"/>
              </w:rPr>
              <w:t xml:space="preserve"> </w:t>
            </w:r>
            <w:r w:rsidRPr="00B632B1">
              <w:rPr>
                <w:lang w:val="sv-SE" w:eastAsia="sv-SE"/>
              </w:rPr>
              <w:tab/>
              <w:t xml:space="preserve">= </w:t>
            </w:r>
            <w:r>
              <w:rPr>
                <w:lang w:val="sv-SE" w:eastAsia="sv-SE"/>
              </w:rPr>
              <w:t>PP6 error HB1</w:t>
            </w:r>
          </w:p>
          <w:p w14:paraId="5C69EC75" w14:textId="6F3CB4EE" w:rsidR="00E051D8" w:rsidRDefault="00E051D8" w:rsidP="00E051D8">
            <w:pPr>
              <w:rPr>
                <w:lang w:val="sv-SE" w:eastAsia="sv-SE"/>
              </w:rPr>
            </w:pPr>
            <w:r>
              <w:rPr>
                <w:b/>
                <w:lang w:val="sv-SE" w:eastAsia="sv-SE"/>
              </w:rPr>
              <w:t>Bit 22</w:t>
            </w:r>
            <w:r w:rsidRPr="00B632B1">
              <w:rPr>
                <w:lang w:val="sv-SE" w:eastAsia="sv-SE"/>
              </w:rPr>
              <w:t xml:space="preserve"> </w:t>
            </w:r>
            <w:r w:rsidRPr="00B632B1">
              <w:rPr>
                <w:lang w:val="sv-SE" w:eastAsia="sv-SE"/>
              </w:rPr>
              <w:tab/>
              <w:t xml:space="preserve">= </w:t>
            </w:r>
            <w:r>
              <w:rPr>
                <w:lang w:val="sv-SE" w:eastAsia="sv-SE"/>
              </w:rPr>
              <w:t>PP6 error HB2</w:t>
            </w:r>
          </w:p>
          <w:p w14:paraId="454F1AB4" w14:textId="77777777" w:rsidR="00E051D8" w:rsidRDefault="00E051D8" w:rsidP="00E051D8">
            <w:pPr>
              <w:rPr>
                <w:lang w:val="sv-SE" w:eastAsia="sv-SE"/>
              </w:rPr>
            </w:pPr>
            <w:r>
              <w:rPr>
                <w:b/>
                <w:lang w:val="sv-SE" w:eastAsia="sv-SE"/>
              </w:rPr>
              <w:t>Bit 23</w:t>
            </w:r>
            <w:r w:rsidRPr="00B632B1">
              <w:rPr>
                <w:lang w:val="sv-SE" w:eastAsia="sv-SE"/>
              </w:rPr>
              <w:t xml:space="preserve"> </w:t>
            </w:r>
            <w:r w:rsidRPr="00B632B1">
              <w:rPr>
                <w:lang w:val="sv-SE" w:eastAsia="sv-SE"/>
              </w:rPr>
              <w:tab/>
              <w:t xml:space="preserve">= </w:t>
            </w:r>
            <w:r>
              <w:rPr>
                <w:lang w:val="sv-SE" w:eastAsia="sv-SE"/>
              </w:rPr>
              <w:t>PP6 error HB3</w:t>
            </w:r>
          </w:p>
          <w:p w14:paraId="229DE70C" w14:textId="77777777" w:rsidR="00E051D8" w:rsidRDefault="00E051D8" w:rsidP="00E051D8">
            <w:pPr>
              <w:rPr>
                <w:lang w:val="sv-SE" w:eastAsia="sv-SE"/>
              </w:rPr>
            </w:pPr>
            <w:r>
              <w:rPr>
                <w:b/>
                <w:lang w:val="sv-SE" w:eastAsia="sv-SE"/>
              </w:rPr>
              <w:t>Bit 24</w:t>
            </w:r>
            <w:r w:rsidRPr="00B632B1">
              <w:rPr>
                <w:lang w:val="sv-SE" w:eastAsia="sv-SE"/>
              </w:rPr>
              <w:t xml:space="preserve"> </w:t>
            </w:r>
            <w:r w:rsidRPr="00B632B1">
              <w:rPr>
                <w:lang w:val="sv-SE" w:eastAsia="sv-SE"/>
              </w:rPr>
              <w:tab/>
              <w:t xml:space="preserve">= </w:t>
            </w:r>
            <w:r w:rsidRPr="00E051D8">
              <w:rPr>
                <w:lang w:val="sv-SE" w:eastAsia="sv-SE"/>
              </w:rPr>
              <w:t>SCC2 supply error #1</w:t>
            </w:r>
          </w:p>
          <w:p w14:paraId="66BA33AE" w14:textId="0C6377D7" w:rsidR="00E051D8" w:rsidRPr="00836704" w:rsidRDefault="00E051D8" w:rsidP="00E051D8">
            <w:pPr>
              <w:rPr>
                <w:lang w:eastAsia="sv-SE"/>
              </w:rPr>
            </w:pPr>
            <w:r w:rsidRPr="00836704">
              <w:rPr>
                <w:b/>
                <w:lang w:eastAsia="sv-SE"/>
              </w:rPr>
              <w:t>Bit 25</w:t>
            </w:r>
            <w:r w:rsidRPr="00836704">
              <w:rPr>
                <w:lang w:eastAsia="sv-SE"/>
              </w:rPr>
              <w:t xml:space="preserve"> </w:t>
            </w:r>
            <w:r w:rsidRPr="00836704">
              <w:rPr>
                <w:lang w:eastAsia="sv-SE"/>
              </w:rPr>
              <w:tab/>
              <w:t>= SCC2 supply error #2</w:t>
            </w:r>
          </w:p>
          <w:p w14:paraId="2D7A1E27" w14:textId="4D54EEB2" w:rsidR="00E051D8" w:rsidRPr="00836704" w:rsidRDefault="00E051D8" w:rsidP="00E051D8">
            <w:pPr>
              <w:rPr>
                <w:lang w:eastAsia="sv-SE"/>
              </w:rPr>
            </w:pPr>
            <w:r w:rsidRPr="00836704">
              <w:rPr>
                <w:b/>
                <w:lang w:eastAsia="sv-SE"/>
              </w:rPr>
              <w:t>Bit 26</w:t>
            </w:r>
            <w:r w:rsidRPr="00836704">
              <w:rPr>
                <w:lang w:eastAsia="sv-SE"/>
              </w:rPr>
              <w:t xml:space="preserve"> </w:t>
            </w:r>
            <w:r w:rsidRPr="00836704">
              <w:rPr>
                <w:lang w:eastAsia="sv-SE"/>
              </w:rPr>
              <w:tab/>
              <w:t>= SCC2 supply error #3</w:t>
            </w:r>
          </w:p>
          <w:p w14:paraId="768B242F" w14:textId="7692BA88" w:rsidR="00E051D8" w:rsidRPr="00836704" w:rsidRDefault="00E051D8" w:rsidP="00E051D8">
            <w:pPr>
              <w:rPr>
                <w:lang w:eastAsia="sv-SE"/>
              </w:rPr>
            </w:pPr>
            <w:r w:rsidRPr="00836704">
              <w:rPr>
                <w:b/>
                <w:lang w:eastAsia="sv-SE"/>
              </w:rPr>
              <w:t>Bit 27</w:t>
            </w:r>
            <w:r w:rsidRPr="00836704">
              <w:rPr>
                <w:lang w:eastAsia="sv-SE"/>
              </w:rPr>
              <w:t xml:space="preserve"> </w:t>
            </w:r>
            <w:r w:rsidRPr="00836704">
              <w:rPr>
                <w:lang w:eastAsia="sv-SE"/>
              </w:rPr>
              <w:tab/>
              <w:t>= SCC2 watchdog error</w:t>
            </w:r>
          </w:p>
          <w:p w14:paraId="2B0AFD49" w14:textId="1C22D548" w:rsidR="00E051D8" w:rsidRPr="00836704" w:rsidRDefault="00E051D8" w:rsidP="003C2096">
            <w:pPr>
              <w:rPr>
                <w:lang w:eastAsia="sv-SE"/>
              </w:rPr>
            </w:pPr>
            <w:r w:rsidRPr="00836704">
              <w:rPr>
                <w:b/>
                <w:lang w:eastAsia="sv-SE"/>
              </w:rPr>
              <w:t>Bit 28</w:t>
            </w:r>
            <w:r w:rsidRPr="00836704">
              <w:rPr>
                <w:lang w:eastAsia="sv-SE"/>
              </w:rPr>
              <w:t xml:space="preserve"> </w:t>
            </w:r>
            <w:r w:rsidRPr="00836704">
              <w:rPr>
                <w:lang w:eastAsia="sv-SE"/>
              </w:rPr>
              <w:tab/>
              <w:t xml:space="preserve">= </w:t>
            </w:r>
            <w:r w:rsidR="003C2096" w:rsidRPr="00836704">
              <w:rPr>
                <w:lang w:eastAsia="sv-SE"/>
              </w:rPr>
              <w:t>SCC2 hardware error</w:t>
            </w:r>
          </w:p>
        </w:tc>
      </w:tr>
      <w:tr w:rsidR="003C2096" w:rsidRPr="00605925" w14:paraId="3E6FFCD0" w14:textId="77777777" w:rsidTr="00E051D8">
        <w:trPr>
          <w:trHeight w:val="32"/>
        </w:trPr>
        <w:tc>
          <w:tcPr>
            <w:tcW w:w="1517" w:type="dxa"/>
          </w:tcPr>
          <w:p w14:paraId="5F3A2D44" w14:textId="03DAA1C3" w:rsidR="003C2096" w:rsidRDefault="003C2096" w:rsidP="003C2096">
            <w:pPr>
              <w:rPr>
                <w:lang w:eastAsia="sv-SE"/>
              </w:rPr>
            </w:pPr>
            <w:r>
              <w:rPr>
                <w:lang w:eastAsia="sv-SE"/>
              </w:rPr>
              <w:t>0072 = High data</w:t>
            </w:r>
          </w:p>
          <w:p w14:paraId="7F26CDB3" w14:textId="6E34CDB6" w:rsidR="003C2096" w:rsidRDefault="003C2096" w:rsidP="003C2096">
            <w:pPr>
              <w:rPr>
                <w:lang w:eastAsia="sv-SE"/>
              </w:rPr>
            </w:pPr>
            <w:r>
              <w:rPr>
                <w:lang w:eastAsia="sv-SE"/>
              </w:rPr>
              <w:t>0073 = Low data</w:t>
            </w:r>
          </w:p>
        </w:tc>
        <w:tc>
          <w:tcPr>
            <w:tcW w:w="2210" w:type="dxa"/>
          </w:tcPr>
          <w:p w14:paraId="0EAE4377" w14:textId="2E9A2D6E" w:rsidR="003C2096" w:rsidRPr="001D7421" w:rsidRDefault="003C2096" w:rsidP="003C2096">
            <w:pPr>
              <w:rPr>
                <w:lang w:eastAsia="sv-SE"/>
              </w:rPr>
            </w:pPr>
            <w:r>
              <w:rPr>
                <w:lang w:eastAsia="sv-SE"/>
              </w:rPr>
              <w:t>s_alarm_mask_2</w:t>
            </w:r>
          </w:p>
        </w:tc>
        <w:tc>
          <w:tcPr>
            <w:tcW w:w="1682" w:type="dxa"/>
          </w:tcPr>
          <w:p w14:paraId="4E5EF463" w14:textId="6B0404D4" w:rsidR="003C2096" w:rsidRDefault="003C2096" w:rsidP="003C2096">
            <w:pPr>
              <w:rPr>
                <w:lang w:eastAsia="sv-SE"/>
              </w:rPr>
            </w:pPr>
            <w:r>
              <w:rPr>
                <w:lang w:eastAsia="sv-SE"/>
              </w:rPr>
              <w:t>32-bit integer</w:t>
            </w:r>
          </w:p>
        </w:tc>
        <w:tc>
          <w:tcPr>
            <w:tcW w:w="3605" w:type="dxa"/>
          </w:tcPr>
          <w:p w14:paraId="0D0F33C0" w14:textId="45855AC8" w:rsidR="003C2096" w:rsidRPr="00B632B1" w:rsidRDefault="003C2096" w:rsidP="003C2096">
            <w:pPr>
              <w:rPr>
                <w:lang w:val="sv-SE" w:eastAsia="sv-SE"/>
              </w:rPr>
            </w:pPr>
            <w:r w:rsidRPr="00B632B1">
              <w:rPr>
                <w:lang w:val="sv-SE" w:eastAsia="sv-SE"/>
              </w:rPr>
              <w:t>Alarm bit mask</w:t>
            </w:r>
            <w:r>
              <w:rPr>
                <w:lang w:val="sv-SE" w:eastAsia="sv-SE"/>
              </w:rPr>
              <w:t xml:space="preserve"> #2</w:t>
            </w:r>
            <w:r w:rsidRPr="00B632B1">
              <w:rPr>
                <w:lang w:val="sv-SE" w:eastAsia="sv-SE"/>
              </w:rPr>
              <w:t>:</w:t>
            </w:r>
          </w:p>
          <w:p w14:paraId="1B40FF41" w14:textId="7770E75B" w:rsidR="003C2096" w:rsidRDefault="003C2096" w:rsidP="003C2096">
            <w:pPr>
              <w:rPr>
                <w:lang w:val="sv-SE" w:eastAsia="sv-SE"/>
              </w:rPr>
            </w:pPr>
            <w:r w:rsidRPr="00B632B1">
              <w:rPr>
                <w:b/>
                <w:lang w:val="sv-SE" w:eastAsia="sv-SE"/>
              </w:rPr>
              <w:t>Bit 0</w:t>
            </w:r>
            <w:r w:rsidRPr="00B632B1">
              <w:rPr>
                <w:lang w:val="sv-SE" w:eastAsia="sv-SE"/>
              </w:rPr>
              <w:t xml:space="preserve"> </w:t>
            </w:r>
            <w:r w:rsidRPr="00B632B1">
              <w:rPr>
                <w:lang w:val="sv-SE" w:eastAsia="sv-SE"/>
              </w:rPr>
              <w:tab/>
              <w:t xml:space="preserve">= </w:t>
            </w:r>
            <w:r w:rsidRPr="003C2096">
              <w:rPr>
                <w:lang w:val="sv-SE" w:eastAsia="sv-SE"/>
              </w:rPr>
              <w:t>Overcurrent PP1-3</w:t>
            </w:r>
          </w:p>
          <w:p w14:paraId="278D246D" w14:textId="36D0DEC2" w:rsidR="003C2096" w:rsidRDefault="003C2096" w:rsidP="003C2096">
            <w:pPr>
              <w:rPr>
                <w:lang w:val="sv-SE" w:eastAsia="sv-SE"/>
              </w:rPr>
            </w:pPr>
            <w:r>
              <w:rPr>
                <w:b/>
                <w:lang w:val="sv-SE" w:eastAsia="sv-SE"/>
              </w:rPr>
              <w:t>Bit 1</w:t>
            </w:r>
            <w:r w:rsidRPr="00B632B1">
              <w:rPr>
                <w:lang w:val="sv-SE" w:eastAsia="sv-SE"/>
              </w:rPr>
              <w:t xml:space="preserve"> </w:t>
            </w:r>
            <w:r w:rsidRPr="00B632B1">
              <w:rPr>
                <w:lang w:val="sv-SE" w:eastAsia="sv-SE"/>
              </w:rPr>
              <w:tab/>
              <w:t xml:space="preserve">= </w:t>
            </w:r>
            <w:r w:rsidRPr="003C2096">
              <w:rPr>
                <w:lang w:val="sv-SE" w:eastAsia="sv-SE"/>
              </w:rPr>
              <w:t>DC undervoltage PP1</w:t>
            </w:r>
          </w:p>
          <w:p w14:paraId="6CBB2BD5" w14:textId="537410C1" w:rsidR="003C2096" w:rsidRPr="00836704" w:rsidRDefault="003C2096" w:rsidP="003C2096">
            <w:pPr>
              <w:rPr>
                <w:lang w:eastAsia="sv-SE"/>
              </w:rPr>
            </w:pPr>
            <w:r w:rsidRPr="00836704">
              <w:rPr>
                <w:b/>
                <w:lang w:eastAsia="sv-SE"/>
              </w:rPr>
              <w:t>Bit 2</w:t>
            </w:r>
            <w:r w:rsidRPr="00836704">
              <w:rPr>
                <w:lang w:eastAsia="sv-SE"/>
              </w:rPr>
              <w:t xml:space="preserve"> </w:t>
            </w:r>
            <w:r w:rsidRPr="00836704">
              <w:rPr>
                <w:lang w:eastAsia="sv-SE"/>
              </w:rPr>
              <w:tab/>
              <w:t>= DC overvoltage PP1</w:t>
            </w:r>
          </w:p>
          <w:p w14:paraId="638D7A18" w14:textId="134CBB50" w:rsidR="003C2096" w:rsidRPr="00836704" w:rsidRDefault="003C2096" w:rsidP="003C2096">
            <w:pPr>
              <w:rPr>
                <w:lang w:eastAsia="sv-SE"/>
              </w:rPr>
            </w:pPr>
            <w:r w:rsidRPr="00836704">
              <w:rPr>
                <w:b/>
                <w:lang w:eastAsia="sv-SE"/>
              </w:rPr>
              <w:t>Bit 3</w:t>
            </w:r>
            <w:r w:rsidRPr="00836704">
              <w:rPr>
                <w:lang w:eastAsia="sv-SE"/>
              </w:rPr>
              <w:t xml:space="preserve"> </w:t>
            </w:r>
            <w:r w:rsidRPr="00836704">
              <w:rPr>
                <w:lang w:eastAsia="sv-SE"/>
              </w:rPr>
              <w:tab/>
              <w:t>= Overcurrent PP4-6</w:t>
            </w:r>
          </w:p>
          <w:p w14:paraId="4591E454" w14:textId="100797D1" w:rsidR="003C2096" w:rsidRDefault="003C2096" w:rsidP="003C2096">
            <w:pPr>
              <w:rPr>
                <w:lang w:val="sv-SE" w:eastAsia="sv-SE"/>
              </w:rPr>
            </w:pPr>
            <w:r>
              <w:rPr>
                <w:b/>
                <w:lang w:val="sv-SE" w:eastAsia="sv-SE"/>
              </w:rPr>
              <w:t>Bit 4</w:t>
            </w:r>
            <w:r w:rsidRPr="00B632B1">
              <w:rPr>
                <w:lang w:val="sv-SE" w:eastAsia="sv-SE"/>
              </w:rPr>
              <w:t xml:space="preserve"> </w:t>
            </w:r>
            <w:r w:rsidRPr="00B632B1">
              <w:rPr>
                <w:lang w:val="sv-SE" w:eastAsia="sv-SE"/>
              </w:rPr>
              <w:tab/>
              <w:t xml:space="preserve">= </w:t>
            </w:r>
            <w:r w:rsidRPr="003C2096">
              <w:rPr>
                <w:lang w:val="sv-SE" w:eastAsia="sv-SE"/>
              </w:rPr>
              <w:t>DC undervoltage PP4</w:t>
            </w:r>
          </w:p>
          <w:p w14:paraId="08F13CCA" w14:textId="63255E89" w:rsidR="003C2096" w:rsidRDefault="003C2096" w:rsidP="003C2096">
            <w:pPr>
              <w:rPr>
                <w:lang w:val="sv-SE" w:eastAsia="sv-SE"/>
              </w:rPr>
            </w:pPr>
            <w:r>
              <w:rPr>
                <w:b/>
                <w:lang w:val="sv-SE" w:eastAsia="sv-SE"/>
              </w:rPr>
              <w:t>Bit 5</w:t>
            </w:r>
            <w:r w:rsidRPr="00B632B1">
              <w:rPr>
                <w:lang w:val="sv-SE" w:eastAsia="sv-SE"/>
              </w:rPr>
              <w:t xml:space="preserve"> </w:t>
            </w:r>
            <w:r w:rsidRPr="00B632B1">
              <w:rPr>
                <w:lang w:val="sv-SE" w:eastAsia="sv-SE"/>
              </w:rPr>
              <w:tab/>
              <w:t xml:space="preserve">= </w:t>
            </w:r>
            <w:r w:rsidRPr="003C2096">
              <w:rPr>
                <w:lang w:val="sv-SE" w:eastAsia="sv-SE"/>
              </w:rPr>
              <w:t>DC overvoltage PP4/midpoint</w:t>
            </w:r>
          </w:p>
          <w:p w14:paraId="2BD250BC" w14:textId="158F959A" w:rsidR="003C2096" w:rsidRPr="003C2096" w:rsidRDefault="003C2096" w:rsidP="003C2096">
            <w:pPr>
              <w:rPr>
                <w:lang w:val="sv-SE" w:eastAsia="sv-SE"/>
              </w:rPr>
            </w:pPr>
            <w:r>
              <w:rPr>
                <w:b/>
                <w:lang w:val="sv-SE" w:eastAsia="sv-SE"/>
              </w:rPr>
              <w:t>Bit 6</w:t>
            </w:r>
            <w:r w:rsidRPr="00B632B1">
              <w:rPr>
                <w:lang w:val="sv-SE" w:eastAsia="sv-SE"/>
              </w:rPr>
              <w:t xml:space="preserve"> </w:t>
            </w:r>
            <w:r w:rsidRPr="00B632B1">
              <w:rPr>
                <w:lang w:val="sv-SE" w:eastAsia="sv-SE"/>
              </w:rPr>
              <w:tab/>
              <w:t xml:space="preserve">= </w:t>
            </w:r>
            <w:r w:rsidRPr="003C2096">
              <w:rPr>
                <w:lang w:val="sv-SE" w:eastAsia="sv-SE"/>
              </w:rPr>
              <w:t>Supervision watchdog error</w:t>
            </w:r>
          </w:p>
        </w:tc>
      </w:tr>
      <w:tr w:rsidR="003C2096" w:rsidRPr="00605925" w14:paraId="2BD32089" w14:textId="77777777" w:rsidTr="00E051D8">
        <w:trPr>
          <w:trHeight w:val="32"/>
        </w:trPr>
        <w:tc>
          <w:tcPr>
            <w:tcW w:w="1517" w:type="dxa"/>
          </w:tcPr>
          <w:p w14:paraId="5F137B8B" w14:textId="3D213C9C" w:rsidR="003C2096" w:rsidRDefault="003C2096" w:rsidP="003C2096">
            <w:pPr>
              <w:rPr>
                <w:lang w:eastAsia="sv-SE"/>
              </w:rPr>
            </w:pPr>
            <w:r>
              <w:rPr>
                <w:lang w:eastAsia="sv-SE"/>
              </w:rPr>
              <w:t>0074 = High data</w:t>
            </w:r>
          </w:p>
          <w:p w14:paraId="3CC6B48C" w14:textId="6947C1CF" w:rsidR="003C2096" w:rsidRDefault="003C2096" w:rsidP="003C2096">
            <w:pPr>
              <w:rPr>
                <w:lang w:eastAsia="sv-SE"/>
              </w:rPr>
            </w:pPr>
            <w:r>
              <w:rPr>
                <w:lang w:eastAsia="sv-SE"/>
              </w:rPr>
              <w:t>0075 = Low data</w:t>
            </w:r>
          </w:p>
        </w:tc>
        <w:tc>
          <w:tcPr>
            <w:tcW w:w="2210" w:type="dxa"/>
          </w:tcPr>
          <w:p w14:paraId="2E093F25" w14:textId="0A5C7867" w:rsidR="003C2096" w:rsidRPr="001D7421" w:rsidRDefault="003C2096" w:rsidP="003C2096">
            <w:pPr>
              <w:rPr>
                <w:lang w:eastAsia="sv-SE"/>
              </w:rPr>
            </w:pPr>
            <w:r>
              <w:rPr>
                <w:lang w:eastAsia="sv-SE"/>
              </w:rPr>
              <w:t>s_alarm_mask_3</w:t>
            </w:r>
          </w:p>
        </w:tc>
        <w:tc>
          <w:tcPr>
            <w:tcW w:w="1682" w:type="dxa"/>
          </w:tcPr>
          <w:p w14:paraId="33C83194" w14:textId="64BA1236" w:rsidR="003C2096" w:rsidRDefault="003C2096" w:rsidP="003C2096">
            <w:pPr>
              <w:rPr>
                <w:lang w:eastAsia="sv-SE"/>
              </w:rPr>
            </w:pPr>
            <w:r>
              <w:rPr>
                <w:lang w:eastAsia="sv-SE"/>
              </w:rPr>
              <w:t>32-bit integer</w:t>
            </w:r>
          </w:p>
        </w:tc>
        <w:tc>
          <w:tcPr>
            <w:tcW w:w="3605" w:type="dxa"/>
          </w:tcPr>
          <w:p w14:paraId="01F76611" w14:textId="0BA9D935" w:rsidR="003C2096" w:rsidRPr="00836704" w:rsidRDefault="003C2096" w:rsidP="003C2096">
            <w:pPr>
              <w:rPr>
                <w:lang w:eastAsia="sv-SE"/>
              </w:rPr>
            </w:pPr>
            <w:r w:rsidRPr="00836704">
              <w:rPr>
                <w:lang w:eastAsia="sv-SE"/>
              </w:rPr>
              <w:t>Alarm bit mask #3:</w:t>
            </w:r>
          </w:p>
          <w:p w14:paraId="0B13396D" w14:textId="0291F730" w:rsidR="003C2096" w:rsidRPr="00836704" w:rsidRDefault="003C2096" w:rsidP="003C2096">
            <w:pPr>
              <w:rPr>
                <w:lang w:eastAsia="sv-SE"/>
              </w:rPr>
            </w:pPr>
            <w:r w:rsidRPr="00836704">
              <w:rPr>
                <w:b/>
                <w:lang w:eastAsia="sv-SE"/>
              </w:rPr>
              <w:t>Bit 0</w:t>
            </w:r>
            <w:r w:rsidRPr="00836704">
              <w:rPr>
                <w:lang w:eastAsia="sv-SE"/>
              </w:rPr>
              <w:t xml:space="preserve"> </w:t>
            </w:r>
            <w:r w:rsidRPr="00836704">
              <w:rPr>
                <w:lang w:eastAsia="sv-SE"/>
              </w:rPr>
              <w:tab/>
              <w:t>= AC voltage phase order incorrect</w:t>
            </w:r>
          </w:p>
          <w:p w14:paraId="7B8EB442" w14:textId="18CDC66B" w:rsidR="003C2096" w:rsidRPr="00836704" w:rsidRDefault="003C2096" w:rsidP="003C2096">
            <w:pPr>
              <w:rPr>
                <w:lang w:eastAsia="sv-SE"/>
              </w:rPr>
            </w:pPr>
            <w:r w:rsidRPr="00836704">
              <w:rPr>
                <w:b/>
                <w:lang w:eastAsia="sv-SE"/>
              </w:rPr>
              <w:t>Bit 1</w:t>
            </w:r>
            <w:r w:rsidRPr="00836704">
              <w:rPr>
                <w:lang w:eastAsia="sv-SE"/>
              </w:rPr>
              <w:t xml:space="preserve"> </w:t>
            </w:r>
            <w:r w:rsidRPr="00836704">
              <w:rPr>
                <w:lang w:eastAsia="sv-SE"/>
              </w:rPr>
              <w:tab/>
              <w:t>= AC undervoltage</w:t>
            </w:r>
          </w:p>
          <w:p w14:paraId="2CA63883" w14:textId="1777BDA4" w:rsidR="003C2096" w:rsidRPr="00836704" w:rsidRDefault="003C2096" w:rsidP="003C2096">
            <w:pPr>
              <w:rPr>
                <w:lang w:eastAsia="sv-SE"/>
              </w:rPr>
            </w:pPr>
            <w:r w:rsidRPr="00836704">
              <w:rPr>
                <w:b/>
                <w:lang w:eastAsia="sv-SE"/>
              </w:rPr>
              <w:t>Bit 2</w:t>
            </w:r>
            <w:r w:rsidRPr="00836704">
              <w:rPr>
                <w:lang w:eastAsia="sv-SE"/>
              </w:rPr>
              <w:t xml:space="preserve"> </w:t>
            </w:r>
            <w:r w:rsidRPr="00836704">
              <w:rPr>
                <w:lang w:eastAsia="sv-SE"/>
              </w:rPr>
              <w:tab/>
              <w:t>= AC overvoltage</w:t>
            </w:r>
          </w:p>
          <w:p w14:paraId="7FD2BD8C" w14:textId="7010A119" w:rsidR="003C2096" w:rsidRPr="00836704" w:rsidRDefault="003C2096" w:rsidP="003C2096">
            <w:pPr>
              <w:rPr>
                <w:lang w:eastAsia="sv-SE"/>
              </w:rPr>
            </w:pPr>
            <w:r w:rsidRPr="00836704">
              <w:rPr>
                <w:b/>
                <w:lang w:eastAsia="sv-SE"/>
              </w:rPr>
              <w:t>Bit 3</w:t>
            </w:r>
            <w:r w:rsidRPr="00836704">
              <w:rPr>
                <w:lang w:eastAsia="sv-SE"/>
              </w:rPr>
              <w:t xml:space="preserve"> </w:t>
            </w:r>
            <w:r w:rsidRPr="00836704">
              <w:rPr>
                <w:lang w:eastAsia="sv-SE"/>
              </w:rPr>
              <w:tab/>
              <w:t>= DC precharge error</w:t>
            </w:r>
          </w:p>
          <w:p w14:paraId="52BE9A65" w14:textId="3084BE34" w:rsidR="003C2096" w:rsidRPr="00836704" w:rsidRDefault="003C2096" w:rsidP="003C2096">
            <w:pPr>
              <w:rPr>
                <w:lang w:eastAsia="sv-SE"/>
              </w:rPr>
            </w:pPr>
            <w:r w:rsidRPr="00836704">
              <w:rPr>
                <w:b/>
                <w:lang w:eastAsia="sv-SE"/>
              </w:rPr>
              <w:t>Bit 4</w:t>
            </w:r>
            <w:r w:rsidRPr="00836704">
              <w:rPr>
                <w:lang w:eastAsia="sv-SE"/>
              </w:rPr>
              <w:t xml:space="preserve"> </w:t>
            </w:r>
            <w:r w:rsidRPr="00836704">
              <w:rPr>
                <w:lang w:eastAsia="sv-SE"/>
              </w:rPr>
              <w:tab/>
              <w:t>= Ambient overtemperature</w:t>
            </w:r>
          </w:p>
          <w:p w14:paraId="7535FC50" w14:textId="56D2762A" w:rsidR="003C2096" w:rsidRPr="00836704" w:rsidRDefault="003C2096" w:rsidP="003C2096">
            <w:pPr>
              <w:rPr>
                <w:lang w:eastAsia="sv-SE"/>
              </w:rPr>
            </w:pPr>
            <w:r w:rsidRPr="00836704">
              <w:rPr>
                <w:b/>
                <w:lang w:eastAsia="sv-SE"/>
              </w:rPr>
              <w:t>Bit 5</w:t>
            </w:r>
            <w:r w:rsidRPr="00836704">
              <w:rPr>
                <w:lang w:eastAsia="sv-SE"/>
              </w:rPr>
              <w:t xml:space="preserve"> </w:t>
            </w:r>
            <w:r w:rsidRPr="00836704">
              <w:rPr>
                <w:lang w:eastAsia="sv-SE"/>
              </w:rPr>
              <w:tab/>
              <w:t>= PPM temperature difference</w:t>
            </w:r>
          </w:p>
          <w:p w14:paraId="331D9149" w14:textId="06627525" w:rsidR="003C2096" w:rsidRDefault="003C2096" w:rsidP="003C2096">
            <w:pPr>
              <w:rPr>
                <w:lang w:val="sv-SE" w:eastAsia="sv-SE"/>
              </w:rPr>
            </w:pPr>
            <w:r>
              <w:rPr>
                <w:b/>
                <w:lang w:val="sv-SE" w:eastAsia="sv-SE"/>
              </w:rPr>
              <w:t>Bit 6</w:t>
            </w:r>
            <w:r w:rsidRPr="00B632B1">
              <w:rPr>
                <w:lang w:val="sv-SE" w:eastAsia="sv-SE"/>
              </w:rPr>
              <w:t xml:space="preserve"> </w:t>
            </w:r>
            <w:r w:rsidRPr="00B632B1">
              <w:rPr>
                <w:lang w:val="sv-SE" w:eastAsia="sv-SE"/>
              </w:rPr>
              <w:tab/>
              <w:t xml:space="preserve">= </w:t>
            </w:r>
            <w:r w:rsidRPr="003C2096">
              <w:rPr>
                <w:lang w:val="sv-SE" w:eastAsia="sv-SE"/>
              </w:rPr>
              <w:t>PPM overtemperature</w:t>
            </w:r>
          </w:p>
          <w:p w14:paraId="105B59B1" w14:textId="3CF65A78" w:rsidR="003C2096" w:rsidRDefault="003C2096" w:rsidP="003C2096">
            <w:pPr>
              <w:rPr>
                <w:lang w:val="sv-SE" w:eastAsia="sv-SE"/>
              </w:rPr>
            </w:pPr>
            <w:r>
              <w:rPr>
                <w:b/>
                <w:lang w:val="sv-SE" w:eastAsia="sv-SE"/>
              </w:rPr>
              <w:t>Bit 7</w:t>
            </w:r>
            <w:r w:rsidRPr="00B632B1">
              <w:rPr>
                <w:lang w:val="sv-SE" w:eastAsia="sv-SE"/>
              </w:rPr>
              <w:t xml:space="preserve"> </w:t>
            </w:r>
            <w:r w:rsidRPr="00B632B1">
              <w:rPr>
                <w:lang w:val="sv-SE" w:eastAsia="sv-SE"/>
              </w:rPr>
              <w:tab/>
              <w:t xml:space="preserve">= </w:t>
            </w:r>
            <w:r w:rsidRPr="003C2096">
              <w:rPr>
                <w:lang w:val="sv-SE" w:eastAsia="sv-SE"/>
              </w:rPr>
              <w:t>External alarm</w:t>
            </w:r>
          </w:p>
          <w:p w14:paraId="00E5E726" w14:textId="77777777" w:rsidR="003C2096" w:rsidRPr="000A00D5" w:rsidRDefault="003C2096" w:rsidP="003C2096">
            <w:pPr>
              <w:rPr>
                <w:lang w:eastAsia="sv-SE"/>
              </w:rPr>
            </w:pPr>
            <w:r w:rsidRPr="000A00D5">
              <w:rPr>
                <w:b/>
                <w:lang w:eastAsia="sv-SE"/>
              </w:rPr>
              <w:t>Bit 8</w:t>
            </w:r>
            <w:r w:rsidRPr="000A00D5">
              <w:rPr>
                <w:lang w:eastAsia="sv-SE"/>
              </w:rPr>
              <w:t xml:space="preserve"> </w:t>
            </w:r>
            <w:r w:rsidRPr="000A00D5">
              <w:rPr>
                <w:lang w:eastAsia="sv-SE"/>
              </w:rPr>
              <w:tab/>
              <w:t>= Startup error</w:t>
            </w:r>
          </w:p>
          <w:p w14:paraId="790EA9D0" w14:textId="04C7E442" w:rsidR="003930FA" w:rsidRPr="000A00D5" w:rsidRDefault="003930FA" w:rsidP="003930FA">
            <w:pPr>
              <w:rPr>
                <w:lang w:eastAsia="sv-SE"/>
              </w:rPr>
            </w:pPr>
            <w:r w:rsidRPr="000A00D5">
              <w:rPr>
                <w:b/>
                <w:lang w:eastAsia="sv-SE"/>
              </w:rPr>
              <w:t>Bit 9</w:t>
            </w:r>
            <w:r w:rsidRPr="000A00D5">
              <w:rPr>
                <w:lang w:eastAsia="sv-SE"/>
              </w:rPr>
              <w:t xml:space="preserve"> </w:t>
            </w:r>
            <w:r w:rsidRPr="000A00D5">
              <w:rPr>
                <w:lang w:eastAsia="sv-SE"/>
              </w:rPr>
              <w:tab/>
              <w:t>= Limitation error</w:t>
            </w:r>
          </w:p>
          <w:p w14:paraId="2222CB04" w14:textId="5B1848CB" w:rsidR="003930FA" w:rsidRPr="000A00D5" w:rsidRDefault="003930FA" w:rsidP="003C2096">
            <w:pPr>
              <w:rPr>
                <w:lang w:eastAsia="sv-SE"/>
              </w:rPr>
            </w:pPr>
            <w:r w:rsidRPr="000A00D5">
              <w:rPr>
                <w:b/>
                <w:lang w:eastAsia="sv-SE"/>
              </w:rPr>
              <w:t>Bit 10</w:t>
            </w:r>
            <w:r w:rsidRPr="000A00D5">
              <w:rPr>
                <w:lang w:eastAsia="sv-SE"/>
              </w:rPr>
              <w:t xml:space="preserve"> </w:t>
            </w:r>
            <w:r w:rsidRPr="000A00D5">
              <w:rPr>
                <w:lang w:eastAsia="sv-SE"/>
              </w:rPr>
              <w:tab/>
              <w:t>= AC phase loss</w:t>
            </w:r>
          </w:p>
        </w:tc>
      </w:tr>
      <w:tr w:rsidR="003C2096" w:rsidRPr="00605925" w14:paraId="7B05C815" w14:textId="77777777" w:rsidTr="00E051D8">
        <w:trPr>
          <w:trHeight w:val="32"/>
        </w:trPr>
        <w:tc>
          <w:tcPr>
            <w:tcW w:w="1517" w:type="dxa"/>
          </w:tcPr>
          <w:p w14:paraId="601F980A" w14:textId="6872AE7B" w:rsidR="003C2096" w:rsidRDefault="003C2096" w:rsidP="003C2096">
            <w:pPr>
              <w:rPr>
                <w:lang w:eastAsia="sv-SE"/>
              </w:rPr>
            </w:pPr>
            <w:r>
              <w:rPr>
                <w:lang w:eastAsia="sv-SE"/>
              </w:rPr>
              <w:lastRenderedPageBreak/>
              <w:t>0076 = High data</w:t>
            </w:r>
          </w:p>
          <w:p w14:paraId="1B46D7A4" w14:textId="7FDC6269" w:rsidR="003C2096" w:rsidRDefault="003C2096" w:rsidP="003C2096">
            <w:pPr>
              <w:rPr>
                <w:lang w:eastAsia="sv-SE"/>
              </w:rPr>
            </w:pPr>
            <w:r>
              <w:rPr>
                <w:lang w:eastAsia="sv-SE"/>
              </w:rPr>
              <w:t>0077 = Low data</w:t>
            </w:r>
          </w:p>
        </w:tc>
        <w:tc>
          <w:tcPr>
            <w:tcW w:w="2210" w:type="dxa"/>
          </w:tcPr>
          <w:p w14:paraId="07CB5CF6" w14:textId="4F1DA0B0" w:rsidR="003C2096" w:rsidRPr="001D7421" w:rsidRDefault="003C2096" w:rsidP="003C2096">
            <w:pPr>
              <w:rPr>
                <w:lang w:eastAsia="sv-SE"/>
              </w:rPr>
            </w:pPr>
            <w:r>
              <w:rPr>
                <w:lang w:eastAsia="sv-SE"/>
              </w:rPr>
              <w:t>s_warn_mask</w:t>
            </w:r>
          </w:p>
        </w:tc>
        <w:tc>
          <w:tcPr>
            <w:tcW w:w="1682" w:type="dxa"/>
          </w:tcPr>
          <w:p w14:paraId="1FBA0D8E" w14:textId="77CA75B7" w:rsidR="003C2096" w:rsidRDefault="003C2096" w:rsidP="003C2096">
            <w:pPr>
              <w:rPr>
                <w:lang w:eastAsia="sv-SE"/>
              </w:rPr>
            </w:pPr>
            <w:r>
              <w:rPr>
                <w:lang w:eastAsia="sv-SE"/>
              </w:rPr>
              <w:t>32-bit integer</w:t>
            </w:r>
          </w:p>
        </w:tc>
        <w:tc>
          <w:tcPr>
            <w:tcW w:w="3605" w:type="dxa"/>
          </w:tcPr>
          <w:p w14:paraId="072745B3" w14:textId="34347D6D" w:rsidR="003C2096" w:rsidRPr="00836704" w:rsidRDefault="003C2096" w:rsidP="003C2096">
            <w:pPr>
              <w:rPr>
                <w:lang w:eastAsia="sv-SE"/>
              </w:rPr>
            </w:pPr>
            <w:r w:rsidRPr="00836704">
              <w:rPr>
                <w:lang w:eastAsia="sv-SE"/>
              </w:rPr>
              <w:t>Warning bit mask:</w:t>
            </w:r>
          </w:p>
          <w:p w14:paraId="08A991F6" w14:textId="3B1738A9" w:rsidR="003C2096" w:rsidRPr="00836704" w:rsidRDefault="003C2096" w:rsidP="003C2096">
            <w:pPr>
              <w:rPr>
                <w:lang w:eastAsia="sv-SE"/>
              </w:rPr>
            </w:pPr>
            <w:r w:rsidRPr="00836704">
              <w:rPr>
                <w:b/>
                <w:lang w:eastAsia="sv-SE"/>
              </w:rPr>
              <w:t>Bit 0</w:t>
            </w:r>
            <w:r w:rsidRPr="00836704">
              <w:rPr>
                <w:lang w:eastAsia="sv-SE"/>
              </w:rPr>
              <w:t xml:space="preserve"> </w:t>
            </w:r>
            <w:r w:rsidRPr="00836704">
              <w:rPr>
                <w:lang w:eastAsia="sv-SE"/>
              </w:rPr>
              <w:tab/>
              <w:t>= PPM temperature high</w:t>
            </w:r>
          </w:p>
          <w:p w14:paraId="6C514B1A" w14:textId="11F7BA75" w:rsidR="003C2096" w:rsidRPr="00836704" w:rsidRDefault="003C2096" w:rsidP="003C2096">
            <w:pPr>
              <w:rPr>
                <w:lang w:eastAsia="sv-SE"/>
              </w:rPr>
            </w:pPr>
            <w:r w:rsidRPr="00836704">
              <w:rPr>
                <w:b/>
                <w:lang w:eastAsia="sv-SE"/>
              </w:rPr>
              <w:t>Bit 1</w:t>
            </w:r>
            <w:r w:rsidRPr="00836704">
              <w:rPr>
                <w:lang w:eastAsia="sv-SE"/>
              </w:rPr>
              <w:t xml:space="preserve"> </w:t>
            </w:r>
            <w:r w:rsidRPr="00836704">
              <w:rPr>
                <w:lang w:eastAsia="sv-SE"/>
              </w:rPr>
              <w:tab/>
              <w:t>= Ambient temperature high</w:t>
            </w:r>
          </w:p>
          <w:p w14:paraId="05BB2241" w14:textId="102F798E" w:rsidR="003C2096" w:rsidRPr="00836704" w:rsidRDefault="003C2096" w:rsidP="003C2096">
            <w:pPr>
              <w:rPr>
                <w:lang w:eastAsia="sv-SE"/>
              </w:rPr>
            </w:pPr>
            <w:r w:rsidRPr="00836704">
              <w:rPr>
                <w:b/>
                <w:lang w:eastAsia="sv-SE"/>
              </w:rPr>
              <w:t>Bit 2</w:t>
            </w:r>
            <w:r w:rsidRPr="00836704">
              <w:rPr>
                <w:lang w:eastAsia="sv-SE"/>
              </w:rPr>
              <w:t xml:space="preserve"> </w:t>
            </w:r>
            <w:r w:rsidRPr="00836704">
              <w:rPr>
                <w:lang w:eastAsia="sv-SE"/>
              </w:rPr>
              <w:tab/>
              <w:t>= No master on multi</w:t>
            </w:r>
            <w:r w:rsidR="00881BDA">
              <w:rPr>
                <w:lang w:eastAsia="sv-SE"/>
              </w:rPr>
              <w:t>-</w:t>
            </w:r>
            <w:r w:rsidRPr="00836704">
              <w:rPr>
                <w:lang w:eastAsia="sv-SE"/>
              </w:rPr>
              <w:t>master bus</w:t>
            </w:r>
          </w:p>
          <w:p w14:paraId="771DCA30" w14:textId="5C76B5D7" w:rsidR="003C2096" w:rsidRDefault="003C2096" w:rsidP="003C2096">
            <w:pPr>
              <w:rPr>
                <w:lang w:val="sv-SE" w:eastAsia="sv-SE"/>
              </w:rPr>
            </w:pPr>
            <w:r>
              <w:rPr>
                <w:b/>
                <w:lang w:val="sv-SE" w:eastAsia="sv-SE"/>
              </w:rPr>
              <w:t>Bit 3</w:t>
            </w:r>
            <w:r w:rsidRPr="00B632B1">
              <w:rPr>
                <w:lang w:val="sv-SE" w:eastAsia="sv-SE"/>
              </w:rPr>
              <w:t xml:space="preserve"> </w:t>
            </w:r>
            <w:r w:rsidRPr="00B632B1">
              <w:rPr>
                <w:lang w:val="sv-SE" w:eastAsia="sv-SE"/>
              </w:rPr>
              <w:tab/>
              <w:t xml:space="preserve">= </w:t>
            </w:r>
            <w:r w:rsidRPr="003C2096">
              <w:rPr>
                <w:lang w:val="sv-SE" w:eastAsia="sv-SE"/>
              </w:rPr>
              <w:t>Abnormal PP operation</w:t>
            </w:r>
          </w:p>
          <w:p w14:paraId="3FA6BF4D" w14:textId="46F8B7F1" w:rsidR="003C2096" w:rsidRPr="003C2096" w:rsidRDefault="003C2096" w:rsidP="003C2096">
            <w:pPr>
              <w:rPr>
                <w:lang w:val="sv-SE" w:eastAsia="sv-SE"/>
              </w:rPr>
            </w:pPr>
            <w:r>
              <w:rPr>
                <w:b/>
                <w:lang w:val="sv-SE" w:eastAsia="sv-SE"/>
              </w:rPr>
              <w:t>Bit 4</w:t>
            </w:r>
            <w:r w:rsidRPr="00B632B1">
              <w:rPr>
                <w:lang w:val="sv-SE" w:eastAsia="sv-SE"/>
              </w:rPr>
              <w:t xml:space="preserve"> </w:t>
            </w:r>
            <w:r w:rsidRPr="00B632B1">
              <w:rPr>
                <w:lang w:val="sv-SE" w:eastAsia="sv-SE"/>
              </w:rPr>
              <w:tab/>
              <w:t xml:space="preserve">= </w:t>
            </w:r>
            <w:r w:rsidRPr="003C2096">
              <w:rPr>
                <w:lang w:val="sv-SE" w:eastAsia="sv-SE"/>
              </w:rPr>
              <w:t>Missing SD-card</w:t>
            </w:r>
          </w:p>
        </w:tc>
      </w:tr>
    </w:tbl>
    <w:p w14:paraId="525BA5D4" w14:textId="6B51A47C" w:rsidR="00AA0827" w:rsidRDefault="00B337CB" w:rsidP="00B337CB">
      <w:pPr>
        <w:pStyle w:val="Heading2"/>
        <w:numPr>
          <w:ilvl w:val="0"/>
          <w:numId w:val="0"/>
        </w:numPr>
        <w:rPr>
          <w:lang w:eastAsia="sv-SE"/>
        </w:rPr>
      </w:pPr>
      <w:bookmarkStart w:id="484" w:name="_Toc505008853"/>
      <w:r>
        <w:rPr>
          <w:lang w:eastAsia="sv-SE"/>
        </w:rPr>
        <w:t xml:space="preserve">A.2 </w:t>
      </w:r>
      <w:r w:rsidR="007F6358" w:rsidRPr="00AB0DF9">
        <w:rPr>
          <w:lang w:eastAsia="sv-SE"/>
        </w:rPr>
        <w:t>Control</w:t>
      </w:r>
      <w:r w:rsidR="00D70952">
        <w:rPr>
          <w:lang w:eastAsia="sv-SE"/>
        </w:rPr>
        <w:t xml:space="preserve"> registers</w:t>
      </w:r>
      <w:bookmarkEnd w:id="484"/>
    </w:p>
    <w:p w14:paraId="300543EA" w14:textId="3119394B" w:rsidR="00F537D3" w:rsidRDefault="00F537D3" w:rsidP="00F537D3">
      <w:pPr>
        <w:rPr>
          <w:lang w:eastAsia="sv-SE"/>
        </w:rPr>
      </w:pPr>
      <w:r>
        <w:rPr>
          <w:lang w:eastAsia="sv-SE"/>
        </w:rPr>
        <w:t xml:space="preserve">This group of registers allows the manipulation of the system state similar to what can be done using </w:t>
      </w:r>
      <w:r w:rsidR="005C63D8">
        <w:rPr>
          <w:lang w:eastAsia="sv-SE"/>
        </w:rPr>
        <w:t xml:space="preserve">the </w:t>
      </w:r>
      <w:r>
        <w:rPr>
          <w:lang w:eastAsia="sv-SE"/>
        </w:rPr>
        <w:t>Digital inputs.</w:t>
      </w:r>
    </w:p>
    <w:tbl>
      <w:tblPr>
        <w:tblStyle w:val="Formatvorlage11"/>
        <w:tblW w:w="0" w:type="auto"/>
        <w:tblLook w:val="05A0" w:firstRow="1" w:lastRow="0" w:firstColumn="1" w:lastColumn="1" w:noHBand="0" w:noVBand="1"/>
      </w:tblPr>
      <w:tblGrid>
        <w:gridCol w:w="1144"/>
        <w:gridCol w:w="7654"/>
      </w:tblGrid>
      <w:tr w:rsidR="00AA0827" w:rsidRPr="004A2DA9" w14:paraId="0992733D" w14:textId="77777777" w:rsidTr="009630BD">
        <w:tc>
          <w:tcPr>
            <w:cnfStyle w:val="001000000000" w:firstRow="0" w:lastRow="0" w:firstColumn="1" w:lastColumn="0" w:oddVBand="0" w:evenVBand="0" w:oddHBand="0" w:evenHBand="0" w:firstRowFirstColumn="0" w:firstRowLastColumn="0" w:lastRowFirstColumn="0" w:lastRowLastColumn="0"/>
            <w:tcW w:w="1144" w:type="dxa"/>
          </w:tcPr>
          <w:p w14:paraId="32F40FE4" w14:textId="1250AC14" w:rsidR="00AA0827" w:rsidRPr="009630BD" w:rsidRDefault="005C677C" w:rsidP="009630BD">
            <w:pPr>
              <w:rPr>
                <w:sz w:val="72"/>
                <w:szCs w:val="72"/>
              </w:rPr>
            </w:pPr>
            <w:r w:rsidRPr="009630BD">
              <w:rPr>
                <w:rFonts w:ascii="Segoe UI Symbol" w:hAnsi="Segoe UI Symbol" w:cs="Segoe UI Symbol"/>
                <w:bCs/>
                <w:sz w:val="72"/>
                <w:szCs w:val="72"/>
              </w:rPr>
              <w:t xml:space="preserve"> ⚠</w:t>
            </w:r>
          </w:p>
        </w:tc>
        <w:tc>
          <w:tcPr>
            <w:cnfStyle w:val="000100000000" w:firstRow="0" w:lastRow="0" w:firstColumn="0" w:lastColumn="1" w:oddVBand="0" w:evenVBand="0" w:oddHBand="0" w:evenHBand="0" w:firstRowFirstColumn="0" w:firstRowLastColumn="0" w:lastRowFirstColumn="0" w:lastRowLastColumn="0"/>
            <w:tcW w:w="7654" w:type="dxa"/>
          </w:tcPr>
          <w:p w14:paraId="58126469" w14:textId="1259035C" w:rsidR="00AA0827" w:rsidRDefault="00AA0827" w:rsidP="009630BD">
            <w:r w:rsidRPr="004A2DA9">
              <w:rPr>
                <w:b/>
                <w:bCs/>
              </w:rPr>
              <w:t>ATTENTION:</w:t>
            </w:r>
            <w:r w:rsidRPr="004A2DA9">
              <w:rPr>
                <w:bCs/>
              </w:rPr>
              <w:t xml:space="preserve"> </w:t>
            </w:r>
            <w:r>
              <w:t xml:space="preserve">Do not mix </w:t>
            </w:r>
            <w:r w:rsidR="00927522">
              <w:t>d</w:t>
            </w:r>
            <w:r>
              <w:t>igital input and Modbus TCP control commands to the same function. Doing this will lead to unpredictable behavior.</w:t>
            </w:r>
          </w:p>
          <w:p w14:paraId="54A2EE07" w14:textId="0BF28E93" w:rsidR="00AA0827" w:rsidRPr="004A2DA9" w:rsidRDefault="00AA0827" w:rsidP="009630BD">
            <w:r>
              <w:t xml:space="preserve">For example, do not start and stop the system using both </w:t>
            </w:r>
            <w:r w:rsidR="00927522">
              <w:t>d</w:t>
            </w:r>
            <w:r>
              <w:t>igital input and Modbus</w:t>
            </w:r>
            <w:r w:rsidR="00F7344F">
              <w:t xml:space="preserve"> TCP</w:t>
            </w:r>
            <w:r>
              <w:t>.</w:t>
            </w:r>
          </w:p>
        </w:tc>
      </w:tr>
    </w:tbl>
    <w:p w14:paraId="5E1DA948" w14:textId="77777777" w:rsidR="00AA0827" w:rsidRPr="00AA0827" w:rsidRDefault="00AA0827" w:rsidP="00AA0827">
      <w:pPr>
        <w:rPr>
          <w:lang w:eastAsia="sv-SE"/>
        </w:rPr>
      </w:pPr>
    </w:p>
    <w:tbl>
      <w:tblPr>
        <w:tblStyle w:val="TableGrid"/>
        <w:tblW w:w="0" w:type="auto"/>
        <w:tblLook w:val="04A0" w:firstRow="1" w:lastRow="0" w:firstColumn="1" w:lastColumn="0" w:noHBand="0" w:noVBand="1"/>
      </w:tblPr>
      <w:tblGrid>
        <w:gridCol w:w="1531"/>
        <w:gridCol w:w="2126"/>
        <w:gridCol w:w="1701"/>
        <w:gridCol w:w="3656"/>
      </w:tblGrid>
      <w:tr w:rsidR="00A84018" w:rsidRPr="00605925" w14:paraId="51D761E7" w14:textId="387EA0FB" w:rsidTr="00513AE5">
        <w:trPr>
          <w:cnfStyle w:val="100000000000" w:firstRow="1" w:lastRow="0" w:firstColumn="0" w:lastColumn="0" w:oddVBand="0" w:evenVBand="0" w:oddHBand="0" w:evenHBand="0" w:firstRowFirstColumn="0" w:firstRowLastColumn="0" w:lastRowFirstColumn="0" w:lastRowLastColumn="0"/>
        </w:trPr>
        <w:tc>
          <w:tcPr>
            <w:tcW w:w="1531" w:type="dxa"/>
          </w:tcPr>
          <w:p w14:paraId="7A7DB8A4" w14:textId="04AADAA5" w:rsidR="00A84018" w:rsidRPr="00605925" w:rsidRDefault="00A84018" w:rsidP="007F6358">
            <w:pPr>
              <w:rPr>
                <w:lang w:eastAsia="sv-SE"/>
              </w:rPr>
            </w:pPr>
            <w:r>
              <w:rPr>
                <w:lang w:eastAsia="sv-SE"/>
              </w:rPr>
              <w:t>Address</w:t>
            </w:r>
          </w:p>
        </w:tc>
        <w:tc>
          <w:tcPr>
            <w:tcW w:w="2126" w:type="dxa"/>
          </w:tcPr>
          <w:p w14:paraId="44217020" w14:textId="682CE484" w:rsidR="00A84018" w:rsidRPr="00605925" w:rsidRDefault="00B55A66" w:rsidP="007F6358">
            <w:pPr>
              <w:rPr>
                <w:lang w:eastAsia="sv-SE"/>
              </w:rPr>
            </w:pPr>
            <w:r>
              <w:rPr>
                <w:lang w:eastAsia="sv-SE"/>
              </w:rPr>
              <w:t>Register name</w:t>
            </w:r>
          </w:p>
        </w:tc>
        <w:tc>
          <w:tcPr>
            <w:tcW w:w="1701" w:type="dxa"/>
          </w:tcPr>
          <w:p w14:paraId="75E4A7EF" w14:textId="0A551DAF" w:rsidR="00A84018" w:rsidRDefault="00A84018" w:rsidP="007F6358">
            <w:pPr>
              <w:rPr>
                <w:lang w:eastAsia="sv-SE"/>
              </w:rPr>
            </w:pPr>
            <w:r>
              <w:rPr>
                <w:lang w:eastAsia="sv-SE"/>
              </w:rPr>
              <w:t>Data type</w:t>
            </w:r>
          </w:p>
        </w:tc>
        <w:tc>
          <w:tcPr>
            <w:tcW w:w="3656" w:type="dxa"/>
          </w:tcPr>
          <w:p w14:paraId="6CF29E70" w14:textId="479D04CC" w:rsidR="00A84018" w:rsidRDefault="00A84018" w:rsidP="007F6358">
            <w:pPr>
              <w:rPr>
                <w:lang w:eastAsia="sv-SE"/>
              </w:rPr>
            </w:pPr>
            <w:r>
              <w:rPr>
                <w:lang w:eastAsia="sv-SE"/>
              </w:rPr>
              <w:t>Description</w:t>
            </w:r>
          </w:p>
        </w:tc>
      </w:tr>
      <w:tr w:rsidR="00A84018" w:rsidRPr="00605925" w14:paraId="702B309F" w14:textId="32B5260D" w:rsidTr="00131C32">
        <w:tc>
          <w:tcPr>
            <w:tcW w:w="1531" w:type="dxa"/>
          </w:tcPr>
          <w:p w14:paraId="765B770F" w14:textId="77777777" w:rsidR="00A84018" w:rsidRPr="00605925" w:rsidRDefault="00A84018" w:rsidP="00131C32">
            <w:pPr>
              <w:rPr>
                <w:lang w:eastAsia="sv-SE"/>
              </w:rPr>
            </w:pPr>
            <w:r w:rsidRPr="00605925">
              <w:rPr>
                <w:lang w:eastAsia="sv-SE"/>
              </w:rPr>
              <w:t>0200</w:t>
            </w:r>
          </w:p>
        </w:tc>
        <w:tc>
          <w:tcPr>
            <w:tcW w:w="2126" w:type="dxa"/>
          </w:tcPr>
          <w:p w14:paraId="2DF3770E" w14:textId="269DF88A" w:rsidR="00A84018" w:rsidRPr="00605925" w:rsidRDefault="00A84018" w:rsidP="00131C32">
            <w:pPr>
              <w:rPr>
                <w:lang w:eastAsia="sv-SE"/>
              </w:rPr>
            </w:pPr>
            <w:r w:rsidRPr="00605925">
              <w:rPr>
                <w:lang w:eastAsia="sv-SE"/>
              </w:rPr>
              <w:t>c_start</w:t>
            </w:r>
          </w:p>
        </w:tc>
        <w:tc>
          <w:tcPr>
            <w:tcW w:w="1701" w:type="dxa"/>
          </w:tcPr>
          <w:p w14:paraId="331230C2" w14:textId="33B8CCF6" w:rsidR="00A84018" w:rsidRPr="00605925" w:rsidRDefault="00A84018" w:rsidP="00131C32">
            <w:pPr>
              <w:rPr>
                <w:lang w:eastAsia="sv-SE"/>
              </w:rPr>
            </w:pPr>
            <w:r>
              <w:rPr>
                <w:lang w:eastAsia="sv-SE"/>
              </w:rPr>
              <w:t>16-bit integer</w:t>
            </w:r>
          </w:p>
        </w:tc>
        <w:tc>
          <w:tcPr>
            <w:tcW w:w="3656" w:type="dxa"/>
          </w:tcPr>
          <w:p w14:paraId="65C28515" w14:textId="77777777" w:rsidR="00A84018" w:rsidRDefault="008E590F" w:rsidP="00131C32">
            <w:pPr>
              <w:rPr>
                <w:lang w:eastAsia="sv-SE"/>
              </w:rPr>
            </w:pPr>
            <w:r w:rsidRPr="008E590F">
              <w:rPr>
                <w:b/>
                <w:lang w:eastAsia="sv-SE"/>
              </w:rPr>
              <w:t>0</w:t>
            </w:r>
            <w:r>
              <w:rPr>
                <w:lang w:eastAsia="sv-SE"/>
              </w:rPr>
              <w:t xml:space="preserve"> = Do nothing</w:t>
            </w:r>
          </w:p>
          <w:p w14:paraId="6A8181D5" w14:textId="383FE39F" w:rsidR="008E590F" w:rsidRDefault="008E590F" w:rsidP="00131C32">
            <w:pPr>
              <w:rPr>
                <w:lang w:eastAsia="sv-SE"/>
              </w:rPr>
            </w:pPr>
            <w:r w:rsidRPr="008E590F">
              <w:rPr>
                <w:b/>
                <w:lang w:eastAsia="sv-SE"/>
              </w:rPr>
              <w:t>1</w:t>
            </w:r>
            <w:r w:rsidR="005C63D8">
              <w:rPr>
                <w:b/>
                <w:lang w:eastAsia="sv-SE"/>
              </w:rPr>
              <w:t xml:space="preserve"> </w:t>
            </w:r>
            <w:r>
              <w:rPr>
                <w:lang w:eastAsia="sv-SE"/>
              </w:rPr>
              <w:t xml:space="preserve">= Start </w:t>
            </w:r>
            <w:r w:rsidR="005C63D8">
              <w:rPr>
                <w:lang w:eastAsia="sv-SE"/>
              </w:rPr>
              <w:t xml:space="preserve">the </w:t>
            </w:r>
            <w:r>
              <w:rPr>
                <w:lang w:eastAsia="sv-SE"/>
              </w:rPr>
              <w:t>system</w:t>
            </w:r>
          </w:p>
        </w:tc>
      </w:tr>
      <w:tr w:rsidR="00A84018" w:rsidRPr="00605925" w14:paraId="2FFE5045" w14:textId="055EC2AA" w:rsidTr="00131C32">
        <w:tc>
          <w:tcPr>
            <w:tcW w:w="1531" w:type="dxa"/>
          </w:tcPr>
          <w:p w14:paraId="43F52A1D" w14:textId="72785A81" w:rsidR="00A84018" w:rsidRPr="00605925" w:rsidRDefault="00A84018" w:rsidP="00131C32">
            <w:pPr>
              <w:rPr>
                <w:lang w:val="sv-SE" w:eastAsia="sv-SE"/>
              </w:rPr>
            </w:pPr>
            <w:r w:rsidRPr="00605925">
              <w:rPr>
                <w:lang w:val="sv-SE" w:eastAsia="sv-SE"/>
              </w:rPr>
              <w:t>0201</w:t>
            </w:r>
          </w:p>
        </w:tc>
        <w:tc>
          <w:tcPr>
            <w:tcW w:w="2126" w:type="dxa"/>
          </w:tcPr>
          <w:p w14:paraId="2F5D792C" w14:textId="20337CE3" w:rsidR="00A84018" w:rsidRPr="00605925" w:rsidRDefault="00A84018" w:rsidP="00131C32">
            <w:pPr>
              <w:rPr>
                <w:lang w:val="sv-SE" w:eastAsia="sv-SE"/>
              </w:rPr>
            </w:pPr>
            <w:r w:rsidRPr="00605925">
              <w:rPr>
                <w:lang w:val="sv-SE" w:eastAsia="sv-SE"/>
              </w:rPr>
              <w:t>c_stop</w:t>
            </w:r>
          </w:p>
        </w:tc>
        <w:tc>
          <w:tcPr>
            <w:tcW w:w="1701" w:type="dxa"/>
          </w:tcPr>
          <w:p w14:paraId="066FDF7E" w14:textId="539BC532" w:rsidR="00A84018" w:rsidRPr="00605925" w:rsidRDefault="00A84018" w:rsidP="00131C32">
            <w:pPr>
              <w:rPr>
                <w:lang w:val="sv-SE" w:eastAsia="sv-SE"/>
              </w:rPr>
            </w:pPr>
            <w:r>
              <w:rPr>
                <w:lang w:eastAsia="sv-SE"/>
              </w:rPr>
              <w:t>16-bit integer</w:t>
            </w:r>
          </w:p>
        </w:tc>
        <w:tc>
          <w:tcPr>
            <w:tcW w:w="3656" w:type="dxa"/>
          </w:tcPr>
          <w:p w14:paraId="2417C072" w14:textId="77777777" w:rsidR="00A84018" w:rsidRDefault="008E590F" w:rsidP="00131C32">
            <w:pPr>
              <w:rPr>
                <w:lang w:eastAsia="sv-SE"/>
              </w:rPr>
            </w:pPr>
            <w:r w:rsidRPr="008E590F">
              <w:rPr>
                <w:b/>
                <w:lang w:eastAsia="sv-SE"/>
              </w:rPr>
              <w:t>0</w:t>
            </w:r>
            <w:r>
              <w:rPr>
                <w:lang w:eastAsia="sv-SE"/>
              </w:rPr>
              <w:t xml:space="preserve"> = Do nothing</w:t>
            </w:r>
          </w:p>
          <w:p w14:paraId="1F5EB805" w14:textId="060C2E92" w:rsidR="008E590F" w:rsidRDefault="008E590F" w:rsidP="00131C32">
            <w:pPr>
              <w:rPr>
                <w:lang w:eastAsia="sv-SE"/>
              </w:rPr>
            </w:pPr>
            <w:r w:rsidRPr="008E590F">
              <w:rPr>
                <w:b/>
                <w:lang w:eastAsia="sv-SE"/>
              </w:rPr>
              <w:t>1</w:t>
            </w:r>
            <w:r>
              <w:rPr>
                <w:lang w:eastAsia="sv-SE"/>
              </w:rPr>
              <w:t xml:space="preserve"> = Stop </w:t>
            </w:r>
            <w:r w:rsidR="005C63D8">
              <w:rPr>
                <w:lang w:eastAsia="sv-SE"/>
              </w:rPr>
              <w:t xml:space="preserve">the </w:t>
            </w:r>
            <w:r>
              <w:rPr>
                <w:lang w:eastAsia="sv-SE"/>
              </w:rPr>
              <w:t>system</w:t>
            </w:r>
          </w:p>
        </w:tc>
      </w:tr>
      <w:tr w:rsidR="00A84018" w:rsidRPr="008E590F" w14:paraId="49A8C8B0" w14:textId="0FC65D81" w:rsidTr="00131C32">
        <w:tc>
          <w:tcPr>
            <w:tcW w:w="1531" w:type="dxa"/>
          </w:tcPr>
          <w:p w14:paraId="4A5A4540" w14:textId="3E3E891D" w:rsidR="00A84018" w:rsidRPr="00605925" w:rsidRDefault="00A84018" w:rsidP="00131C32">
            <w:pPr>
              <w:rPr>
                <w:lang w:val="sv-SE" w:eastAsia="sv-SE"/>
              </w:rPr>
            </w:pPr>
            <w:r w:rsidRPr="00605925">
              <w:rPr>
                <w:lang w:val="sv-SE" w:eastAsia="sv-SE"/>
              </w:rPr>
              <w:t>0202</w:t>
            </w:r>
          </w:p>
        </w:tc>
        <w:tc>
          <w:tcPr>
            <w:tcW w:w="2126" w:type="dxa"/>
          </w:tcPr>
          <w:p w14:paraId="041F8E75" w14:textId="0CE79D04" w:rsidR="00A84018" w:rsidRPr="00605925" w:rsidRDefault="00A84018" w:rsidP="00131C32">
            <w:pPr>
              <w:rPr>
                <w:lang w:val="sv-SE" w:eastAsia="sv-SE"/>
              </w:rPr>
            </w:pPr>
            <w:r w:rsidRPr="00605925">
              <w:rPr>
                <w:lang w:val="sv-SE" w:eastAsia="sv-SE"/>
              </w:rPr>
              <w:t>c_trig_extalarm</w:t>
            </w:r>
          </w:p>
        </w:tc>
        <w:tc>
          <w:tcPr>
            <w:tcW w:w="1701" w:type="dxa"/>
          </w:tcPr>
          <w:p w14:paraId="2D7CB189" w14:textId="19E8E21D" w:rsidR="00A84018" w:rsidRPr="00605925" w:rsidRDefault="00A84018" w:rsidP="00131C32">
            <w:pPr>
              <w:rPr>
                <w:lang w:val="sv-SE" w:eastAsia="sv-SE"/>
              </w:rPr>
            </w:pPr>
            <w:r>
              <w:rPr>
                <w:lang w:eastAsia="sv-SE"/>
              </w:rPr>
              <w:t>16-bit integer</w:t>
            </w:r>
          </w:p>
        </w:tc>
        <w:tc>
          <w:tcPr>
            <w:tcW w:w="3656" w:type="dxa"/>
          </w:tcPr>
          <w:p w14:paraId="1CD86156" w14:textId="77777777" w:rsidR="008E590F" w:rsidRDefault="008E590F" w:rsidP="00131C32">
            <w:pPr>
              <w:rPr>
                <w:lang w:eastAsia="sv-SE"/>
              </w:rPr>
            </w:pPr>
            <w:r w:rsidRPr="008E590F">
              <w:rPr>
                <w:b/>
                <w:lang w:eastAsia="sv-SE"/>
              </w:rPr>
              <w:t>0</w:t>
            </w:r>
            <w:r>
              <w:rPr>
                <w:lang w:eastAsia="sv-SE"/>
              </w:rPr>
              <w:t xml:space="preserve"> = Do nothing</w:t>
            </w:r>
          </w:p>
          <w:p w14:paraId="47FDCE7E" w14:textId="6E47C597" w:rsidR="00A84018" w:rsidRDefault="008E590F" w:rsidP="00131C32">
            <w:pPr>
              <w:rPr>
                <w:lang w:eastAsia="sv-SE"/>
              </w:rPr>
            </w:pPr>
            <w:r w:rsidRPr="008E590F">
              <w:rPr>
                <w:b/>
                <w:lang w:eastAsia="sv-SE"/>
              </w:rPr>
              <w:t>1</w:t>
            </w:r>
            <w:r>
              <w:rPr>
                <w:lang w:eastAsia="sv-SE"/>
              </w:rPr>
              <w:t xml:space="preserve"> = Trigger external alarm</w:t>
            </w:r>
          </w:p>
        </w:tc>
      </w:tr>
      <w:tr w:rsidR="00A84018" w:rsidRPr="008E590F" w14:paraId="676F946F" w14:textId="6EE78D30" w:rsidTr="00131C32">
        <w:tc>
          <w:tcPr>
            <w:tcW w:w="1531" w:type="dxa"/>
          </w:tcPr>
          <w:p w14:paraId="6B27EBE4" w14:textId="77777777" w:rsidR="00A84018" w:rsidRPr="00605925" w:rsidRDefault="00A84018" w:rsidP="00131C32">
            <w:pPr>
              <w:rPr>
                <w:lang w:val="sv-SE" w:eastAsia="sv-SE"/>
              </w:rPr>
            </w:pPr>
            <w:r w:rsidRPr="00605925">
              <w:rPr>
                <w:lang w:val="sv-SE" w:eastAsia="sv-SE"/>
              </w:rPr>
              <w:t>0203</w:t>
            </w:r>
          </w:p>
        </w:tc>
        <w:tc>
          <w:tcPr>
            <w:tcW w:w="2126" w:type="dxa"/>
          </w:tcPr>
          <w:p w14:paraId="75916F81" w14:textId="2EEC3526" w:rsidR="00A84018" w:rsidRPr="00605925" w:rsidRDefault="00A84018" w:rsidP="00131C32">
            <w:pPr>
              <w:rPr>
                <w:lang w:val="sv-SE" w:eastAsia="sv-SE"/>
              </w:rPr>
            </w:pPr>
            <w:r w:rsidRPr="00605925">
              <w:rPr>
                <w:lang w:val="sv-SE" w:eastAsia="sv-SE"/>
              </w:rPr>
              <w:t>c_ack_extalarm</w:t>
            </w:r>
          </w:p>
        </w:tc>
        <w:tc>
          <w:tcPr>
            <w:tcW w:w="1701" w:type="dxa"/>
          </w:tcPr>
          <w:p w14:paraId="3AAC7CFB" w14:textId="163728F0" w:rsidR="00A84018" w:rsidRPr="00605925" w:rsidRDefault="00A84018" w:rsidP="00131C32">
            <w:pPr>
              <w:rPr>
                <w:lang w:val="sv-SE" w:eastAsia="sv-SE"/>
              </w:rPr>
            </w:pPr>
            <w:r>
              <w:rPr>
                <w:lang w:eastAsia="sv-SE"/>
              </w:rPr>
              <w:t>16-bit integer</w:t>
            </w:r>
          </w:p>
        </w:tc>
        <w:tc>
          <w:tcPr>
            <w:tcW w:w="3656" w:type="dxa"/>
          </w:tcPr>
          <w:p w14:paraId="52741476" w14:textId="77777777" w:rsidR="008E590F" w:rsidRDefault="008E590F" w:rsidP="00131C32">
            <w:pPr>
              <w:rPr>
                <w:lang w:eastAsia="sv-SE"/>
              </w:rPr>
            </w:pPr>
            <w:r w:rsidRPr="008E590F">
              <w:rPr>
                <w:b/>
                <w:lang w:eastAsia="sv-SE"/>
              </w:rPr>
              <w:t>0</w:t>
            </w:r>
            <w:r>
              <w:rPr>
                <w:lang w:eastAsia="sv-SE"/>
              </w:rPr>
              <w:t xml:space="preserve"> = Do nothing</w:t>
            </w:r>
          </w:p>
          <w:p w14:paraId="44206D56" w14:textId="192B2DCE" w:rsidR="00A84018" w:rsidRDefault="008E590F" w:rsidP="00131C32">
            <w:pPr>
              <w:rPr>
                <w:lang w:eastAsia="sv-SE"/>
              </w:rPr>
            </w:pPr>
            <w:r w:rsidRPr="008E590F">
              <w:rPr>
                <w:b/>
                <w:lang w:eastAsia="sv-SE"/>
              </w:rPr>
              <w:t>1</w:t>
            </w:r>
            <w:r>
              <w:rPr>
                <w:lang w:eastAsia="sv-SE"/>
              </w:rPr>
              <w:t xml:space="preserve"> = Acknowledge external alarm</w:t>
            </w:r>
          </w:p>
        </w:tc>
      </w:tr>
      <w:tr w:rsidR="00A84018" w:rsidRPr="00605925" w14:paraId="76D820B2" w14:textId="2B0F62AC" w:rsidTr="00131C32">
        <w:tc>
          <w:tcPr>
            <w:tcW w:w="1531" w:type="dxa"/>
          </w:tcPr>
          <w:p w14:paraId="3E9E47CE" w14:textId="77777777" w:rsidR="00A84018" w:rsidRPr="00605925" w:rsidRDefault="00A84018" w:rsidP="00131C32">
            <w:pPr>
              <w:rPr>
                <w:lang w:eastAsia="sv-SE"/>
              </w:rPr>
            </w:pPr>
            <w:r w:rsidRPr="00605925">
              <w:rPr>
                <w:lang w:eastAsia="sv-SE"/>
              </w:rPr>
              <w:t>0204</w:t>
            </w:r>
          </w:p>
        </w:tc>
        <w:tc>
          <w:tcPr>
            <w:tcW w:w="2126" w:type="dxa"/>
          </w:tcPr>
          <w:p w14:paraId="59358FBD" w14:textId="29239D0D" w:rsidR="00A84018" w:rsidRPr="00605925" w:rsidRDefault="00A84018" w:rsidP="00131C32">
            <w:pPr>
              <w:rPr>
                <w:lang w:eastAsia="sv-SE"/>
              </w:rPr>
            </w:pPr>
            <w:r w:rsidRPr="00605925">
              <w:rPr>
                <w:lang w:eastAsia="sv-SE"/>
              </w:rPr>
              <w:t>c_secondary_comp_set</w:t>
            </w:r>
          </w:p>
        </w:tc>
        <w:tc>
          <w:tcPr>
            <w:tcW w:w="1701" w:type="dxa"/>
          </w:tcPr>
          <w:p w14:paraId="655A021E" w14:textId="5D2A2DB7" w:rsidR="00A84018" w:rsidRPr="00605925" w:rsidRDefault="00A84018" w:rsidP="00131C32">
            <w:pPr>
              <w:rPr>
                <w:lang w:eastAsia="sv-SE"/>
              </w:rPr>
            </w:pPr>
            <w:r>
              <w:rPr>
                <w:lang w:eastAsia="sv-SE"/>
              </w:rPr>
              <w:t>16-bit integer</w:t>
            </w:r>
          </w:p>
        </w:tc>
        <w:tc>
          <w:tcPr>
            <w:tcW w:w="3656" w:type="dxa"/>
          </w:tcPr>
          <w:p w14:paraId="163B1903" w14:textId="77777777" w:rsidR="00A84018" w:rsidRDefault="008E590F" w:rsidP="00131C32">
            <w:pPr>
              <w:rPr>
                <w:lang w:eastAsia="sv-SE"/>
              </w:rPr>
            </w:pPr>
            <w:r w:rsidRPr="008E590F">
              <w:rPr>
                <w:b/>
                <w:lang w:eastAsia="sv-SE"/>
              </w:rPr>
              <w:t>0</w:t>
            </w:r>
            <w:r>
              <w:rPr>
                <w:lang w:eastAsia="sv-SE"/>
              </w:rPr>
              <w:t xml:space="preserve"> = Use primary compensation set</w:t>
            </w:r>
          </w:p>
          <w:p w14:paraId="08491F94" w14:textId="4F0B70DA" w:rsidR="008E590F" w:rsidRDefault="008E590F" w:rsidP="00131C32">
            <w:pPr>
              <w:rPr>
                <w:lang w:eastAsia="sv-SE"/>
              </w:rPr>
            </w:pPr>
            <w:r w:rsidRPr="008E590F">
              <w:rPr>
                <w:b/>
                <w:lang w:eastAsia="sv-SE"/>
              </w:rPr>
              <w:t>1</w:t>
            </w:r>
            <w:r>
              <w:rPr>
                <w:lang w:eastAsia="sv-SE"/>
              </w:rPr>
              <w:t xml:space="preserve"> = Use secondary compensation set</w:t>
            </w:r>
          </w:p>
        </w:tc>
      </w:tr>
      <w:tr w:rsidR="00A84018" w:rsidRPr="00605925" w14:paraId="2C4C9C16" w14:textId="784D21FE" w:rsidTr="00131C32">
        <w:tc>
          <w:tcPr>
            <w:tcW w:w="1531" w:type="dxa"/>
          </w:tcPr>
          <w:p w14:paraId="5C6B411A" w14:textId="77777777" w:rsidR="00A84018" w:rsidRPr="00605925" w:rsidRDefault="00A84018" w:rsidP="00131C32">
            <w:pPr>
              <w:rPr>
                <w:lang w:eastAsia="sv-SE"/>
              </w:rPr>
            </w:pPr>
            <w:r w:rsidRPr="00605925">
              <w:rPr>
                <w:lang w:eastAsia="sv-SE"/>
              </w:rPr>
              <w:t>0205</w:t>
            </w:r>
          </w:p>
        </w:tc>
        <w:tc>
          <w:tcPr>
            <w:tcW w:w="2126" w:type="dxa"/>
          </w:tcPr>
          <w:p w14:paraId="19AD66C7" w14:textId="5C7395E3" w:rsidR="00A84018" w:rsidRPr="00605925" w:rsidRDefault="00A84018" w:rsidP="00131C32">
            <w:pPr>
              <w:rPr>
                <w:lang w:eastAsia="sv-SE"/>
              </w:rPr>
            </w:pPr>
            <w:r w:rsidRPr="00605925">
              <w:rPr>
                <w:lang w:eastAsia="sv-SE"/>
              </w:rPr>
              <w:t>c_sp_mode</w:t>
            </w:r>
          </w:p>
        </w:tc>
        <w:tc>
          <w:tcPr>
            <w:tcW w:w="1701" w:type="dxa"/>
          </w:tcPr>
          <w:p w14:paraId="0E62CC82" w14:textId="3628BDF7" w:rsidR="00A84018" w:rsidRPr="00605925" w:rsidRDefault="00A84018" w:rsidP="00131C32">
            <w:pPr>
              <w:rPr>
                <w:lang w:eastAsia="sv-SE"/>
              </w:rPr>
            </w:pPr>
            <w:r>
              <w:rPr>
                <w:lang w:eastAsia="sv-SE"/>
              </w:rPr>
              <w:t>16-bit integer</w:t>
            </w:r>
          </w:p>
        </w:tc>
        <w:tc>
          <w:tcPr>
            <w:tcW w:w="3656" w:type="dxa"/>
          </w:tcPr>
          <w:p w14:paraId="04F528D3" w14:textId="7E0152E8" w:rsidR="00A84018" w:rsidRDefault="008E590F" w:rsidP="00131C32">
            <w:pPr>
              <w:rPr>
                <w:lang w:eastAsia="sv-SE"/>
              </w:rPr>
            </w:pPr>
            <w:r w:rsidRPr="008E590F">
              <w:rPr>
                <w:b/>
                <w:lang w:eastAsia="sv-SE"/>
              </w:rPr>
              <w:t>0</w:t>
            </w:r>
            <w:r>
              <w:rPr>
                <w:lang w:eastAsia="sv-SE"/>
              </w:rPr>
              <w:t xml:space="preserve"> = Setpoints via Modbus are not used</w:t>
            </w:r>
          </w:p>
          <w:p w14:paraId="421DF413" w14:textId="26F475F0" w:rsidR="008E590F" w:rsidRDefault="008E590F" w:rsidP="00131C32">
            <w:pPr>
              <w:rPr>
                <w:lang w:eastAsia="sv-SE"/>
              </w:rPr>
            </w:pPr>
            <w:r w:rsidRPr="008E590F">
              <w:rPr>
                <w:b/>
                <w:lang w:eastAsia="sv-SE"/>
              </w:rPr>
              <w:t>1</w:t>
            </w:r>
            <w:r>
              <w:rPr>
                <w:lang w:eastAsia="sv-SE"/>
              </w:rPr>
              <w:t xml:space="preserve"> = PFC is overridden by </w:t>
            </w:r>
            <w:r w:rsidRPr="008E590F">
              <w:rPr>
                <w:i/>
                <w:lang w:eastAsia="sv-SE"/>
              </w:rPr>
              <w:t>c_sp_ifund_reactive</w:t>
            </w:r>
          </w:p>
        </w:tc>
      </w:tr>
      <w:tr w:rsidR="00A84018" w:rsidRPr="00605925" w14:paraId="7C93CCF4" w14:textId="12295ED6" w:rsidTr="00131C32">
        <w:tc>
          <w:tcPr>
            <w:tcW w:w="1531" w:type="dxa"/>
          </w:tcPr>
          <w:p w14:paraId="120CCFE3" w14:textId="4C2BE105" w:rsidR="00A84018" w:rsidRPr="00605925" w:rsidRDefault="00A84018" w:rsidP="00131C32">
            <w:pPr>
              <w:rPr>
                <w:lang w:eastAsia="sv-SE"/>
              </w:rPr>
            </w:pPr>
            <w:r w:rsidRPr="00605925">
              <w:rPr>
                <w:lang w:eastAsia="sv-SE"/>
              </w:rPr>
              <w:t>0206</w:t>
            </w:r>
          </w:p>
        </w:tc>
        <w:tc>
          <w:tcPr>
            <w:tcW w:w="2126" w:type="dxa"/>
          </w:tcPr>
          <w:p w14:paraId="108FED6B" w14:textId="4090A5DB" w:rsidR="00A84018" w:rsidRPr="00605925" w:rsidRDefault="00A84018" w:rsidP="00131C32">
            <w:pPr>
              <w:rPr>
                <w:lang w:eastAsia="sv-SE"/>
              </w:rPr>
            </w:pPr>
            <w:r w:rsidRPr="00605925">
              <w:rPr>
                <w:lang w:eastAsia="sv-SE"/>
              </w:rPr>
              <w:t>c_sp_ifund_reactive</w:t>
            </w:r>
          </w:p>
        </w:tc>
        <w:tc>
          <w:tcPr>
            <w:tcW w:w="1701" w:type="dxa"/>
          </w:tcPr>
          <w:p w14:paraId="2EA3B880" w14:textId="540C8991" w:rsidR="00A84018" w:rsidRPr="00605925" w:rsidRDefault="00A84018" w:rsidP="00131C32">
            <w:pPr>
              <w:rPr>
                <w:lang w:eastAsia="sv-SE"/>
              </w:rPr>
            </w:pPr>
            <w:r>
              <w:rPr>
                <w:lang w:eastAsia="sv-SE"/>
              </w:rPr>
              <w:t>16-bit integer</w:t>
            </w:r>
          </w:p>
        </w:tc>
        <w:tc>
          <w:tcPr>
            <w:tcW w:w="3656" w:type="dxa"/>
          </w:tcPr>
          <w:p w14:paraId="46CE78FA" w14:textId="77777777" w:rsidR="00A84018" w:rsidRDefault="008E590F" w:rsidP="00131C32">
            <w:pPr>
              <w:rPr>
                <w:lang w:eastAsia="sv-SE"/>
              </w:rPr>
            </w:pPr>
            <w:r>
              <w:rPr>
                <w:lang w:eastAsia="sv-SE"/>
              </w:rPr>
              <w:t>Reactive current to be outputted by the ADF.</w:t>
            </w:r>
          </w:p>
          <w:p w14:paraId="67AD7F3E" w14:textId="05F7505C" w:rsidR="003A7078" w:rsidRDefault="003A7078" w:rsidP="00131C32">
            <w:pPr>
              <w:rPr>
                <w:lang w:eastAsia="sv-SE"/>
              </w:rPr>
            </w:pPr>
            <w:r>
              <w:rPr>
                <w:lang w:eastAsia="sv-SE"/>
              </w:rPr>
              <w:t>The unit is whole amperes per PPM.</w:t>
            </w:r>
          </w:p>
          <w:p w14:paraId="2F72A41D" w14:textId="77777777" w:rsidR="008E590F" w:rsidRDefault="003A7078" w:rsidP="00131C32">
            <w:pPr>
              <w:rPr>
                <w:lang w:eastAsia="sv-SE"/>
              </w:rPr>
            </w:pPr>
            <w:r>
              <w:rPr>
                <w:lang w:eastAsia="sv-SE"/>
              </w:rPr>
              <w:t xml:space="preserve">Value: </w:t>
            </w:r>
            <w:r w:rsidR="008E590F" w:rsidRPr="003A7078">
              <w:rPr>
                <w:b/>
                <w:lang w:eastAsia="sv-SE"/>
              </w:rPr>
              <w:t>-MAX</w:t>
            </w:r>
            <w:r w:rsidRPr="003A7078">
              <w:rPr>
                <w:b/>
                <w:lang w:eastAsia="sv-SE"/>
              </w:rPr>
              <w:t>*</w:t>
            </w:r>
            <w:r w:rsidR="008E590F" w:rsidRPr="003A7078">
              <w:rPr>
                <w:b/>
                <w:lang w:eastAsia="sv-SE"/>
              </w:rPr>
              <w:t xml:space="preserve"> (ind</w:t>
            </w:r>
            <w:r w:rsidRPr="003A7078">
              <w:rPr>
                <w:b/>
                <w:lang w:eastAsia="sv-SE"/>
              </w:rPr>
              <w:t>uctive</w:t>
            </w:r>
            <w:r w:rsidR="008E590F" w:rsidRPr="003A7078">
              <w:rPr>
                <w:b/>
                <w:lang w:eastAsia="sv-SE"/>
              </w:rPr>
              <w:t>) … 0 … MAX</w:t>
            </w:r>
            <w:r w:rsidRPr="003A7078">
              <w:rPr>
                <w:b/>
                <w:lang w:eastAsia="sv-SE"/>
              </w:rPr>
              <w:t>*</w:t>
            </w:r>
            <w:r w:rsidR="008E590F" w:rsidRPr="003A7078">
              <w:rPr>
                <w:b/>
                <w:lang w:eastAsia="sv-SE"/>
              </w:rPr>
              <w:t xml:space="preserve"> (cap</w:t>
            </w:r>
            <w:r w:rsidRPr="003A7078">
              <w:rPr>
                <w:b/>
                <w:lang w:eastAsia="sv-SE"/>
              </w:rPr>
              <w:t>acitive</w:t>
            </w:r>
            <w:r w:rsidR="008E590F" w:rsidRPr="003A7078">
              <w:rPr>
                <w:b/>
                <w:lang w:eastAsia="sv-SE"/>
              </w:rPr>
              <w:t>)</w:t>
            </w:r>
          </w:p>
          <w:p w14:paraId="7BD27CEF" w14:textId="0F4BF312" w:rsidR="003A7078" w:rsidRDefault="003A7078" w:rsidP="00131C32">
            <w:pPr>
              <w:rPr>
                <w:lang w:eastAsia="sv-SE"/>
              </w:rPr>
            </w:pPr>
            <w:r>
              <w:rPr>
                <w:lang w:eastAsia="sv-SE"/>
              </w:rPr>
              <w:t>* MAX is the rated maximum output current per power module in the system.</w:t>
            </w:r>
          </w:p>
          <w:p w14:paraId="6FB8A153" w14:textId="77777777" w:rsidR="003A7078" w:rsidRDefault="003A7078" w:rsidP="00131C32">
            <w:pPr>
              <w:rPr>
                <w:lang w:eastAsia="sv-SE"/>
              </w:rPr>
            </w:pPr>
          </w:p>
          <w:p w14:paraId="5827FABA" w14:textId="337806A2" w:rsidR="003A7078" w:rsidRPr="003A7078" w:rsidRDefault="003A7078" w:rsidP="00131C32">
            <w:pPr>
              <w:rPr>
                <w:lang w:eastAsia="sv-SE"/>
              </w:rPr>
            </w:pPr>
            <w:r>
              <w:rPr>
                <w:lang w:eastAsia="sv-SE"/>
              </w:rPr>
              <w:t>Example: To output 225</w:t>
            </w:r>
            <w:r w:rsidR="008C4675">
              <w:rPr>
                <w:lang w:eastAsia="sv-SE"/>
              </w:rPr>
              <w:t xml:space="preserve"> </w:t>
            </w:r>
            <w:r>
              <w:rPr>
                <w:lang w:eastAsia="sv-SE"/>
              </w:rPr>
              <w:t>A on a system with 3 power modules, this variable should be set to 75.</w:t>
            </w:r>
          </w:p>
        </w:tc>
      </w:tr>
    </w:tbl>
    <w:p w14:paraId="51F3575B" w14:textId="39FC9C79" w:rsidR="00AB0DF9" w:rsidRDefault="00AB0DF9">
      <w:pPr>
        <w:spacing w:before="0" w:after="0"/>
        <w:rPr>
          <w:b/>
          <w:lang w:eastAsia="sv-SE"/>
        </w:rPr>
      </w:pPr>
      <w:r>
        <w:rPr>
          <w:b/>
          <w:lang w:eastAsia="sv-SE"/>
        </w:rPr>
        <w:br w:type="page"/>
      </w:r>
    </w:p>
    <w:p w14:paraId="6940C0BC" w14:textId="5C3A4C18" w:rsidR="00605925" w:rsidRDefault="00B337CB" w:rsidP="00B337CB">
      <w:pPr>
        <w:pStyle w:val="Heading2"/>
        <w:numPr>
          <w:ilvl w:val="0"/>
          <w:numId w:val="0"/>
        </w:numPr>
        <w:rPr>
          <w:lang w:eastAsia="sv-SE"/>
        </w:rPr>
      </w:pPr>
      <w:bookmarkStart w:id="485" w:name="_Toc505008854"/>
      <w:r>
        <w:rPr>
          <w:lang w:eastAsia="sv-SE"/>
        </w:rPr>
        <w:lastRenderedPageBreak/>
        <w:t xml:space="preserve">A.3 </w:t>
      </w:r>
      <w:r w:rsidR="00DF0C35">
        <w:rPr>
          <w:lang w:eastAsia="sv-SE"/>
        </w:rPr>
        <w:t>C</w:t>
      </w:r>
      <w:r w:rsidR="00AB0DF9" w:rsidRPr="00AB0DF9">
        <w:rPr>
          <w:lang w:eastAsia="sv-SE"/>
        </w:rPr>
        <w:t xml:space="preserve">ompensation </w:t>
      </w:r>
      <w:r w:rsidR="00DF0C35">
        <w:rPr>
          <w:lang w:eastAsia="sv-SE"/>
        </w:rPr>
        <w:t>settings</w:t>
      </w:r>
      <w:bookmarkEnd w:id="485"/>
    </w:p>
    <w:p w14:paraId="160E928F" w14:textId="2CBEBB97" w:rsidR="00F537D3" w:rsidRDefault="00F537D3" w:rsidP="00131C32">
      <w:pPr>
        <w:rPr>
          <w:lang w:eastAsia="sv-SE"/>
        </w:rPr>
      </w:pPr>
      <w:r>
        <w:rPr>
          <w:lang w:eastAsia="sv-SE"/>
        </w:rPr>
        <w:t>This group of registers allows reading out and manipulation of the primary</w:t>
      </w:r>
      <w:r w:rsidR="00DF0C35">
        <w:rPr>
          <w:lang w:eastAsia="sv-SE"/>
        </w:rPr>
        <w:t xml:space="preserve"> and secondary compensation setting groups</w:t>
      </w:r>
      <w:r>
        <w:rPr>
          <w:lang w:eastAsia="sv-SE"/>
        </w:rPr>
        <w:t>.</w:t>
      </w:r>
    </w:p>
    <w:p w14:paraId="0D60FB1C" w14:textId="14EAEE6B" w:rsidR="004E75CD" w:rsidRPr="005C63D8" w:rsidRDefault="00DF0C35" w:rsidP="00131C32">
      <w:r>
        <w:rPr>
          <w:lang w:eastAsia="sv-SE"/>
        </w:rPr>
        <w:t>It is</w:t>
      </w:r>
      <w:r w:rsidR="004E75CD">
        <w:rPr>
          <w:lang w:eastAsia="sv-SE"/>
        </w:rPr>
        <w:t xml:space="preserve"> important that the minimum, maximum and step attributes</w:t>
      </w:r>
      <w:r w:rsidR="005C63D8">
        <w:rPr>
          <w:lang w:eastAsia="sv-SE"/>
        </w:rPr>
        <w:t xml:space="preserve"> of each register is respected. Attempting to write an illegal value to any register below will yield </w:t>
      </w:r>
      <w:r w:rsidR="005C63D8">
        <w:t xml:space="preserve">error code </w:t>
      </w:r>
      <w:r w:rsidR="005C63D8" w:rsidRPr="004E75CD">
        <w:rPr>
          <w:i/>
        </w:rPr>
        <w:t>4 (FAILURE)</w:t>
      </w:r>
      <w:r w:rsidR="005C63D8">
        <w:t xml:space="preserve"> and the entire operation will be aborted.</w:t>
      </w:r>
    </w:p>
    <w:p w14:paraId="7D2D5079" w14:textId="77777777" w:rsidR="00B14A1D" w:rsidRDefault="00131C32" w:rsidP="00131C32">
      <w:r>
        <w:t xml:space="preserve">During multi-master parallel operation, </w:t>
      </w:r>
      <w:r w:rsidR="00206C4F">
        <w:t>these settings</w:t>
      </w:r>
      <w:r w:rsidR="00256EBD">
        <w:t xml:space="preserve"> can only be changed</w:t>
      </w:r>
      <w:r w:rsidR="006F39C5">
        <w:t xml:space="preserve"> on the master node; attempting to change the settings on the slave will yield error code </w:t>
      </w:r>
      <w:r w:rsidR="006F39C5" w:rsidRPr="004E75CD">
        <w:rPr>
          <w:i/>
        </w:rPr>
        <w:t>4</w:t>
      </w:r>
      <w:r w:rsidR="004E75CD" w:rsidRPr="004E75CD">
        <w:rPr>
          <w:i/>
        </w:rPr>
        <w:t xml:space="preserve"> (FAILURE)</w:t>
      </w:r>
      <w:r w:rsidR="004E75CD">
        <w:t>.</w:t>
      </w:r>
    </w:p>
    <w:p w14:paraId="5CA22B57" w14:textId="6B3EB99A" w:rsidR="002C5A2F" w:rsidRDefault="00F537D3" w:rsidP="00131C32">
      <w:r>
        <w:t>The compensation settings will be automatically synchronized with t</w:t>
      </w:r>
      <w:r w:rsidR="00B14A1D">
        <w:t xml:space="preserve">he slave nodes via the </w:t>
      </w:r>
      <w:r w:rsidR="00881BDA">
        <w:t>m</w:t>
      </w:r>
      <w:r w:rsidR="00990E06">
        <w:t xml:space="preserve">ulti-master </w:t>
      </w:r>
      <w:r w:rsidR="00B14A1D">
        <w:t xml:space="preserve">bus. </w:t>
      </w:r>
      <w:r>
        <w:t xml:space="preserve">When this synchronization is in progress, attempting to write to these registers will yield error code </w:t>
      </w:r>
      <w:r w:rsidRPr="006F39C5">
        <w:rPr>
          <w:i/>
        </w:rPr>
        <w:t>6 (BUSY)</w:t>
      </w:r>
      <w:r>
        <w:t>. It is therefore recommended</w:t>
      </w:r>
      <w:r w:rsidR="006F39C5">
        <w:t xml:space="preserve"> to check the return status when writing</w:t>
      </w:r>
      <w:r w:rsidR="005C63D8">
        <w:t xml:space="preserve"> to</w:t>
      </w:r>
      <w:r w:rsidR="006F39C5">
        <w:t xml:space="preserve"> the registers.</w:t>
      </w:r>
    </w:p>
    <w:p w14:paraId="23DCAB19" w14:textId="77777777" w:rsidR="00DF0C35" w:rsidRDefault="002C5A2F" w:rsidP="00131C32">
      <w:r>
        <w:t xml:space="preserve">To store the updated settings to flash, the last register </w:t>
      </w:r>
      <w:r w:rsidRPr="002C5A2F">
        <w:rPr>
          <w:i/>
        </w:rPr>
        <w:t>write_flash</w:t>
      </w:r>
      <w:r>
        <w:t xml:space="preserve"> should be set to 1. </w:t>
      </w:r>
      <w:r w:rsidR="00BF0ECD">
        <w:t>When updating the settings often, please avoid writing them to flash as the flash memory has a finite number of write cycles.</w:t>
      </w:r>
    </w:p>
    <w:tbl>
      <w:tblPr>
        <w:tblStyle w:val="Formatvorlage11"/>
        <w:tblW w:w="0" w:type="auto"/>
        <w:tblLook w:val="05A0" w:firstRow="1" w:lastRow="0" w:firstColumn="1" w:lastColumn="1" w:noHBand="0" w:noVBand="1"/>
      </w:tblPr>
      <w:tblGrid>
        <w:gridCol w:w="1144"/>
        <w:gridCol w:w="7654"/>
      </w:tblGrid>
      <w:tr w:rsidR="00B14A1D" w:rsidRPr="004A2DA9" w14:paraId="5752B103" w14:textId="77777777" w:rsidTr="009630BD">
        <w:tc>
          <w:tcPr>
            <w:cnfStyle w:val="001000000000" w:firstRow="0" w:lastRow="0" w:firstColumn="1" w:lastColumn="0" w:oddVBand="0" w:evenVBand="0" w:oddHBand="0" w:evenHBand="0" w:firstRowFirstColumn="0" w:firstRowLastColumn="0" w:lastRowFirstColumn="0" w:lastRowLastColumn="0"/>
            <w:tcW w:w="1144" w:type="dxa"/>
          </w:tcPr>
          <w:p w14:paraId="7A8AA87E" w14:textId="62BFAD50" w:rsidR="00B14A1D" w:rsidRPr="009630BD" w:rsidRDefault="005C677C" w:rsidP="005C677C">
            <w:pPr>
              <w:rPr>
                <w:sz w:val="72"/>
                <w:szCs w:val="72"/>
              </w:rPr>
            </w:pPr>
            <w:r w:rsidRPr="009630BD">
              <w:rPr>
                <w:rFonts w:ascii="Segoe UI Symbol" w:hAnsi="Segoe UI Symbol" w:cs="Segoe UI Symbol"/>
                <w:bCs/>
                <w:sz w:val="72"/>
                <w:szCs w:val="72"/>
              </w:rPr>
              <w:t xml:space="preserve"> ⚠</w:t>
            </w:r>
          </w:p>
        </w:tc>
        <w:tc>
          <w:tcPr>
            <w:cnfStyle w:val="000100000000" w:firstRow="0" w:lastRow="0" w:firstColumn="0" w:lastColumn="1" w:oddVBand="0" w:evenVBand="0" w:oddHBand="0" w:evenHBand="0" w:firstRowFirstColumn="0" w:firstRowLastColumn="0" w:lastRowFirstColumn="0" w:lastRowLastColumn="0"/>
            <w:tcW w:w="7654" w:type="dxa"/>
          </w:tcPr>
          <w:p w14:paraId="1D58160D" w14:textId="7E0CCC96" w:rsidR="00B14A1D" w:rsidRPr="004A2DA9" w:rsidRDefault="00B14A1D" w:rsidP="005C677C">
            <w:r w:rsidRPr="004A2DA9">
              <w:rPr>
                <w:b/>
                <w:bCs/>
              </w:rPr>
              <w:t>ATTENTION:</w:t>
            </w:r>
            <w:r w:rsidRPr="004A2DA9">
              <w:rPr>
                <w:bCs/>
              </w:rPr>
              <w:t xml:space="preserve"> </w:t>
            </w:r>
            <w:r>
              <w:t>The flash memory can handle a minimum of 400,000 write cycles. Exceeding this number can destroy the flash memory.</w:t>
            </w:r>
          </w:p>
        </w:tc>
      </w:tr>
    </w:tbl>
    <w:p w14:paraId="7618B81C" w14:textId="14F97911" w:rsidR="00F537D3" w:rsidRPr="00131C32" w:rsidRDefault="00B337CB" w:rsidP="00B337CB">
      <w:pPr>
        <w:pStyle w:val="Heading3"/>
        <w:numPr>
          <w:ilvl w:val="0"/>
          <w:numId w:val="0"/>
        </w:numPr>
      </w:pPr>
      <w:bookmarkStart w:id="486" w:name="_Toc505008855"/>
      <w:r>
        <w:t xml:space="preserve">A.3.1 </w:t>
      </w:r>
      <w:r w:rsidR="00DF0C35" w:rsidRPr="00AB0DF9">
        <w:t xml:space="preserve">Primary compensation </w:t>
      </w:r>
      <w:r w:rsidR="00DF0C35">
        <w:t>setting registers</w:t>
      </w:r>
      <w:bookmarkEnd w:id="486"/>
    </w:p>
    <w:tbl>
      <w:tblPr>
        <w:tblStyle w:val="TableGrid"/>
        <w:tblW w:w="0" w:type="auto"/>
        <w:tblLook w:val="04A0" w:firstRow="1" w:lastRow="0" w:firstColumn="1" w:lastColumn="0" w:noHBand="0" w:noVBand="1"/>
      </w:tblPr>
      <w:tblGrid>
        <w:gridCol w:w="1531"/>
        <w:gridCol w:w="2126"/>
        <w:gridCol w:w="1701"/>
        <w:gridCol w:w="3656"/>
      </w:tblGrid>
      <w:tr w:rsidR="00A84018" w:rsidRPr="00605925" w14:paraId="677F8D2A" w14:textId="64C39958" w:rsidTr="00513AE5">
        <w:trPr>
          <w:cnfStyle w:val="100000000000" w:firstRow="1" w:lastRow="0" w:firstColumn="0" w:lastColumn="0" w:oddVBand="0" w:evenVBand="0" w:oddHBand="0" w:evenHBand="0" w:firstRowFirstColumn="0" w:firstRowLastColumn="0" w:lastRowFirstColumn="0" w:lastRowLastColumn="0"/>
        </w:trPr>
        <w:tc>
          <w:tcPr>
            <w:tcW w:w="1531" w:type="dxa"/>
          </w:tcPr>
          <w:p w14:paraId="20452189" w14:textId="0A43EC5B" w:rsidR="00A84018" w:rsidRPr="00BC1EFA" w:rsidRDefault="00A84018" w:rsidP="007F6358">
            <w:pPr>
              <w:rPr>
                <w:lang w:eastAsia="sv-SE"/>
              </w:rPr>
            </w:pPr>
            <w:r>
              <w:rPr>
                <w:lang w:eastAsia="sv-SE"/>
              </w:rPr>
              <w:t>Address</w:t>
            </w:r>
          </w:p>
        </w:tc>
        <w:tc>
          <w:tcPr>
            <w:tcW w:w="2126" w:type="dxa"/>
          </w:tcPr>
          <w:p w14:paraId="1724528C" w14:textId="3BE83053" w:rsidR="00A84018" w:rsidRPr="00BC1EFA" w:rsidRDefault="00B55A66" w:rsidP="007F6358">
            <w:pPr>
              <w:rPr>
                <w:lang w:eastAsia="sv-SE"/>
              </w:rPr>
            </w:pPr>
            <w:r>
              <w:rPr>
                <w:lang w:eastAsia="sv-SE"/>
              </w:rPr>
              <w:t>Register name</w:t>
            </w:r>
          </w:p>
        </w:tc>
        <w:tc>
          <w:tcPr>
            <w:tcW w:w="1701" w:type="dxa"/>
          </w:tcPr>
          <w:p w14:paraId="59A8EDBE" w14:textId="2C799415" w:rsidR="00A84018" w:rsidRDefault="00A84018" w:rsidP="007F6358">
            <w:pPr>
              <w:rPr>
                <w:lang w:eastAsia="sv-SE"/>
              </w:rPr>
            </w:pPr>
            <w:r>
              <w:rPr>
                <w:lang w:eastAsia="sv-SE"/>
              </w:rPr>
              <w:t>Data type</w:t>
            </w:r>
          </w:p>
        </w:tc>
        <w:tc>
          <w:tcPr>
            <w:tcW w:w="3656" w:type="dxa"/>
          </w:tcPr>
          <w:p w14:paraId="3EDEB0F1" w14:textId="457E3D7E" w:rsidR="00A84018" w:rsidRDefault="00A84018" w:rsidP="007F6358">
            <w:pPr>
              <w:rPr>
                <w:lang w:eastAsia="sv-SE"/>
              </w:rPr>
            </w:pPr>
            <w:r>
              <w:rPr>
                <w:lang w:eastAsia="sv-SE"/>
              </w:rPr>
              <w:t>Description</w:t>
            </w:r>
          </w:p>
        </w:tc>
      </w:tr>
      <w:tr w:rsidR="00A84018" w:rsidRPr="0062761F" w14:paraId="5EF66347" w14:textId="0036DD94" w:rsidTr="00131C32">
        <w:tc>
          <w:tcPr>
            <w:tcW w:w="1531" w:type="dxa"/>
          </w:tcPr>
          <w:p w14:paraId="3844EF07" w14:textId="77777777" w:rsidR="00A84018" w:rsidRPr="00BC1EFA" w:rsidRDefault="00A84018" w:rsidP="00131C32">
            <w:pPr>
              <w:rPr>
                <w:lang w:eastAsia="sv-SE"/>
              </w:rPr>
            </w:pPr>
            <w:r w:rsidRPr="00BC1EFA">
              <w:rPr>
                <w:lang w:eastAsia="sv-SE"/>
              </w:rPr>
              <w:t>0400</w:t>
            </w:r>
          </w:p>
        </w:tc>
        <w:tc>
          <w:tcPr>
            <w:tcW w:w="2126" w:type="dxa"/>
          </w:tcPr>
          <w:p w14:paraId="47929F4F" w14:textId="049BF970" w:rsidR="00A84018" w:rsidRPr="00605925" w:rsidRDefault="00A84018" w:rsidP="00131C32">
            <w:pPr>
              <w:rPr>
                <w:lang w:val="sv-SE" w:eastAsia="sv-SE"/>
              </w:rPr>
            </w:pPr>
            <w:r w:rsidRPr="00BC1EFA">
              <w:rPr>
                <w:lang w:eastAsia="sv-SE"/>
              </w:rPr>
              <w:t>cp_pfc_</w:t>
            </w:r>
            <w:r w:rsidRPr="00605925">
              <w:rPr>
                <w:lang w:val="sv-SE" w:eastAsia="sv-SE"/>
              </w:rPr>
              <w:t>mode</w:t>
            </w:r>
          </w:p>
        </w:tc>
        <w:tc>
          <w:tcPr>
            <w:tcW w:w="1701" w:type="dxa"/>
          </w:tcPr>
          <w:p w14:paraId="0AAA3274" w14:textId="00065B8B" w:rsidR="00A84018" w:rsidRPr="00605925" w:rsidRDefault="00A84018" w:rsidP="00131C32">
            <w:pPr>
              <w:rPr>
                <w:lang w:val="sv-SE" w:eastAsia="sv-SE"/>
              </w:rPr>
            </w:pPr>
            <w:r>
              <w:rPr>
                <w:lang w:eastAsia="sv-SE"/>
              </w:rPr>
              <w:t>16-bit integer</w:t>
            </w:r>
          </w:p>
        </w:tc>
        <w:tc>
          <w:tcPr>
            <w:tcW w:w="3656" w:type="dxa"/>
          </w:tcPr>
          <w:p w14:paraId="435C9F0A" w14:textId="77777777" w:rsidR="009428E6" w:rsidRDefault="009428E6" w:rsidP="009428E6">
            <w:pPr>
              <w:rPr>
                <w:lang w:eastAsia="sv-SE"/>
              </w:rPr>
            </w:pPr>
            <w:r>
              <w:rPr>
                <w:lang w:eastAsia="sv-SE"/>
              </w:rPr>
              <w:t>Selects Power Factor Correction mode:</w:t>
            </w:r>
          </w:p>
          <w:p w14:paraId="534E2084" w14:textId="77777777" w:rsidR="009428E6" w:rsidRDefault="009428E6" w:rsidP="009428E6">
            <w:pPr>
              <w:rPr>
                <w:lang w:eastAsia="sv-SE"/>
              </w:rPr>
            </w:pPr>
            <w:r w:rsidRPr="00E83ACE">
              <w:rPr>
                <w:b/>
                <w:lang w:eastAsia="sv-SE"/>
              </w:rPr>
              <w:t>0</w:t>
            </w:r>
            <w:r>
              <w:rPr>
                <w:lang w:eastAsia="sv-SE"/>
              </w:rPr>
              <w:t xml:space="preserve"> = Disabled</w:t>
            </w:r>
          </w:p>
          <w:p w14:paraId="774258A4" w14:textId="43912B8C" w:rsidR="009428E6" w:rsidRDefault="009428E6" w:rsidP="00B85B80">
            <w:pPr>
              <w:spacing w:before="100" w:after="100"/>
              <w:rPr>
                <w:lang w:eastAsia="sv-SE"/>
              </w:rPr>
            </w:pPr>
            <w:r w:rsidRPr="00E83ACE">
              <w:rPr>
                <w:b/>
                <w:lang w:eastAsia="sv-SE"/>
              </w:rPr>
              <w:t>1</w:t>
            </w:r>
            <w:r>
              <w:rPr>
                <w:lang w:eastAsia="sv-SE"/>
              </w:rPr>
              <w:t xml:space="preserve"> = Dynamic compensation according to cp_pfc_setp.</w:t>
            </w:r>
          </w:p>
          <w:p w14:paraId="474F92F9" w14:textId="634B90D4" w:rsidR="009428E6" w:rsidRDefault="00507024" w:rsidP="00B85B80">
            <w:pPr>
              <w:spacing w:before="100" w:after="100"/>
              <w:rPr>
                <w:lang w:eastAsia="sv-SE"/>
              </w:rPr>
            </w:pPr>
            <w:r w:rsidRPr="00507024">
              <w:rPr>
                <w:b/>
                <w:lang w:eastAsia="sv-SE"/>
              </w:rPr>
              <w:t>2</w:t>
            </w:r>
            <w:r>
              <w:rPr>
                <w:lang w:eastAsia="sv-SE"/>
              </w:rPr>
              <w:t xml:space="preserve"> = </w:t>
            </w:r>
            <w:r w:rsidR="009428E6">
              <w:rPr>
                <w:lang w:eastAsia="sv-SE"/>
              </w:rPr>
              <w:t>Static output of reactive power according to cp_pfc_stat_q</w:t>
            </w:r>
          </w:p>
          <w:p w14:paraId="52C63CFD" w14:textId="605D79A0" w:rsidR="009428E6" w:rsidRDefault="009428E6" w:rsidP="009428E6">
            <w:pPr>
              <w:rPr>
                <w:lang w:eastAsia="sv-SE"/>
              </w:rPr>
            </w:pPr>
            <w:r w:rsidRPr="007D09C8">
              <w:rPr>
                <w:b/>
                <w:lang w:eastAsia="sv-SE"/>
              </w:rPr>
              <w:t>3</w:t>
            </w:r>
            <w:r>
              <w:rPr>
                <w:lang w:eastAsia="sv-SE"/>
              </w:rPr>
              <w:t xml:space="preserve"> = Dynamic compensation according to cp_pfc_setp. Work in inductive direction only.</w:t>
            </w:r>
          </w:p>
          <w:p w14:paraId="53DF29F1" w14:textId="2C64C928" w:rsidR="0062761F" w:rsidRDefault="009428E6" w:rsidP="009428E6">
            <w:pPr>
              <w:rPr>
                <w:lang w:eastAsia="sv-SE"/>
              </w:rPr>
            </w:pPr>
            <w:r w:rsidRPr="00A25010">
              <w:rPr>
                <w:b/>
                <w:lang w:eastAsia="sv-SE"/>
              </w:rPr>
              <w:t>4</w:t>
            </w:r>
            <w:r>
              <w:rPr>
                <w:lang w:eastAsia="sv-SE"/>
              </w:rPr>
              <w:t xml:space="preserve"> = Dynamic compensation according to cp_pfc_setp. Work in capacitive direction only.</w:t>
            </w:r>
          </w:p>
        </w:tc>
      </w:tr>
      <w:tr w:rsidR="00A84018" w:rsidRPr="003719AC" w14:paraId="224F514C" w14:textId="3358DEB7" w:rsidTr="00131C32">
        <w:tc>
          <w:tcPr>
            <w:tcW w:w="1531" w:type="dxa"/>
          </w:tcPr>
          <w:p w14:paraId="2D4B82DF" w14:textId="2FDC3A13" w:rsidR="00A84018" w:rsidRPr="00605925" w:rsidRDefault="00A84018" w:rsidP="00131C32">
            <w:pPr>
              <w:rPr>
                <w:lang w:val="sv-SE" w:eastAsia="sv-SE"/>
              </w:rPr>
            </w:pPr>
            <w:r w:rsidRPr="00605925">
              <w:rPr>
                <w:lang w:val="sv-SE" w:eastAsia="sv-SE"/>
              </w:rPr>
              <w:t>0401</w:t>
            </w:r>
          </w:p>
        </w:tc>
        <w:tc>
          <w:tcPr>
            <w:tcW w:w="2126" w:type="dxa"/>
          </w:tcPr>
          <w:p w14:paraId="44E863F4" w14:textId="18B43AB2" w:rsidR="00A84018" w:rsidRPr="00605925" w:rsidRDefault="00A84018" w:rsidP="00131C32">
            <w:pPr>
              <w:rPr>
                <w:lang w:val="sv-SE" w:eastAsia="sv-SE"/>
              </w:rPr>
            </w:pPr>
            <w:r w:rsidRPr="00605925">
              <w:rPr>
                <w:lang w:val="sv-SE" w:eastAsia="sv-SE"/>
              </w:rPr>
              <w:t>cp_pfc_dyn_setp</w:t>
            </w:r>
          </w:p>
        </w:tc>
        <w:tc>
          <w:tcPr>
            <w:tcW w:w="1701" w:type="dxa"/>
          </w:tcPr>
          <w:p w14:paraId="40178971" w14:textId="0EF28B23" w:rsidR="00A84018" w:rsidRPr="00605925" w:rsidRDefault="00A84018" w:rsidP="00131C32">
            <w:pPr>
              <w:rPr>
                <w:lang w:val="sv-SE" w:eastAsia="sv-SE"/>
              </w:rPr>
            </w:pPr>
            <w:r>
              <w:rPr>
                <w:lang w:eastAsia="sv-SE"/>
              </w:rPr>
              <w:t>16-bit integer</w:t>
            </w:r>
          </w:p>
        </w:tc>
        <w:tc>
          <w:tcPr>
            <w:tcW w:w="3656" w:type="dxa"/>
          </w:tcPr>
          <w:p w14:paraId="4B37C56F" w14:textId="067DC691" w:rsidR="00411D3E" w:rsidRDefault="00411D3E" w:rsidP="00131C32">
            <w:pPr>
              <w:rPr>
                <w:lang w:eastAsia="sv-SE"/>
              </w:rPr>
            </w:pPr>
            <w:r w:rsidRPr="00411D3E">
              <w:rPr>
                <w:lang w:eastAsia="sv-SE"/>
              </w:rPr>
              <w:t>Setpoi</w:t>
            </w:r>
            <w:r>
              <w:rPr>
                <w:lang w:eastAsia="sv-SE"/>
              </w:rPr>
              <w:t xml:space="preserve">nt for Power factor in </w:t>
            </w:r>
            <w:r w:rsidR="00CB57C0">
              <w:rPr>
                <w:lang w:eastAsia="sv-SE"/>
              </w:rPr>
              <w:t>PFC dynamic</w:t>
            </w:r>
            <w:r>
              <w:rPr>
                <w:lang w:eastAsia="sv-SE"/>
              </w:rPr>
              <w:t xml:space="preserve"> mode</w:t>
            </w:r>
            <w:r w:rsidR="00513AE5">
              <w:rPr>
                <w:lang w:eastAsia="sv-SE"/>
              </w:rPr>
              <w:t>:</w:t>
            </w:r>
          </w:p>
          <w:p w14:paraId="74EC36C0" w14:textId="359E0DC3" w:rsidR="0062761F" w:rsidRPr="00D7327D" w:rsidRDefault="0062761F" w:rsidP="00131C32">
            <w:pPr>
              <w:rPr>
                <w:lang w:eastAsia="sv-SE"/>
              </w:rPr>
            </w:pPr>
            <w:r w:rsidRPr="00D7327D">
              <w:rPr>
                <w:lang w:eastAsia="sv-SE"/>
              </w:rPr>
              <w:t xml:space="preserve">Value: </w:t>
            </w:r>
            <w:r w:rsidRPr="00D7327D">
              <w:rPr>
                <w:b/>
                <w:lang w:eastAsia="sv-SE"/>
              </w:rPr>
              <w:t>-50 … 0 … 50</w:t>
            </w:r>
            <w:r w:rsidRPr="00D7327D">
              <w:rPr>
                <w:lang w:eastAsia="sv-SE"/>
              </w:rPr>
              <w:t>.</w:t>
            </w:r>
          </w:p>
          <w:p w14:paraId="6C2ED64A" w14:textId="77777777" w:rsidR="003719AC" w:rsidRPr="00D7327D" w:rsidRDefault="003719AC" w:rsidP="00131C32">
            <w:pPr>
              <w:rPr>
                <w:lang w:eastAsia="sv-SE"/>
              </w:rPr>
            </w:pPr>
          </w:p>
          <w:p w14:paraId="5AA9C093" w14:textId="073693BE" w:rsidR="003719AC" w:rsidRPr="003719AC" w:rsidRDefault="003719AC" w:rsidP="00131C32">
            <w:pPr>
              <w:rPr>
                <w:lang w:eastAsia="sv-SE"/>
              </w:rPr>
            </w:pPr>
            <w:r w:rsidRPr="00411D3E">
              <w:rPr>
                <w:b/>
                <w:lang w:eastAsia="sv-SE"/>
              </w:rPr>
              <w:t>-50</w:t>
            </w:r>
            <w:r w:rsidRPr="003719AC">
              <w:rPr>
                <w:lang w:eastAsia="sv-SE"/>
              </w:rPr>
              <w:t xml:space="preserve"> to </w:t>
            </w:r>
            <w:r w:rsidRPr="00411D3E">
              <w:rPr>
                <w:b/>
                <w:lang w:eastAsia="sv-SE"/>
              </w:rPr>
              <w:t>-1</w:t>
            </w:r>
            <w:r w:rsidRPr="003719AC">
              <w:rPr>
                <w:lang w:eastAsia="sv-SE"/>
              </w:rPr>
              <w:t xml:space="preserve"> = </w:t>
            </w:r>
            <w:r>
              <w:rPr>
                <w:lang w:eastAsia="sv-SE"/>
              </w:rPr>
              <w:t>PF</w:t>
            </w:r>
            <w:r w:rsidRPr="003719AC">
              <w:rPr>
                <w:lang w:eastAsia="sv-SE"/>
              </w:rPr>
              <w:t xml:space="preserve"> 0.(100</w:t>
            </w:r>
            <w:r>
              <w:rPr>
                <w:lang w:eastAsia="sv-SE"/>
              </w:rPr>
              <w:t>+</w:t>
            </w:r>
            <w:r w:rsidRPr="003719AC">
              <w:rPr>
                <w:lang w:eastAsia="sv-SE"/>
              </w:rPr>
              <w:t>value)</w:t>
            </w:r>
            <w:r>
              <w:rPr>
                <w:lang w:eastAsia="sv-SE"/>
              </w:rPr>
              <w:t xml:space="preserve"> inductive</w:t>
            </w:r>
          </w:p>
          <w:p w14:paraId="37B1BD30" w14:textId="77777777" w:rsidR="003719AC" w:rsidRPr="003719AC" w:rsidRDefault="003719AC" w:rsidP="00131C32">
            <w:pPr>
              <w:rPr>
                <w:lang w:eastAsia="sv-SE"/>
              </w:rPr>
            </w:pPr>
            <w:r w:rsidRPr="00411D3E">
              <w:rPr>
                <w:b/>
                <w:lang w:eastAsia="sv-SE"/>
              </w:rPr>
              <w:t>0</w:t>
            </w:r>
            <w:r w:rsidRPr="003719AC">
              <w:rPr>
                <w:lang w:eastAsia="sv-SE"/>
              </w:rPr>
              <w:t xml:space="preserve"> = PF 1.00</w:t>
            </w:r>
          </w:p>
          <w:p w14:paraId="5CFFDD4D" w14:textId="77777777" w:rsidR="003719AC" w:rsidRDefault="00411D3E" w:rsidP="00131C32">
            <w:pPr>
              <w:rPr>
                <w:lang w:eastAsia="sv-SE"/>
              </w:rPr>
            </w:pPr>
            <w:r w:rsidRPr="00F02C56">
              <w:rPr>
                <w:b/>
                <w:lang w:eastAsia="sv-SE"/>
              </w:rPr>
              <w:t>1</w:t>
            </w:r>
            <w:r w:rsidR="003719AC" w:rsidRPr="00F02C56">
              <w:rPr>
                <w:lang w:eastAsia="sv-SE"/>
              </w:rPr>
              <w:t xml:space="preserve"> to</w:t>
            </w:r>
            <w:r w:rsidR="003719AC" w:rsidRPr="00F02C56">
              <w:rPr>
                <w:b/>
                <w:lang w:eastAsia="sv-SE"/>
              </w:rPr>
              <w:t xml:space="preserve"> 50</w:t>
            </w:r>
            <w:r w:rsidR="003719AC" w:rsidRPr="00F02C56">
              <w:rPr>
                <w:lang w:eastAsia="sv-SE"/>
              </w:rPr>
              <w:t xml:space="preserve"> = PF 0.(100-value) </w:t>
            </w:r>
            <w:r w:rsidR="003719AC">
              <w:rPr>
                <w:lang w:eastAsia="sv-SE"/>
              </w:rPr>
              <w:t>capactive</w:t>
            </w:r>
          </w:p>
          <w:p w14:paraId="5ED9B534" w14:textId="77777777" w:rsidR="00206C4F" w:rsidRDefault="00206C4F" w:rsidP="00131C32">
            <w:pPr>
              <w:rPr>
                <w:lang w:eastAsia="sv-SE"/>
              </w:rPr>
            </w:pPr>
          </w:p>
          <w:p w14:paraId="7364E460" w14:textId="7227A850" w:rsidR="00206C4F" w:rsidRPr="00206C4F" w:rsidRDefault="00206C4F" w:rsidP="00206C4F">
            <w:pPr>
              <w:rPr>
                <w:lang w:eastAsia="sv-SE"/>
              </w:rPr>
            </w:pPr>
            <w:r>
              <w:rPr>
                <w:lang w:eastAsia="sv-SE"/>
              </w:rPr>
              <w:t>Example: A value of -3 would translate to a power factor of 0.(100-3) = 0.97 inductive</w:t>
            </w:r>
          </w:p>
        </w:tc>
      </w:tr>
      <w:tr w:rsidR="00A84018" w:rsidRPr="00411D3E" w14:paraId="59DF8F34" w14:textId="009A252C" w:rsidTr="00131C32">
        <w:tc>
          <w:tcPr>
            <w:tcW w:w="1531" w:type="dxa"/>
          </w:tcPr>
          <w:p w14:paraId="57EE994A" w14:textId="346345B9" w:rsidR="00A84018" w:rsidRPr="00206C4F" w:rsidRDefault="00A84018" w:rsidP="00131C32">
            <w:pPr>
              <w:rPr>
                <w:lang w:eastAsia="sv-SE"/>
              </w:rPr>
            </w:pPr>
            <w:r w:rsidRPr="00206C4F">
              <w:rPr>
                <w:lang w:eastAsia="sv-SE"/>
              </w:rPr>
              <w:t>0402</w:t>
            </w:r>
          </w:p>
        </w:tc>
        <w:tc>
          <w:tcPr>
            <w:tcW w:w="2126" w:type="dxa"/>
          </w:tcPr>
          <w:p w14:paraId="777B8D10" w14:textId="59C28763" w:rsidR="00A84018" w:rsidRPr="00206C4F" w:rsidRDefault="00A84018" w:rsidP="00131C32">
            <w:pPr>
              <w:rPr>
                <w:lang w:eastAsia="sv-SE"/>
              </w:rPr>
            </w:pPr>
            <w:r w:rsidRPr="00206C4F">
              <w:rPr>
                <w:lang w:eastAsia="sv-SE"/>
              </w:rPr>
              <w:t>cp_pfc_stat_q</w:t>
            </w:r>
          </w:p>
        </w:tc>
        <w:tc>
          <w:tcPr>
            <w:tcW w:w="1701" w:type="dxa"/>
          </w:tcPr>
          <w:p w14:paraId="4AF40E21" w14:textId="09D07491" w:rsidR="00A84018" w:rsidRPr="00206C4F" w:rsidRDefault="00A84018" w:rsidP="00131C32">
            <w:pPr>
              <w:rPr>
                <w:lang w:eastAsia="sv-SE"/>
              </w:rPr>
            </w:pPr>
            <w:r w:rsidRPr="00206C4F">
              <w:rPr>
                <w:lang w:eastAsia="sv-SE"/>
              </w:rPr>
              <w:t>16-bit integer</w:t>
            </w:r>
          </w:p>
        </w:tc>
        <w:tc>
          <w:tcPr>
            <w:tcW w:w="3656" w:type="dxa"/>
          </w:tcPr>
          <w:p w14:paraId="79ED92A0" w14:textId="5D7C69B6" w:rsidR="00411D3E" w:rsidRPr="00411D3E" w:rsidRDefault="00411D3E" w:rsidP="00131C32">
            <w:pPr>
              <w:rPr>
                <w:lang w:eastAsia="sv-SE"/>
              </w:rPr>
            </w:pPr>
            <w:r w:rsidRPr="00411D3E">
              <w:rPr>
                <w:lang w:eastAsia="sv-SE"/>
              </w:rPr>
              <w:t>Fi</w:t>
            </w:r>
            <w:r w:rsidR="00513AE5">
              <w:rPr>
                <w:lang w:eastAsia="sv-SE"/>
              </w:rPr>
              <w:t xml:space="preserve">xed reactive power in </w:t>
            </w:r>
            <w:r w:rsidR="00CB57C0">
              <w:rPr>
                <w:lang w:eastAsia="sv-SE"/>
              </w:rPr>
              <w:t>PFC static</w:t>
            </w:r>
            <w:r w:rsidR="00513AE5">
              <w:rPr>
                <w:lang w:eastAsia="sv-SE"/>
              </w:rPr>
              <w:t xml:space="preserve"> mode:</w:t>
            </w:r>
          </w:p>
          <w:p w14:paraId="3490CAD9" w14:textId="721CD8D3" w:rsidR="00A84018" w:rsidRPr="00411D3E" w:rsidRDefault="00411D3E" w:rsidP="00131C32">
            <w:pPr>
              <w:rPr>
                <w:lang w:eastAsia="sv-SE"/>
              </w:rPr>
            </w:pPr>
            <w:r w:rsidRPr="00411D3E">
              <w:rPr>
                <w:lang w:eastAsia="sv-SE"/>
              </w:rPr>
              <w:t xml:space="preserve">Value: </w:t>
            </w:r>
            <w:r w:rsidR="00E83ACE" w:rsidRPr="00E83ACE">
              <w:rPr>
                <w:b/>
                <w:lang w:eastAsia="sv-SE"/>
              </w:rPr>
              <w:t>-</w:t>
            </w:r>
            <w:r w:rsidRPr="00E83ACE">
              <w:rPr>
                <w:b/>
                <w:lang w:eastAsia="sv-SE"/>
              </w:rPr>
              <w:t>MAX inductive … 0 … MAX capacitive</w:t>
            </w:r>
            <w:r w:rsidRPr="00411D3E">
              <w:rPr>
                <w:lang w:eastAsia="sv-SE"/>
              </w:rPr>
              <w:t>* (rating of system), step 1 kVAR</w:t>
            </w:r>
          </w:p>
        </w:tc>
      </w:tr>
      <w:tr w:rsidR="00A84018" w:rsidRPr="00411D3E" w14:paraId="542C5C0B" w14:textId="31C2B3B6" w:rsidTr="00131C32">
        <w:tc>
          <w:tcPr>
            <w:tcW w:w="1531" w:type="dxa"/>
          </w:tcPr>
          <w:p w14:paraId="7085A969" w14:textId="77777777" w:rsidR="00A84018" w:rsidRPr="003719AC" w:rsidRDefault="00A84018" w:rsidP="00131C32">
            <w:pPr>
              <w:rPr>
                <w:lang w:val="sv-SE" w:eastAsia="sv-SE"/>
              </w:rPr>
            </w:pPr>
            <w:r w:rsidRPr="003719AC">
              <w:rPr>
                <w:lang w:val="sv-SE" w:eastAsia="sv-SE"/>
              </w:rPr>
              <w:t>0403</w:t>
            </w:r>
          </w:p>
        </w:tc>
        <w:tc>
          <w:tcPr>
            <w:tcW w:w="2126" w:type="dxa"/>
          </w:tcPr>
          <w:p w14:paraId="52C11415" w14:textId="6AF48E31" w:rsidR="00A84018" w:rsidRPr="003719AC" w:rsidRDefault="00A84018" w:rsidP="00131C32">
            <w:pPr>
              <w:rPr>
                <w:lang w:val="sv-SE" w:eastAsia="sv-SE"/>
              </w:rPr>
            </w:pPr>
            <w:r w:rsidRPr="003719AC">
              <w:rPr>
                <w:lang w:val="sv-SE" w:eastAsia="sv-SE"/>
              </w:rPr>
              <w:t>cp_load_bal_en</w:t>
            </w:r>
          </w:p>
        </w:tc>
        <w:tc>
          <w:tcPr>
            <w:tcW w:w="1701" w:type="dxa"/>
          </w:tcPr>
          <w:p w14:paraId="0DF3FC9D" w14:textId="1D149E50" w:rsidR="00A84018" w:rsidRPr="003719AC" w:rsidRDefault="00A84018" w:rsidP="00131C32">
            <w:pPr>
              <w:rPr>
                <w:lang w:val="sv-SE" w:eastAsia="sv-SE"/>
              </w:rPr>
            </w:pPr>
            <w:r w:rsidRPr="003719AC">
              <w:rPr>
                <w:lang w:val="sv-SE" w:eastAsia="sv-SE"/>
              </w:rPr>
              <w:t>16-bit integer</w:t>
            </w:r>
          </w:p>
        </w:tc>
        <w:tc>
          <w:tcPr>
            <w:tcW w:w="3656" w:type="dxa"/>
          </w:tcPr>
          <w:p w14:paraId="6D87EA87" w14:textId="67DAAB54" w:rsidR="00411D3E" w:rsidRPr="00411D3E" w:rsidRDefault="00513AE5" w:rsidP="00131C32">
            <w:pPr>
              <w:rPr>
                <w:lang w:eastAsia="sv-SE"/>
              </w:rPr>
            </w:pPr>
            <w:r>
              <w:rPr>
                <w:lang w:eastAsia="sv-SE"/>
              </w:rPr>
              <w:t>Selects load balancing mode:</w:t>
            </w:r>
          </w:p>
          <w:p w14:paraId="6F21AAA3" w14:textId="2958918F" w:rsidR="00411D3E" w:rsidRDefault="00411D3E" w:rsidP="00131C32">
            <w:pPr>
              <w:rPr>
                <w:lang w:eastAsia="sv-SE"/>
              </w:rPr>
            </w:pPr>
            <w:r w:rsidRPr="00411D3E">
              <w:rPr>
                <w:b/>
                <w:lang w:eastAsia="sv-SE"/>
              </w:rPr>
              <w:t>0</w:t>
            </w:r>
            <w:r w:rsidR="00E83ACE">
              <w:rPr>
                <w:lang w:eastAsia="sv-SE"/>
              </w:rPr>
              <w:t xml:space="preserve"> = D</w:t>
            </w:r>
            <w:r>
              <w:rPr>
                <w:lang w:eastAsia="sv-SE"/>
              </w:rPr>
              <w:t>isabled</w:t>
            </w:r>
          </w:p>
          <w:p w14:paraId="18145EE2" w14:textId="77777777" w:rsidR="00A84018" w:rsidRDefault="00411D3E" w:rsidP="00131C32">
            <w:pPr>
              <w:rPr>
                <w:lang w:eastAsia="sv-SE"/>
              </w:rPr>
            </w:pPr>
            <w:r w:rsidRPr="00411D3E">
              <w:rPr>
                <w:b/>
                <w:lang w:eastAsia="sv-SE"/>
              </w:rPr>
              <w:t>1</w:t>
            </w:r>
            <w:r w:rsidR="006F39C5">
              <w:rPr>
                <w:lang w:eastAsia="sv-SE"/>
              </w:rPr>
              <w:t xml:space="preserve"> = </w:t>
            </w:r>
            <w:r>
              <w:rPr>
                <w:lang w:eastAsia="sv-SE"/>
              </w:rPr>
              <w:t>Line to Line</w:t>
            </w:r>
          </w:p>
          <w:p w14:paraId="08394CBD" w14:textId="77777777" w:rsidR="0024136F" w:rsidRDefault="0024136F" w:rsidP="00131C32">
            <w:pPr>
              <w:rPr>
                <w:lang w:eastAsia="sv-SE"/>
              </w:rPr>
            </w:pPr>
            <w:r w:rsidRPr="00836704">
              <w:rPr>
                <w:b/>
                <w:lang w:eastAsia="sv-SE"/>
              </w:rPr>
              <w:t>2 =</w:t>
            </w:r>
            <w:r>
              <w:rPr>
                <w:lang w:eastAsia="sv-SE"/>
              </w:rPr>
              <w:t xml:space="preserve"> Line to Neutral</w:t>
            </w:r>
          </w:p>
          <w:p w14:paraId="15751A09" w14:textId="37CE3DBE" w:rsidR="0024136F" w:rsidRPr="00411D3E" w:rsidRDefault="0024136F" w:rsidP="00131C32">
            <w:pPr>
              <w:rPr>
                <w:lang w:eastAsia="sv-SE"/>
              </w:rPr>
            </w:pPr>
            <w:r w:rsidRPr="00836704">
              <w:rPr>
                <w:b/>
                <w:lang w:eastAsia="sv-SE"/>
              </w:rPr>
              <w:t>3 =</w:t>
            </w:r>
            <w:r>
              <w:rPr>
                <w:lang w:eastAsia="sv-SE"/>
              </w:rPr>
              <w:t xml:space="preserve"> Line to Line &amp; Line to Neutral</w:t>
            </w:r>
          </w:p>
        </w:tc>
      </w:tr>
      <w:tr w:rsidR="00A84018" w:rsidRPr="003719AC" w14:paraId="056F0F75" w14:textId="48747CFC" w:rsidTr="00131C32">
        <w:tc>
          <w:tcPr>
            <w:tcW w:w="1531" w:type="dxa"/>
          </w:tcPr>
          <w:p w14:paraId="44D3F9D9" w14:textId="77777777" w:rsidR="00A84018" w:rsidRPr="003719AC" w:rsidRDefault="00A84018" w:rsidP="00131C32">
            <w:pPr>
              <w:rPr>
                <w:lang w:val="sv-SE" w:eastAsia="sv-SE"/>
              </w:rPr>
            </w:pPr>
            <w:r w:rsidRPr="003719AC">
              <w:rPr>
                <w:lang w:val="sv-SE" w:eastAsia="sv-SE"/>
              </w:rPr>
              <w:t>0404</w:t>
            </w:r>
          </w:p>
        </w:tc>
        <w:tc>
          <w:tcPr>
            <w:tcW w:w="2126" w:type="dxa"/>
          </w:tcPr>
          <w:p w14:paraId="1324CA3C" w14:textId="4E3C70A2" w:rsidR="00A84018" w:rsidRPr="003719AC" w:rsidRDefault="00A84018" w:rsidP="00131C32">
            <w:pPr>
              <w:rPr>
                <w:lang w:val="sv-SE" w:eastAsia="sv-SE"/>
              </w:rPr>
            </w:pPr>
            <w:r w:rsidRPr="003719AC">
              <w:rPr>
                <w:lang w:val="sv-SE" w:eastAsia="sv-SE"/>
              </w:rPr>
              <w:t>cp_harm_comp_en</w:t>
            </w:r>
          </w:p>
        </w:tc>
        <w:tc>
          <w:tcPr>
            <w:tcW w:w="1701" w:type="dxa"/>
          </w:tcPr>
          <w:p w14:paraId="73CFA6BF" w14:textId="3B0A16DB" w:rsidR="00A84018" w:rsidRPr="003719AC" w:rsidRDefault="00A84018" w:rsidP="00131C32">
            <w:pPr>
              <w:rPr>
                <w:lang w:val="sv-SE" w:eastAsia="sv-SE"/>
              </w:rPr>
            </w:pPr>
            <w:r w:rsidRPr="003719AC">
              <w:rPr>
                <w:lang w:val="sv-SE" w:eastAsia="sv-SE"/>
              </w:rPr>
              <w:t>16-bit integer</w:t>
            </w:r>
          </w:p>
        </w:tc>
        <w:tc>
          <w:tcPr>
            <w:tcW w:w="3656" w:type="dxa"/>
          </w:tcPr>
          <w:p w14:paraId="36D29C65" w14:textId="31F82B37" w:rsidR="00513AE5" w:rsidRPr="00513AE5" w:rsidRDefault="00513AE5" w:rsidP="00131C32">
            <w:pPr>
              <w:rPr>
                <w:lang w:eastAsia="sv-SE"/>
              </w:rPr>
            </w:pPr>
            <w:r w:rsidRPr="00513AE5">
              <w:rPr>
                <w:lang w:eastAsia="sv-SE"/>
              </w:rPr>
              <w:t>Enables or disables harmonic compensation:</w:t>
            </w:r>
          </w:p>
          <w:p w14:paraId="5A6A60ED" w14:textId="77777777" w:rsidR="00A84018" w:rsidRPr="000A00D5" w:rsidRDefault="00513AE5" w:rsidP="00131C32">
            <w:pPr>
              <w:rPr>
                <w:lang w:eastAsia="sv-SE"/>
              </w:rPr>
            </w:pPr>
            <w:r w:rsidRPr="000A00D5">
              <w:rPr>
                <w:b/>
                <w:lang w:eastAsia="sv-SE"/>
              </w:rPr>
              <w:t>0</w:t>
            </w:r>
            <w:r w:rsidRPr="000A00D5">
              <w:rPr>
                <w:lang w:eastAsia="sv-SE"/>
              </w:rPr>
              <w:t xml:space="preserve"> = Disabled</w:t>
            </w:r>
          </w:p>
          <w:p w14:paraId="67D37B72" w14:textId="512C5B73" w:rsidR="00513AE5" w:rsidRPr="000A00D5" w:rsidRDefault="00513AE5" w:rsidP="00131C32">
            <w:pPr>
              <w:rPr>
                <w:lang w:eastAsia="sv-SE"/>
              </w:rPr>
            </w:pPr>
            <w:r w:rsidRPr="000A00D5">
              <w:rPr>
                <w:b/>
                <w:lang w:eastAsia="sv-SE"/>
              </w:rPr>
              <w:t>1</w:t>
            </w:r>
            <w:r w:rsidRPr="000A00D5">
              <w:rPr>
                <w:lang w:eastAsia="sv-SE"/>
              </w:rPr>
              <w:t xml:space="preserve"> = Enabled</w:t>
            </w:r>
            <w:r w:rsidR="0024136F" w:rsidRPr="000A00D5">
              <w:rPr>
                <w:lang w:eastAsia="sv-SE"/>
              </w:rPr>
              <w:t xml:space="preserve"> (CT</w:t>
            </w:r>
            <w:r w:rsidR="0010735F">
              <w:rPr>
                <w:lang w:eastAsia="sv-SE"/>
              </w:rPr>
              <w:t xml:space="preserve"> control</w:t>
            </w:r>
            <w:r w:rsidR="0024136F" w:rsidRPr="000A00D5">
              <w:rPr>
                <w:lang w:eastAsia="sv-SE"/>
              </w:rPr>
              <w:t>)</w:t>
            </w:r>
          </w:p>
          <w:p w14:paraId="37EBAA19" w14:textId="62AA782D" w:rsidR="0024136F" w:rsidRPr="000A00D5" w:rsidRDefault="0024136F" w:rsidP="00131C32">
            <w:pPr>
              <w:rPr>
                <w:lang w:eastAsia="sv-SE"/>
              </w:rPr>
            </w:pPr>
            <w:r w:rsidRPr="000A00D5">
              <w:rPr>
                <w:b/>
                <w:lang w:eastAsia="sv-SE"/>
              </w:rPr>
              <w:t>2 =</w:t>
            </w:r>
            <w:r w:rsidRPr="000A00D5">
              <w:rPr>
                <w:lang w:eastAsia="sv-SE"/>
              </w:rPr>
              <w:t xml:space="preserve"> Enabled (Sensorless</w:t>
            </w:r>
            <w:r w:rsidR="0010735F">
              <w:rPr>
                <w:lang w:eastAsia="sv-SE"/>
              </w:rPr>
              <w:t xml:space="preserve"> Control</w:t>
            </w:r>
            <w:r w:rsidRPr="000A00D5">
              <w:rPr>
                <w:lang w:eastAsia="sv-SE"/>
              </w:rPr>
              <w:t>)</w:t>
            </w:r>
          </w:p>
        </w:tc>
      </w:tr>
      <w:tr w:rsidR="00A84018" w:rsidRPr="00513AE5" w14:paraId="3AE551A0" w14:textId="66E95B72" w:rsidTr="00131C32">
        <w:tc>
          <w:tcPr>
            <w:tcW w:w="1531" w:type="dxa"/>
          </w:tcPr>
          <w:p w14:paraId="10B09CB3" w14:textId="3E155BAF" w:rsidR="00A84018" w:rsidRPr="003719AC" w:rsidRDefault="00A84018" w:rsidP="00131C32">
            <w:pPr>
              <w:rPr>
                <w:lang w:val="sv-SE" w:eastAsia="sv-SE"/>
              </w:rPr>
            </w:pPr>
            <w:r w:rsidRPr="003719AC">
              <w:rPr>
                <w:lang w:val="sv-SE" w:eastAsia="sv-SE"/>
              </w:rPr>
              <w:t>0405</w:t>
            </w:r>
          </w:p>
        </w:tc>
        <w:tc>
          <w:tcPr>
            <w:tcW w:w="2126" w:type="dxa"/>
          </w:tcPr>
          <w:p w14:paraId="62784469" w14:textId="5658F6D5" w:rsidR="00A84018" w:rsidRPr="00605925" w:rsidRDefault="00A84018" w:rsidP="00131C32">
            <w:pPr>
              <w:rPr>
                <w:lang w:val="sv-SE" w:eastAsia="sv-SE"/>
              </w:rPr>
            </w:pPr>
            <w:r w:rsidRPr="003719AC">
              <w:rPr>
                <w:lang w:val="sv-SE" w:eastAsia="sv-SE"/>
              </w:rPr>
              <w:t>cp_ha</w:t>
            </w:r>
            <w:r w:rsidRPr="003719AC">
              <w:rPr>
                <w:lang w:eastAsia="sv-SE"/>
              </w:rPr>
              <w:t>r</w:t>
            </w:r>
            <w:r w:rsidRPr="00605925">
              <w:rPr>
                <w:lang w:val="sv-SE" w:eastAsia="sv-SE"/>
              </w:rPr>
              <w:t>m_unbal_en</w:t>
            </w:r>
          </w:p>
        </w:tc>
        <w:tc>
          <w:tcPr>
            <w:tcW w:w="1701" w:type="dxa"/>
          </w:tcPr>
          <w:p w14:paraId="3C42ADE0" w14:textId="7E1154CD" w:rsidR="00A84018" w:rsidRPr="00605925" w:rsidRDefault="00A84018" w:rsidP="00131C32">
            <w:pPr>
              <w:rPr>
                <w:lang w:val="sv-SE" w:eastAsia="sv-SE"/>
              </w:rPr>
            </w:pPr>
            <w:r w:rsidRPr="003A7C18">
              <w:rPr>
                <w:lang w:eastAsia="sv-SE"/>
              </w:rPr>
              <w:t>16-bit integer</w:t>
            </w:r>
          </w:p>
        </w:tc>
        <w:tc>
          <w:tcPr>
            <w:tcW w:w="3656" w:type="dxa"/>
          </w:tcPr>
          <w:p w14:paraId="4F1A7C91" w14:textId="3D1B518B" w:rsidR="00A84018" w:rsidRDefault="00513AE5" w:rsidP="00131C32">
            <w:pPr>
              <w:rPr>
                <w:lang w:eastAsia="sv-SE"/>
              </w:rPr>
            </w:pPr>
            <w:r>
              <w:rPr>
                <w:lang w:eastAsia="sv-SE"/>
              </w:rPr>
              <w:t>Enables or disables support for unbalanced: harmonics.</w:t>
            </w:r>
          </w:p>
          <w:p w14:paraId="44702B9A" w14:textId="77777777" w:rsidR="00513AE5" w:rsidRDefault="00513AE5" w:rsidP="00131C32">
            <w:pPr>
              <w:rPr>
                <w:lang w:eastAsia="sv-SE"/>
              </w:rPr>
            </w:pPr>
            <w:r w:rsidRPr="00513AE5">
              <w:rPr>
                <w:b/>
                <w:lang w:eastAsia="sv-SE"/>
              </w:rPr>
              <w:t>0</w:t>
            </w:r>
            <w:r>
              <w:rPr>
                <w:lang w:eastAsia="sv-SE"/>
              </w:rPr>
              <w:t xml:space="preserve"> = Disabled</w:t>
            </w:r>
          </w:p>
          <w:p w14:paraId="21660081" w14:textId="6CC0F1FE" w:rsidR="00513AE5" w:rsidRPr="003A7C18" w:rsidRDefault="00513AE5" w:rsidP="00131C32">
            <w:pPr>
              <w:rPr>
                <w:lang w:eastAsia="sv-SE"/>
              </w:rPr>
            </w:pPr>
            <w:r w:rsidRPr="00513AE5">
              <w:rPr>
                <w:b/>
                <w:lang w:eastAsia="sv-SE"/>
              </w:rPr>
              <w:t>1</w:t>
            </w:r>
            <w:r>
              <w:rPr>
                <w:lang w:eastAsia="sv-SE"/>
              </w:rPr>
              <w:t xml:space="preserve"> = Enabled</w:t>
            </w:r>
          </w:p>
        </w:tc>
      </w:tr>
      <w:tr w:rsidR="00256EBD" w:rsidRPr="00605925" w14:paraId="39908234" w14:textId="612E1167" w:rsidTr="00131C32">
        <w:tc>
          <w:tcPr>
            <w:tcW w:w="1531" w:type="dxa"/>
          </w:tcPr>
          <w:p w14:paraId="0A794D08" w14:textId="1E4589B7" w:rsidR="00256EBD" w:rsidRPr="00605925" w:rsidRDefault="00256EBD" w:rsidP="00131C32">
            <w:pPr>
              <w:rPr>
                <w:lang w:val="sv-SE" w:eastAsia="sv-SE"/>
              </w:rPr>
            </w:pPr>
            <w:r w:rsidRPr="00605925">
              <w:rPr>
                <w:lang w:val="sv-SE" w:eastAsia="sv-SE"/>
              </w:rPr>
              <w:t>0406</w:t>
            </w:r>
          </w:p>
        </w:tc>
        <w:tc>
          <w:tcPr>
            <w:tcW w:w="2126" w:type="dxa"/>
          </w:tcPr>
          <w:p w14:paraId="6A8CE094" w14:textId="08F137BD" w:rsidR="00256EBD" w:rsidRPr="00605925" w:rsidRDefault="001100FB" w:rsidP="00131C32">
            <w:pPr>
              <w:rPr>
                <w:lang w:val="sv-SE" w:eastAsia="sv-SE"/>
              </w:rPr>
            </w:pPr>
            <w:r>
              <w:rPr>
                <w:lang w:val="sv-SE" w:eastAsia="sv-SE"/>
              </w:rPr>
              <w:t>cp_harm_h2</w:t>
            </w:r>
          </w:p>
        </w:tc>
        <w:tc>
          <w:tcPr>
            <w:tcW w:w="1701" w:type="dxa"/>
          </w:tcPr>
          <w:p w14:paraId="7CEC6644" w14:textId="79EF448A" w:rsidR="00256EBD" w:rsidRPr="00605925" w:rsidRDefault="00256EBD" w:rsidP="00131C32">
            <w:pPr>
              <w:rPr>
                <w:lang w:val="sv-SE" w:eastAsia="sv-SE"/>
              </w:rPr>
            </w:pPr>
            <w:r w:rsidRPr="003A7C18">
              <w:rPr>
                <w:lang w:eastAsia="sv-SE"/>
              </w:rPr>
              <w:t>16-bit integer</w:t>
            </w:r>
          </w:p>
        </w:tc>
        <w:tc>
          <w:tcPr>
            <w:tcW w:w="3656" w:type="dxa"/>
          </w:tcPr>
          <w:p w14:paraId="3F5E93A1" w14:textId="6C52B8A7" w:rsidR="00256EBD" w:rsidRPr="003A7C18" w:rsidRDefault="00DE1A6C" w:rsidP="001100FB">
            <w:pPr>
              <w:rPr>
                <w:lang w:eastAsia="sv-SE"/>
              </w:rPr>
            </w:pPr>
            <w:r>
              <w:rPr>
                <w:lang w:eastAsia="sv-SE"/>
              </w:rPr>
              <w:t xml:space="preserve">Degree of compensation for the </w:t>
            </w:r>
            <w:r w:rsidR="001100FB">
              <w:rPr>
                <w:lang w:eastAsia="sv-SE"/>
              </w:rPr>
              <w:t>2</w:t>
            </w:r>
            <w:r w:rsidR="001100FB" w:rsidRPr="001100FB">
              <w:rPr>
                <w:vertAlign w:val="superscript"/>
                <w:lang w:eastAsia="sv-SE"/>
              </w:rPr>
              <w:t>nd</w:t>
            </w:r>
            <w:r w:rsidR="001100FB">
              <w:rPr>
                <w:lang w:eastAsia="sv-SE"/>
              </w:rPr>
              <w:t xml:space="preserve"> </w:t>
            </w:r>
            <w:r w:rsidR="00256EBD">
              <w:rPr>
                <w:lang w:eastAsia="sv-SE"/>
              </w:rPr>
              <w:t>harmonic</w:t>
            </w:r>
            <w:r w:rsidR="00256EBD" w:rsidRPr="00513AE5">
              <w:rPr>
                <w:b/>
                <w:lang w:eastAsia="sv-SE"/>
              </w:rPr>
              <w:t>: 0% … 100%</w:t>
            </w:r>
          </w:p>
        </w:tc>
      </w:tr>
      <w:tr w:rsidR="001100FB" w:rsidRPr="00605925" w14:paraId="21F3301C" w14:textId="77777777" w:rsidTr="00131C32">
        <w:tc>
          <w:tcPr>
            <w:tcW w:w="1531" w:type="dxa"/>
          </w:tcPr>
          <w:p w14:paraId="21412FF3" w14:textId="09896649" w:rsidR="001100FB" w:rsidRPr="00605925" w:rsidRDefault="001100FB" w:rsidP="00131C32">
            <w:pPr>
              <w:rPr>
                <w:lang w:val="sv-SE" w:eastAsia="sv-SE"/>
              </w:rPr>
            </w:pPr>
            <w:r>
              <w:rPr>
                <w:lang w:val="sv-SE" w:eastAsia="sv-SE"/>
              </w:rPr>
              <w:t>0407</w:t>
            </w:r>
          </w:p>
        </w:tc>
        <w:tc>
          <w:tcPr>
            <w:tcW w:w="2126" w:type="dxa"/>
          </w:tcPr>
          <w:p w14:paraId="5CD939E5" w14:textId="3D194A3B" w:rsidR="001100FB" w:rsidRPr="00605925" w:rsidRDefault="001100FB" w:rsidP="00131C32">
            <w:pPr>
              <w:rPr>
                <w:lang w:val="sv-SE" w:eastAsia="sv-SE"/>
              </w:rPr>
            </w:pPr>
            <w:r w:rsidRPr="00605925">
              <w:rPr>
                <w:lang w:val="sv-SE" w:eastAsia="sv-SE"/>
              </w:rPr>
              <w:t>cp_harm_h3</w:t>
            </w:r>
          </w:p>
        </w:tc>
        <w:tc>
          <w:tcPr>
            <w:tcW w:w="1701" w:type="dxa"/>
          </w:tcPr>
          <w:p w14:paraId="148EDE03" w14:textId="01D16390" w:rsidR="001100FB" w:rsidRPr="003A7C18" w:rsidRDefault="001100FB" w:rsidP="00131C32">
            <w:pPr>
              <w:rPr>
                <w:lang w:eastAsia="sv-SE"/>
              </w:rPr>
            </w:pPr>
            <w:r w:rsidRPr="003A7C18">
              <w:rPr>
                <w:lang w:eastAsia="sv-SE"/>
              </w:rPr>
              <w:t>16-bit integer</w:t>
            </w:r>
          </w:p>
        </w:tc>
        <w:tc>
          <w:tcPr>
            <w:tcW w:w="3656" w:type="dxa"/>
          </w:tcPr>
          <w:p w14:paraId="47E7C812" w14:textId="3C82C7CB" w:rsidR="001100FB" w:rsidRDefault="001100FB" w:rsidP="006F39C5">
            <w:pPr>
              <w:rPr>
                <w:lang w:eastAsia="sv-SE"/>
              </w:rPr>
            </w:pPr>
            <w:r>
              <w:rPr>
                <w:lang w:eastAsia="sv-SE"/>
              </w:rPr>
              <w:t>Degree of compensation for the 3</w:t>
            </w:r>
            <w:r w:rsidRPr="00131C32">
              <w:rPr>
                <w:vertAlign w:val="superscript"/>
                <w:lang w:eastAsia="sv-SE"/>
              </w:rPr>
              <w:t>rd</w:t>
            </w:r>
            <w:r>
              <w:rPr>
                <w:lang w:eastAsia="sv-SE"/>
              </w:rPr>
              <w:t xml:space="preserve"> harmonic</w:t>
            </w:r>
            <w:r w:rsidRPr="00513AE5">
              <w:rPr>
                <w:b/>
                <w:lang w:eastAsia="sv-SE"/>
              </w:rPr>
              <w:t>: 0% … 100%</w:t>
            </w:r>
          </w:p>
        </w:tc>
      </w:tr>
      <w:tr w:rsidR="001100FB" w:rsidRPr="00605925" w14:paraId="7E9CD69B" w14:textId="77777777" w:rsidTr="000E070E">
        <w:tc>
          <w:tcPr>
            <w:tcW w:w="1531" w:type="dxa"/>
          </w:tcPr>
          <w:p w14:paraId="15A3D081" w14:textId="0DD9E0E6" w:rsidR="001100FB" w:rsidRPr="00605925" w:rsidRDefault="001100FB" w:rsidP="000E070E">
            <w:pPr>
              <w:rPr>
                <w:lang w:val="sv-SE" w:eastAsia="sv-SE"/>
              </w:rPr>
            </w:pPr>
            <w:r>
              <w:rPr>
                <w:lang w:val="sv-SE" w:eastAsia="sv-SE"/>
              </w:rPr>
              <w:lastRenderedPageBreak/>
              <w:t>0408</w:t>
            </w:r>
          </w:p>
        </w:tc>
        <w:tc>
          <w:tcPr>
            <w:tcW w:w="2126" w:type="dxa"/>
          </w:tcPr>
          <w:p w14:paraId="488295DE" w14:textId="20932A00" w:rsidR="001100FB" w:rsidRPr="00605925" w:rsidRDefault="001100FB" w:rsidP="000E070E">
            <w:pPr>
              <w:rPr>
                <w:lang w:val="sv-SE" w:eastAsia="sv-SE"/>
              </w:rPr>
            </w:pPr>
            <w:r>
              <w:rPr>
                <w:lang w:val="sv-SE" w:eastAsia="sv-SE"/>
              </w:rPr>
              <w:t>cp_harm_h4</w:t>
            </w:r>
          </w:p>
        </w:tc>
        <w:tc>
          <w:tcPr>
            <w:tcW w:w="1701" w:type="dxa"/>
          </w:tcPr>
          <w:p w14:paraId="54BC378B" w14:textId="77777777" w:rsidR="001100FB" w:rsidRPr="00605925" w:rsidRDefault="001100FB" w:rsidP="000E070E">
            <w:pPr>
              <w:rPr>
                <w:lang w:val="sv-SE" w:eastAsia="sv-SE"/>
              </w:rPr>
            </w:pPr>
            <w:r w:rsidRPr="003A7C18">
              <w:rPr>
                <w:lang w:eastAsia="sv-SE"/>
              </w:rPr>
              <w:t>16-bit integer</w:t>
            </w:r>
          </w:p>
        </w:tc>
        <w:tc>
          <w:tcPr>
            <w:tcW w:w="3656" w:type="dxa"/>
          </w:tcPr>
          <w:p w14:paraId="53ABBDCA" w14:textId="00378A98" w:rsidR="001100FB" w:rsidRPr="003A7C18" w:rsidRDefault="001100FB" w:rsidP="000E070E">
            <w:pPr>
              <w:rPr>
                <w:lang w:eastAsia="sv-SE"/>
              </w:rPr>
            </w:pPr>
            <w:r>
              <w:rPr>
                <w:lang w:eastAsia="sv-SE"/>
              </w:rPr>
              <w:t>Degree of compensation for the 4</w:t>
            </w:r>
            <w:r w:rsidRPr="001100FB">
              <w:rPr>
                <w:vertAlign w:val="superscript"/>
                <w:lang w:eastAsia="sv-SE"/>
              </w:rPr>
              <w:t>th</w:t>
            </w:r>
            <w:r>
              <w:rPr>
                <w:lang w:eastAsia="sv-SE"/>
              </w:rPr>
              <w:t xml:space="preserve"> harmonic</w:t>
            </w:r>
            <w:r w:rsidRPr="00513AE5">
              <w:rPr>
                <w:b/>
                <w:lang w:eastAsia="sv-SE"/>
              </w:rPr>
              <w:t>: 0% … 100%</w:t>
            </w:r>
          </w:p>
        </w:tc>
      </w:tr>
      <w:tr w:rsidR="001100FB" w:rsidRPr="00605925" w14:paraId="0284919D" w14:textId="2A5260F4" w:rsidTr="00131C32">
        <w:tc>
          <w:tcPr>
            <w:tcW w:w="1531" w:type="dxa"/>
          </w:tcPr>
          <w:p w14:paraId="77DFE911" w14:textId="030DA922" w:rsidR="001100FB" w:rsidRPr="00605925" w:rsidRDefault="001100FB" w:rsidP="00131C32">
            <w:pPr>
              <w:rPr>
                <w:lang w:val="sv-SE" w:eastAsia="sv-SE"/>
              </w:rPr>
            </w:pPr>
            <w:r>
              <w:rPr>
                <w:lang w:val="sv-SE" w:eastAsia="sv-SE"/>
              </w:rPr>
              <w:t>0409</w:t>
            </w:r>
          </w:p>
        </w:tc>
        <w:tc>
          <w:tcPr>
            <w:tcW w:w="2126" w:type="dxa"/>
          </w:tcPr>
          <w:p w14:paraId="63FD2BC2" w14:textId="78AE0203" w:rsidR="001100FB" w:rsidRPr="00605925" w:rsidRDefault="001100FB" w:rsidP="00131C32">
            <w:pPr>
              <w:rPr>
                <w:lang w:val="sv-SE" w:eastAsia="sv-SE"/>
              </w:rPr>
            </w:pPr>
            <w:r w:rsidRPr="00605925">
              <w:rPr>
                <w:lang w:val="sv-SE" w:eastAsia="sv-SE"/>
              </w:rPr>
              <w:t>cp_harm_h5</w:t>
            </w:r>
          </w:p>
        </w:tc>
        <w:tc>
          <w:tcPr>
            <w:tcW w:w="1701" w:type="dxa"/>
          </w:tcPr>
          <w:p w14:paraId="1B277623" w14:textId="6B255CF0" w:rsidR="001100FB" w:rsidRPr="00605925" w:rsidRDefault="001100FB" w:rsidP="00131C32">
            <w:pPr>
              <w:rPr>
                <w:lang w:val="sv-SE" w:eastAsia="sv-SE"/>
              </w:rPr>
            </w:pPr>
            <w:r w:rsidRPr="003A7C18">
              <w:rPr>
                <w:lang w:eastAsia="sv-SE"/>
              </w:rPr>
              <w:t>16-bit integer</w:t>
            </w:r>
          </w:p>
        </w:tc>
        <w:tc>
          <w:tcPr>
            <w:tcW w:w="3656" w:type="dxa"/>
          </w:tcPr>
          <w:p w14:paraId="355E45D6" w14:textId="6DCCA682" w:rsidR="001100FB" w:rsidRPr="003A7C18" w:rsidRDefault="001100FB" w:rsidP="00131C32">
            <w:pPr>
              <w:rPr>
                <w:lang w:eastAsia="sv-SE"/>
              </w:rPr>
            </w:pPr>
            <w:r>
              <w:rPr>
                <w:lang w:eastAsia="sv-SE"/>
              </w:rPr>
              <w:t>Degree of compensation for the 5</w:t>
            </w:r>
            <w:r w:rsidRPr="00131C32">
              <w:rPr>
                <w:vertAlign w:val="superscript"/>
                <w:lang w:eastAsia="sv-SE"/>
              </w:rPr>
              <w:t>th</w:t>
            </w:r>
            <w:r>
              <w:rPr>
                <w:lang w:eastAsia="sv-SE"/>
              </w:rPr>
              <w:t xml:space="preserve"> harmonic</w:t>
            </w:r>
            <w:r w:rsidRPr="00513AE5">
              <w:rPr>
                <w:b/>
                <w:lang w:eastAsia="sv-SE"/>
              </w:rPr>
              <w:t>: 0% … 100%</w:t>
            </w:r>
          </w:p>
        </w:tc>
      </w:tr>
      <w:tr w:rsidR="001100FB" w:rsidRPr="00605925" w14:paraId="7477BAA4" w14:textId="77777777" w:rsidTr="000E070E">
        <w:tc>
          <w:tcPr>
            <w:tcW w:w="1531" w:type="dxa"/>
          </w:tcPr>
          <w:p w14:paraId="5F58EE58" w14:textId="5F9D708D" w:rsidR="001100FB" w:rsidRPr="00605925" w:rsidRDefault="001100FB" w:rsidP="000E070E">
            <w:pPr>
              <w:rPr>
                <w:lang w:val="sv-SE" w:eastAsia="sv-SE"/>
              </w:rPr>
            </w:pPr>
            <w:r>
              <w:rPr>
                <w:lang w:val="sv-SE" w:eastAsia="sv-SE"/>
              </w:rPr>
              <w:t>0410</w:t>
            </w:r>
          </w:p>
        </w:tc>
        <w:tc>
          <w:tcPr>
            <w:tcW w:w="2126" w:type="dxa"/>
          </w:tcPr>
          <w:p w14:paraId="71BC9A7B" w14:textId="077853F8" w:rsidR="001100FB" w:rsidRPr="00605925" w:rsidRDefault="001100FB" w:rsidP="000E070E">
            <w:pPr>
              <w:rPr>
                <w:lang w:val="sv-SE" w:eastAsia="sv-SE"/>
              </w:rPr>
            </w:pPr>
            <w:r>
              <w:rPr>
                <w:lang w:val="sv-SE" w:eastAsia="sv-SE"/>
              </w:rPr>
              <w:t>cp_harm_h6</w:t>
            </w:r>
          </w:p>
        </w:tc>
        <w:tc>
          <w:tcPr>
            <w:tcW w:w="1701" w:type="dxa"/>
          </w:tcPr>
          <w:p w14:paraId="6B7F4BD4" w14:textId="77777777" w:rsidR="001100FB" w:rsidRPr="00605925" w:rsidRDefault="001100FB" w:rsidP="000E070E">
            <w:pPr>
              <w:rPr>
                <w:lang w:val="sv-SE" w:eastAsia="sv-SE"/>
              </w:rPr>
            </w:pPr>
            <w:r w:rsidRPr="003A7C18">
              <w:rPr>
                <w:lang w:eastAsia="sv-SE"/>
              </w:rPr>
              <w:t>16-bit integer</w:t>
            </w:r>
          </w:p>
        </w:tc>
        <w:tc>
          <w:tcPr>
            <w:tcW w:w="3656" w:type="dxa"/>
          </w:tcPr>
          <w:p w14:paraId="0D8CFAA1" w14:textId="5F1CB965" w:rsidR="001100FB" w:rsidRPr="003A7C18" w:rsidRDefault="001100FB" w:rsidP="000E070E">
            <w:pPr>
              <w:rPr>
                <w:lang w:eastAsia="sv-SE"/>
              </w:rPr>
            </w:pPr>
            <w:r>
              <w:rPr>
                <w:lang w:eastAsia="sv-SE"/>
              </w:rPr>
              <w:t>Degree of compensation for the 6</w:t>
            </w:r>
            <w:r w:rsidRPr="001100FB">
              <w:rPr>
                <w:vertAlign w:val="superscript"/>
                <w:lang w:eastAsia="sv-SE"/>
              </w:rPr>
              <w:t>th</w:t>
            </w:r>
            <w:r>
              <w:rPr>
                <w:lang w:eastAsia="sv-SE"/>
              </w:rPr>
              <w:t xml:space="preserve"> harmonic</w:t>
            </w:r>
            <w:r w:rsidRPr="00513AE5">
              <w:rPr>
                <w:b/>
                <w:lang w:eastAsia="sv-SE"/>
              </w:rPr>
              <w:t>: 0% … 100%</w:t>
            </w:r>
          </w:p>
        </w:tc>
      </w:tr>
      <w:tr w:rsidR="001100FB" w:rsidRPr="00605925" w14:paraId="2468A438" w14:textId="7CA9EA5F" w:rsidTr="00131C32">
        <w:tc>
          <w:tcPr>
            <w:tcW w:w="1531" w:type="dxa"/>
          </w:tcPr>
          <w:p w14:paraId="32D2E93C" w14:textId="3E814984" w:rsidR="001100FB" w:rsidRPr="00605925" w:rsidRDefault="001100FB" w:rsidP="00131C32">
            <w:pPr>
              <w:rPr>
                <w:lang w:val="sv-SE" w:eastAsia="sv-SE"/>
              </w:rPr>
            </w:pPr>
            <w:r>
              <w:rPr>
                <w:lang w:val="sv-SE" w:eastAsia="sv-SE"/>
              </w:rPr>
              <w:t>0411</w:t>
            </w:r>
          </w:p>
        </w:tc>
        <w:tc>
          <w:tcPr>
            <w:tcW w:w="2126" w:type="dxa"/>
          </w:tcPr>
          <w:p w14:paraId="604A7B4A" w14:textId="604EEF66" w:rsidR="001100FB" w:rsidRPr="00605925" w:rsidRDefault="001100FB" w:rsidP="00131C32">
            <w:pPr>
              <w:rPr>
                <w:lang w:val="sv-SE" w:eastAsia="sv-SE"/>
              </w:rPr>
            </w:pPr>
            <w:r w:rsidRPr="00605925">
              <w:rPr>
                <w:lang w:val="sv-SE" w:eastAsia="sv-SE"/>
              </w:rPr>
              <w:t>cp_harm_h7</w:t>
            </w:r>
          </w:p>
        </w:tc>
        <w:tc>
          <w:tcPr>
            <w:tcW w:w="1701" w:type="dxa"/>
          </w:tcPr>
          <w:p w14:paraId="1981CF42" w14:textId="136B584E" w:rsidR="001100FB" w:rsidRPr="00605925" w:rsidRDefault="001100FB" w:rsidP="00131C32">
            <w:pPr>
              <w:rPr>
                <w:lang w:val="sv-SE" w:eastAsia="sv-SE"/>
              </w:rPr>
            </w:pPr>
            <w:r w:rsidRPr="003A7C18">
              <w:rPr>
                <w:lang w:eastAsia="sv-SE"/>
              </w:rPr>
              <w:t>16-bit integer</w:t>
            </w:r>
          </w:p>
        </w:tc>
        <w:tc>
          <w:tcPr>
            <w:tcW w:w="3656" w:type="dxa"/>
          </w:tcPr>
          <w:p w14:paraId="1D91313B" w14:textId="6C013CC4" w:rsidR="001100FB" w:rsidRPr="003A7C18" w:rsidRDefault="001100FB" w:rsidP="00131C32">
            <w:pPr>
              <w:rPr>
                <w:lang w:eastAsia="sv-SE"/>
              </w:rPr>
            </w:pPr>
            <w:r>
              <w:rPr>
                <w:lang w:eastAsia="sv-SE"/>
              </w:rPr>
              <w:t>Degree of compensation for the 7</w:t>
            </w:r>
            <w:r w:rsidRPr="00131C32">
              <w:rPr>
                <w:vertAlign w:val="superscript"/>
                <w:lang w:eastAsia="sv-SE"/>
              </w:rPr>
              <w:t>th</w:t>
            </w:r>
            <w:r>
              <w:rPr>
                <w:lang w:eastAsia="sv-SE"/>
              </w:rPr>
              <w:t xml:space="preserve"> harmonic</w:t>
            </w:r>
            <w:r w:rsidRPr="00513AE5">
              <w:rPr>
                <w:b/>
                <w:lang w:eastAsia="sv-SE"/>
              </w:rPr>
              <w:t>: 0% … 100%</w:t>
            </w:r>
          </w:p>
        </w:tc>
      </w:tr>
      <w:tr w:rsidR="001100FB" w:rsidRPr="00605925" w14:paraId="42CD61C0" w14:textId="77777777" w:rsidTr="000E070E">
        <w:tc>
          <w:tcPr>
            <w:tcW w:w="1531" w:type="dxa"/>
          </w:tcPr>
          <w:p w14:paraId="4F305AC9" w14:textId="2236B113" w:rsidR="001100FB" w:rsidRPr="00605925" w:rsidRDefault="001100FB" w:rsidP="000E070E">
            <w:pPr>
              <w:rPr>
                <w:lang w:val="sv-SE" w:eastAsia="sv-SE"/>
              </w:rPr>
            </w:pPr>
            <w:r>
              <w:rPr>
                <w:lang w:val="sv-SE" w:eastAsia="sv-SE"/>
              </w:rPr>
              <w:t>0412</w:t>
            </w:r>
          </w:p>
        </w:tc>
        <w:tc>
          <w:tcPr>
            <w:tcW w:w="2126" w:type="dxa"/>
          </w:tcPr>
          <w:p w14:paraId="0D17BC8C" w14:textId="3C07A684" w:rsidR="001100FB" w:rsidRPr="00605925" w:rsidRDefault="001100FB" w:rsidP="000E070E">
            <w:pPr>
              <w:rPr>
                <w:lang w:val="sv-SE" w:eastAsia="sv-SE"/>
              </w:rPr>
            </w:pPr>
            <w:r>
              <w:rPr>
                <w:lang w:val="sv-SE" w:eastAsia="sv-SE"/>
              </w:rPr>
              <w:t>cp_harm_h8</w:t>
            </w:r>
          </w:p>
        </w:tc>
        <w:tc>
          <w:tcPr>
            <w:tcW w:w="1701" w:type="dxa"/>
          </w:tcPr>
          <w:p w14:paraId="62A8ED12" w14:textId="77777777" w:rsidR="001100FB" w:rsidRPr="00605925" w:rsidRDefault="001100FB" w:rsidP="000E070E">
            <w:pPr>
              <w:rPr>
                <w:lang w:val="sv-SE" w:eastAsia="sv-SE"/>
              </w:rPr>
            </w:pPr>
            <w:r w:rsidRPr="003A7C18">
              <w:rPr>
                <w:lang w:eastAsia="sv-SE"/>
              </w:rPr>
              <w:t>16-bit integer</w:t>
            </w:r>
          </w:p>
        </w:tc>
        <w:tc>
          <w:tcPr>
            <w:tcW w:w="3656" w:type="dxa"/>
          </w:tcPr>
          <w:p w14:paraId="059BBDCF" w14:textId="06852CAF" w:rsidR="001100FB" w:rsidRPr="003A7C18" w:rsidRDefault="001100FB" w:rsidP="000E070E">
            <w:pPr>
              <w:rPr>
                <w:lang w:eastAsia="sv-SE"/>
              </w:rPr>
            </w:pPr>
            <w:r>
              <w:rPr>
                <w:lang w:eastAsia="sv-SE"/>
              </w:rPr>
              <w:t>Degree of compensation for the 8</w:t>
            </w:r>
            <w:r w:rsidRPr="001100FB">
              <w:rPr>
                <w:vertAlign w:val="superscript"/>
                <w:lang w:eastAsia="sv-SE"/>
              </w:rPr>
              <w:t>th</w:t>
            </w:r>
            <w:r>
              <w:rPr>
                <w:lang w:eastAsia="sv-SE"/>
              </w:rPr>
              <w:t xml:space="preserve"> harmonic</w:t>
            </w:r>
            <w:r w:rsidRPr="00513AE5">
              <w:rPr>
                <w:b/>
                <w:lang w:eastAsia="sv-SE"/>
              </w:rPr>
              <w:t>: 0% … 100%</w:t>
            </w:r>
          </w:p>
        </w:tc>
      </w:tr>
      <w:tr w:rsidR="001100FB" w:rsidRPr="00605925" w14:paraId="605EAE61" w14:textId="661A5B81" w:rsidTr="00131C32">
        <w:tc>
          <w:tcPr>
            <w:tcW w:w="1531" w:type="dxa"/>
          </w:tcPr>
          <w:p w14:paraId="5D70C61E" w14:textId="5FF95729" w:rsidR="001100FB" w:rsidRPr="00605925" w:rsidRDefault="000E070E" w:rsidP="00131C32">
            <w:pPr>
              <w:rPr>
                <w:lang w:val="sv-SE" w:eastAsia="sv-SE"/>
              </w:rPr>
            </w:pPr>
            <w:r>
              <w:rPr>
                <w:lang w:val="sv-SE" w:eastAsia="sv-SE"/>
              </w:rPr>
              <w:t>0413</w:t>
            </w:r>
          </w:p>
        </w:tc>
        <w:tc>
          <w:tcPr>
            <w:tcW w:w="2126" w:type="dxa"/>
          </w:tcPr>
          <w:p w14:paraId="4A6D5B91" w14:textId="09E6CBE6" w:rsidR="001100FB" w:rsidRPr="00605925" w:rsidRDefault="001100FB" w:rsidP="00131C32">
            <w:pPr>
              <w:rPr>
                <w:lang w:val="sv-SE" w:eastAsia="sv-SE"/>
              </w:rPr>
            </w:pPr>
            <w:r w:rsidRPr="00605925">
              <w:rPr>
                <w:lang w:val="sv-SE" w:eastAsia="sv-SE"/>
              </w:rPr>
              <w:t>cp_harm_h9</w:t>
            </w:r>
          </w:p>
        </w:tc>
        <w:tc>
          <w:tcPr>
            <w:tcW w:w="1701" w:type="dxa"/>
          </w:tcPr>
          <w:p w14:paraId="1D5E5494" w14:textId="18275838" w:rsidR="001100FB" w:rsidRPr="00605925" w:rsidRDefault="001100FB" w:rsidP="00131C32">
            <w:pPr>
              <w:rPr>
                <w:lang w:val="sv-SE" w:eastAsia="sv-SE"/>
              </w:rPr>
            </w:pPr>
            <w:r w:rsidRPr="003A7C18">
              <w:rPr>
                <w:lang w:eastAsia="sv-SE"/>
              </w:rPr>
              <w:t>16-bit integer</w:t>
            </w:r>
          </w:p>
        </w:tc>
        <w:tc>
          <w:tcPr>
            <w:tcW w:w="3656" w:type="dxa"/>
          </w:tcPr>
          <w:p w14:paraId="1C35511C" w14:textId="3E0FE441" w:rsidR="001100FB" w:rsidRPr="003A7C18" w:rsidRDefault="001100FB" w:rsidP="00131C32">
            <w:pPr>
              <w:rPr>
                <w:lang w:eastAsia="sv-SE"/>
              </w:rPr>
            </w:pPr>
            <w:r>
              <w:rPr>
                <w:lang w:eastAsia="sv-SE"/>
              </w:rPr>
              <w:t>Degree of compensation for the 9</w:t>
            </w:r>
            <w:r w:rsidRPr="00131C32">
              <w:rPr>
                <w:vertAlign w:val="superscript"/>
                <w:lang w:eastAsia="sv-SE"/>
              </w:rPr>
              <w:t>th</w:t>
            </w:r>
            <w:r>
              <w:rPr>
                <w:lang w:eastAsia="sv-SE"/>
              </w:rPr>
              <w:t xml:space="preserve"> harmonic</w:t>
            </w:r>
            <w:r w:rsidRPr="00513AE5">
              <w:rPr>
                <w:b/>
                <w:lang w:eastAsia="sv-SE"/>
              </w:rPr>
              <w:t>: 0% … 100%</w:t>
            </w:r>
          </w:p>
        </w:tc>
      </w:tr>
      <w:tr w:rsidR="001100FB" w:rsidRPr="00605925" w14:paraId="7BCAFA93" w14:textId="44757291" w:rsidTr="00131C32">
        <w:tc>
          <w:tcPr>
            <w:tcW w:w="1531" w:type="dxa"/>
          </w:tcPr>
          <w:p w14:paraId="2B549DE0" w14:textId="4F97FBFC" w:rsidR="001100FB" w:rsidRPr="00605925" w:rsidRDefault="000E070E" w:rsidP="00131C32">
            <w:pPr>
              <w:rPr>
                <w:lang w:val="sv-SE" w:eastAsia="sv-SE"/>
              </w:rPr>
            </w:pPr>
            <w:r>
              <w:rPr>
                <w:lang w:val="sv-SE" w:eastAsia="sv-SE"/>
              </w:rPr>
              <w:t>0414</w:t>
            </w:r>
          </w:p>
        </w:tc>
        <w:tc>
          <w:tcPr>
            <w:tcW w:w="2126" w:type="dxa"/>
          </w:tcPr>
          <w:p w14:paraId="68395DA9" w14:textId="1A4B1BEA" w:rsidR="001100FB" w:rsidRPr="00605925" w:rsidRDefault="001100FB" w:rsidP="00131C32">
            <w:pPr>
              <w:rPr>
                <w:lang w:val="sv-SE" w:eastAsia="sv-SE"/>
              </w:rPr>
            </w:pPr>
            <w:r w:rsidRPr="00605925">
              <w:rPr>
                <w:lang w:val="sv-SE" w:eastAsia="sv-SE"/>
              </w:rPr>
              <w:t>cp_harm_h11</w:t>
            </w:r>
          </w:p>
        </w:tc>
        <w:tc>
          <w:tcPr>
            <w:tcW w:w="1701" w:type="dxa"/>
          </w:tcPr>
          <w:p w14:paraId="056C53FB" w14:textId="38701271" w:rsidR="001100FB" w:rsidRPr="00605925" w:rsidRDefault="001100FB" w:rsidP="00131C32">
            <w:pPr>
              <w:rPr>
                <w:lang w:val="sv-SE" w:eastAsia="sv-SE"/>
              </w:rPr>
            </w:pPr>
            <w:r w:rsidRPr="003A7C18">
              <w:rPr>
                <w:lang w:eastAsia="sv-SE"/>
              </w:rPr>
              <w:t>16-bit integer</w:t>
            </w:r>
          </w:p>
        </w:tc>
        <w:tc>
          <w:tcPr>
            <w:tcW w:w="3656" w:type="dxa"/>
          </w:tcPr>
          <w:p w14:paraId="68B904E2" w14:textId="02B471AD" w:rsidR="001100FB" w:rsidRPr="003A7C18" w:rsidRDefault="001100FB" w:rsidP="00131C32">
            <w:pPr>
              <w:rPr>
                <w:lang w:eastAsia="sv-SE"/>
              </w:rPr>
            </w:pPr>
            <w:r>
              <w:rPr>
                <w:lang w:eastAsia="sv-SE"/>
              </w:rPr>
              <w:t>Degree of compensation for the 11</w:t>
            </w:r>
            <w:r w:rsidRPr="00131C32">
              <w:rPr>
                <w:vertAlign w:val="superscript"/>
                <w:lang w:eastAsia="sv-SE"/>
              </w:rPr>
              <w:t>th</w:t>
            </w:r>
            <w:r>
              <w:rPr>
                <w:lang w:eastAsia="sv-SE"/>
              </w:rPr>
              <w:t xml:space="preserve"> harmonic</w:t>
            </w:r>
            <w:r w:rsidRPr="00513AE5">
              <w:rPr>
                <w:b/>
                <w:lang w:eastAsia="sv-SE"/>
              </w:rPr>
              <w:t>: 0% … 100%</w:t>
            </w:r>
          </w:p>
        </w:tc>
      </w:tr>
      <w:tr w:rsidR="001100FB" w:rsidRPr="00605925" w14:paraId="54411688" w14:textId="1CFD34A2" w:rsidTr="00131C32">
        <w:tc>
          <w:tcPr>
            <w:tcW w:w="1531" w:type="dxa"/>
          </w:tcPr>
          <w:p w14:paraId="34FBE5F8" w14:textId="31CDBEF9" w:rsidR="001100FB" w:rsidRPr="00605925" w:rsidRDefault="000E070E" w:rsidP="00131C32">
            <w:pPr>
              <w:rPr>
                <w:lang w:val="sv-SE" w:eastAsia="sv-SE"/>
              </w:rPr>
            </w:pPr>
            <w:r>
              <w:rPr>
                <w:lang w:val="sv-SE" w:eastAsia="sv-SE"/>
              </w:rPr>
              <w:t>0415</w:t>
            </w:r>
          </w:p>
        </w:tc>
        <w:tc>
          <w:tcPr>
            <w:tcW w:w="2126" w:type="dxa"/>
          </w:tcPr>
          <w:p w14:paraId="3EB22BA4" w14:textId="0D7FE717" w:rsidR="001100FB" w:rsidRPr="00605925" w:rsidRDefault="001100FB" w:rsidP="00131C32">
            <w:pPr>
              <w:rPr>
                <w:lang w:val="sv-SE" w:eastAsia="sv-SE"/>
              </w:rPr>
            </w:pPr>
            <w:r w:rsidRPr="00605925">
              <w:rPr>
                <w:lang w:val="sv-SE" w:eastAsia="sv-SE"/>
              </w:rPr>
              <w:t>cp_harm_h13</w:t>
            </w:r>
          </w:p>
        </w:tc>
        <w:tc>
          <w:tcPr>
            <w:tcW w:w="1701" w:type="dxa"/>
          </w:tcPr>
          <w:p w14:paraId="1CDDBD5A" w14:textId="3E80586F" w:rsidR="001100FB" w:rsidRPr="00605925" w:rsidRDefault="001100FB" w:rsidP="00131C32">
            <w:pPr>
              <w:rPr>
                <w:lang w:val="sv-SE" w:eastAsia="sv-SE"/>
              </w:rPr>
            </w:pPr>
            <w:r w:rsidRPr="003A7C18">
              <w:rPr>
                <w:lang w:eastAsia="sv-SE"/>
              </w:rPr>
              <w:t>16-bit integer</w:t>
            </w:r>
          </w:p>
        </w:tc>
        <w:tc>
          <w:tcPr>
            <w:tcW w:w="3656" w:type="dxa"/>
          </w:tcPr>
          <w:p w14:paraId="38D8FF39" w14:textId="5F79A814" w:rsidR="001100FB" w:rsidRPr="003A7C18" w:rsidRDefault="001100FB" w:rsidP="00131C32">
            <w:pPr>
              <w:rPr>
                <w:lang w:eastAsia="sv-SE"/>
              </w:rPr>
            </w:pPr>
            <w:r>
              <w:rPr>
                <w:lang w:eastAsia="sv-SE"/>
              </w:rPr>
              <w:t>Degree of compensation for the 13</w:t>
            </w:r>
            <w:r w:rsidRPr="00994CDB">
              <w:rPr>
                <w:vertAlign w:val="superscript"/>
                <w:lang w:eastAsia="sv-SE"/>
              </w:rPr>
              <w:t>th</w:t>
            </w:r>
            <w:r>
              <w:rPr>
                <w:lang w:eastAsia="sv-SE"/>
              </w:rPr>
              <w:t xml:space="preserve"> harmonic</w:t>
            </w:r>
            <w:r w:rsidRPr="00513AE5">
              <w:rPr>
                <w:b/>
                <w:lang w:eastAsia="sv-SE"/>
              </w:rPr>
              <w:t>: 0% … 100%</w:t>
            </w:r>
          </w:p>
        </w:tc>
      </w:tr>
      <w:tr w:rsidR="001100FB" w:rsidRPr="00605925" w14:paraId="4A955D10" w14:textId="77C3F569" w:rsidTr="00131C32">
        <w:tc>
          <w:tcPr>
            <w:tcW w:w="1531" w:type="dxa"/>
          </w:tcPr>
          <w:p w14:paraId="600A4515" w14:textId="1043AA23" w:rsidR="001100FB" w:rsidRPr="00605925" w:rsidRDefault="000E070E" w:rsidP="00131C32">
            <w:pPr>
              <w:rPr>
                <w:lang w:val="sv-SE" w:eastAsia="sv-SE"/>
              </w:rPr>
            </w:pPr>
            <w:r>
              <w:rPr>
                <w:lang w:val="sv-SE" w:eastAsia="sv-SE"/>
              </w:rPr>
              <w:t>0416</w:t>
            </w:r>
          </w:p>
        </w:tc>
        <w:tc>
          <w:tcPr>
            <w:tcW w:w="2126" w:type="dxa"/>
          </w:tcPr>
          <w:p w14:paraId="05092321" w14:textId="5C417315" w:rsidR="001100FB" w:rsidRPr="00605925" w:rsidRDefault="001100FB" w:rsidP="00131C32">
            <w:pPr>
              <w:rPr>
                <w:lang w:val="sv-SE" w:eastAsia="sv-SE"/>
              </w:rPr>
            </w:pPr>
            <w:r w:rsidRPr="00605925">
              <w:rPr>
                <w:lang w:val="sv-SE" w:eastAsia="sv-SE"/>
              </w:rPr>
              <w:t>cp_harm_h15</w:t>
            </w:r>
          </w:p>
        </w:tc>
        <w:tc>
          <w:tcPr>
            <w:tcW w:w="1701" w:type="dxa"/>
          </w:tcPr>
          <w:p w14:paraId="3C8F2E29" w14:textId="5CCD7CEE" w:rsidR="001100FB" w:rsidRPr="00605925" w:rsidRDefault="001100FB" w:rsidP="00131C32">
            <w:pPr>
              <w:rPr>
                <w:lang w:val="sv-SE" w:eastAsia="sv-SE"/>
              </w:rPr>
            </w:pPr>
            <w:r w:rsidRPr="003A7C18">
              <w:rPr>
                <w:lang w:eastAsia="sv-SE"/>
              </w:rPr>
              <w:t>16-bit integer</w:t>
            </w:r>
          </w:p>
        </w:tc>
        <w:tc>
          <w:tcPr>
            <w:tcW w:w="3656" w:type="dxa"/>
          </w:tcPr>
          <w:p w14:paraId="33AAB6D4" w14:textId="5931E3E1" w:rsidR="001100FB" w:rsidRPr="003A7C18" w:rsidRDefault="001100FB" w:rsidP="00131C32">
            <w:pPr>
              <w:rPr>
                <w:lang w:eastAsia="sv-SE"/>
              </w:rPr>
            </w:pPr>
            <w:r>
              <w:rPr>
                <w:lang w:eastAsia="sv-SE"/>
              </w:rPr>
              <w:t>Degree of compensation for the 15</w:t>
            </w:r>
            <w:r w:rsidRPr="00994CDB">
              <w:rPr>
                <w:vertAlign w:val="superscript"/>
                <w:lang w:eastAsia="sv-SE"/>
              </w:rPr>
              <w:t>th</w:t>
            </w:r>
            <w:r>
              <w:rPr>
                <w:lang w:eastAsia="sv-SE"/>
              </w:rPr>
              <w:t xml:space="preserve"> harmonic</w:t>
            </w:r>
            <w:r w:rsidRPr="00513AE5">
              <w:rPr>
                <w:b/>
                <w:lang w:eastAsia="sv-SE"/>
              </w:rPr>
              <w:t>: 0% … 100%</w:t>
            </w:r>
          </w:p>
        </w:tc>
      </w:tr>
      <w:tr w:rsidR="001100FB" w:rsidRPr="00605925" w14:paraId="5FCC838B" w14:textId="3734BC42" w:rsidTr="00131C32">
        <w:tc>
          <w:tcPr>
            <w:tcW w:w="1531" w:type="dxa"/>
          </w:tcPr>
          <w:p w14:paraId="5F2011DE" w14:textId="356AB882" w:rsidR="001100FB" w:rsidRPr="00605925" w:rsidRDefault="000E070E" w:rsidP="00131C32">
            <w:pPr>
              <w:rPr>
                <w:lang w:val="sv-SE" w:eastAsia="sv-SE"/>
              </w:rPr>
            </w:pPr>
            <w:r>
              <w:rPr>
                <w:lang w:val="sv-SE" w:eastAsia="sv-SE"/>
              </w:rPr>
              <w:t>0417</w:t>
            </w:r>
          </w:p>
        </w:tc>
        <w:tc>
          <w:tcPr>
            <w:tcW w:w="2126" w:type="dxa"/>
          </w:tcPr>
          <w:p w14:paraId="6C5A506E" w14:textId="56A65094" w:rsidR="001100FB" w:rsidRPr="00605925" w:rsidRDefault="001100FB" w:rsidP="00131C32">
            <w:pPr>
              <w:rPr>
                <w:lang w:val="sv-SE" w:eastAsia="sv-SE"/>
              </w:rPr>
            </w:pPr>
            <w:r w:rsidRPr="00605925">
              <w:rPr>
                <w:lang w:val="sv-SE" w:eastAsia="sv-SE"/>
              </w:rPr>
              <w:t>cp_harm_h17</w:t>
            </w:r>
          </w:p>
        </w:tc>
        <w:tc>
          <w:tcPr>
            <w:tcW w:w="1701" w:type="dxa"/>
          </w:tcPr>
          <w:p w14:paraId="54726C80" w14:textId="523E91CC" w:rsidR="001100FB" w:rsidRPr="00605925" w:rsidRDefault="001100FB" w:rsidP="00131C32">
            <w:pPr>
              <w:rPr>
                <w:lang w:val="sv-SE" w:eastAsia="sv-SE"/>
              </w:rPr>
            </w:pPr>
            <w:r w:rsidRPr="003A7C18">
              <w:rPr>
                <w:lang w:eastAsia="sv-SE"/>
              </w:rPr>
              <w:t>16-bit integer</w:t>
            </w:r>
          </w:p>
        </w:tc>
        <w:tc>
          <w:tcPr>
            <w:tcW w:w="3656" w:type="dxa"/>
          </w:tcPr>
          <w:p w14:paraId="7D26F043" w14:textId="6A000CB2" w:rsidR="001100FB" w:rsidRPr="003A7C18" w:rsidRDefault="001100FB" w:rsidP="00131C32">
            <w:pPr>
              <w:rPr>
                <w:lang w:eastAsia="sv-SE"/>
              </w:rPr>
            </w:pPr>
            <w:r>
              <w:rPr>
                <w:lang w:eastAsia="sv-SE"/>
              </w:rPr>
              <w:t>Degree of compensation for the 17</w:t>
            </w:r>
            <w:r w:rsidRPr="00994CDB">
              <w:rPr>
                <w:vertAlign w:val="superscript"/>
                <w:lang w:eastAsia="sv-SE"/>
              </w:rPr>
              <w:t>th</w:t>
            </w:r>
            <w:r>
              <w:rPr>
                <w:lang w:eastAsia="sv-SE"/>
              </w:rPr>
              <w:t xml:space="preserve"> harmonic</w:t>
            </w:r>
            <w:r w:rsidRPr="00513AE5">
              <w:rPr>
                <w:b/>
                <w:lang w:eastAsia="sv-SE"/>
              </w:rPr>
              <w:t>: 0% … 100%</w:t>
            </w:r>
          </w:p>
        </w:tc>
      </w:tr>
      <w:tr w:rsidR="001100FB" w:rsidRPr="00605925" w14:paraId="0602C11B" w14:textId="59DC34B2" w:rsidTr="00131C32">
        <w:tc>
          <w:tcPr>
            <w:tcW w:w="1531" w:type="dxa"/>
          </w:tcPr>
          <w:p w14:paraId="43DF67CD" w14:textId="19410FD4" w:rsidR="001100FB" w:rsidRPr="00605925" w:rsidRDefault="000E070E" w:rsidP="00131C32">
            <w:pPr>
              <w:rPr>
                <w:lang w:val="sv-SE" w:eastAsia="sv-SE"/>
              </w:rPr>
            </w:pPr>
            <w:r>
              <w:rPr>
                <w:lang w:val="sv-SE" w:eastAsia="sv-SE"/>
              </w:rPr>
              <w:t>0418</w:t>
            </w:r>
          </w:p>
        </w:tc>
        <w:tc>
          <w:tcPr>
            <w:tcW w:w="2126" w:type="dxa"/>
          </w:tcPr>
          <w:p w14:paraId="6C9E0A6C" w14:textId="1934A2A0" w:rsidR="001100FB" w:rsidRPr="00605925" w:rsidRDefault="001100FB" w:rsidP="00131C32">
            <w:pPr>
              <w:rPr>
                <w:lang w:val="sv-SE" w:eastAsia="sv-SE"/>
              </w:rPr>
            </w:pPr>
            <w:r w:rsidRPr="00605925">
              <w:rPr>
                <w:lang w:val="sv-SE" w:eastAsia="sv-SE"/>
              </w:rPr>
              <w:t>cp_harm_h19</w:t>
            </w:r>
          </w:p>
        </w:tc>
        <w:tc>
          <w:tcPr>
            <w:tcW w:w="1701" w:type="dxa"/>
          </w:tcPr>
          <w:p w14:paraId="12575117" w14:textId="456C290F" w:rsidR="001100FB" w:rsidRPr="00605925" w:rsidRDefault="001100FB" w:rsidP="00131C32">
            <w:pPr>
              <w:rPr>
                <w:lang w:val="sv-SE" w:eastAsia="sv-SE"/>
              </w:rPr>
            </w:pPr>
            <w:r w:rsidRPr="003A7C18">
              <w:rPr>
                <w:lang w:eastAsia="sv-SE"/>
              </w:rPr>
              <w:t>16-bit integer</w:t>
            </w:r>
          </w:p>
        </w:tc>
        <w:tc>
          <w:tcPr>
            <w:tcW w:w="3656" w:type="dxa"/>
          </w:tcPr>
          <w:p w14:paraId="6FDE8254" w14:textId="1EF40054" w:rsidR="001100FB" w:rsidRPr="003A7C18" w:rsidRDefault="001100FB" w:rsidP="00131C32">
            <w:pPr>
              <w:rPr>
                <w:lang w:eastAsia="sv-SE"/>
              </w:rPr>
            </w:pPr>
            <w:r>
              <w:rPr>
                <w:lang w:eastAsia="sv-SE"/>
              </w:rPr>
              <w:t>Degree of compensation for the 19</w:t>
            </w:r>
            <w:r w:rsidRPr="00994CDB">
              <w:rPr>
                <w:vertAlign w:val="superscript"/>
                <w:lang w:eastAsia="sv-SE"/>
              </w:rPr>
              <w:t>th</w:t>
            </w:r>
            <w:r>
              <w:rPr>
                <w:lang w:eastAsia="sv-SE"/>
              </w:rPr>
              <w:t xml:space="preserve"> harmonic</w:t>
            </w:r>
            <w:r w:rsidRPr="00513AE5">
              <w:rPr>
                <w:b/>
                <w:lang w:eastAsia="sv-SE"/>
              </w:rPr>
              <w:t>: 0% … 100%</w:t>
            </w:r>
          </w:p>
        </w:tc>
      </w:tr>
      <w:tr w:rsidR="000E070E" w:rsidRPr="00605925" w14:paraId="4A888153" w14:textId="77777777" w:rsidTr="000E070E">
        <w:tc>
          <w:tcPr>
            <w:tcW w:w="1531" w:type="dxa"/>
          </w:tcPr>
          <w:p w14:paraId="4765DC3C" w14:textId="324F0FC4" w:rsidR="000E070E" w:rsidRPr="00605925" w:rsidRDefault="000E070E" w:rsidP="000E070E">
            <w:pPr>
              <w:rPr>
                <w:lang w:val="sv-SE" w:eastAsia="sv-SE"/>
              </w:rPr>
            </w:pPr>
            <w:r>
              <w:rPr>
                <w:lang w:val="sv-SE" w:eastAsia="sv-SE"/>
              </w:rPr>
              <w:t>0419</w:t>
            </w:r>
          </w:p>
        </w:tc>
        <w:tc>
          <w:tcPr>
            <w:tcW w:w="2126" w:type="dxa"/>
          </w:tcPr>
          <w:p w14:paraId="29BEC1FD" w14:textId="0951F5B3" w:rsidR="000E070E" w:rsidRPr="00605925" w:rsidRDefault="000E070E" w:rsidP="000E070E">
            <w:pPr>
              <w:rPr>
                <w:lang w:val="sv-SE" w:eastAsia="sv-SE"/>
              </w:rPr>
            </w:pPr>
            <w:r>
              <w:rPr>
                <w:lang w:val="sv-SE" w:eastAsia="sv-SE"/>
              </w:rPr>
              <w:t>cp_harm_h21</w:t>
            </w:r>
          </w:p>
        </w:tc>
        <w:tc>
          <w:tcPr>
            <w:tcW w:w="1701" w:type="dxa"/>
          </w:tcPr>
          <w:p w14:paraId="1624D8BC" w14:textId="77777777" w:rsidR="000E070E" w:rsidRPr="00605925" w:rsidRDefault="000E070E" w:rsidP="000E070E">
            <w:pPr>
              <w:rPr>
                <w:lang w:val="sv-SE" w:eastAsia="sv-SE"/>
              </w:rPr>
            </w:pPr>
            <w:r w:rsidRPr="003A7C18">
              <w:rPr>
                <w:lang w:eastAsia="sv-SE"/>
              </w:rPr>
              <w:t>16-bit integer</w:t>
            </w:r>
          </w:p>
        </w:tc>
        <w:tc>
          <w:tcPr>
            <w:tcW w:w="3656" w:type="dxa"/>
          </w:tcPr>
          <w:p w14:paraId="1E9B6543" w14:textId="11BD4D11" w:rsidR="000E070E" w:rsidRPr="003A7C18" w:rsidRDefault="000E070E" w:rsidP="000E070E">
            <w:pPr>
              <w:rPr>
                <w:lang w:eastAsia="sv-SE"/>
              </w:rPr>
            </w:pPr>
            <w:r>
              <w:rPr>
                <w:lang w:eastAsia="sv-SE"/>
              </w:rPr>
              <w:t>Degree of compensation for the 21</w:t>
            </w:r>
            <w:r w:rsidRPr="000E070E">
              <w:rPr>
                <w:vertAlign w:val="superscript"/>
                <w:lang w:eastAsia="sv-SE"/>
              </w:rPr>
              <w:t>st</w:t>
            </w:r>
            <w:r>
              <w:rPr>
                <w:lang w:eastAsia="sv-SE"/>
              </w:rPr>
              <w:t xml:space="preserve"> harmonic</w:t>
            </w:r>
            <w:r w:rsidRPr="00513AE5">
              <w:rPr>
                <w:b/>
                <w:lang w:eastAsia="sv-SE"/>
              </w:rPr>
              <w:t>: 0% … 100%</w:t>
            </w:r>
          </w:p>
        </w:tc>
      </w:tr>
      <w:tr w:rsidR="001100FB" w:rsidRPr="00605925" w14:paraId="2674F07A" w14:textId="463ABF69" w:rsidTr="00131C32">
        <w:tc>
          <w:tcPr>
            <w:tcW w:w="1531" w:type="dxa"/>
          </w:tcPr>
          <w:p w14:paraId="32B6E3A1" w14:textId="2115A68E" w:rsidR="001100FB" w:rsidRPr="00605925" w:rsidRDefault="000E070E" w:rsidP="00131C32">
            <w:pPr>
              <w:rPr>
                <w:lang w:val="sv-SE" w:eastAsia="sv-SE"/>
              </w:rPr>
            </w:pPr>
            <w:r>
              <w:rPr>
                <w:lang w:val="sv-SE" w:eastAsia="sv-SE"/>
              </w:rPr>
              <w:t>0420</w:t>
            </w:r>
          </w:p>
        </w:tc>
        <w:tc>
          <w:tcPr>
            <w:tcW w:w="2126" w:type="dxa"/>
          </w:tcPr>
          <w:p w14:paraId="2D476185" w14:textId="67B033E6" w:rsidR="001100FB" w:rsidRPr="00605925" w:rsidRDefault="001100FB" w:rsidP="00131C32">
            <w:pPr>
              <w:rPr>
                <w:lang w:val="sv-SE" w:eastAsia="sv-SE"/>
              </w:rPr>
            </w:pPr>
            <w:r w:rsidRPr="00605925">
              <w:rPr>
                <w:lang w:val="sv-SE" w:eastAsia="sv-SE"/>
              </w:rPr>
              <w:t>cp_harm_h23</w:t>
            </w:r>
          </w:p>
        </w:tc>
        <w:tc>
          <w:tcPr>
            <w:tcW w:w="1701" w:type="dxa"/>
          </w:tcPr>
          <w:p w14:paraId="24B82676" w14:textId="616FF824" w:rsidR="001100FB" w:rsidRPr="00605925" w:rsidRDefault="001100FB" w:rsidP="00131C32">
            <w:pPr>
              <w:rPr>
                <w:lang w:val="sv-SE" w:eastAsia="sv-SE"/>
              </w:rPr>
            </w:pPr>
            <w:r w:rsidRPr="003A7C18">
              <w:rPr>
                <w:lang w:eastAsia="sv-SE"/>
              </w:rPr>
              <w:t>16-bit integer</w:t>
            </w:r>
          </w:p>
        </w:tc>
        <w:tc>
          <w:tcPr>
            <w:tcW w:w="3656" w:type="dxa"/>
          </w:tcPr>
          <w:p w14:paraId="56CDF264" w14:textId="264241A5" w:rsidR="001100FB" w:rsidRPr="003A7C18" w:rsidRDefault="001100FB" w:rsidP="00131C32">
            <w:pPr>
              <w:rPr>
                <w:lang w:eastAsia="sv-SE"/>
              </w:rPr>
            </w:pPr>
            <w:r>
              <w:rPr>
                <w:lang w:eastAsia="sv-SE"/>
              </w:rPr>
              <w:t>Degree of compensation for the 23</w:t>
            </w:r>
            <w:r w:rsidRPr="00994CDB">
              <w:rPr>
                <w:vertAlign w:val="superscript"/>
                <w:lang w:eastAsia="sv-SE"/>
              </w:rPr>
              <w:t>rd</w:t>
            </w:r>
            <w:r>
              <w:rPr>
                <w:lang w:eastAsia="sv-SE"/>
              </w:rPr>
              <w:t xml:space="preserve"> harmonic</w:t>
            </w:r>
            <w:r w:rsidRPr="00513AE5">
              <w:rPr>
                <w:b/>
                <w:lang w:eastAsia="sv-SE"/>
              </w:rPr>
              <w:t>: 0% … 100%</w:t>
            </w:r>
          </w:p>
        </w:tc>
      </w:tr>
      <w:tr w:rsidR="001100FB" w:rsidRPr="00605925" w14:paraId="142F1D7F" w14:textId="35D8B89A" w:rsidTr="00131C32">
        <w:tc>
          <w:tcPr>
            <w:tcW w:w="1531" w:type="dxa"/>
          </w:tcPr>
          <w:p w14:paraId="6F3A44E5" w14:textId="04C4D76B" w:rsidR="001100FB" w:rsidRPr="00605925" w:rsidRDefault="000E070E" w:rsidP="00131C32">
            <w:pPr>
              <w:rPr>
                <w:lang w:val="sv-SE" w:eastAsia="sv-SE"/>
              </w:rPr>
            </w:pPr>
            <w:r>
              <w:rPr>
                <w:lang w:val="sv-SE" w:eastAsia="sv-SE"/>
              </w:rPr>
              <w:t>0421</w:t>
            </w:r>
          </w:p>
        </w:tc>
        <w:tc>
          <w:tcPr>
            <w:tcW w:w="2126" w:type="dxa"/>
          </w:tcPr>
          <w:p w14:paraId="2971F775" w14:textId="11A219EA" w:rsidR="001100FB" w:rsidRPr="00605925" w:rsidRDefault="001100FB" w:rsidP="00131C32">
            <w:pPr>
              <w:rPr>
                <w:lang w:val="sv-SE" w:eastAsia="sv-SE"/>
              </w:rPr>
            </w:pPr>
            <w:r w:rsidRPr="00605925">
              <w:rPr>
                <w:lang w:val="sv-SE" w:eastAsia="sv-SE"/>
              </w:rPr>
              <w:t>cp_harm_h25</w:t>
            </w:r>
          </w:p>
        </w:tc>
        <w:tc>
          <w:tcPr>
            <w:tcW w:w="1701" w:type="dxa"/>
          </w:tcPr>
          <w:p w14:paraId="1F9A74DC" w14:textId="1F8F7929" w:rsidR="001100FB" w:rsidRPr="00605925" w:rsidRDefault="001100FB" w:rsidP="00131C32">
            <w:pPr>
              <w:rPr>
                <w:lang w:val="sv-SE" w:eastAsia="sv-SE"/>
              </w:rPr>
            </w:pPr>
            <w:r w:rsidRPr="003A7C18">
              <w:rPr>
                <w:lang w:eastAsia="sv-SE"/>
              </w:rPr>
              <w:t>16-bit integer</w:t>
            </w:r>
          </w:p>
        </w:tc>
        <w:tc>
          <w:tcPr>
            <w:tcW w:w="3656" w:type="dxa"/>
          </w:tcPr>
          <w:p w14:paraId="562EB05B" w14:textId="56DD20D2" w:rsidR="001100FB" w:rsidRPr="003A7C18" w:rsidRDefault="001100FB" w:rsidP="00131C32">
            <w:pPr>
              <w:rPr>
                <w:lang w:eastAsia="sv-SE"/>
              </w:rPr>
            </w:pPr>
            <w:r>
              <w:rPr>
                <w:lang w:eastAsia="sv-SE"/>
              </w:rPr>
              <w:t>Degree of compensation for the 25</w:t>
            </w:r>
            <w:r w:rsidRPr="00994CDB">
              <w:rPr>
                <w:vertAlign w:val="superscript"/>
                <w:lang w:eastAsia="sv-SE"/>
              </w:rPr>
              <w:t>th</w:t>
            </w:r>
            <w:r>
              <w:rPr>
                <w:lang w:eastAsia="sv-SE"/>
              </w:rPr>
              <w:t xml:space="preserve"> harmonic</w:t>
            </w:r>
            <w:r w:rsidRPr="00513AE5">
              <w:rPr>
                <w:b/>
                <w:lang w:eastAsia="sv-SE"/>
              </w:rPr>
              <w:t>: 0% … 100%</w:t>
            </w:r>
          </w:p>
        </w:tc>
      </w:tr>
      <w:tr w:rsidR="001100FB" w:rsidRPr="00605925" w14:paraId="60262ECC" w14:textId="583066AD" w:rsidTr="00131C32">
        <w:tc>
          <w:tcPr>
            <w:tcW w:w="1531" w:type="dxa"/>
          </w:tcPr>
          <w:p w14:paraId="6E8B4A61" w14:textId="55DE4359" w:rsidR="001100FB" w:rsidRPr="00605925" w:rsidRDefault="000E070E" w:rsidP="00131C32">
            <w:pPr>
              <w:rPr>
                <w:lang w:val="sv-SE" w:eastAsia="sv-SE"/>
              </w:rPr>
            </w:pPr>
            <w:r>
              <w:rPr>
                <w:lang w:val="sv-SE" w:eastAsia="sv-SE"/>
              </w:rPr>
              <w:t>0422</w:t>
            </w:r>
          </w:p>
        </w:tc>
        <w:tc>
          <w:tcPr>
            <w:tcW w:w="2126" w:type="dxa"/>
          </w:tcPr>
          <w:p w14:paraId="70B162BF" w14:textId="525547EF" w:rsidR="001100FB" w:rsidRPr="00605925" w:rsidRDefault="001100FB" w:rsidP="00131C32">
            <w:pPr>
              <w:rPr>
                <w:lang w:val="sv-SE" w:eastAsia="sv-SE"/>
              </w:rPr>
            </w:pPr>
            <w:r w:rsidRPr="00605925">
              <w:rPr>
                <w:lang w:val="sv-SE" w:eastAsia="sv-SE"/>
              </w:rPr>
              <w:t>cp_harm_h29</w:t>
            </w:r>
          </w:p>
        </w:tc>
        <w:tc>
          <w:tcPr>
            <w:tcW w:w="1701" w:type="dxa"/>
          </w:tcPr>
          <w:p w14:paraId="28DE2C9F" w14:textId="5E27EBF1" w:rsidR="001100FB" w:rsidRPr="00605925" w:rsidRDefault="001100FB" w:rsidP="00131C32">
            <w:pPr>
              <w:rPr>
                <w:lang w:val="sv-SE" w:eastAsia="sv-SE"/>
              </w:rPr>
            </w:pPr>
            <w:r w:rsidRPr="003A7C18">
              <w:rPr>
                <w:lang w:eastAsia="sv-SE"/>
              </w:rPr>
              <w:t>16-bit integer</w:t>
            </w:r>
          </w:p>
        </w:tc>
        <w:tc>
          <w:tcPr>
            <w:tcW w:w="3656" w:type="dxa"/>
          </w:tcPr>
          <w:p w14:paraId="53DFEFF6" w14:textId="7C40F5DF" w:rsidR="001100FB" w:rsidRPr="003A7C18" w:rsidRDefault="001100FB" w:rsidP="00131C32">
            <w:pPr>
              <w:rPr>
                <w:lang w:eastAsia="sv-SE"/>
              </w:rPr>
            </w:pPr>
            <w:r>
              <w:rPr>
                <w:lang w:eastAsia="sv-SE"/>
              </w:rPr>
              <w:t>Degree of compensation for the 29</w:t>
            </w:r>
            <w:r w:rsidRPr="00994CDB">
              <w:rPr>
                <w:vertAlign w:val="superscript"/>
                <w:lang w:eastAsia="sv-SE"/>
              </w:rPr>
              <w:t>th</w:t>
            </w:r>
            <w:r>
              <w:rPr>
                <w:lang w:eastAsia="sv-SE"/>
              </w:rPr>
              <w:t xml:space="preserve"> harmonic</w:t>
            </w:r>
            <w:r w:rsidRPr="00513AE5">
              <w:rPr>
                <w:b/>
                <w:lang w:eastAsia="sv-SE"/>
              </w:rPr>
              <w:t>: 0% … 100%</w:t>
            </w:r>
          </w:p>
        </w:tc>
      </w:tr>
      <w:tr w:rsidR="001100FB" w:rsidRPr="00605925" w14:paraId="32B8A03E" w14:textId="51058689" w:rsidTr="00131C32">
        <w:tc>
          <w:tcPr>
            <w:tcW w:w="1531" w:type="dxa"/>
          </w:tcPr>
          <w:p w14:paraId="33DE3A3A" w14:textId="239D8314" w:rsidR="001100FB" w:rsidRPr="00605925" w:rsidRDefault="000E070E" w:rsidP="00131C32">
            <w:pPr>
              <w:rPr>
                <w:lang w:val="sv-SE" w:eastAsia="sv-SE"/>
              </w:rPr>
            </w:pPr>
            <w:r>
              <w:rPr>
                <w:lang w:val="sv-SE" w:eastAsia="sv-SE"/>
              </w:rPr>
              <w:t>0423</w:t>
            </w:r>
          </w:p>
        </w:tc>
        <w:tc>
          <w:tcPr>
            <w:tcW w:w="2126" w:type="dxa"/>
          </w:tcPr>
          <w:p w14:paraId="6F6C8F0C" w14:textId="7AB8C572" w:rsidR="001100FB" w:rsidRPr="00605925" w:rsidRDefault="001100FB" w:rsidP="00131C32">
            <w:pPr>
              <w:rPr>
                <w:lang w:val="sv-SE" w:eastAsia="sv-SE"/>
              </w:rPr>
            </w:pPr>
            <w:r w:rsidRPr="00605925">
              <w:rPr>
                <w:lang w:val="sv-SE" w:eastAsia="sv-SE"/>
              </w:rPr>
              <w:t>cp_harm_h31</w:t>
            </w:r>
          </w:p>
        </w:tc>
        <w:tc>
          <w:tcPr>
            <w:tcW w:w="1701" w:type="dxa"/>
          </w:tcPr>
          <w:p w14:paraId="57202C80" w14:textId="3C93526B" w:rsidR="001100FB" w:rsidRPr="00605925" w:rsidRDefault="001100FB" w:rsidP="00131C32">
            <w:pPr>
              <w:rPr>
                <w:lang w:val="sv-SE" w:eastAsia="sv-SE"/>
              </w:rPr>
            </w:pPr>
            <w:r w:rsidRPr="003A7C18">
              <w:rPr>
                <w:lang w:eastAsia="sv-SE"/>
              </w:rPr>
              <w:t>16-bit integer</w:t>
            </w:r>
          </w:p>
        </w:tc>
        <w:tc>
          <w:tcPr>
            <w:tcW w:w="3656" w:type="dxa"/>
          </w:tcPr>
          <w:p w14:paraId="5C070B43" w14:textId="63256731" w:rsidR="001100FB" w:rsidRPr="003A7C18" w:rsidRDefault="001100FB" w:rsidP="00131C32">
            <w:pPr>
              <w:rPr>
                <w:lang w:eastAsia="sv-SE"/>
              </w:rPr>
            </w:pPr>
            <w:r>
              <w:rPr>
                <w:lang w:eastAsia="sv-SE"/>
              </w:rPr>
              <w:t>Degree of compensation for the 31</w:t>
            </w:r>
            <w:r w:rsidRPr="00994CDB">
              <w:rPr>
                <w:vertAlign w:val="superscript"/>
                <w:lang w:eastAsia="sv-SE"/>
              </w:rPr>
              <w:t>st</w:t>
            </w:r>
            <w:r>
              <w:rPr>
                <w:lang w:eastAsia="sv-SE"/>
              </w:rPr>
              <w:t xml:space="preserve"> harmonic</w:t>
            </w:r>
            <w:r w:rsidRPr="00513AE5">
              <w:rPr>
                <w:b/>
                <w:lang w:eastAsia="sv-SE"/>
              </w:rPr>
              <w:t>: 0% … 100%</w:t>
            </w:r>
          </w:p>
        </w:tc>
      </w:tr>
      <w:tr w:rsidR="001100FB" w:rsidRPr="00605925" w14:paraId="58CCEE8C" w14:textId="1547ECD9" w:rsidTr="00131C32">
        <w:tc>
          <w:tcPr>
            <w:tcW w:w="1531" w:type="dxa"/>
          </w:tcPr>
          <w:p w14:paraId="6FE83F1D" w14:textId="248F785F" w:rsidR="001100FB" w:rsidRPr="00605925" w:rsidRDefault="000E070E" w:rsidP="00131C32">
            <w:pPr>
              <w:rPr>
                <w:lang w:val="sv-SE" w:eastAsia="sv-SE"/>
              </w:rPr>
            </w:pPr>
            <w:r>
              <w:rPr>
                <w:lang w:val="sv-SE" w:eastAsia="sv-SE"/>
              </w:rPr>
              <w:t>0424</w:t>
            </w:r>
          </w:p>
        </w:tc>
        <w:tc>
          <w:tcPr>
            <w:tcW w:w="2126" w:type="dxa"/>
          </w:tcPr>
          <w:p w14:paraId="3BCA3E83" w14:textId="4C30EE86" w:rsidR="001100FB" w:rsidRPr="00605925" w:rsidRDefault="001100FB" w:rsidP="00131C32">
            <w:pPr>
              <w:rPr>
                <w:lang w:val="sv-SE" w:eastAsia="sv-SE"/>
              </w:rPr>
            </w:pPr>
            <w:r w:rsidRPr="00605925">
              <w:rPr>
                <w:lang w:val="sv-SE" w:eastAsia="sv-SE"/>
              </w:rPr>
              <w:t>cp_harm_h35</w:t>
            </w:r>
          </w:p>
        </w:tc>
        <w:tc>
          <w:tcPr>
            <w:tcW w:w="1701" w:type="dxa"/>
          </w:tcPr>
          <w:p w14:paraId="346EC67C" w14:textId="7ACDB2DA" w:rsidR="001100FB" w:rsidRPr="00605925" w:rsidRDefault="001100FB" w:rsidP="00131C32">
            <w:pPr>
              <w:rPr>
                <w:lang w:val="sv-SE" w:eastAsia="sv-SE"/>
              </w:rPr>
            </w:pPr>
            <w:r w:rsidRPr="003A7C18">
              <w:rPr>
                <w:lang w:eastAsia="sv-SE"/>
              </w:rPr>
              <w:t>16-bit integer</w:t>
            </w:r>
          </w:p>
        </w:tc>
        <w:tc>
          <w:tcPr>
            <w:tcW w:w="3656" w:type="dxa"/>
          </w:tcPr>
          <w:p w14:paraId="0355FCB4" w14:textId="2CF4B452" w:rsidR="001100FB" w:rsidRPr="003A7C18" w:rsidRDefault="001100FB" w:rsidP="00131C32">
            <w:pPr>
              <w:rPr>
                <w:lang w:eastAsia="sv-SE"/>
              </w:rPr>
            </w:pPr>
            <w:r>
              <w:rPr>
                <w:lang w:eastAsia="sv-SE"/>
              </w:rPr>
              <w:t>Degree of compensation for the 35</w:t>
            </w:r>
            <w:r w:rsidRPr="00994CDB">
              <w:rPr>
                <w:vertAlign w:val="superscript"/>
                <w:lang w:eastAsia="sv-SE"/>
              </w:rPr>
              <w:t>th</w:t>
            </w:r>
            <w:r>
              <w:rPr>
                <w:lang w:eastAsia="sv-SE"/>
              </w:rPr>
              <w:t xml:space="preserve"> harmonic</w:t>
            </w:r>
            <w:r w:rsidRPr="00513AE5">
              <w:rPr>
                <w:b/>
                <w:lang w:eastAsia="sv-SE"/>
              </w:rPr>
              <w:t>: 0% … 100%</w:t>
            </w:r>
          </w:p>
        </w:tc>
      </w:tr>
      <w:tr w:rsidR="001100FB" w:rsidRPr="00605925" w14:paraId="51D73FA7" w14:textId="14CC3DE4" w:rsidTr="00131C32">
        <w:tc>
          <w:tcPr>
            <w:tcW w:w="1531" w:type="dxa"/>
          </w:tcPr>
          <w:p w14:paraId="48E84B39" w14:textId="415902D5" w:rsidR="001100FB" w:rsidRPr="00605925" w:rsidRDefault="000E070E" w:rsidP="00131C32">
            <w:pPr>
              <w:rPr>
                <w:lang w:val="sv-SE" w:eastAsia="sv-SE"/>
              </w:rPr>
            </w:pPr>
            <w:r>
              <w:rPr>
                <w:lang w:val="sv-SE" w:eastAsia="sv-SE"/>
              </w:rPr>
              <w:t>0425</w:t>
            </w:r>
          </w:p>
        </w:tc>
        <w:tc>
          <w:tcPr>
            <w:tcW w:w="2126" w:type="dxa"/>
          </w:tcPr>
          <w:p w14:paraId="129AA5CC" w14:textId="10A2FD25" w:rsidR="001100FB" w:rsidRPr="00605925" w:rsidRDefault="001100FB" w:rsidP="00131C32">
            <w:pPr>
              <w:rPr>
                <w:lang w:val="sv-SE" w:eastAsia="sv-SE"/>
              </w:rPr>
            </w:pPr>
            <w:r w:rsidRPr="00605925">
              <w:rPr>
                <w:lang w:val="sv-SE" w:eastAsia="sv-SE"/>
              </w:rPr>
              <w:t>cp_harm_h37</w:t>
            </w:r>
          </w:p>
        </w:tc>
        <w:tc>
          <w:tcPr>
            <w:tcW w:w="1701" w:type="dxa"/>
          </w:tcPr>
          <w:p w14:paraId="4B439716" w14:textId="4053492F" w:rsidR="001100FB" w:rsidRPr="00605925" w:rsidRDefault="001100FB" w:rsidP="00131C32">
            <w:pPr>
              <w:rPr>
                <w:lang w:val="sv-SE" w:eastAsia="sv-SE"/>
              </w:rPr>
            </w:pPr>
            <w:r w:rsidRPr="003A7C18">
              <w:rPr>
                <w:lang w:eastAsia="sv-SE"/>
              </w:rPr>
              <w:t>16-bit integer</w:t>
            </w:r>
          </w:p>
        </w:tc>
        <w:tc>
          <w:tcPr>
            <w:tcW w:w="3656" w:type="dxa"/>
          </w:tcPr>
          <w:p w14:paraId="7A6F05A7" w14:textId="42B66862" w:rsidR="001100FB" w:rsidRPr="003A7C18" w:rsidRDefault="001100FB" w:rsidP="00131C32">
            <w:pPr>
              <w:rPr>
                <w:lang w:eastAsia="sv-SE"/>
              </w:rPr>
            </w:pPr>
            <w:r>
              <w:rPr>
                <w:lang w:eastAsia="sv-SE"/>
              </w:rPr>
              <w:t>Degree of compensation for the 37</w:t>
            </w:r>
            <w:r w:rsidRPr="00994CDB">
              <w:rPr>
                <w:vertAlign w:val="superscript"/>
                <w:lang w:eastAsia="sv-SE"/>
              </w:rPr>
              <w:t>th</w:t>
            </w:r>
            <w:r>
              <w:rPr>
                <w:lang w:eastAsia="sv-SE"/>
              </w:rPr>
              <w:t xml:space="preserve"> harmonic</w:t>
            </w:r>
            <w:r w:rsidRPr="00513AE5">
              <w:rPr>
                <w:b/>
                <w:lang w:eastAsia="sv-SE"/>
              </w:rPr>
              <w:t>: 0% … 100%</w:t>
            </w:r>
          </w:p>
        </w:tc>
      </w:tr>
      <w:tr w:rsidR="001100FB" w:rsidRPr="00605925" w14:paraId="26BA6511" w14:textId="1038CFDB" w:rsidTr="00131C32">
        <w:tc>
          <w:tcPr>
            <w:tcW w:w="1531" w:type="dxa"/>
          </w:tcPr>
          <w:p w14:paraId="49B1BA84" w14:textId="74258A89" w:rsidR="001100FB" w:rsidRPr="00605925" w:rsidRDefault="000E070E" w:rsidP="00131C32">
            <w:pPr>
              <w:rPr>
                <w:lang w:val="sv-SE" w:eastAsia="sv-SE"/>
              </w:rPr>
            </w:pPr>
            <w:r>
              <w:rPr>
                <w:lang w:val="sv-SE" w:eastAsia="sv-SE"/>
              </w:rPr>
              <w:t>0426</w:t>
            </w:r>
          </w:p>
        </w:tc>
        <w:tc>
          <w:tcPr>
            <w:tcW w:w="2126" w:type="dxa"/>
          </w:tcPr>
          <w:p w14:paraId="424D336B" w14:textId="20E4AD02" w:rsidR="001100FB" w:rsidRPr="00605925" w:rsidRDefault="001100FB" w:rsidP="00131C32">
            <w:pPr>
              <w:rPr>
                <w:lang w:val="sv-SE" w:eastAsia="sv-SE"/>
              </w:rPr>
            </w:pPr>
            <w:r w:rsidRPr="00605925">
              <w:rPr>
                <w:lang w:val="sv-SE" w:eastAsia="sv-SE"/>
              </w:rPr>
              <w:t>cp_harm_h41</w:t>
            </w:r>
          </w:p>
        </w:tc>
        <w:tc>
          <w:tcPr>
            <w:tcW w:w="1701" w:type="dxa"/>
          </w:tcPr>
          <w:p w14:paraId="7F53A32F" w14:textId="562B70CE" w:rsidR="001100FB" w:rsidRPr="00605925" w:rsidRDefault="001100FB" w:rsidP="00131C32">
            <w:pPr>
              <w:rPr>
                <w:lang w:val="sv-SE" w:eastAsia="sv-SE"/>
              </w:rPr>
            </w:pPr>
            <w:r w:rsidRPr="003A7C18">
              <w:rPr>
                <w:lang w:eastAsia="sv-SE"/>
              </w:rPr>
              <w:t>16-bit integer</w:t>
            </w:r>
          </w:p>
        </w:tc>
        <w:tc>
          <w:tcPr>
            <w:tcW w:w="3656" w:type="dxa"/>
          </w:tcPr>
          <w:p w14:paraId="6E8AC585" w14:textId="6ACF5316" w:rsidR="001100FB" w:rsidRPr="003A7C18" w:rsidRDefault="001100FB" w:rsidP="00131C32">
            <w:pPr>
              <w:rPr>
                <w:lang w:eastAsia="sv-SE"/>
              </w:rPr>
            </w:pPr>
            <w:r>
              <w:rPr>
                <w:lang w:eastAsia="sv-SE"/>
              </w:rPr>
              <w:t>Degree of compensation for the 41</w:t>
            </w:r>
            <w:r w:rsidRPr="00994CDB">
              <w:rPr>
                <w:vertAlign w:val="superscript"/>
                <w:lang w:eastAsia="sv-SE"/>
              </w:rPr>
              <w:t>st</w:t>
            </w:r>
            <w:r>
              <w:rPr>
                <w:lang w:eastAsia="sv-SE"/>
              </w:rPr>
              <w:t xml:space="preserve"> harmonic</w:t>
            </w:r>
            <w:r w:rsidRPr="00513AE5">
              <w:rPr>
                <w:b/>
                <w:lang w:eastAsia="sv-SE"/>
              </w:rPr>
              <w:t>: 0% … 100%</w:t>
            </w:r>
          </w:p>
        </w:tc>
      </w:tr>
      <w:tr w:rsidR="001100FB" w:rsidRPr="00605925" w14:paraId="16EE0F96" w14:textId="5CC86BA9" w:rsidTr="00131C32">
        <w:tc>
          <w:tcPr>
            <w:tcW w:w="1531" w:type="dxa"/>
          </w:tcPr>
          <w:p w14:paraId="57C404CE" w14:textId="2EA82D8C" w:rsidR="001100FB" w:rsidRPr="00605925" w:rsidRDefault="000E070E" w:rsidP="00131C32">
            <w:pPr>
              <w:rPr>
                <w:lang w:val="sv-SE" w:eastAsia="sv-SE"/>
              </w:rPr>
            </w:pPr>
            <w:r>
              <w:rPr>
                <w:lang w:val="sv-SE" w:eastAsia="sv-SE"/>
              </w:rPr>
              <w:t>0427</w:t>
            </w:r>
          </w:p>
        </w:tc>
        <w:tc>
          <w:tcPr>
            <w:tcW w:w="2126" w:type="dxa"/>
          </w:tcPr>
          <w:p w14:paraId="15F9458E" w14:textId="575011E2" w:rsidR="001100FB" w:rsidRPr="00605925" w:rsidRDefault="001100FB" w:rsidP="00131C32">
            <w:pPr>
              <w:rPr>
                <w:lang w:val="sv-SE" w:eastAsia="sv-SE"/>
              </w:rPr>
            </w:pPr>
            <w:r w:rsidRPr="00605925">
              <w:rPr>
                <w:lang w:val="sv-SE" w:eastAsia="sv-SE"/>
              </w:rPr>
              <w:t>cp_harm_h43</w:t>
            </w:r>
          </w:p>
        </w:tc>
        <w:tc>
          <w:tcPr>
            <w:tcW w:w="1701" w:type="dxa"/>
          </w:tcPr>
          <w:p w14:paraId="3D2F1021" w14:textId="5B937BC8" w:rsidR="001100FB" w:rsidRPr="00605925" w:rsidRDefault="001100FB" w:rsidP="00131C32">
            <w:pPr>
              <w:rPr>
                <w:lang w:val="sv-SE" w:eastAsia="sv-SE"/>
              </w:rPr>
            </w:pPr>
            <w:r w:rsidRPr="003A7C18">
              <w:rPr>
                <w:lang w:eastAsia="sv-SE"/>
              </w:rPr>
              <w:t>16-bit integer</w:t>
            </w:r>
          </w:p>
        </w:tc>
        <w:tc>
          <w:tcPr>
            <w:tcW w:w="3656" w:type="dxa"/>
          </w:tcPr>
          <w:p w14:paraId="0FD7256A" w14:textId="2EB36AE1" w:rsidR="001100FB" w:rsidRPr="003A7C18" w:rsidRDefault="001100FB" w:rsidP="00131C32">
            <w:pPr>
              <w:rPr>
                <w:lang w:eastAsia="sv-SE"/>
              </w:rPr>
            </w:pPr>
            <w:r>
              <w:rPr>
                <w:lang w:eastAsia="sv-SE"/>
              </w:rPr>
              <w:t>Degree of compensation for the 43</w:t>
            </w:r>
            <w:r w:rsidRPr="00994CDB">
              <w:rPr>
                <w:vertAlign w:val="superscript"/>
                <w:lang w:eastAsia="sv-SE"/>
              </w:rPr>
              <w:t>rd</w:t>
            </w:r>
            <w:r>
              <w:rPr>
                <w:lang w:eastAsia="sv-SE"/>
              </w:rPr>
              <w:t xml:space="preserve"> harmonic</w:t>
            </w:r>
            <w:r w:rsidRPr="00513AE5">
              <w:rPr>
                <w:b/>
                <w:lang w:eastAsia="sv-SE"/>
              </w:rPr>
              <w:t>: 0% … 100%</w:t>
            </w:r>
          </w:p>
        </w:tc>
      </w:tr>
      <w:tr w:rsidR="001100FB" w:rsidRPr="00605925" w14:paraId="0E72B172" w14:textId="4BC30004" w:rsidTr="00131C32">
        <w:tc>
          <w:tcPr>
            <w:tcW w:w="1531" w:type="dxa"/>
          </w:tcPr>
          <w:p w14:paraId="45D8AD68" w14:textId="77726884" w:rsidR="001100FB" w:rsidRPr="00605925" w:rsidRDefault="000E070E" w:rsidP="00131C32">
            <w:pPr>
              <w:rPr>
                <w:lang w:val="sv-SE" w:eastAsia="sv-SE"/>
              </w:rPr>
            </w:pPr>
            <w:r>
              <w:rPr>
                <w:lang w:val="sv-SE" w:eastAsia="sv-SE"/>
              </w:rPr>
              <w:t>0428</w:t>
            </w:r>
          </w:p>
        </w:tc>
        <w:tc>
          <w:tcPr>
            <w:tcW w:w="2126" w:type="dxa"/>
          </w:tcPr>
          <w:p w14:paraId="2481464D" w14:textId="36387D61" w:rsidR="001100FB" w:rsidRPr="00605925" w:rsidRDefault="001100FB" w:rsidP="00131C32">
            <w:pPr>
              <w:rPr>
                <w:lang w:val="sv-SE" w:eastAsia="sv-SE"/>
              </w:rPr>
            </w:pPr>
            <w:r w:rsidRPr="00605925">
              <w:rPr>
                <w:lang w:val="sv-SE" w:eastAsia="sv-SE"/>
              </w:rPr>
              <w:t>cp_harm_h47</w:t>
            </w:r>
          </w:p>
        </w:tc>
        <w:tc>
          <w:tcPr>
            <w:tcW w:w="1701" w:type="dxa"/>
          </w:tcPr>
          <w:p w14:paraId="4EEA75C8" w14:textId="4400858B" w:rsidR="001100FB" w:rsidRPr="00605925" w:rsidRDefault="001100FB" w:rsidP="00131C32">
            <w:pPr>
              <w:rPr>
                <w:lang w:val="sv-SE" w:eastAsia="sv-SE"/>
              </w:rPr>
            </w:pPr>
            <w:r w:rsidRPr="003A7C18">
              <w:rPr>
                <w:lang w:eastAsia="sv-SE"/>
              </w:rPr>
              <w:t>16-bit integer</w:t>
            </w:r>
          </w:p>
        </w:tc>
        <w:tc>
          <w:tcPr>
            <w:tcW w:w="3656" w:type="dxa"/>
          </w:tcPr>
          <w:p w14:paraId="12E46F40" w14:textId="34180531" w:rsidR="001100FB" w:rsidRPr="003A7C18" w:rsidRDefault="001100FB" w:rsidP="00131C32">
            <w:pPr>
              <w:rPr>
                <w:lang w:eastAsia="sv-SE"/>
              </w:rPr>
            </w:pPr>
            <w:r>
              <w:rPr>
                <w:lang w:eastAsia="sv-SE"/>
              </w:rPr>
              <w:t>Degree of compensation for the 47</w:t>
            </w:r>
            <w:r w:rsidRPr="00994CDB">
              <w:rPr>
                <w:vertAlign w:val="superscript"/>
                <w:lang w:eastAsia="sv-SE"/>
              </w:rPr>
              <w:t>th</w:t>
            </w:r>
            <w:r>
              <w:rPr>
                <w:lang w:eastAsia="sv-SE"/>
              </w:rPr>
              <w:t xml:space="preserve"> harmonic</w:t>
            </w:r>
            <w:r w:rsidRPr="00513AE5">
              <w:rPr>
                <w:b/>
                <w:lang w:eastAsia="sv-SE"/>
              </w:rPr>
              <w:t>: 0% … 100%</w:t>
            </w:r>
          </w:p>
        </w:tc>
      </w:tr>
      <w:tr w:rsidR="001100FB" w:rsidRPr="00605925" w14:paraId="6FFE7D11" w14:textId="608C9CE6" w:rsidTr="00131C32">
        <w:tc>
          <w:tcPr>
            <w:tcW w:w="1531" w:type="dxa"/>
          </w:tcPr>
          <w:p w14:paraId="610E221A" w14:textId="7EE83A52" w:rsidR="001100FB" w:rsidRPr="00605925" w:rsidRDefault="000E070E" w:rsidP="00131C32">
            <w:pPr>
              <w:rPr>
                <w:lang w:val="sv-SE" w:eastAsia="sv-SE"/>
              </w:rPr>
            </w:pPr>
            <w:r>
              <w:rPr>
                <w:lang w:val="sv-SE" w:eastAsia="sv-SE"/>
              </w:rPr>
              <w:t>0429</w:t>
            </w:r>
          </w:p>
        </w:tc>
        <w:tc>
          <w:tcPr>
            <w:tcW w:w="2126" w:type="dxa"/>
          </w:tcPr>
          <w:p w14:paraId="763F286B" w14:textId="3BEBD2CB" w:rsidR="001100FB" w:rsidRPr="00605925" w:rsidRDefault="001100FB" w:rsidP="00131C32">
            <w:pPr>
              <w:rPr>
                <w:lang w:val="sv-SE" w:eastAsia="sv-SE"/>
              </w:rPr>
            </w:pPr>
            <w:r w:rsidRPr="00605925">
              <w:rPr>
                <w:lang w:val="sv-SE" w:eastAsia="sv-SE"/>
              </w:rPr>
              <w:t>cp_harm_h49</w:t>
            </w:r>
          </w:p>
        </w:tc>
        <w:tc>
          <w:tcPr>
            <w:tcW w:w="1701" w:type="dxa"/>
          </w:tcPr>
          <w:p w14:paraId="2D066FAF" w14:textId="630FEFD3" w:rsidR="001100FB" w:rsidRPr="00605925" w:rsidRDefault="001100FB" w:rsidP="00131C32">
            <w:pPr>
              <w:rPr>
                <w:lang w:val="sv-SE" w:eastAsia="sv-SE"/>
              </w:rPr>
            </w:pPr>
            <w:r w:rsidRPr="003A7C18">
              <w:rPr>
                <w:lang w:eastAsia="sv-SE"/>
              </w:rPr>
              <w:t>16-bit integer</w:t>
            </w:r>
          </w:p>
        </w:tc>
        <w:tc>
          <w:tcPr>
            <w:tcW w:w="3656" w:type="dxa"/>
          </w:tcPr>
          <w:p w14:paraId="0D6C1BAB" w14:textId="188BFF45" w:rsidR="001100FB" w:rsidRPr="003A7C18" w:rsidRDefault="001100FB" w:rsidP="00131C32">
            <w:pPr>
              <w:rPr>
                <w:lang w:eastAsia="sv-SE"/>
              </w:rPr>
            </w:pPr>
            <w:r>
              <w:rPr>
                <w:lang w:eastAsia="sv-SE"/>
              </w:rPr>
              <w:t>Degree of compensation for the 49</w:t>
            </w:r>
            <w:r w:rsidRPr="00994CDB">
              <w:rPr>
                <w:vertAlign w:val="superscript"/>
                <w:lang w:eastAsia="sv-SE"/>
              </w:rPr>
              <w:t>th</w:t>
            </w:r>
            <w:r>
              <w:rPr>
                <w:lang w:eastAsia="sv-SE"/>
              </w:rPr>
              <w:t xml:space="preserve"> harmonic</w:t>
            </w:r>
            <w:r w:rsidRPr="00513AE5">
              <w:rPr>
                <w:b/>
                <w:lang w:eastAsia="sv-SE"/>
              </w:rPr>
              <w:t>: 0% … 100%</w:t>
            </w:r>
          </w:p>
        </w:tc>
      </w:tr>
      <w:tr w:rsidR="001100FB" w:rsidRPr="00605925" w14:paraId="6D9122B3" w14:textId="076E291F" w:rsidTr="00131C32">
        <w:tc>
          <w:tcPr>
            <w:tcW w:w="1531" w:type="dxa"/>
          </w:tcPr>
          <w:p w14:paraId="1110DA1B" w14:textId="50089ACD" w:rsidR="001100FB" w:rsidRPr="00605925" w:rsidRDefault="000E070E" w:rsidP="00131C32">
            <w:pPr>
              <w:rPr>
                <w:lang w:val="sv-SE" w:eastAsia="sv-SE"/>
              </w:rPr>
            </w:pPr>
            <w:r>
              <w:rPr>
                <w:lang w:val="sv-SE" w:eastAsia="sv-SE"/>
              </w:rPr>
              <w:t>0430</w:t>
            </w:r>
          </w:p>
        </w:tc>
        <w:tc>
          <w:tcPr>
            <w:tcW w:w="2126" w:type="dxa"/>
          </w:tcPr>
          <w:p w14:paraId="4E8C0B0F" w14:textId="05234335" w:rsidR="001100FB" w:rsidRPr="00605925" w:rsidRDefault="001100FB" w:rsidP="00131C32">
            <w:pPr>
              <w:rPr>
                <w:lang w:val="sv-SE" w:eastAsia="sv-SE"/>
              </w:rPr>
            </w:pPr>
            <w:r w:rsidRPr="00605925">
              <w:rPr>
                <w:lang w:val="sv-SE" w:eastAsia="sv-SE"/>
              </w:rPr>
              <w:t>cp_harm_h3n</w:t>
            </w:r>
          </w:p>
        </w:tc>
        <w:tc>
          <w:tcPr>
            <w:tcW w:w="1701" w:type="dxa"/>
          </w:tcPr>
          <w:p w14:paraId="2C580DC4" w14:textId="757052AE" w:rsidR="001100FB" w:rsidRPr="00605925" w:rsidRDefault="001100FB" w:rsidP="00131C32">
            <w:pPr>
              <w:rPr>
                <w:lang w:val="sv-SE" w:eastAsia="sv-SE"/>
              </w:rPr>
            </w:pPr>
            <w:r w:rsidRPr="003A7C18">
              <w:rPr>
                <w:lang w:eastAsia="sv-SE"/>
              </w:rPr>
              <w:t>16-bit integer</w:t>
            </w:r>
          </w:p>
        </w:tc>
        <w:tc>
          <w:tcPr>
            <w:tcW w:w="3656" w:type="dxa"/>
          </w:tcPr>
          <w:p w14:paraId="282C2E01" w14:textId="4DCCC512" w:rsidR="001100FB" w:rsidRPr="003A7C18" w:rsidRDefault="001100FB" w:rsidP="00131C32">
            <w:pPr>
              <w:rPr>
                <w:lang w:eastAsia="sv-SE"/>
              </w:rPr>
            </w:pPr>
            <w:r>
              <w:rPr>
                <w:lang w:eastAsia="sv-SE"/>
              </w:rPr>
              <w:t>Degree of compensation for the 3</w:t>
            </w:r>
            <w:r w:rsidRPr="00994CDB">
              <w:rPr>
                <w:vertAlign w:val="superscript"/>
                <w:lang w:eastAsia="sv-SE"/>
              </w:rPr>
              <w:t>rd</w:t>
            </w:r>
            <w:r>
              <w:rPr>
                <w:lang w:eastAsia="sv-SE"/>
              </w:rPr>
              <w:t xml:space="preserve"> zero-sequence harmonic</w:t>
            </w:r>
            <w:r w:rsidRPr="00513AE5">
              <w:rPr>
                <w:b/>
                <w:lang w:eastAsia="sv-SE"/>
              </w:rPr>
              <w:t>: 0% … 100%</w:t>
            </w:r>
          </w:p>
        </w:tc>
      </w:tr>
      <w:tr w:rsidR="001100FB" w:rsidRPr="00605925" w14:paraId="1C6CF12E" w14:textId="41EDA87E" w:rsidTr="00131C32">
        <w:tc>
          <w:tcPr>
            <w:tcW w:w="1531" w:type="dxa"/>
          </w:tcPr>
          <w:p w14:paraId="73ED2E93" w14:textId="715E2AB9" w:rsidR="001100FB" w:rsidRPr="00605925" w:rsidRDefault="000E070E" w:rsidP="00131C32">
            <w:pPr>
              <w:rPr>
                <w:lang w:val="sv-SE" w:eastAsia="sv-SE"/>
              </w:rPr>
            </w:pPr>
            <w:r>
              <w:rPr>
                <w:lang w:val="sv-SE" w:eastAsia="sv-SE"/>
              </w:rPr>
              <w:t>0431</w:t>
            </w:r>
          </w:p>
        </w:tc>
        <w:tc>
          <w:tcPr>
            <w:tcW w:w="2126" w:type="dxa"/>
          </w:tcPr>
          <w:p w14:paraId="6D20BFDA" w14:textId="753CF95B" w:rsidR="001100FB" w:rsidRPr="00605925" w:rsidRDefault="001100FB" w:rsidP="00131C32">
            <w:pPr>
              <w:rPr>
                <w:lang w:val="sv-SE" w:eastAsia="sv-SE"/>
              </w:rPr>
            </w:pPr>
            <w:r w:rsidRPr="00605925">
              <w:rPr>
                <w:lang w:val="sv-SE" w:eastAsia="sv-SE"/>
              </w:rPr>
              <w:t>cp_harm_h5n</w:t>
            </w:r>
          </w:p>
        </w:tc>
        <w:tc>
          <w:tcPr>
            <w:tcW w:w="1701" w:type="dxa"/>
          </w:tcPr>
          <w:p w14:paraId="3EF05736" w14:textId="7120E607" w:rsidR="001100FB" w:rsidRPr="00605925" w:rsidRDefault="001100FB" w:rsidP="00131C32">
            <w:pPr>
              <w:rPr>
                <w:lang w:val="sv-SE" w:eastAsia="sv-SE"/>
              </w:rPr>
            </w:pPr>
            <w:r w:rsidRPr="003A7C18">
              <w:rPr>
                <w:lang w:eastAsia="sv-SE"/>
              </w:rPr>
              <w:t>16-bit integer</w:t>
            </w:r>
          </w:p>
        </w:tc>
        <w:tc>
          <w:tcPr>
            <w:tcW w:w="3656" w:type="dxa"/>
          </w:tcPr>
          <w:p w14:paraId="5565B23A" w14:textId="43B1168F" w:rsidR="001100FB" w:rsidRPr="003A7C18" w:rsidRDefault="001100FB" w:rsidP="00131C32">
            <w:pPr>
              <w:rPr>
                <w:lang w:eastAsia="sv-SE"/>
              </w:rPr>
            </w:pPr>
            <w:r>
              <w:rPr>
                <w:lang w:eastAsia="sv-SE"/>
              </w:rPr>
              <w:t>Degree of compensation for the 5</w:t>
            </w:r>
            <w:r w:rsidRPr="00994CDB">
              <w:rPr>
                <w:vertAlign w:val="superscript"/>
                <w:lang w:eastAsia="sv-SE"/>
              </w:rPr>
              <w:t>th</w:t>
            </w:r>
            <w:r>
              <w:rPr>
                <w:lang w:eastAsia="sv-SE"/>
              </w:rPr>
              <w:t xml:space="preserve"> zero-sequence harmonic</w:t>
            </w:r>
            <w:r w:rsidRPr="00513AE5">
              <w:rPr>
                <w:b/>
                <w:lang w:eastAsia="sv-SE"/>
              </w:rPr>
              <w:t>: 0% … 100%</w:t>
            </w:r>
          </w:p>
        </w:tc>
      </w:tr>
      <w:tr w:rsidR="001100FB" w:rsidRPr="00605925" w14:paraId="25A46E68" w14:textId="39734DB6" w:rsidTr="00131C32">
        <w:tc>
          <w:tcPr>
            <w:tcW w:w="1531" w:type="dxa"/>
          </w:tcPr>
          <w:p w14:paraId="1A6D233E" w14:textId="46BC6161" w:rsidR="001100FB" w:rsidRPr="00605925" w:rsidRDefault="000E070E" w:rsidP="00131C32">
            <w:pPr>
              <w:rPr>
                <w:lang w:val="sv-SE" w:eastAsia="sv-SE"/>
              </w:rPr>
            </w:pPr>
            <w:r>
              <w:rPr>
                <w:lang w:val="sv-SE" w:eastAsia="sv-SE"/>
              </w:rPr>
              <w:t>0432</w:t>
            </w:r>
          </w:p>
        </w:tc>
        <w:tc>
          <w:tcPr>
            <w:tcW w:w="2126" w:type="dxa"/>
          </w:tcPr>
          <w:p w14:paraId="67EDB778" w14:textId="54CACCD9" w:rsidR="001100FB" w:rsidRPr="00605925" w:rsidRDefault="001100FB" w:rsidP="00131C32">
            <w:pPr>
              <w:rPr>
                <w:lang w:val="sv-SE" w:eastAsia="sv-SE"/>
              </w:rPr>
            </w:pPr>
            <w:r w:rsidRPr="00605925">
              <w:rPr>
                <w:lang w:val="sv-SE" w:eastAsia="sv-SE"/>
              </w:rPr>
              <w:t>cp_harm_h7n</w:t>
            </w:r>
          </w:p>
        </w:tc>
        <w:tc>
          <w:tcPr>
            <w:tcW w:w="1701" w:type="dxa"/>
          </w:tcPr>
          <w:p w14:paraId="4E55D9DE" w14:textId="16258E76" w:rsidR="001100FB" w:rsidRPr="00605925" w:rsidRDefault="001100FB" w:rsidP="00131C32">
            <w:pPr>
              <w:rPr>
                <w:lang w:val="sv-SE" w:eastAsia="sv-SE"/>
              </w:rPr>
            </w:pPr>
            <w:r w:rsidRPr="003A7C18">
              <w:rPr>
                <w:lang w:eastAsia="sv-SE"/>
              </w:rPr>
              <w:t>16-bit integer</w:t>
            </w:r>
          </w:p>
        </w:tc>
        <w:tc>
          <w:tcPr>
            <w:tcW w:w="3656" w:type="dxa"/>
          </w:tcPr>
          <w:p w14:paraId="17791583" w14:textId="7BBB4FAD" w:rsidR="001100FB" w:rsidRPr="003A7C18" w:rsidRDefault="001100FB" w:rsidP="00131C32">
            <w:pPr>
              <w:rPr>
                <w:lang w:eastAsia="sv-SE"/>
              </w:rPr>
            </w:pPr>
            <w:r>
              <w:rPr>
                <w:lang w:eastAsia="sv-SE"/>
              </w:rPr>
              <w:t>Degree of compensation for the 7</w:t>
            </w:r>
            <w:r w:rsidRPr="00994CDB">
              <w:rPr>
                <w:vertAlign w:val="superscript"/>
                <w:lang w:eastAsia="sv-SE"/>
              </w:rPr>
              <w:t>th</w:t>
            </w:r>
            <w:r>
              <w:rPr>
                <w:lang w:eastAsia="sv-SE"/>
              </w:rPr>
              <w:t xml:space="preserve"> zero-sequence harmonic</w:t>
            </w:r>
            <w:r w:rsidRPr="00513AE5">
              <w:rPr>
                <w:b/>
                <w:lang w:eastAsia="sv-SE"/>
              </w:rPr>
              <w:t>: 0% … 100%</w:t>
            </w:r>
          </w:p>
        </w:tc>
      </w:tr>
      <w:tr w:rsidR="001100FB" w:rsidRPr="00605925" w14:paraId="17F3D6E1" w14:textId="1B3B06A1" w:rsidTr="00131C32">
        <w:tc>
          <w:tcPr>
            <w:tcW w:w="1531" w:type="dxa"/>
          </w:tcPr>
          <w:p w14:paraId="302C5044" w14:textId="11F5E167" w:rsidR="001100FB" w:rsidRPr="00605925" w:rsidRDefault="000E070E" w:rsidP="00131C32">
            <w:pPr>
              <w:rPr>
                <w:lang w:val="sv-SE" w:eastAsia="sv-SE"/>
              </w:rPr>
            </w:pPr>
            <w:r>
              <w:rPr>
                <w:lang w:val="sv-SE" w:eastAsia="sv-SE"/>
              </w:rPr>
              <w:t>0433</w:t>
            </w:r>
          </w:p>
        </w:tc>
        <w:tc>
          <w:tcPr>
            <w:tcW w:w="2126" w:type="dxa"/>
          </w:tcPr>
          <w:p w14:paraId="2F101B4B" w14:textId="4E0EA78B" w:rsidR="001100FB" w:rsidRPr="00605925" w:rsidRDefault="001100FB" w:rsidP="00131C32">
            <w:pPr>
              <w:rPr>
                <w:lang w:val="sv-SE" w:eastAsia="sv-SE"/>
              </w:rPr>
            </w:pPr>
            <w:r w:rsidRPr="00605925">
              <w:rPr>
                <w:lang w:val="sv-SE" w:eastAsia="sv-SE"/>
              </w:rPr>
              <w:t>cp_harm_h9n</w:t>
            </w:r>
          </w:p>
        </w:tc>
        <w:tc>
          <w:tcPr>
            <w:tcW w:w="1701" w:type="dxa"/>
          </w:tcPr>
          <w:p w14:paraId="2099E9ED" w14:textId="39D6F858" w:rsidR="001100FB" w:rsidRPr="00605925" w:rsidRDefault="001100FB" w:rsidP="00131C32">
            <w:pPr>
              <w:rPr>
                <w:lang w:val="sv-SE" w:eastAsia="sv-SE"/>
              </w:rPr>
            </w:pPr>
            <w:r w:rsidRPr="003A7C18">
              <w:rPr>
                <w:lang w:eastAsia="sv-SE"/>
              </w:rPr>
              <w:t>16-bit integer</w:t>
            </w:r>
          </w:p>
        </w:tc>
        <w:tc>
          <w:tcPr>
            <w:tcW w:w="3656" w:type="dxa"/>
          </w:tcPr>
          <w:p w14:paraId="4279FF44" w14:textId="5BEC96FB" w:rsidR="001100FB" w:rsidRPr="003A7C18" w:rsidRDefault="001100FB" w:rsidP="00131C32">
            <w:pPr>
              <w:rPr>
                <w:lang w:eastAsia="sv-SE"/>
              </w:rPr>
            </w:pPr>
            <w:r>
              <w:rPr>
                <w:lang w:eastAsia="sv-SE"/>
              </w:rPr>
              <w:t>Degree of compensation for the 9</w:t>
            </w:r>
            <w:r w:rsidRPr="00994CDB">
              <w:rPr>
                <w:vertAlign w:val="superscript"/>
                <w:lang w:eastAsia="sv-SE"/>
              </w:rPr>
              <w:t>th</w:t>
            </w:r>
            <w:r>
              <w:rPr>
                <w:lang w:eastAsia="sv-SE"/>
              </w:rPr>
              <w:t xml:space="preserve"> zero-sequence harmonic</w:t>
            </w:r>
            <w:r w:rsidRPr="00513AE5">
              <w:rPr>
                <w:b/>
                <w:lang w:eastAsia="sv-SE"/>
              </w:rPr>
              <w:t>: 0% … 100%</w:t>
            </w:r>
          </w:p>
        </w:tc>
      </w:tr>
      <w:tr w:rsidR="001100FB" w:rsidRPr="00605925" w14:paraId="685050DE" w14:textId="5D42B70E" w:rsidTr="00131C32">
        <w:tc>
          <w:tcPr>
            <w:tcW w:w="1531" w:type="dxa"/>
          </w:tcPr>
          <w:p w14:paraId="008725EC" w14:textId="5C400ACC" w:rsidR="001100FB" w:rsidRPr="00605925" w:rsidRDefault="000E070E" w:rsidP="00131C32">
            <w:pPr>
              <w:rPr>
                <w:lang w:val="sv-SE" w:eastAsia="sv-SE"/>
              </w:rPr>
            </w:pPr>
            <w:r>
              <w:rPr>
                <w:lang w:val="sv-SE" w:eastAsia="sv-SE"/>
              </w:rPr>
              <w:t>0434</w:t>
            </w:r>
          </w:p>
        </w:tc>
        <w:tc>
          <w:tcPr>
            <w:tcW w:w="2126" w:type="dxa"/>
          </w:tcPr>
          <w:p w14:paraId="5BC67A57" w14:textId="6A7FC0B3" w:rsidR="001100FB" w:rsidRPr="00605925" w:rsidRDefault="001100FB" w:rsidP="00131C32">
            <w:pPr>
              <w:rPr>
                <w:lang w:val="sv-SE" w:eastAsia="sv-SE"/>
              </w:rPr>
            </w:pPr>
            <w:r w:rsidRPr="00605925">
              <w:rPr>
                <w:lang w:val="sv-SE" w:eastAsia="sv-SE"/>
              </w:rPr>
              <w:t>cp_harm_h11n</w:t>
            </w:r>
          </w:p>
        </w:tc>
        <w:tc>
          <w:tcPr>
            <w:tcW w:w="1701" w:type="dxa"/>
          </w:tcPr>
          <w:p w14:paraId="347FC725" w14:textId="070219A5" w:rsidR="001100FB" w:rsidRPr="00605925" w:rsidRDefault="001100FB" w:rsidP="00131C32">
            <w:pPr>
              <w:rPr>
                <w:lang w:val="sv-SE" w:eastAsia="sv-SE"/>
              </w:rPr>
            </w:pPr>
            <w:r w:rsidRPr="003A7C18">
              <w:rPr>
                <w:lang w:eastAsia="sv-SE"/>
              </w:rPr>
              <w:t>16-bit integer</w:t>
            </w:r>
          </w:p>
        </w:tc>
        <w:tc>
          <w:tcPr>
            <w:tcW w:w="3656" w:type="dxa"/>
          </w:tcPr>
          <w:p w14:paraId="63758EBE" w14:textId="1E691432" w:rsidR="001100FB" w:rsidRPr="003A7C18" w:rsidRDefault="001100FB" w:rsidP="00131C32">
            <w:pPr>
              <w:rPr>
                <w:lang w:eastAsia="sv-SE"/>
              </w:rPr>
            </w:pPr>
            <w:r>
              <w:rPr>
                <w:lang w:eastAsia="sv-SE"/>
              </w:rPr>
              <w:t>Degree of compensation for the 11</w:t>
            </w:r>
            <w:r w:rsidRPr="00994CDB">
              <w:rPr>
                <w:vertAlign w:val="superscript"/>
                <w:lang w:eastAsia="sv-SE"/>
              </w:rPr>
              <w:t>th</w:t>
            </w:r>
            <w:r>
              <w:rPr>
                <w:lang w:eastAsia="sv-SE"/>
              </w:rPr>
              <w:t xml:space="preserve"> zero-sequence harmonic</w:t>
            </w:r>
            <w:r w:rsidRPr="00513AE5">
              <w:rPr>
                <w:b/>
                <w:lang w:eastAsia="sv-SE"/>
              </w:rPr>
              <w:t>: 0% … 100%</w:t>
            </w:r>
          </w:p>
        </w:tc>
      </w:tr>
      <w:tr w:rsidR="001100FB" w:rsidRPr="00605925" w14:paraId="0DA54A50" w14:textId="2FF1F620" w:rsidTr="00131C32">
        <w:tc>
          <w:tcPr>
            <w:tcW w:w="1531" w:type="dxa"/>
          </w:tcPr>
          <w:p w14:paraId="6C3B4437" w14:textId="45FB7415" w:rsidR="001100FB" w:rsidRPr="00605925" w:rsidRDefault="000E070E" w:rsidP="00131C32">
            <w:pPr>
              <w:rPr>
                <w:lang w:val="sv-SE" w:eastAsia="sv-SE"/>
              </w:rPr>
            </w:pPr>
            <w:r>
              <w:rPr>
                <w:lang w:val="sv-SE" w:eastAsia="sv-SE"/>
              </w:rPr>
              <w:t>0435</w:t>
            </w:r>
          </w:p>
        </w:tc>
        <w:tc>
          <w:tcPr>
            <w:tcW w:w="2126" w:type="dxa"/>
          </w:tcPr>
          <w:p w14:paraId="38B4DD94" w14:textId="532ECD46" w:rsidR="001100FB" w:rsidRPr="00605925" w:rsidRDefault="001100FB" w:rsidP="00131C32">
            <w:pPr>
              <w:rPr>
                <w:lang w:val="sv-SE" w:eastAsia="sv-SE"/>
              </w:rPr>
            </w:pPr>
            <w:r w:rsidRPr="00605925">
              <w:rPr>
                <w:lang w:val="sv-SE" w:eastAsia="sv-SE"/>
              </w:rPr>
              <w:t>cp_harm_h13n</w:t>
            </w:r>
          </w:p>
        </w:tc>
        <w:tc>
          <w:tcPr>
            <w:tcW w:w="1701" w:type="dxa"/>
          </w:tcPr>
          <w:p w14:paraId="31535F3A" w14:textId="769E81F7" w:rsidR="001100FB" w:rsidRPr="00605925" w:rsidRDefault="001100FB" w:rsidP="00131C32">
            <w:pPr>
              <w:rPr>
                <w:lang w:val="sv-SE" w:eastAsia="sv-SE"/>
              </w:rPr>
            </w:pPr>
            <w:r w:rsidRPr="003A7C18">
              <w:rPr>
                <w:lang w:eastAsia="sv-SE"/>
              </w:rPr>
              <w:t>16-bit integer</w:t>
            </w:r>
          </w:p>
        </w:tc>
        <w:tc>
          <w:tcPr>
            <w:tcW w:w="3656" w:type="dxa"/>
          </w:tcPr>
          <w:p w14:paraId="707C0110" w14:textId="4038830D" w:rsidR="001100FB" w:rsidRPr="003A7C18" w:rsidRDefault="001100FB" w:rsidP="00131C32">
            <w:pPr>
              <w:rPr>
                <w:lang w:eastAsia="sv-SE"/>
              </w:rPr>
            </w:pPr>
            <w:r>
              <w:rPr>
                <w:lang w:eastAsia="sv-SE"/>
              </w:rPr>
              <w:t>Degree of compensation for the 13</w:t>
            </w:r>
            <w:r w:rsidRPr="00994CDB">
              <w:rPr>
                <w:vertAlign w:val="superscript"/>
                <w:lang w:eastAsia="sv-SE"/>
              </w:rPr>
              <w:t>th</w:t>
            </w:r>
            <w:r>
              <w:rPr>
                <w:lang w:eastAsia="sv-SE"/>
              </w:rPr>
              <w:t xml:space="preserve"> zero-sequence harmonic</w:t>
            </w:r>
            <w:r w:rsidRPr="00513AE5">
              <w:rPr>
                <w:b/>
                <w:lang w:eastAsia="sv-SE"/>
              </w:rPr>
              <w:t>: 0% … 100%</w:t>
            </w:r>
          </w:p>
        </w:tc>
      </w:tr>
      <w:tr w:rsidR="001100FB" w:rsidRPr="00605925" w14:paraId="60179598" w14:textId="6041C20A" w:rsidTr="00131C32">
        <w:tc>
          <w:tcPr>
            <w:tcW w:w="1531" w:type="dxa"/>
          </w:tcPr>
          <w:p w14:paraId="1920A6D9" w14:textId="01CF6FC7" w:rsidR="001100FB" w:rsidRPr="00605925" w:rsidRDefault="000E070E" w:rsidP="00131C32">
            <w:pPr>
              <w:rPr>
                <w:lang w:val="sv-SE" w:eastAsia="sv-SE"/>
              </w:rPr>
            </w:pPr>
            <w:r>
              <w:rPr>
                <w:lang w:val="sv-SE" w:eastAsia="sv-SE"/>
              </w:rPr>
              <w:t>0436</w:t>
            </w:r>
          </w:p>
        </w:tc>
        <w:tc>
          <w:tcPr>
            <w:tcW w:w="2126" w:type="dxa"/>
          </w:tcPr>
          <w:p w14:paraId="14AD86C3" w14:textId="1CA26147" w:rsidR="001100FB" w:rsidRPr="00605925" w:rsidRDefault="001100FB" w:rsidP="00131C32">
            <w:pPr>
              <w:rPr>
                <w:lang w:val="sv-SE" w:eastAsia="sv-SE"/>
              </w:rPr>
            </w:pPr>
            <w:r w:rsidRPr="00605925">
              <w:rPr>
                <w:lang w:val="sv-SE" w:eastAsia="sv-SE"/>
              </w:rPr>
              <w:t>cp_harm_h15n</w:t>
            </w:r>
          </w:p>
        </w:tc>
        <w:tc>
          <w:tcPr>
            <w:tcW w:w="1701" w:type="dxa"/>
          </w:tcPr>
          <w:p w14:paraId="4DACEE97" w14:textId="3727E551" w:rsidR="001100FB" w:rsidRPr="00605925" w:rsidRDefault="001100FB" w:rsidP="00131C32">
            <w:pPr>
              <w:rPr>
                <w:lang w:val="sv-SE" w:eastAsia="sv-SE"/>
              </w:rPr>
            </w:pPr>
            <w:r w:rsidRPr="008F2150">
              <w:rPr>
                <w:lang w:eastAsia="sv-SE"/>
              </w:rPr>
              <w:t>16-bit integer</w:t>
            </w:r>
          </w:p>
        </w:tc>
        <w:tc>
          <w:tcPr>
            <w:tcW w:w="3656" w:type="dxa"/>
          </w:tcPr>
          <w:p w14:paraId="55BDE3F4" w14:textId="53086F1A" w:rsidR="001100FB" w:rsidRPr="008F2150" w:rsidRDefault="001100FB" w:rsidP="00131C32">
            <w:pPr>
              <w:rPr>
                <w:lang w:eastAsia="sv-SE"/>
              </w:rPr>
            </w:pPr>
            <w:r>
              <w:rPr>
                <w:lang w:eastAsia="sv-SE"/>
              </w:rPr>
              <w:t>Degree of compensation for the 15</w:t>
            </w:r>
            <w:r w:rsidRPr="00994CDB">
              <w:rPr>
                <w:vertAlign w:val="superscript"/>
                <w:lang w:eastAsia="sv-SE"/>
              </w:rPr>
              <w:t>th</w:t>
            </w:r>
            <w:r>
              <w:rPr>
                <w:lang w:eastAsia="sv-SE"/>
              </w:rPr>
              <w:t xml:space="preserve"> zero-sequence harmonic</w:t>
            </w:r>
            <w:r w:rsidRPr="00513AE5">
              <w:rPr>
                <w:b/>
                <w:lang w:eastAsia="sv-SE"/>
              </w:rPr>
              <w:t>: 0% … 100%</w:t>
            </w:r>
          </w:p>
        </w:tc>
      </w:tr>
      <w:tr w:rsidR="001100FB" w:rsidRPr="00605925" w14:paraId="542DCA68" w14:textId="70DEFE2D" w:rsidTr="00131C32">
        <w:tc>
          <w:tcPr>
            <w:tcW w:w="1531" w:type="dxa"/>
          </w:tcPr>
          <w:p w14:paraId="03D2CF40" w14:textId="5750C7C6" w:rsidR="001100FB" w:rsidRPr="00605925" w:rsidRDefault="000E070E" w:rsidP="00131C32">
            <w:pPr>
              <w:rPr>
                <w:lang w:val="sv-SE" w:eastAsia="sv-SE"/>
              </w:rPr>
            </w:pPr>
            <w:r>
              <w:rPr>
                <w:lang w:val="sv-SE" w:eastAsia="sv-SE"/>
              </w:rPr>
              <w:t>0437</w:t>
            </w:r>
          </w:p>
        </w:tc>
        <w:tc>
          <w:tcPr>
            <w:tcW w:w="2126" w:type="dxa"/>
          </w:tcPr>
          <w:p w14:paraId="4965745C" w14:textId="4A569063" w:rsidR="001100FB" w:rsidRPr="00605925" w:rsidRDefault="001100FB" w:rsidP="00131C32">
            <w:pPr>
              <w:rPr>
                <w:lang w:val="sv-SE" w:eastAsia="sv-SE"/>
              </w:rPr>
            </w:pPr>
            <w:r w:rsidRPr="00605925">
              <w:rPr>
                <w:lang w:val="sv-SE" w:eastAsia="sv-SE"/>
              </w:rPr>
              <w:t>cp_harm_h17n</w:t>
            </w:r>
          </w:p>
        </w:tc>
        <w:tc>
          <w:tcPr>
            <w:tcW w:w="1701" w:type="dxa"/>
          </w:tcPr>
          <w:p w14:paraId="77F3D3B1" w14:textId="109530BE" w:rsidR="001100FB" w:rsidRPr="00605925" w:rsidRDefault="001100FB" w:rsidP="00131C32">
            <w:pPr>
              <w:rPr>
                <w:lang w:val="sv-SE" w:eastAsia="sv-SE"/>
              </w:rPr>
            </w:pPr>
            <w:r w:rsidRPr="008F2150">
              <w:rPr>
                <w:lang w:eastAsia="sv-SE"/>
              </w:rPr>
              <w:t>16-bit integer</w:t>
            </w:r>
          </w:p>
        </w:tc>
        <w:tc>
          <w:tcPr>
            <w:tcW w:w="3656" w:type="dxa"/>
          </w:tcPr>
          <w:p w14:paraId="35C9EBD3" w14:textId="059B0912" w:rsidR="001100FB" w:rsidRPr="008F2150" w:rsidRDefault="001100FB" w:rsidP="00131C32">
            <w:pPr>
              <w:rPr>
                <w:lang w:eastAsia="sv-SE"/>
              </w:rPr>
            </w:pPr>
            <w:r>
              <w:rPr>
                <w:lang w:eastAsia="sv-SE"/>
              </w:rPr>
              <w:t>Degree of compensation for the 17</w:t>
            </w:r>
            <w:r w:rsidRPr="00994CDB">
              <w:rPr>
                <w:vertAlign w:val="superscript"/>
                <w:lang w:eastAsia="sv-SE"/>
              </w:rPr>
              <w:t>th</w:t>
            </w:r>
            <w:r>
              <w:rPr>
                <w:lang w:eastAsia="sv-SE"/>
              </w:rPr>
              <w:t xml:space="preserve"> zero-sequence harmonic</w:t>
            </w:r>
            <w:r w:rsidRPr="00513AE5">
              <w:rPr>
                <w:b/>
                <w:lang w:eastAsia="sv-SE"/>
              </w:rPr>
              <w:t>: 0% … 100%</w:t>
            </w:r>
          </w:p>
        </w:tc>
      </w:tr>
      <w:tr w:rsidR="001100FB" w:rsidRPr="00605925" w14:paraId="297CA080" w14:textId="1E68D1A6" w:rsidTr="00131C32">
        <w:tc>
          <w:tcPr>
            <w:tcW w:w="1531" w:type="dxa"/>
          </w:tcPr>
          <w:p w14:paraId="7BBAE194" w14:textId="6920DB7B" w:rsidR="001100FB" w:rsidRPr="00605925" w:rsidRDefault="000E070E" w:rsidP="00131C32">
            <w:pPr>
              <w:rPr>
                <w:lang w:eastAsia="sv-SE"/>
              </w:rPr>
            </w:pPr>
            <w:r>
              <w:rPr>
                <w:lang w:eastAsia="sv-SE"/>
              </w:rPr>
              <w:t>0438</w:t>
            </w:r>
          </w:p>
        </w:tc>
        <w:tc>
          <w:tcPr>
            <w:tcW w:w="2126" w:type="dxa"/>
          </w:tcPr>
          <w:p w14:paraId="4B6CD6E3" w14:textId="5F05853A" w:rsidR="001100FB" w:rsidRPr="00605925" w:rsidRDefault="001100FB" w:rsidP="00131C32">
            <w:pPr>
              <w:rPr>
                <w:lang w:eastAsia="sv-SE"/>
              </w:rPr>
            </w:pPr>
            <w:r w:rsidRPr="00605925">
              <w:rPr>
                <w:lang w:eastAsia="sv-SE"/>
              </w:rPr>
              <w:t>cp_harm_h19n</w:t>
            </w:r>
          </w:p>
        </w:tc>
        <w:tc>
          <w:tcPr>
            <w:tcW w:w="1701" w:type="dxa"/>
          </w:tcPr>
          <w:p w14:paraId="73C888EB" w14:textId="467B941B" w:rsidR="001100FB" w:rsidRPr="00605925" w:rsidRDefault="001100FB" w:rsidP="00131C32">
            <w:pPr>
              <w:rPr>
                <w:lang w:eastAsia="sv-SE"/>
              </w:rPr>
            </w:pPr>
            <w:r w:rsidRPr="008F2150">
              <w:rPr>
                <w:lang w:eastAsia="sv-SE"/>
              </w:rPr>
              <w:t>16-bit integer</w:t>
            </w:r>
          </w:p>
        </w:tc>
        <w:tc>
          <w:tcPr>
            <w:tcW w:w="3656" w:type="dxa"/>
          </w:tcPr>
          <w:p w14:paraId="363F9889" w14:textId="27B7BC1A" w:rsidR="001100FB" w:rsidRPr="008F2150" w:rsidRDefault="001100FB" w:rsidP="00131C32">
            <w:pPr>
              <w:rPr>
                <w:lang w:eastAsia="sv-SE"/>
              </w:rPr>
            </w:pPr>
            <w:r>
              <w:rPr>
                <w:lang w:eastAsia="sv-SE"/>
              </w:rPr>
              <w:t>Degree of compensation for the 19</w:t>
            </w:r>
            <w:r w:rsidRPr="00994CDB">
              <w:rPr>
                <w:vertAlign w:val="superscript"/>
                <w:lang w:eastAsia="sv-SE"/>
              </w:rPr>
              <w:t>th</w:t>
            </w:r>
            <w:r>
              <w:rPr>
                <w:lang w:eastAsia="sv-SE"/>
              </w:rPr>
              <w:t xml:space="preserve"> zero-sequence harmonic</w:t>
            </w:r>
            <w:r w:rsidRPr="00513AE5">
              <w:rPr>
                <w:b/>
                <w:lang w:eastAsia="sv-SE"/>
              </w:rPr>
              <w:t>: 0% … 100%</w:t>
            </w:r>
          </w:p>
        </w:tc>
      </w:tr>
      <w:tr w:rsidR="000E070E" w:rsidRPr="00605925" w14:paraId="0D72D9F6" w14:textId="77777777" w:rsidTr="000E070E">
        <w:tc>
          <w:tcPr>
            <w:tcW w:w="1531" w:type="dxa"/>
          </w:tcPr>
          <w:p w14:paraId="2E3542D1" w14:textId="2C190288" w:rsidR="000E070E" w:rsidRPr="00605925" w:rsidRDefault="000E070E" w:rsidP="000E070E">
            <w:pPr>
              <w:rPr>
                <w:lang w:eastAsia="sv-SE"/>
              </w:rPr>
            </w:pPr>
            <w:r>
              <w:rPr>
                <w:lang w:eastAsia="sv-SE"/>
              </w:rPr>
              <w:t>0439</w:t>
            </w:r>
          </w:p>
        </w:tc>
        <w:tc>
          <w:tcPr>
            <w:tcW w:w="2126" w:type="dxa"/>
          </w:tcPr>
          <w:p w14:paraId="4C5108C4" w14:textId="6D61CCB8" w:rsidR="000E070E" w:rsidRPr="00605925" w:rsidRDefault="000E070E" w:rsidP="000E070E">
            <w:pPr>
              <w:rPr>
                <w:lang w:eastAsia="sv-SE"/>
              </w:rPr>
            </w:pPr>
            <w:r>
              <w:rPr>
                <w:lang w:eastAsia="sv-SE"/>
              </w:rPr>
              <w:t>cp_harm_h2</w:t>
            </w:r>
            <w:r w:rsidRPr="00605925">
              <w:rPr>
                <w:lang w:eastAsia="sv-SE"/>
              </w:rPr>
              <w:t>_angle</w:t>
            </w:r>
          </w:p>
        </w:tc>
        <w:tc>
          <w:tcPr>
            <w:tcW w:w="1701" w:type="dxa"/>
          </w:tcPr>
          <w:p w14:paraId="5BCA33EC" w14:textId="77777777" w:rsidR="000E070E" w:rsidRPr="00605925" w:rsidRDefault="000E070E" w:rsidP="000E070E">
            <w:pPr>
              <w:rPr>
                <w:lang w:eastAsia="sv-SE"/>
              </w:rPr>
            </w:pPr>
            <w:r w:rsidRPr="008F2150">
              <w:rPr>
                <w:lang w:eastAsia="sv-SE"/>
              </w:rPr>
              <w:t>16-bit integer</w:t>
            </w:r>
          </w:p>
        </w:tc>
        <w:tc>
          <w:tcPr>
            <w:tcW w:w="3656" w:type="dxa"/>
          </w:tcPr>
          <w:p w14:paraId="7736D413" w14:textId="3D04F5B3" w:rsidR="000E070E" w:rsidRPr="008F2150" w:rsidRDefault="000E070E" w:rsidP="000E070E">
            <w:pPr>
              <w:rPr>
                <w:lang w:eastAsia="sv-SE"/>
              </w:rPr>
            </w:pPr>
            <w:r>
              <w:rPr>
                <w:lang w:eastAsia="sv-SE"/>
              </w:rPr>
              <w:t>Angle calibration for the 2</w:t>
            </w:r>
            <w:r w:rsidRPr="000E070E">
              <w:rPr>
                <w:vertAlign w:val="superscript"/>
                <w:lang w:eastAsia="sv-SE"/>
              </w:rPr>
              <w:t>nd</w:t>
            </w:r>
            <w:r>
              <w:rPr>
                <w:lang w:eastAsia="sv-SE"/>
              </w:rPr>
              <w:t xml:space="preserve"> harmonic in open-loop. </w:t>
            </w:r>
            <w:r w:rsidRPr="00513AE5">
              <w:rPr>
                <w:b/>
                <w:lang w:eastAsia="sv-SE"/>
              </w:rPr>
              <w:t>0 deg</w:t>
            </w:r>
            <w:r>
              <w:rPr>
                <w:b/>
                <w:lang w:eastAsia="sv-SE"/>
              </w:rPr>
              <w:t xml:space="preserve"> </w:t>
            </w:r>
            <w:r w:rsidRPr="00513AE5">
              <w:rPr>
                <w:b/>
                <w:lang w:eastAsia="sv-SE"/>
              </w:rPr>
              <w:t>…</w:t>
            </w:r>
            <w:r>
              <w:rPr>
                <w:b/>
                <w:lang w:eastAsia="sv-SE"/>
              </w:rPr>
              <w:t xml:space="preserve"> </w:t>
            </w:r>
            <w:r w:rsidRPr="00513AE5">
              <w:rPr>
                <w:b/>
                <w:lang w:eastAsia="sv-SE"/>
              </w:rPr>
              <w:t>359 deg</w:t>
            </w:r>
          </w:p>
        </w:tc>
      </w:tr>
      <w:tr w:rsidR="001100FB" w:rsidRPr="00605925" w14:paraId="34B4C47B" w14:textId="40CB8155" w:rsidTr="00131C32">
        <w:tc>
          <w:tcPr>
            <w:tcW w:w="1531" w:type="dxa"/>
          </w:tcPr>
          <w:p w14:paraId="2D2626C4" w14:textId="13EAFC1E" w:rsidR="001100FB" w:rsidRPr="00605925" w:rsidRDefault="000E070E" w:rsidP="00131C32">
            <w:pPr>
              <w:rPr>
                <w:lang w:eastAsia="sv-SE"/>
              </w:rPr>
            </w:pPr>
            <w:r>
              <w:rPr>
                <w:lang w:eastAsia="sv-SE"/>
              </w:rPr>
              <w:t>0440</w:t>
            </w:r>
          </w:p>
        </w:tc>
        <w:tc>
          <w:tcPr>
            <w:tcW w:w="2126" w:type="dxa"/>
          </w:tcPr>
          <w:p w14:paraId="2BAA05FF" w14:textId="75716B73" w:rsidR="001100FB" w:rsidRPr="00605925" w:rsidRDefault="001100FB" w:rsidP="00131C32">
            <w:pPr>
              <w:rPr>
                <w:lang w:eastAsia="sv-SE"/>
              </w:rPr>
            </w:pPr>
            <w:r w:rsidRPr="00605925">
              <w:rPr>
                <w:lang w:eastAsia="sv-SE"/>
              </w:rPr>
              <w:t>cp_harm_h3_angle</w:t>
            </w:r>
          </w:p>
        </w:tc>
        <w:tc>
          <w:tcPr>
            <w:tcW w:w="1701" w:type="dxa"/>
          </w:tcPr>
          <w:p w14:paraId="101EC290" w14:textId="0DEDBAA9" w:rsidR="001100FB" w:rsidRPr="00605925" w:rsidRDefault="001100FB" w:rsidP="00131C32">
            <w:pPr>
              <w:rPr>
                <w:lang w:eastAsia="sv-SE"/>
              </w:rPr>
            </w:pPr>
            <w:r w:rsidRPr="008F2150">
              <w:rPr>
                <w:lang w:eastAsia="sv-SE"/>
              </w:rPr>
              <w:t>16-bit integer</w:t>
            </w:r>
          </w:p>
        </w:tc>
        <w:tc>
          <w:tcPr>
            <w:tcW w:w="3656" w:type="dxa"/>
          </w:tcPr>
          <w:p w14:paraId="5A2D713E" w14:textId="3E8FB1C5" w:rsidR="001100FB" w:rsidRPr="008F2150" w:rsidRDefault="001100FB" w:rsidP="00131C32">
            <w:pPr>
              <w:rPr>
                <w:lang w:eastAsia="sv-SE"/>
              </w:rPr>
            </w:pPr>
            <w:r>
              <w:rPr>
                <w:lang w:eastAsia="sv-SE"/>
              </w:rPr>
              <w:t>Angle calibration for the 3</w:t>
            </w:r>
            <w:r w:rsidRPr="00294CD7">
              <w:rPr>
                <w:vertAlign w:val="superscript"/>
                <w:lang w:eastAsia="sv-SE"/>
              </w:rPr>
              <w:t>rd</w:t>
            </w:r>
            <w:r>
              <w:rPr>
                <w:lang w:eastAsia="sv-SE"/>
              </w:rPr>
              <w:t xml:space="preserve"> harmonic in open-loop. </w:t>
            </w:r>
            <w:r w:rsidRPr="00513AE5">
              <w:rPr>
                <w:b/>
                <w:lang w:eastAsia="sv-SE"/>
              </w:rPr>
              <w:t>0 deg</w:t>
            </w:r>
            <w:r>
              <w:rPr>
                <w:b/>
                <w:lang w:eastAsia="sv-SE"/>
              </w:rPr>
              <w:t xml:space="preserve"> </w:t>
            </w:r>
            <w:r w:rsidRPr="00513AE5">
              <w:rPr>
                <w:b/>
                <w:lang w:eastAsia="sv-SE"/>
              </w:rPr>
              <w:t>…</w:t>
            </w:r>
            <w:r>
              <w:rPr>
                <w:b/>
                <w:lang w:eastAsia="sv-SE"/>
              </w:rPr>
              <w:t xml:space="preserve"> </w:t>
            </w:r>
            <w:r w:rsidRPr="00513AE5">
              <w:rPr>
                <w:b/>
                <w:lang w:eastAsia="sv-SE"/>
              </w:rPr>
              <w:t>359 deg</w:t>
            </w:r>
          </w:p>
        </w:tc>
      </w:tr>
      <w:tr w:rsidR="000E070E" w:rsidRPr="00605925" w14:paraId="0844829B" w14:textId="77777777" w:rsidTr="000E070E">
        <w:tc>
          <w:tcPr>
            <w:tcW w:w="1531" w:type="dxa"/>
          </w:tcPr>
          <w:p w14:paraId="1E0DFEB7" w14:textId="210843A2" w:rsidR="000E070E" w:rsidRPr="00605925" w:rsidRDefault="000E070E" w:rsidP="000E070E">
            <w:pPr>
              <w:rPr>
                <w:lang w:eastAsia="sv-SE"/>
              </w:rPr>
            </w:pPr>
            <w:r>
              <w:rPr>
                <w:lang w:eastAsia="sv-SE"/>
              </w:rPr>
              <w:lastRenderedPageBreak/>
              <w:t>0441</w:t>
            </w:r>
          </w:p>
        </w:tc>
        <w:tc>
          <w:tcPr>
            <w:tcW w:w="2126" w:type="dxa"/>
          </w:tcPr>
          <w:p w14:paraId="19F16669" w14:textId="3AE3DB98" w:rsidR="000E070E" w:rsidRPr="00605925" w:rsidRDefault="000E070E" w:rsidP="000E070E">
            <w:pPr>
              <w:rPr>
                <w:lang w:eastAsia="sv-SE"/>
              </w:rPr>
            </w:pPr>
            <w:r>
              <w:rPr>
                <w:lang w:eastAsia="sv-SE"/>
              </w:rPr>
              <w:t>cp_harm_h4</w:t>
            </w:r>
            <w:r w:rsidRPr="00605925">
              <w:rPr>
                <w:lang w:eastAsia="sv-SE"/>
              </w:rPr>
              <w:t>_angle</w:t>
            </w:r>
          </w:p>
        </w:tc>
        <w:tc>
          <w:tcPr>
            <w:tcW w:w="1701" w:type="dxa"/>
          </w:tcPr>
          <w:p w14:paraId="5CF278E6" w14:textId="77777777" w:rsidR="000E070E" w:rsidRPr="00605925" w:rsidRDefault="000E070E" w:rsidP="000E070E">
            <w:pPr>
              <w:rPr>
                <w:lang w:eastAsia="sv-SE"/>
              </w:rPr>
            </w:pPr>
            <w:r w:rsidRPr="008F2150">
              <w:rPr>
                <w:lang w:eastAsia="sv-SE"/>
              </w:rPr>
              <w:t>16-bit integer</w:t>
            </w:r>
          </w:p>
        </w:tc>
        <w:tc>
          <w:tcPr>
            <w:tcW w:w="3656" w:type="dxa"/>
          </w:tcPr>
          <w:p w14:paraId="5D14F694" w14:textId="37FAE11C" w:rsidR="000E070E" w:rsidRPr="008F2150" w:rsidRDefault="000E070E" w:rsidP="000E070E">
            <w:pPr>
              <w:rPr>
                <w:lang w:eastAsia="sv-SE"/>
              </w:rPr>
            </w:pPr>
            <w:r>
              <w:rPr>
                <w:lang w:eastAsia="sv-SE"/>
              </w:rPr>
              <w:t>Angle calibration for the 4</w:t>
            </w:r>
            <w:r w:rsidRPr="000E070E">
              <w:rPr>
                <w:vertAlign w:val="superscript"/>
                <w:lang w:eastAsia="sv-SE"/>
              </w:rPr>
              <w:t>th</w:t>
            </w:r>
            <w:r>
              <w:rPr>
                <w:lang w:eastAsia="sv-SE"/>
              </w:rPr>
              <w:t xml:space="preserve"> harmonic in open-loop. </w:t>
            </w:r>
            <w:r w:rsidRPr="00513AE5">
              <w:rPr>
                <w:b/>
                <w:lang w:eastAsia="sv-SE"/>
              </w:rPr>
              <w:t>0 deg</w:t>
            </w:r>
            <w:r>
              <w:rPr>
                <w:b/>
                <w:lang w:eastAsia="sv-SE"/>
              </w:rPr>
              <w:t xml:space="preserve"> </w:t>
            </w:r>
            <w:r w:rsidRPr="00513AE5">
              <w:rPr>
                <w:b/>
                <w:lang w:eastAsia="sv-SE"/>
              </w:rPr>
              <w:t>…</w:t>
            </w:r>
            <w:r>
              <w:rPr>
                <w:b/>
                <w:lang w:eastAsia="sv-SE"/>
              </w:rPr>
              <w:t xml:space="preserve"> </w:t>
            </w:r>
            <w:r w:rsidRPr="00513AE5">
              <w:rPr>
                <w:b/>
                <w:lang w:eastAsia="sv-SE"/>
              </w:rPr>
              <w:t>359 deg</w:t>
            </w:r>
          </w:p>
        </w:tc>
      </w:tr>
      <w:tr w:rsidR="001100FB" w:rsidRPr="00605925" w14:paraId="410DB483" w14:textId="1C5E4FC9" w:rsidTr="00131C32">
        <w:tc>
          <w:tcPr>
            <w:tcW w:w="1531" w:type="dxa"/>
          </w:tcPr>
          <w:p w14:paraId="15E2690B" w14:textId="6431FBA6" w:rsidR="001100FB" w:rsidRPr="00605925" w:rsidRDefault="000E070E" w:rsidP="00131C32">
            <w:pPr>
              <w:rPr>
                <w:lang w:eastAsia="sv-SE"/>
              </w:rPr>
            </w:pPr>
            <w:r>
              <w:rPr>
                <w:lang w:eastAsia="sv-SE"/>
              </w:rPr>
              <w:t>0442</w:t>
            </w:r>
          </w:p>
        </w:tc>
        <w:tc>
          <w:tcPr>
            <w:tcW w:w="2126" w:type="dxa"/>
          </w:tcPr>
          <w:p w14:paraId="29E493FA" w14:textId="46DA328B" w:rsidR="001100FB" w:rsidRPr="00605925" w:rsidRDefault="001100FB" w:rsidP="00131C32">
            <w:pPr>
              <w:rPr>
                <w:lang w:eastAsia="sv-SE"/>
              </w:rPr>
            </w:pPr>
            <w:r w:rsidRPr="00605925">
              <w:rPr>
                <w:lang w:eastAsia="sv-SE"/>
              </w:rPr>
              <w:t>cp_harm_h5_angle</w:t>
            </w:r>
          </w:p>
        </w:tc>
        <w:tc>
          <w:tcPr>
            <w:tcW w:w="1701" w:type="dxa"/>
          </w:tcPr>
          <w:p w14:paraId="2C158B30" w14:textId="741E999E" w:rsidR="001100FB" w:rsidRPr="00605925" w:rsidRDefault="001100FB" w:rsidP="00131C32">
            <w:pPr>
              <w:rPr>
                <w:lang w:eastAsia="sv-SE"/>
              </w:rPr>
            </w:pPr>
            <w:r w:rsidRPr="008F2150">
              <w:rPr>
                <w:lang w:eastAsia="sv-SE"/>
              </w:rPr>
              <w:t>16-bit integer</w:t>
            </w:r>
          </w:p>
        </w:tc>
        <w:tc>
          <w:tcPr>
            <w:tcW w:w="3656" w:type="dxa"/>
          </w:tcPr>
          <w:p w14:paraId="692799F3" w14:textId="05341950" w:rsidR="001100FB" w:rsidRPr="008F2150" w:rsidRDefault="001100FB" w:rsidP="00131C32">
            <w:pPr>
              <w:rPr>
                <w:lang w:eastAsia="sv-SE"/>
              </w:rPr>
            </w:pPr>
            <w:r>
              <w:rPr>
                <w:lang w:eastAsia="sv-SE"/>
              </w:rPr>
              <w:t>Angle calibration for the 5</w:t>
            </w:r>
            <w:r w:rsidRPr="00294CD7">
              <w:rPr>
                <w:vertAlign w:val="superscript"/>
                <w:lang w:eastAsia="sv-SE"/>
              </w:rPr>
              <w:t>th</w:t>
            </w:r>
            <w:r>
              <w:rPr>
                <w:lang w:eastAsia="sv-SE"/>
              </w:rPr>
              <w:t xml:space="preserve"> harmonic in open-loop. </w:t>
            </w:r>
            <w:r w:rsidRPr="00513AE5">
              <w:rPr>
                <w:b/>
                <w:lang w:eastAsia="sv-SE"/>
              </w:rPr>
              <w:t>0 deg</w:t>
            </w:r>
            <w:r>
              <w:rPr>
                <w:b/>
                <w:lang w:eastAsia="sv-SE"/>
              </w:rPr>
              <w:t xml:space="preserve"> </w:t>
            </w:r>
            <w:r w:rsidRPr="00513AE5">
              <w:rPr>
                <w:b/>
                <w:lang w:eastAsia="sv-SE"/>
              </w:rPr>
              <w:t>…</w:t>
            </w:r>
            <w:r>
              <w:rPr>
                <w:b/>
                <w:lang w:eastAsia="sv-SE"/>
              </w:rPr>
              <w:t xml:space="preserve"> </w:t>
            </w:r>
            <w:r w:rsidRPr="00513AE5">
              <w:rPr>
                <w:b/>
                <w:lang w:eastAsia="sv-SE"/>
              </w:rPr>
              <w:t>359 deg</w:t>
            </w:r>
          </w:p>
        </w:tc>
      </w:tr>
      <w:tr w:rsidR="000E070E" w:rsidRPr="00605925" w14:paraId="7EA68CE5" w14:textId="77777777" w:rsidTr="000E070E">
        <w:tc>
          <w:tcPr>
            <w:tcW w:w="1531" w:type="dxa"/>
          </w:tcPr>
          <w:p w14:paraId="2408AC08" w14:textId="4B5F70F8" w:rsidR="000E070E" w:rsidRPr="00605925" w:rsidRDefault="000E070E" w:rsidP="000E070E">
            <w:pPr>
              <w:rPr>
                <w:lang w:eastAsia="sv-SE"/>
              </w:rPr>
            </w:pPr>
            <w:r>
              <w:rPr>
                <w:lang w:eastAsia="sv-SE"/>
              </w:rPr>
              <w:t>0443</w:t>
            </w:r>
          </w:p>
        </w:tc>
        <w:tc>
          <w:tcPr>
            <w:tcW w:w="2126" w:type="dxa"/>
          </w:tcPr>
          <w:p w14:paraId="7BBC703E" w14:textId="07D414E9" w:rsidR="000E070E" w:rsidRPr="00605925" w:rsidRDefault="000E070E" w:rsidP="000E070E">
            <w:pPr>
              <w:rPr>
                <w:lang w:eastAsia="sv-SE"/>
              </w:rPr>
            </w:pPr>
            <w:r>
              <w:rPr>
                <w:lang w:eastAsia="sv-SE"/>
              </w:rPr>
              <w:t>cp_harm_h6</w:t>
            </w:r>
            <w:r w:rsidRPr="00605925">
              <w:rPr>
                <w:lang w:eastAsia="sv-SE"/>
              </w:rPr>
              <w:t>_angle</w:t>
            </w:r>
          </w:p>
        </w:tc>
        <w:tc>
          <w:tcPr>
            <w:tcW w:w="1701" w:type="dxa"/>
          </w:tcPr>
          <w:p w14:paraId="072AE35A" w14:textId="77777777" w:rsidR="000E070E" w:rsidRPr="00605925" w:rsidRDefault="000E070E" w:rsidP="000E070E">
            <w:pPr>
              <w:rPr>
                <w:lang w:eastAsia="sv-SE"/>
              </w:rPr>
            </w:pPr>
            <w:r w:rsidRPr="008F2150">
              <w:rPr>
                <w:lang w:eastAsia="sv-SE"/>
              </w:rPr>
              <w:t>16-bit integer</w:t>
            </w:r>
          </w:p>
        </w:tc>
        <w:tc>
          <w:tcPr>
            <w:tcW w:w="3656" w:type="dxa"/>
          </w:tcPr>
          <w:p w14:paraId="1360ABAB" w14:textId="5E528FD1" w:rsidR="000E070E" w:rsidRPr="008F2150" w:rsidRDefault="000E070E" w:rsidP="000E070E">
            <w:pPr>
              <w:rPr>
                <w:lang w:eastAsia="sv-SE"/>
              </w:rPr>
            </w:pPr>
            <w:r>
              <w:rPr>
                <w:lang w:eastAsia="sv-SE"/>
              </w:rPr>
              <w:t>Angle calibration for the 6</w:t>
            </w:r>
            <w:r w:rsidRPr="000E070E">
              <w:rPr>
                <w:vertAlign w:val="superscript"/>
                <w:lang w:eastAsia="sv-SE"/>
              </w:rPr>
              <w:t>th</w:t>
            </w:r>
            <w:r>
              <w:rPr>
                <w:lang w:eastAsia="sv-SE"/>
              </w:rPr>
              <w:t xml:space="preserve"> harmonic in open-loop. </w:t>
            </w:r>
            <w:r w:rsidRPr="00513AE5">
              <w:rPr>
                <w:b/>
                <w:lang w:eastAsia="sv-SE"/>
              </w:rPr>
              <w:t>0 deg</w:t>
            </w:r>
            <w:r>
              <w:rPr>
                <w:b/>
                <w:lang w:eastAsia="sv-SE"/>
              </w:rPr>
              <w:t xml:space="preserve"> </w:t>
            </w:r>
            <w:r w:rsidRPr="00513AE5">
              <w:rPr>
                <w:b/>
                <w:lang w:eastAsia="sv-SE"/>
              </w:rPr>
              <w:t>…</w:t>
            </w:r>
            <w:r>
              <w:rPr>
                <w:b/>
                <w:lang w:eastAsia="sv-SE"/>
              </w:rPr>
              <w:t xml:space="preserve"> </w:t>
            </w:r>
            <w:r w:rsidRPr="00513AE5">
              <w:rPr>
                <w:b/>
                <w:lang w:eastAsia="sv-SE"/>
              </w:rPr>
              <w:t>359 deg</w:t>
            </w:r>
          </w:p>
        </w:tc>
      </w:tr>
      <w:tr w:rsidR="001100FB" w:rsidRPr="00605925" w14:paraId="14B3B163" w14:textId="2F49E781" w:rsidTr="00131C32">
        <w:tc>
          <w:tcPr>
            <w:tcW w:w="1531" w:type="dxa"/>
          </w:tcPr>
          <w:p w14:paraId="45D2E57F" w14:textId="380931F1" w:rsidR="001100FB" w:rsidRPr="00605925" w:rsidRDefault="000E070E" w:rsidP="00131C32">
            <w:pPr>
              <w:rPr>
                <w:lang w:eastAsia="sv-SE"/>
              </w:rPr>
            </w:pPr>
            <w:r>
              <w:rPr>
                <w:lang w:eastAsia="sv-SE"/>
              </w:rPr>
              <w:t>0444</w:t>
            </w:r>
          </w:p>
        </w:tc>
        <w:tc>
          <w:tcPr>
            <w:tcW w:w="2126" w:type="dxa"/>
          </w:tcPr>
          <w:p w14:paraId="46BB2628" w14:textId="7E1AC33D" w:rsidR="001100FB" w:rsidRPr="00605925" w:rsidRDefault="001100FB" w:rsidP="00131C32">
            <w:pPr>
              <w:rPr>
                <w:lang w:eastAsia="sv-SE"/>
              </w:rPr>
            </w:pPr>
            <w:r w:rsidRPr="00605925">
              <w:rPr>
                <w:lang w:eastAsia="sv-SE"/>
              </w:rPr>
              <w:t>cp_harm_h7_angle</w:t>
            </w:r>
          </w:p>
        </w:tc>
        <w:tc>
          <w:tcPr>
            <w:tcW w:w="1701" w:type="dxa"/>
          </w:tcPr>
          <w:p w14:paraId="24C9D49F" w14:textId="54F83364" w:rsidR="001100FB" w:rsidRPr="00605925" w:rsidRDefault="001100FB" w:rsidP="00131C32">
            <w:pPr>
              <w:rPr>
                <w:lang w:eastAsia="sv-SE"/>
              </w:rPr>
            </w:pPr>
            <w:r w:rsidRPr="008F2150">
              <w:rPr>
                <w:lang w:eastAsia="sv-SE"/>
              </w:rPr>
              <w:t>16-bit integer</w:t>
            </w:r>
          </w:p>
        </w:tc>
        <w:tc>
          <w:tcPr>
            <w:tcW w:w="3656" w:type="dxa"/>
          </w:tcPr>
          <w:p w14:paraId="41430CBD" w14:textId="5167E75D" w:rsidR="001100FB" w:rsidRPr="008F2150" w:rsidRDefault="001100FB" w:rsidP="00131C32">
            <w:pPr>
              <w:rPr>
                <w:lang w:eastAsia="sv-SE"/>
              </w:rPr>
            </w:pPr>
            <w:r>
              <w:rPr>
                <w:lang w:eastAsia="sv-SE"/>
              </w:rPr>
              <w:t>Angle calibration for the 7</w:t>
            </w:r>
            <w:r w:rsidRPr="00294CD7">
              <w:rPr>
                <w:vertAlign w:val="superscript"/>
                <w:lang w:eastAsia="sv-SE"/>
              </w:rPr>
              <w:t>th</w:t>
            </w:r>
            <w:r>
              <w:rPr>
                <w:lang w:eastAsia="sv-SE"/>
              </w:rPr>
              <w:t xml:space="preserve"> harmonic in open-loop. </w:t>
            </w:r>
            <w:r w:rsidRPr="00513AE5">
              <w:rPr>
                <w:b/>
                <w:lang w:eastAsia="sv-SE"/>
              </w:rPr>
              <w:t>0 deg</w:t>
            </w:r>
            <w:r>
              <w:rPr>
                <w:b/>
                <w:lang w:eastAsia="sv-SE"/>
              </w:rPr>
              <w:t xml:space="preserve"> </w:t>
            </w:r>
            <w:r w:rsidRPr="00513AE5">
              <w:rPr>
                <w:b/>
                <w:lang w:eastAsia="sv-SE"/>
              </w:rPr>
              <w:t>…</w:t>
            </w:r>
            <w:r>
              <w:rPr>
                <w:b/>
                <w:lang w:eastAsia="sv-SE"/>
              </w:rPr>
              <w:t xml:space="preserve"> </w:t>
            </w:r>
            <w:r w:rsidRPr="00513AE5">
              <w:rPr>
                <w:b/>
                <w:lang w:eastAsia="sv-SE"/>
              </w:rPr>
              <w:t>359 deg</w:t>
            </w:r>
          </w:p>
        </w:tc>
      </w:tr>
      <w:tr w:rsidR="000E070E" w:rsidRPr="00605925" w14:paraId="2F1E9778" w14:textId="77777777" w:rsidTr="000E070E">
        <w:tc>
          <w:tcPr>
            <w:tcW w:w="1531" w:type="dxa"/>
          </w:tcPr>
          <w:p w14:paraId="20643C5D" w14:textId="454C07BC" w:rsidR="000E070E" w:rsidRPr="00605925" w:rsidRDefault="000E070E" w:rsidP="000E070E">
            <w:pPr>
              <w:rPr>
                <w:lang w:eastAsia="sv-SE"/>
              </w:rPr>
            </w:pPr>
            <w:r>
              <w:rPr>
                <w:lang w:eastAsia="sv-SE"/>
              </w:rPr>
              <w:t>0445</w:t>
            </w:r>
          </w:p>
        </w:tc>
        <w:tc>
          <w:tcPr>
            <w:tcW w:w="2126" w:type="dxa"/>
          </w:tcPr>
          <w:p w14:paraId="406C83CB" w14:textId="2C561A2E" w:rsidR="000E070E" w:rsidRPr="00605925" w:rsidRDefault="000E070E" w:rsidP="000E070E">
            <w:pPr>
              <w:rPr>
                <w:lang w:eastAsia="sv-SE"/>
              </w:rPr>
            </w:pPr>
            <w:r>
              <w:rPr>
                <w:lang w:eastAsia="sv-SE"/>
              </w:rPr>
              <w:t>cp_harm_h8</w:t>
            </w:r>
            <w:r w:rsidRPr="00605925">
              <w:rPr>
                <w:lang w:eastAsia="sv-SE"/>
              </w:rPr>
              <w:t>_angle</w:t>
            </w:r>
          </w:p>
        </w:tc>
        <w:tc>
          <w:tcPr>
            <w:tcW w:w="1701" w:type="dxa"/>
          </w:tcPr>
          <w:p w14:paraId="1E08CB94" w14:textId="77777777" w:rsidR="000E070E" w:rsidRPr="00605925" w:rsidRDefault="000E070E" w:rsidP="000E070E">
            <w:pPr>
              <w:rPr>
                <w:lang w:eastAsia="sv-SE"/>
              </w:rPr>
            </w:pPr>
            <w:r w:rsidRPr="008F2150">
              <w:rPr>
                <w:lang w:eastAsia="sv-SE"/>
              </w:rPr>
              <w:t>16-bit integer</w:t>
            </w:r>
          </w:p>
        </w:tc>
        <w:tc>
          <w:tcPr>
            <w:tcW w:w="3656" w:type="dxa"/>
          </w:tcPr>
          <w:p w14:paraId="5276B585" w14:textId="0EC8DA60" w:rsidR="000E070E" w:rsidRPr="008F2150" w:rsidRDefault="000E070E" w:rsidP="000E070E">
            <w:pPr>
              <w:rPr>
                <w:lang w:eastAsia="sv-SE"/>
              </w:rPr>
            </w:pPr>
            <w:r>
              <w:rPr>
                <w:lang w:eastAsia="sv-SE"/>
              </w:rPr>
              <w:t>Angle calibration for the 8</w:t>
            </w:r>
            <w:r w:rsidRPr="000E070E">
              <w:rPr>
                <w:vertAlign w:val="superscript"/>
                <w:lang w:eastAsia="sv-SE"/>
              </w:rPr>
              <w:t>th</w:t>
            </w:r>
            <w:r>
              <w:rPr>
                <w:lang w:eastAsia="sv-SE"/>
              </w:rPr>
              <w:t xml:space="preserve"> harmonic in open-loop. </w:t>
            </w:r>
            <w:r w:rsidRPr="00513AE5">
              <w:rPr>
                <w:b/>
                <w:lang w:eastAsia="sv-SE"/>
              </w:rPr>
              <w:t>0 deg</w:t>
            </w:r>
            <w:r>
              <w:rPr>
                <w:b/>
                <w:lang w:eastAsia="sv-SE"/>
              </w:rPr>
              <w:t xml:space="preserve"> </w:t>
            </w:r>
            <w:r w:rsidRPr="00513AE5">
              <w:rPr>
                <w:b/>
                <w:lang w:eastAsia="sv-SE"/>
              </w:rPr>
              <w:t>…</w:t>
            </w:r>
            <w:r>
              <w:rPr>
                <w:b/>
                <w:lang w:eastAsia="sv-SE"/>
              </w:rPr>
              <w:t xml:space="preserve"> </w:t>
            </w:r>
            <w:r w:rsidRPr="00513AE5">
              <w:rPr>
                <w:b/>
                <w:lang w:eastAsia="sv-SE"/>
              </w:rPr>
              <w:t>359 deg</w:t>
            </w:r>
          </w:p>
        </w:tc>
      </w:tr>
      <w:tr w:rsidR="001100FB" w:rsidRPr="00605925" w14:paraId="10C8C144" w14:textId="444C9670" w:rsidTr="00131C32">
        <w:tc>
          <w:tcPr>
            <w:tcW w:w="1531" w:type="dxa"/>
          </w:tcPr>
          <w:p w14:paraId="4CA8E92C" w14:textId="55C5E7ED" w:rsidR="001100FB" w:rsidRPr="00605925" w:rsidRDefault="000E070E" w:rsidP="00131C32">
            <w:pPr>
              <w:rPr>
                <w:lang w:eastAsia="sv-SE"/>
              </w:rPr>
            </w:pPr>
            <w:r>
              <w:rPr>
                <w:lang w:eastAsia="sv-SE"/>
              </w:rPr>
              <w:t>0446</w:t>
            </w:r>
          </w:p>
        </w:tc>
        <w:tc>
          <w:tcPr>
            <w:tcW w:w="2126" w:type="dxa"/>
          </w:tcPr>
          <w:p w14:paraId="07061E65" w14:textId="59D114F2" w:rsidR="001100FB" w:rsidRPr="00605925" w:rsidRDefault="001100FB" w:rsidP="00131C32">
            <w:pPr>
              <w:rPr>
                <w:lang w:eastAsia="sv-SE"/>
              </w:rPr>
            </w:pPr>
            <w:r w:rsidRPr="00605925">
              <w:rPr>
                <w:lang w:eastAsia="sv-SE"/>
              </w:rPr>
              <w:t>cp_harm_h9_angle</w:t>
            </w:r>
          </w:p>
        </w:tc>
        <w:tc>
          <w:tcPr>
            <w:tcW w:w="1701" w:type="dxa"/>
          </w:tcPr>
          <w:p w14:paraId="76F84B72" w14:textId="50D859DF" w:rsidR="001100FB" w:rsidRPr="00605925" w:rsidRDefault="001100FB" w:rsidP="00131C32">
            <w:pPr>
              <w:rPr>
                <w:lang w:eastAsia="sv-SE"/>
              </w:rPr>
            </w:pPr>
            <w:r w:rsidRPr="008F2150">
              <w:rPr>
                <w:lang w:eastAsia="sv-SE"/>
              </w:rPr>
              <w:t>16-bit integer</w:t>
            </w:r>
          </w:p>
        </w:tc>
        <w:tc>
          <w:tcPr>
            <w:tcW w:w="3656" w:type="dxa"/>
          </w:tcPr>
          <w:p w14:paraId="4934101E" w14:textId="67ACC618" w:rsidR="001100FB" w:rsidRPr="008F2150" w:rsidRDefault="001100FB" w:rsidP="00131C32">
            <w:pPr>
              <w:rPr>
                <w:lang w:eastAsia="sv-SE"/>
              </w:rPr>
            </w:pPr>
            <w:r>
              <w:rPr>
                <w:lang w:eastAsia="sv-SE"/>
              </w:rPr>
              <w:t>Angle calibration for the 9</w:t>
            </w:r>
            <w:r w:rsidRPr="00294CD7">
              <w:rPr>
                <w:vertAlign w:val="superscript"/>
                <w:lang w:eastAsia="sv-SE"/>
              </w:rPr>
              <w:t>th</w:t>
            </w:r>
            <w:r>
              <w:rPr>
                <w:lang w:eastAsia="sv-SE"/>
              </w:rPr>
              <w:t xml:space="preserve"> harmonic in open-loop. </w:t>
            </w:r>
            <w:r w:rsidRPr="00513AE5">
              <w:rPr>
                <w:b/>
                <w:lang w:eastAsia="sv-SE"/>
              </w:rPr>
              <w:t>0 deg</w:t>
            </w:r>
            <w:r>
              <w:rPr>
                <w:b/>
                <w:lang w:eastAsia="sv-SE"/>
              </w:rPr>
              <w:t xml:space="preserve"> </w:t>
            </w:r>
            <w:r w:rsidRPr="00513AE5">
              <w:rPr>
                <w:b/>
                <w:lang w:eastAsia="sv-SE"/>
              </w:rPr>
              <w:t>…</w:t>
            </w:r>
            <w:r>
              <w:rPr>
                <w:b/>
                <w:lang w:eastAsia="sv-SE"/>
              </w:rPr>
              <w:t xml:space="preserve"> </w:t>
            </w:r>
            <w:r w:rsidRPr="00513AE5">
              <w:rPr>
                <w:b/>
                <w:lang w:eastAsia="sv-SE"/>
              </w:rPr>
              <w:t>359 deg</w:t>
            </w:r>
          </w:p>
        </w:tc>
      </w:tr>
      <w:tr w:rsidR="001100FB" w:rsidRPr="00605925" w14:paraId="78D0CE3A" w14:textId="6D5B2909" w:rsidTr="00131C32">
        <w:tc>
          <w:tcPr>
            <w:tcW w:w="1531" w:type="dxa"/>
          </w:tcPr>
          <w:p w14:paraId="00AB0681" w14:textId="1A1A845C" w:rsidR="001100FB" w:rsidRPr="00605925" w:rsidRDefault="000E070E" w:rsidP="00131C32">
            <w:pPr>
              <w:rPr>
                <w:lang w:eastAsia="sv-SE"/>
              </w:rPr>
            </w:pPr>
            <w:r>
              <w:rPr>
                <w:lang w:eastAsia="sv-SE"/>
              </w:rPr>
              <w:t>0447</w:t>
            </w:r>
          </w:p>
        </w:tc>
        <w:tc>
          <w:tcPr>
            <w:tcW w:w="2126" w:type="dxa"/>
          </w:tcPr>
          <w:p w14:paraId="3C252A34" w14:textId="5C11760E" w:rsidR="001100FB" w:rsidRPr="00605925" w:rsidRDefault="001100FB" w:rsidP="00131C32">
            <w:pPr>
              <w:rPr>
                <w:lang w:eastAsia="sv-SE"/>
              </w:rPr>
            </w:pPr>
            <w:r w:rsidRPr="00605925">
              <w:rPr>
                <w:lang w:eastAsia="sv-SE"/>
              </w:rPr>
              <w:t>cp_harm_h11_angle</w:t>
            </w:r>
          </w:p>
        </w:tc>
        <w:tc>
          <w:tcPr>
            <w:tcW w:w="1701" w:type="dxa"/>
          </w:tcPr>
          <w:p w14:paraId="174E9C7F" w14:textId="16FC91FC" w:rsidR="001100FB" w:rsidRPr="00605925" w:rsidRDefault="001100FB" w:rsidP="00131C32">
            <w:pPr>
              <w:rPr>
                <w:lang w:eastAsia="sv-SE"/>
              </w:rPr>
            </w:pPr>
            <w:r w:rsidRPr="008F2150">
              <w:rPr>
                <w:lang w:eastAsia="sv-SE"/>
              </w:rPr>
              <w:t>16-bit integer</w:t>
            </w:r>
          </w:p>
        </w:tc>
        <w:tc>
          <w:tcPr>
            <w:tcW w:w="3656" w:type="dxa"/>
          </w:tcPr>
          <w:p w14:paraId="5D422BD0" w14:textId="153841F0" w:rsidR="001100FB" w:rsidRPr="008F2150" w:rsidRDefault="001100FB" w:rsidP="00131C32">
            <w:pPr>
              <w:rPr>
                <w:lang w:eastAsia="sv-SE"/>
              </w:rPr>
            </w:pPr>
            <w:r>
              <w:rPr>
                <w:lang w:eastAsia="sv-SE"/>
              </w:rPr>
              <w:t>Angle calibration for the 11</w:t>
            </w:r>
            <w:r w:rsidRPr="00294CD7">
              <w:rPr>
                <w:vertAlign w:val="superscript"/>
                <w:lang w:eastAsia="sv-SE"/>
              </w:rPr>
              <w:t>th</w:t>
            </w:r>
            <w:r>
              <w:rPr>
                <w:lang w:eastAsia="sv-SE"/>
              </w:rPr>
              <w:t xml:space="preserve"> harmonic in open-loop. </w:t>
            </w:r>
            <w:r w:rsidRPr="00513AE5">
              <w:rPr>
                <w:b/>
                <w:lang w:eastAsia="sv-SE"/>
              </w:rPr>
              <w:t>0 deg</w:t>
            </w:r>
            <w:r>
              <w:rPr>
                <w:b/>
                <w:lang w:eastAsia="sv-SE"/>
              </w:rPr>
              <w:t xml:space="preserve"> </w:t>
            </w:r>
            <w:r w:rsidRPr="00513AE5">
              <w:rPr>
                <w:b/>
                <w:lang w:eastAsia="sv-SE"/>
              </w:rPr>
              <w:t>…</w:t>
            </w:r>
            <w:r>
              <w:rPr>
                <w:b/>
                <w:lang w:eastAsia="sv-SE"/>
              </w:rPr>
              <w:t xml:space="preserve"> </w:t>
            </w:r>
            <w:r w:rsidRPr="00513AE5">
              <w:rPr>
                <w:b/>
                <w:lang w:eastAsia="sv-SE"/>
              </w:rPr>
              <w:t>359 deg</w:t>
            </w:r>
          </w:p>
        </w:tc>
      </w:tr>
      <w:tr w:rsidR="001100FB" w:rsidRPr="00605925" w14:paraId="083FAC4C" w14:textId="4E97B9FB" w:rsidTr="00131C32">
        <w:tc>
          <w:tcPr>
            <w:tcW w:w="1531" w:type="dxa"/>
          </w:tcPr>
          <w:p w14:paraId="7D847B5B" w14:textId="1F5DD4E2" w:rsidR="001100FB" w:rsidRPr="00605925" w:rsidRDefault="000E070E" w:rsidP="00131C32">
            <w:pPr>
              <w:rPr>
                <w:lang w:eastAsia="sv-SE"/>
              </w:rPr>
            </w:pPr>
            <w:r>
              <w:rPr>
                <w:lang w:eastAsia="sv-SE"/>
              </w:rPr>
              <w:t>0448</w:t>
            </w:r>
          </w:p>
        </w:tc>
        <w:tc>
          <w:tcPr>
            <w:tcW w:w="2126" w:type="dxa"/>
          </w:tcPr>
          <w:p w14:paraId="5E7D4EAA" w14:textId="6F23EE33" w:rsidR="001100FB" w:rsidRPr="00605925" w:rsidRDefault="001100FB" w:rsidP="00131C32">
            <w:pPr>
              <w:rPr>
                <w:lang w:eastAsia="sv-SE"/>
              </w:rPr>
            </w:pPr>
            <w:r w:rsidRPr="00605925">
              <w:rPr>
                <w:lang w:eastAsia="sv-SE"/>
              </w:rPr>
              <w:t>cp_harm_h13_angle</w:t>
            </w:r>
          </w:p>
        </w:tc>
        <w:tc>
          <w:tcPr>
            <w:tcW w:w="1701" w:type="dxa"/>
          </w:tcPr>
          <w:p w14:paraId="669C54D5" w14:textId="72793F72" w:rsidR="001100FB" w:rsidRPr="00605925" w:rsidRDefault="001100FB" w:rsidP="00131C32">
            <w:pPr>
              <w:rPr>
                <w:lang w:eastAsia="sv-SE"/>
              </w:rPr>
            </w:pPr>
            <w:r w:rsidRPr="008F2150">
              <w:rPr>
                <w:lang w:eastAsia="sv-SE"/>
              </w:rPr>
              <w:t>16-bit integer</w:t>
            </w:r>
          </w:p>
        </w:tc>
        <w:tc>
          <w:tcPr>
            <w:tcW w:w="3656" w:type="dxa"/>
          </w:tcPr>
          <w:p w14:paraId="2DC6AFD8" w14:textId="63C5471C" w:rsidR="001100FB" w:rsidRPr="008F2150" w:rsidRDefault="001100FB" w:rsidP="00131C32">
            <w:pPr>
              <w:rPr>
                <w:lang w:eastAsia="sv-SE"/>
              </w:rPr>
            </w:pPr>
            <w:r>
              <w:rPr>
                <w:lang w:eastAsia="sv-SE"/>
              </w:rPr>
              <w:t>Angle calibration for the 13</w:t>
            </w:r>
            <w:r w:rsidRPr="00294CD7">
              <w:rPr>
                <w:vertAlign w:val="superscript"/>
                <w:lang w:eastAsia="sv-SE"/>
              </w:rPr>
              <w:t>th</w:t>
            </w:r>
            <w:r>
              <w:rPr>
                <w:lang w:eastAsia="sv-SE"/>
              </w:rPr>
              <w:t xml:space="preserve"> harmonic in open-loop. </w:t>
            </w:r>
            <w:r w:rsidRPr="00513AE5">
              <w:rPr>
                <w:b/>
                <w:lang w:eastAsia="sv-SE"/>
              </w:rPr>
              <w:t>0 deg</w:t>
            </w:r>
            <w:r>
              <w:rPr>
                <w:b/>
                <w:lang w:eastAsia="sv-SE"/>
              </w:rPr>
              <w:t xml:space="preserve"> </w:t>
            </w:r>
            <w:r w:rsidRPr="00513AE5">
              <w:rPr>
                <w:b/>
                <w:lang w:eastAsia="sv-SE"/>
              </w:rPr>
              <w:t>…</w:t>
            </w:r>
            <w:r>
              <w:rPr>
                <w:b/>
                <w:lang w:eastAsia="sv-SE"/>
              </w:rPr>
              <w:t xml:space="preserve"> </w:t>
            </w:r>
            <w:r w:rsidRPr="00513AE5">
              <w:rPr>
                <w:b/>
                <w:lang w:eastAsia="sv-SE"/>
              </w:rPr>
              <w:t>359 deg</w:t>
            </w:r>
          </w:p>
        </w:tc>
      </w:tr>
      <w:tr w:rsidR="001100FB" w:rsidRPr="00605925" w14:paraId="27C15AE4" w14:textId="3A54CD42" w:rsidTr="00131C32">
        <w:tc>
          <w:tcPr>
            <w:tcW w:w="1531" w:type="dxa"/>
          </w:tcPr>
          <w:p w14:paraId="0DC19F9A" w14:textId="6B4AFD1C" w:rsidR="001100FB" w:rsidRPr="00605925" w:rsidRDefault="000E070E" w:rsidP="00131C32">
            <w:pPr>
              <w:rPr>
                <w:lang w:eastAsia="sv-SE"/>
              </w:rPr>
            </w:pPr>
            <w:r>
              <w:rPr>
                <w:lang w:eastAsia="sv-SE"/>
              </w:rPr>
              <w:t>0449</w:t>
            </w:r>
          </w:p>
        </w:tc>
        <w:tc>
          <w:tcPr>
            <w:tcW w:w="2126" w:type="dxa"/>
          </w:tcPr>
          <w:p w14:paraId="58148F11" w14:textId="525B4E02" w:rsidR="001100FB" w:rsidRPr="00605925" w:rsidRDefault="001100FB" w:rsidP="00131C32">
            <w:pPr>
              <w:rPr>
                <w:lang w:eastAsia="sv-SE"/>
              </w:rPr>
            </w:pPr>
            <w:r w:rsidRPr="00605925">
              <w:rPr>
                <w:lang w:eastAsia="sv-SE"/>
              </w:rPr>
              <w:t>cp_harm_h15_angle</w:t>
            </w:r>
          </w:p>
        </w:tc>
        <w:tc>
          <w:tcPr>
            <w:tcW w:w="1701" w:type="dxa"/>
          </w:tcPr>
          <w:p w14:paraId="49FEF0FC" w14:textId="3083DC85" w:rsidR="001100FB" w:rsidRPr="00605925" w:rsidRDefault="001100FB" w:rsidP="00131C32">
            <w:pPr>
              <w:rPr>
                <w:lang w:eastAsia="sv-SE"/>
              </w:rPr>
            </w:pPr>
            <w:r w:rsidRPr="008F2150">
              <w:rPr>
                <w:lang w:eastAsia="sv-SE"/>
              </w:rPr>
              <w:t>16-bit integer</w:t>
            </w:r>
          </w:p>
        </w:tc>
        <w:tc>
          <w:tcPr>
            <w:tcW w:w="3656" w:type="dxa"/>
          </w:tcPr>
          <w:p w14:paraId="62532402" w14:textId="713307C3" w:rsidR="001100FB" w:rsidRPr="008F2150" w:rsidRDefault="001100FB" w:rsidP="00131C32">
            <w:pPr>
              <w:rPr>
                <w:lang w:eastAsia="sv-SE"/>
              </w:rPr>
            </w:pPr>
            <w:r>
              <w:rPr>
                <w:lang w:eastAsia="sv-SE"/>
              </w:rPr>
              <w:t>Angle calibration for the 15</w:t>
            </w:r>
            <w:r w:rsidRPr="00294CD7">
              <w:rPr>
                <w:vertAlign w:val="superscript"/>
                <w:lang w:eastAsia="sv-SE"/>
              </w:rPr>
              <w:t>th</w:t>
            </w:r>
            <w:r>
              <w:rPr>
                <w:lang w:eastAsia="sv-SE"/>
              </w:rPr>
              <w:t xml:space="preserve"> harmonic in open-loop. </w:t>
            </w:r>
            <w:r w:rsidRPr="00513AE5">
              <w:rPr>
                <w:b/>
                <w:lang w:eastAsia="sv-SE"/>
              </w:rPr>
              <w:t>0 deg</w:t>
            </w:r>
            <w:r>
              <w:rPr>
                <w:b/>
                <w:lang w:eastAsia="sv-SE"/>
              </w:rPr>
              <w:t xml:space="preserve"> </w:t>
            </w:r>
            <w:r w:rsidRPr="00513AE5">
              <w:rPr>
                <w:b/>
                <w:lang w:eastAsia="sv-SE"/>
              </w:rPr>
              <w:t>…</w:t>
            </w:r>
            <w:r>
              <w:rPr>
                <w:b/>
                <w:lang w:eastAsia="sv-SE"/>
              </w:rPr>
              <w:t xml:space="preserve"> </w:t>
            </w:r>
            <w:r w:rsidRPr="00513AE5">
              <w:rPr>
                <w:b/>
                <w:lang w:eastAsia="sv-SE"/>
              </w:rPr>
              <w:t>359 deg</w:t>
            </w:r>
          </w:p>
        </w:tc>
      </w:tr>
      <w:tr w:rsidR="001100FB" w:rsidRPr="00605925" w14:paraId="0B3EEDC0" w14:textId="2A99420F" w:rsidTr="00131C32">
        <w:tc>
          <w:tcPr>
            <w:tcW w:w="1531" w:type="dxa"/>
          </w:tcPr>
          <w:p w14:paraId="3FC89CE4" w14:textId="1BE741F8" w:rsidR="001100FB" w:rsidRPr="00605925" w:rsidRDefault="000E070E" w:rsidP="00131C32">
            <w:pPr>
              <w:rPr>
                <w:lang w:eastAsia="sv-SE"/>
              </w:rPr>
            </w:pPr>
            <w:r>
              <w:rPr>
                <w:lang w:eastAsia="sv-SE"/>
              </w:rPr>
              <w:t>0450</w:t>
            </w:r>
          </w:p>
        </w:tc>
        <w:tc>
          <w:tcPr>
            <w:tcW w:w="2126" w:type="dxa"/>
          </w:tcPr>
          <w:p w14:paraId="0E37BC49" w14:textId="50BE8981" w:rsidR="001100FB" w:rsidRPr="00605925" w:rsidRDefault="001100FB" w:rsidP="00131C32">
            <w:pPr>
              <w:rPr>
                <w:lang w:eastAsia="sv-SE"/>
              </w:rPr>
            </w:pPr>
            <w:r w:rsidRPr="00605925">
              <w:rPr>
                <w:lang w:eastAsia="sv-SE"/>
              </w:rPr>
              <w:t>cp_harm_h17_angle</w:t>
            </w:r>
          </w:p>
        </w:tc>
        <w:tc>
          <w:tcPr>
            <w:tcW w:w="1701" w:type="dxa"/>
          </w:tcPr>
          <w:p w14:paraId="60973B97" w14:textId="4DAFA791" w:rsidR="001100FB" w:rsidRPr="00605925" w:rsidRDefault="001100FB" w:rsidP="00131C32">
            <w:pPr>
              <w:rPr>
                <w:lang w:eastAsia="sv-SE"/>
              </w:rPr>
            </w:pPr>
            <w:r w:rsidRPr="008F2150">
              <w:rPr>
                <w:lang w:eastAsia="sv-SE"/>
              </w:rPr>
              <w:t>16-bit integer</w:t>
            </w:r>
          </w:p>
        </w:tc>
        <w:tc>
          <w:tcPr>
            <w:tcW w:w="3656" w:type="dxa"/>
          </w:tcPr>
          <w:p w14:paraId="5488116A" w14:textId="01116E9C" w:rsidR="001100FB" w:rsidRPr="008F2150" w:rsidRDefault="001100FB" w:rsidP="00131C32">
            <w:pPr>
              <w:rPr>
                <w:lang w:eastAsia="sv-SE"/>
              </w:rPr>
            </w:pPr>
            <w:r>
              <w:rPr>
                <w:lang w:eastAsia="sv-SE"/>
              </w:rPr>
              <w:t>Angle calibration for the 17</w:t>
            </w:r>
            <w:r w:rsidRPr="00294CD7">
              <w:rPr>
                <w:vertAlign w:val="superscript"/>
                <w:lang w:eastAsia="sv-SE"/>
              </w:rPr>
              <w:t>th</w:t>
            </w:r>
            <w:r>
              <w:rPr>
                <w:lang w:eastAsia="sv-SE"/>
              </w:rPr>
              <w:t xml:space="preserve"> harmonic in open-loop. </w:t>
            </w:r>
            <w:r w:rsidRPr="00513AE5">
              <w:rPr>
                <w:b/>
                <w:lang w:eastAsia="sv-SE"/>
              </w:rPr>
              <w:t>0 deg</w:t>
            </w:r>
            <w:r>
              <w:rPr>
                <w:b/>
                <w:lang w:eastAsia="sv-SE"/>
              </w:rPr>
              <w:t xml:space="preserve"> </w:t>
            </w:r>
            <w:r w:rsidRPr="00513AE5">
              <w:rPr>
                <w:b/>
                <w:lang w:eastAsia="sv-SE"/>
              </w:rPr>
              <w:t>…</w:t>
            </w:r>
            <w:r>
              <w:rPr>
                <w:b/>
                <w:lang w:eastAsia="sv-SE"/>
              </w:rPr>
              <w:t xml:space="preserve"> </w:t>
            </w:r>
            <w:r w:rsidRPr="00513AE5">
              <w:rPr>
                <w:b/>
                <w:lang w:eastAsia="sv-SE"/>
              </w:rPr>
              <w:t>359 deg</w:t>
            </w:r>
          </w:p>
        </w:tc>
      </w:tr>
      <w:tr w:rsidR="001100FB" w:rsidRPr="00605925" w14:paraId="1A22BD80" w14:textId="0310F2CB" w:rsidTr="00131C32">
        <w:tc>
          <w:tcPr>
            <w:tcW w:w="1531" w:type="dxa"/>
          </w:tcPr>
          <w:p w14:paraId="08339F31" w14:textId="3EEEDD15" w:rsidR="001100FB" w:rsidRPr="00605925" w:rsidRDefault="000E070E" w:rsidP="00131C32">
            <w:pPr>
              <w:rPr>
                <w:lang w:eastAsia="sv-SE"/>
              </w:rPr>
            </w:pPr>
            <w:r>
              <w:rPr>
                <w:lang w:eastAsia="sv-SE"/>
              </w:rPr>
              <w:t>0451</w:t>
            </w:r>
          </w:p>
        </w:tc>
        <w:tc>
          <w:tcPr>
            <w:tcW w:w="2126" w:type="dxa"/>
          </w:tcPr>
          <w:p w14:paraId="3F6ED65E" w14:textId="471BC7F4" w:rsidR="001100FB" w:rsidRPr="00605925" w:rsidRDefault="001100FB" w:rsidP="00131C32">
            <w:pPr>
              <w:rPr>
                <w:lang w:eastAsia="sv-SE"/>
              </w:rPr>
            </w:pPr>
            <w:r w:rsidRPr="00605925">
              <w:rPr>
                <w:lang w:eastAsia="sv-SE"/>
              </w:rPr>
              <w:t>cp_harm_h19_angle</w:t>
            </w:r>
          </w:p>
        </w:tc>
        <w:tc>
          <w:tcPr>
            <w:tcW w:w="1701" w:type="dxa"/>
          </w:tcPr>
          <w:p w14:paraId="420ACE71" w14:textId="66BC49EE" w:rsidR="001100FB" w:rsidRPr="00605925" w:rsidRDefault="001100FB" w:rsidP="00131C32">
            <w:pPr>
              <w:rPr>
                <w:lang w:eastAsia="sv-SE"/>
              </w:rPr>
            </w:pPr>
            <w:r w:rsidRPr="008F2150">
              <w:rPr>
                <w:lang w:eastAsia="sv-SE"/>
              </w:rPr>
              <w:t>16-bit integer</w:t>
            </w:r>
          </w:p>
        </w:tc>
        <w:tc>
          <w:tcPr>
            <w:tcW w:w="3656" w:type="dxa"/>
          </w:tcPr>
          <w:p w14:paraId="3C3EFCB6" w14:textId="1A78350E" w:rsidR="001100FB" w:rsidRPr="008F2150" w:rsidRDefault="001100FB" w:rsidP="00131C32">
            <w:pPr>
              <w:rPr>
                <w:lang w:eastAsia="sv-SE"/>
              </w:rPr>
            </w:pPr>
            <w:r>
              <w:rPr>
                <w:lang w:eastAsia="sv-SE"/>
              </w:rPr>
              <w:t>Angle calibration for the 19</w:t>
            </w:r>
            <w:r w:rsidRPr="00294CD7">
              <w:rPr>
                <w:vertAlign w:val="superscript"/>
                <w:lang w:eastAsia="sv-SE"/>
              </w:rPr>
              <w:t>th</w:t>
            </w:r>
            <w:r>
              <w:rPr>
                <w:lang w:eastAsia="sv-SE"/>
              </w:rPr>
              <w:t xml:space="preserve"> harmonic in open-loop. </w:t>
            </w:r>
            <w:r w:rsidRPr="00513AE5">
              <w:rPr>
                <w:b/>
                <w:lang w:eastAsia="sv-SE"/>
              </w:rPr>
              <w:t>0 deg</w:t>
            </w:r>
            <w:r>
              <w:rPr>
                <w:b/>
                <w:lang w:eastAsia="sv-SE"/>
              </w:rPr>
              <w:t xml:space="preserve"> </w:t>
            </w:r>
            <w:r w:rsidRPr="00513AE5">
              <w:rPr>
                <w:b/>
                <w:lang w:eastAsia="sv-SE"/>
              </w:rPr>
              <w:t>…</w:t>
            </w:r>
            <w:r>
              <w:rPr>
                <w:b/>
                <w:lang w:eastAsia="sv-SE"/>
              </w:rPr>
              <w:t xml:space="preserve"> </w:t>
            </w:r>
            <w:r w:rsidRPr="00513AE5">
              <w:rPr>
                <w:b/>
                <w:lang w:eastAsia="sv-SE"/>
              </w:rPr>
              <w:t>359 deg</w:t>
            </w:r>
          </w:p>
        </w:tc>
      </w:tr>
      <w:tr w:rsidR="000E070E" w:rsidRPr="00605925" w14:paraId="65C4A7E8" w14:textId="77777777" w:rsidTr="000E070E">
        <w:tc>
          <w:tcPr>
            <w:tcW w:w="1531" w:type="dxa"/>
          </w:tcPr>
          <w:p w14:paraId="568B6554" w14:textId="3D8097AE" w:rsidR="000E070E" w:rsidRPr="00605925" w:rsidRDefault="000E070E" w:rsidP="000E070E">
            <w:pPr>
              <w:rPr>
                <w:lang w:eastAsia="sv-SE"/>
              </w:rPr>
            </w:pPr>
            <w:r>
              <w:rPr>
                <w:lang w:eastAsia="sv-SE"/>
              </w:rPr>
              <w:t>0452</w:t>
            </w:r>
          </w:p>
        </w:tc>
        <w:tc>
          <w:tcPr>
            <w:tcW w:w="2126" w:type="dxa"/>
          </w:tcPr>
          <w:p w14:paraId="3CBB3DFA" w14:textId="1CE9B3D4" w:rsidR="000E070E" w:rsidRPr="00605925" w:rsidRDefault="000E070E" w:rsidP="000E070E">
            <w:pPr>
              <w:rPr>
                <w:lang w:eastAsia="sv-SE"/>
              </w:rPr>
            </w:pPr>
            <w:r>
              <w:rPr>
                <w:lang w:eastAsia="sv-SE"/>
              </w:rPr>
              <w:t>cp_harm_h21</w:t>
            </w:r>
            <w:r w:rsidRPr="00605925">
              <w:rPr>
                <w:lang w:eastAsia="sv-SE"/>
              </w:rPr>
              <w:t>_angle</w:t>
            </w:r>
          </w:p>
        </w:tc>
        <w:tc>
          <w:tcPr>
            <w:tcW w:w="1701" w:type="dxa"/>
          </w:tcPr>
          <w:p w14:paraId="76458053" w14:textId="77777777" w:rsidR="000E070E" w:rsidRPr="00605925" w:rsidRDefault="000E070E" w:rsidP="000E070E">
            <w:pPr>
              <w:rPr>
                <w:lang w:eastAsia="sv-SE"/>
              </w:rPr>
            </w:pPr>
            <w:r w:rsidRPr="008F2150">
              <w:rPr>
                <w:lang w:eastAsia="sv-SE"/>
              </w:rPr>
              <w:t>16-bit integer</w:t>
            </w:r>
          </w:p>
        </w:tc>
        <w:tc>
          <w:tcPr>
            <w:tcW w:w="3656" w:type="dxa"/>
          </w:tcPr>
          <w:p w14:paraId="6358EE8E" w14:textId="42BD2A58" w:rsidR="000E070E" w:rsidRPr="008F2150" w:rsidRDefault="000E070E" w:rsidP="000E070E">
            <w:pPr>
              <w:rPr>
                <w:lang w:eastAsia="sv-SE"/>
              </w:rPr>
            </w:pPr>
            <w:r>
              <w:rPr>
                <w:lang w:eastAsia="sv-SE"/>
              </w:rPr>
              <w:t>Angle calibration for the 21</w:t>
            </w:r>
            <w:r w:rsidRPr="000E070E">
              <w:rPr>
                <w:vertAlign w:val="superscript"/>
                <w:lang w:eastAsia="sv-SE"/>
              </w:rPr>
              <w:t>st</w:t>
            </w:r>
            <w:r>
              <w:rPr>
                <w:lang w:eastAsia="sv-SE"/>
              </w:rPr>
              <w:t xml:space="preserve"> harmonic in open-loop. </w:t>
            </w:r>
            <w:r w:rsidRPr="00513AE5">
              <w:rPr>
                <w:b/>
                <w:lang w:eastAsia="sv-SE"/>
              </w:rPr>
              <w:t>0 deg</w:t>
            </w:r>
            <w:r>
              <w:rPr>
                <w:b/>
                <w:lang w:eastAsia="sv-SE"/>
              </w:rPr>
              <w:t xml:space="preserve"> </w:t>
            </w:r>
            <w:r w:rsidRPr="00513AE5">
              <w:rPr>
                <w:b/>
                <w:lang w:eastAsia="sv-SE"/>
              </w:rPr>
              <w:t>…</w:t>
            </w:r>
            <w:r>
              <w:rPr>
                <w:b/>
                <w:lang w:eastAsia="sv-SE"/>
              </w:rPr>
              <w:t xml:space="preserve"> </w:t>
            </w:r>
            <w:r w:rsidRPr="00513AE5">
              <w:rPr>
                <w:b/>
                <w:lang w:eastAsia="sv-SE"/>
              </w:rPr>
              <w:t>359 deg</w:t>
            </w:r>
          </w:p>
        </w:tc>
      </w:tr>
      <w:tr w:rsidR="001100FB" w:rsidRPr="00605925" w14:paraId="5F042383" w14:textId="577196FA" w:rsidTr="00131C32">
        <w:tc>
          <w:tcPr>
            <w:tcW w:w="1531" w:type="dxa"/>
          </w:tcPr>
          <w:p w14:paraId="41CC99D0" w14:textId="2DA2DB27" w:rsidR="001100FB" w:rsidRPr="00605925" w:rsidRDefault="000E070E" w:rsidP="00131C32">
            <w:pPr>
              <w:rPr>
                <w:lang w:eastAsia="sv-SE"/>
              </w:rPr>
            </w:pPr>
            <w:r>
              <w:rPr>
                <w:lang w:eastAsia="sv-SE"/>
              </w:rPr>
              <w:t>0453</w:t>
            </w:r>
          </w:p>
        </w:tc>
        <w:tc>
          <w:tcPr>
            <w:tcW w:w="2126" w:type="dxa"/>
          </w:tcPr>
          <w:p w14:paraId="613590E2" w14:textId="0A9329CB" w:rsidR="001100FB" w:rsidRPr="00605925" w:rsidRDefault="001100FB" w:rsidP="00131C32">
            <w:pPr>
              <w:rPr>
                <w:lang w:eastAsia="sv-SE"/>
              </w:rPr>
            </w:pPr>
            <w:r w:rsidRPr="00605925">
              <w:rPr>
                <w:lang w:eastAsia="sv-SE"/>
              </w:rPr>
              <w:t>cp_harm_h23_angle</w:t>
            </w:r>
          </w:p>
        </w:tc>
        <w:tc>
          <w:tcPr>
            <w:tcW w:w="1701" w:type="dxa"/>
          </w:tcPr>
          <w:p w14:paraId="678FFF02" w14:textId="606D0AA6" w:rsidR="001100FB" w:rsidRPr="00605925" w:rsidRDefault="001100FB" w:rsidP="00131C32">
            <w:pPr>
              <w:rPr>
                <w:lang w:eastAsia="sv-SE"/>
              </w:rPr>
            </w:pPr>
            <w:r w:rsidRPr="008F2150">
              <w:rPr>
                <w:lang w:eastAsia="sv-SE"/>
              </w:rPr>
              <w:t>16-bit integer</w:t>
            </w:r>
          </w:p>
        </w:tc>
        <w:tc>
          <w:tcPr>
            <w:tcW w:w="3656" w:type="dxa"/>
          </w:tcPr>
          <w:p w14:paraId="3BB9E2E4" w14:textId="3803243E" w:rsidR="001100FB" w:rsidRPr="008F2150" w:rsidRDefault="001100FB" w:rsidP="00131C32">
            <w:pPr>
              <w:rPr>
                <w:lang w:eastAsia="sv-SE"/>
              </w:rPr>
            </w:pPr>
            <w:r>
              <w:rPr>
                <w:lang w:eastAsia="sv-SE"/>
              </w:rPr>
              <w:t>Angle calibration for the 23</w:t>
            </w:r>
            <w:r w:rsidRPr="00294CD7">
              <w:rPr>
                <w:vertAlign w:val="superscript"/>
                <w:lang w:eastAsia="sv-SE"/>
              </w:rPr>
              <w:t>rd</w:t>
            </w:r>
            <w:r>
              <w:rPr>
                <w:lang w:eastAsia="sv-SE"/>
              </w:rPr>
              <w:t xml:space="preserve"> harmonic in open-loop. </w:t>
            </w:r>
            <w:r w:rsidRPr="00513AE5">
              <w:rPr>
                <w:b/>
                <w:lang w:eastAsia="sv-SE"/>
              </w:rPr>
              <w:t>0 deg</w:t>
            </w:r>
            <w:r>
              <w:rPr>
                <w:b/>
                <w:lang w:eastAsia="sv-SE"/>
              </w:rPr>
              <w:t xml:space="preserve"> </w:t>
            </w:r>
            <w:r w:rsidRPr="00513AE5">
              <w:rPr>
                <w:b/>
                <w:lang w:eastAsia="sv-SE"/>
              </w:rPr>
              <w:t>…</w:t>
            </w:r>
            <w:r>
              <w:rPr>
                <w:b/>
                <w:lang w:eastAsia="sv-SE"/>
              </w:rPr>
              <w:t xml:space="preserve"> </w:t>
            </w:r>
            <w:r w:rsidRPr="00513AE5">
              <w:rPr>
                <w:b/>
                <w:lang w:eastAsia="sv-SE"/>
              </w:rPr>
              <w:t>359 deg</w:t>
            </w:r>
          </w:p>
        </w:tc>
      </w:tr>
      <w:tr w:rsidR="001100FB" w:rsidRPr="00605925" w14:paraId="6CCBF5EC" w14:textId="65421825" w:rsidTr="00131C32">
        <w:tc>
          <w:tcPr>
            <w:tcW w:w="1531" w:type="dxa"/>
          </w:tcPr>
          <w:p w14:paraId="3CD34AA2" w14:textId="0533642E" w:rsidR="001100FB" w:rsidRPr="00605925" w:rsidRDefault="000E070E" w:rsidP="00131C32">
            <w:pPr>
              <w:rPr>
                <w:lang w:eastAsia="sv-SE"/>
              </w:rPr>
            </w:pPr>
            <w:r>
              <w:rPr>
                <w:lang w:eastAsia="sv-SE"/>
              </w:rPr>
              <w:t>0454</w:t>
            </w:r>
          </w:p>
        </w:tc>
        <w:tc>
          <w:tcPr>
            <w:tcW w:w="2126" w:type="dxa"/>
          </w:tcPr>
          <w:p w14:paraId="10E2EDDD" w14:textId="61A3ED47" w:rsidR="001100FB" w:rsidRPr="00605925" w:rsidRDefault="001100FB" w:rsidP="00131C32">
            <w:pPr>
              <w:rPr>
                <w:lang w:eastAsia="sv-SE"/>
              </w:rPr>
            </w:pPr>
            <w:r w:rsidRPr="00605925">
              <w:rPr>
                <w:lang w:eastAsia="sv-SE"/>
              </w:rPr>
              <w:t>cp_harm_h25_angle</w:t>
            </w:r>
          </w:p>
        </w:tc>
        <w:tc>
          <w:tcPr>
            <w:tcW w:w="1701" w:type="dxa"/>
          </w:tcPr>
          <w:p w14:paraId="4360EB87" w14:textId="523E5E51" w:rsidR="001100FB" w:rsidRPr="00605925" w:rsidRDefault="001100FB" w:rsidP="00131C32">
            <w:pPr>
              <w:rPr>
                <w:lang w:eastAsia="sv-SE"/>
              </w:rPr>
            </w:pPr>
            <w:r w:rsidRPr="008F2150">
              <w:rPr>
                <w:lang w:eastAsia="sv-SE"/>
              </w:rPr>
              <w:t>16-bit integer</w:t>
            </w:r>
          </w:p>
        </w:tc>
        <w:tc>
          <w:tcPr>
            <w:tcW w:w="3656" w:type="dxa"/>
          </w:tcPr>
          <w:p w14:paraId="33A5430C" w14:textId="63738A63" w:rsidR="001100FB" w:rsidRPr="008F2150" w:rsidRDefault="001100FB" w:rsidP="00131C32">
            <w:pPr>
              <w:rPr>
                <w:lang w:eastAsia="sv-SE"/>
              </w:rPr>
            </w:pPr>
            <w:r>
              <w:rPr>
                <w:lang w:eastAsia="sv-SE"/>
              </w:rPr>
              <w:t>Angle calibration for the 25</w:t>
            </w:r>
            <w:r w:rsidRPr="00294CD7">
              <w:rPr>
                <w:vertAlign w:val="superscript"/>
                <w:lang w:eastAsia="sv-SE"/>
              </w:rPr>
              <w:t>th</w:t>
            </w:r>
            <w:r>
              <w:rPr>
                <w:lang w:eastAsia="sv-SE"/>
              </w:rPr>
              <w:t xml:space="preserve"> harmonic in open-loop. </w:t>
            </w:r>
            <w:r w:rsidRPr="00513AE5">
              <w:rPr>
                <w:b/>
                <w:lang w:eastAsia="sv-SE"/>
              </w:rPr>
              <w:t>0 deg</w:t>
            </w:r>
            <w:r>
              <w:rPr>
                <w:b/>
                <w:lang w:eastAsia="sv-SE"/>
              </w:rPr>
              <w:t xml:space="preserve"> </w:t>
            </w:r>
            <w:r w:rsidRPr="00513AE5">
              <w:rPr>
                <w:b/>
                <w:lang w:eastAsia="sv-SE"/>
              </w:rPr>
              <w:t>…</w:t>
            </w:r>
            <w:r>
              <w:rPr>
                <w:b/>
                <w:lang w:eastAsia="sv-SE"/>
              </w:rPr>
              <w:t xml:space="preserve"> </w:t>
            </w:r>
            <w:r w:rsidRPr="00513AE5">
              <w:rPr>
                <w:b/>
                <w:lang w:eastAsia="sv-SE"/>
              </w:rPr>
              <w:t>359 deg</w:t>
            </w:r>
          </w:p>
        </w:tc>
      </w:tr>
      <w:tr w:rsidR="001100FB" w:rsidRPr="00605925" w14:paraId="53B7B77E" w14:textId="6609E3A5" w:rsidTr="00131C32">
        <w:tc>
          <w:tcPr>
            <w:tcW w:w="1531" w:type="dxa"/>
          </w:tcPr>
          <w:p w14:paraId="67A6593D" w14:textId="5FE2AF17" w:rsidR="001100FB" w:rsidRPr="00605925" w:rsidRDefault="000E070E" w:rsidP="00131C32">
            <w:pPr>
              <w:rPr>
                <w:lang w:eastAsia="sv-SE"/>
              </w:rPr>
            </w:pPr>
            <w:r>
              <w:rPr>
                <w:lang w:eastAsia="sv-SE"/>
              </w:rPr>
              <w:t>0455</w:t>
            </w:r>
          </w:p>
        </w:tc>
        <w:tc>
          <w:tcPr>
            <w:tcW w:w="2126" w:type="dxa"/>
          </w:tcPr>
          <w:p w14:paraId="73BA78C3" w14:textId="603E0AC4" w:rsidR="001100FB" w:rsidRPr="00605925" w:rsidRDefault="001100FB" w:rsidP="00131C32">
            <w:pPr>
              <w:rPr>
                <w:lang w:eastAsia="sv-SE"/>
              </w:rPr>
            </w:pPr>
            <w:r w:rsidRPr="00605925">
              <w:rPr>
                <w:lang w:eastAsia="sv-SE"/>
              </w:rPr>
              <w:t>cp_harm_h29_angle</w:t>
            </w:r>
          </w:p>
        </w:tc>
        <w:tc>
          <w:tcPr>
            <w:tcW w:w="1701" w:type="dxa"/>
          </w:tcPr>
          <w:p w14:paraId="29A58C8F" w14:textId="3DB5255D" w:rsidR="001100FB" w:rsidRPr="00605925" w:rsidRDefault="001100FB" w:rsidP="00131C32">
            <w:pPr>
              <w:rPr>
                <w:lang w:eastAsia="sv-SE"/>
              </w:rPr>
            </w:pPr>
            <w:r w:rsidRPr="008F2150">
              <w:rPr>
                <w:lang w:eastAsia="sv-SE"/>
              </w:rPr>
              <w:t>16-bit integer</w:t>
            </w:r>
          </w:p>
        </w:tc>
        <w:tc>
          <w:tcPr>
            <w:tcW w:w="3656" w:type="dxa"/>
          </w:tcPr>
          <w:p w14:paraId="246F2B4D" w14:textId="6CD86EF3" w:rsidR="001100FB" w:rsidRPr="008F2150" w:rsidRDefault="001100FB" w:rsidP="00131C32">
            <w:pPr>
              <w:rPr>
                <w:lang w:eastAsia="sv-SE"/>
              </w:rPr>
            </w:pPr>
            <w:r>
              <w:rPr>
                <w:lang w:eastAsia="sv-SE"/>
              </w:rPr>
              <w:t>Angle calibration for the 29</w:t>
            </w:r>
            <w:r w:rsidRPr="00294CD7">
              <w:rPr>
                <w:vertAlign w:val="superscript"/>
                <w:lang w:eastAsia="sv-SE"/>
              </w:rPr>
              <w:t>th</w:t>
            </w:r>
            <w:r>
              <w:rPr>
                <w:lang w:eastAsia="sv-SE"/>
              </w:rPr>
              <w:t xml:space="preserve"> harmonic in open-loop. </w:t>
            </w:r>
            <w:r w:rsidRPr="00513AE5">
              <w:rPr>
                <w:b/>
                <w:lang w:eastAsia="sv-SE"/>
              </w:rPr>
              <w:t>0 deg</w:t>
            </w:r>
            <w:r>
              <w:rPr>
                <w:b/>
                <w:lang w:eastAsia="sv-SE"/>
              </w:rPr>
              <w:t xml:space="preserve"> </w:t>
            </w:r>
            <w:r w:rsidRPr="00513AE5">
              <w:rPr>
                <w:b/>
                <w:lang w:eastAsia="sv-SE"/>
              </w:rPr>
              <w:t>…</w:t>
            </w:r>
            <w:r>
              <w:rPr>
                <w:b/>
                <w:lang w:eastAsia="sv-SE"/>
              </w:rPr>
              <w:t xml:space="preserve"> </w:t>
            </w:r>
            <w:r w:rsidRPr="00513AE5">
              <w:rPr>
                <w:b/>
                <w:lang w:eastAsia="sv-SE"/>
              </w:rPr>
              <w:t>359 deg</w:t>
            </w:r>
          </w:p>
        </w:tc>
      </w:tr>
      <w:tr w:rsidR="001100FB" w:rsidRPr="00605925" w14:paraId="5C0BE774" w14:textId="57DCF433" w:rsidTr="00131C32">
        <w:tc>
          <w:tcPr>
            <w:tcW w:w="1531" w:type="dxa"/>
          </w:tcPr>
          <w:p w14:paraId="4A0730EB" w14:textId="213B281E" w:rsidR="001100FB" w:rsidRPr="00605925" w:rsidRDefault="000E070E" w:rsidP="00131C32">
            <w:pPr>
              <w:rPr>
                <w:lang w:eastAsia="sv-SE"/>
              </w:rPr>
            </w:pPr>
            <w:r>
              <w:rPr>
                <w:lang w:eastAsia="sv-SE"/>
              </w:rPr>
              <w:t>0456</w:t>
            </w:r>
          </w:p>
        </w:tc>
        <w:tc>
          <w:tcPr>
            <w:tcW w:w="2126" w:type="dxa"/>
          </w:tcPr>
          <w:p w14:paraId="10EC808A" w14:textId="0FB20719" w:rsidR="001100FB" w:rsidRPr="00605925" w:rsidRDefault="001100FB" w:rsidP="00131C32">
            <w:pPr>
              <w:rPr>
                <w:lang w:eastAsia="sv-SE"/>
              </w:rPr>
            </w:pPr>
            <w:r w:rsidRPr="00605925">
              <w:rPr>
                <w:lang w:eastAsia="sv-SE"/>
              </w:rPr>
              <w:t>cp_harm_h31_angle</w:t>
            </w:r>
          </w:p>
        </w:tc>
        <w:tc>
          <w:tcPr>
            <w:tcW w:w="1701" w:type="dxa"/>
          </w:tcPr>
          <w:p w14:paraId="69A5AEE7" w14:textId="696735C0" w:rsidR="001100FB" w:rsidRPr="00605925" w:rsidRDefault="001100FB" w:rsidP="00131C32">
            <w:pPr>
              <w:rPr>
                <w:lang w:eastAsia="sv-SE"/>
              </w:rPr>
            </w:pPr>
            <w:r w:rsidRPr="008F2150">
              <w:rPr>
                <w:lang w:eastAsia="sv-SE"/>
              </w:rPr>
              <w:t>16-bit integer</w:t>
            </w:r>
          </w:p>
        </w:tc>
        <w:tc>
          <w:tcPr>
            <w:tcW w:w="3656" w:type="dxa"/>
          </w:tcPr>
          <w:p w14:paraId="52913074" w14:textId="1F050DB2" w:rsidR="001100FB" w:rsidRPr="008F2150" w:rsidRDefault="001100FB" w:rsidP="00131C32">
            <w:pPr>
              <w:rPr>
                <w:lang w:eastAsia="sv-SE"/>
              </w:rPr>
            </w:pPr>
            <w:r>
              <w:rPr>
                <w:lang w:eastAsia="sv-SE"/>
              </w:rPr>
              <w:t>Angle calibration for the 31</w:t>
            </w:r>
            <w:r w:rsidRPr="00294CD7">
              <w:rPr>
                <w:vertAlign w:val="superscript"/>
                <w:lang w:eastAsia="sv-SE"/>
              </w:rPr>
              <w:t>st</w:t>
            </w:r>
            <w:r>
              <w:rPr>
                <w:lang w:eastAsia="sv-SE"/>
              </w:rPr>
              <w:t xml:space="preserve"> harmonic in open-loop. </w:t>
            </w:r>
            <w:r w:rsidRPr="00513AE5">
              <w:rPr>
                <w:b/>
                <w:lang w:eastAsia="sv-SE"/>
              </w:rPr>
              <w:t>0 deg</w:t>
            </w:r>
            <w:r>
              <w:rPr>
                <w:b/>
                <w:lang w:eastAsia="sv-SE"/>
              </w:rPr>
              <w:t xml:space="preserve"> </w:t>
            </w:r>
            <w:r w:rsidRPr="00513AE5">
              <w:rPr>
                <w:b/>
                <w:lang w:eastAsia="sv-SE"/>
              </w:rPr>
              <w:t>…</w:t>
            </w:r>
            <w:r>
              <w:rPr>
                <w:b/>
                <w:lang w:eastAsia="sv-SE"/>
              </w:rPr>
              <w:t xml:space="preserve"> </w:t>
            </w:r>
            <w:r w:rsidRPr="00513AE5">
              <w:rPr>
                <w:b/>
                <w:lang w:eastAsia="sv-SE"/>
              </w:rPr>
              <w:t>359 deg</w:t>
            </w:r>
          </w:p>
        </w:tc>
      </w:tr>
      <w:tr w:rsidR="001100FB" w:rsidRPr="00605925" w14:paraId="2F7EF377" w14:textId="26FCA982" w:rsidTr="00131C32">
        <w:tc>
          <w:tcPr>
            <w:tcW w:w="1531" w:type="dxa"/>
          </w:tcPr>
          <w:p w14:paraId="4FBB2541" w14:textId="7DC3E824" w:rsidR="001100FB" w:rsidRPr="00605925" w:rsidRDefault="000E070E" w:rsidP="00131C32">
            <w:pPr>
              <w:rPr>
                <w:lang w:eastAsia="sv-SE"/>
              </w:rPr>
            </w:pPr>
            <w:r>
              <w:rPr>
                <w:lang w:eastAsia="sv-SE"/>
              </w:rPr>
              <w:t>0457</w:t>
            </w:r>
          </w:p>
        </w:tc>
        <w:tc>
          <w:tcPr>
            <w:tcW w:w="2126" w:type="dxa"/>
          </w:tcPr>
          <w:p w14:paraId="59911FD4" w14:textId="12CD8806" w:rsidR="001100FB" w:rsidRPr="00605925" w:rsidRDefault="001100FB" w:rsidP="00131C32">
            <w:pPr>
              <w:rPr>
                <w:lang w:eastAsia="sv-SE"/>
              </w:rPr>
            </w:pPr>
            <w:r w:rsidRPr="00605925">
              <w:rPr>
                <w:lang w:eastAsia="sv-SE"/>
              </w:rPr>
              <w:t>cp_harm_h35_angle</w:t>
            </w:r>
          </w:p>
        </w:tc>
        <w:tc>
          <w:tcPr>
            <w:tcW w:w="1701" w:type="dxa"/>
          </w:tcPr>
          <w:p w14:paraId="1F302B0C" w14:textId="37860634" w:rsidR="001100FB" w:rsidRPr="00605925" w:rsidRDefault="001100FB" w:rsidP="00131C32">
            <w:pPr>
              <w:rPr>
                <w:lang w:eastAsia="sv-SE"/>
              </w:rPr>
            </w:pPr>
            <w:r w:rsidRPr="008F2150">
              <w:rPr>
                <w:lang w:eastAsia="sv-SE"/>
              </w:rPr>
              <w:t>16-bit integer</w:t>
            </w:r>
          </w:p>
        </w:tc>
        <w:tc>
          <w:tcPr>
            <w:tcW w:w="3656" w:type="dxa"/>
          </w:tcPr>
          <w:p w14:paraId="45FFB220" w14:textId="1D99F8ED" w:rsidR="001100FB" w:rsidRPr="008F2150" w:rsidRDefault="001100FB" w:rsidP="00131C32">
            <w:pPr>
              <w:rPr>
                <w:lang w:eastAsia="sv-SE"/>
              </w:rPr>
            </w:pPr>
            <w:r>
              <w:rPr>
                <w:lang w:eastAsia="sv-SE"/>
              </w:rPr>
              <w:t>Angle calibration for the 35</w:t>
            </w:r>
            <w:r w:rsidRPr="00294CD7">
              <w:rPr>
                <w:vertAlign w:val="superscript"/>
                <w:lang w:eastAsia="sv-SE"/>
              </w:rPr>
              <w:t>th</w:t>
            </w:r>
            <w:r>
              <w:rPr>
                <w:lang w:eastAsia="sv-SE"/>
              </w:rPr>
              <w:t xml:space="preserve"> harmonic in open-loop. </w:t>
            </w:r>
            <w:r w:rsidRPr="00513AE5">
              <w:rPr>
                <w:b/>
                <w:lang w:eastAsia="sv-SE"/>
              </w:rPr>
              <w:t>0 deg</w:t>
            </w:r>
            <w:r>
              <w:rPr>
                <w:b/>
                <w:lang w:eastAsia="sv-SE"/>
              </w:rPr>
              <w:t xml:space="preserve"> </w:t>
            </w:r>
            <w:r w:rsidRPr="00513AE5">
              <w:rPr>
                <w:b/>
                <w:lang w:eastAsia="sv-SE"/>
              </w:rPr>
              <w:t>…</w:t>
            </w:r>
            <w:r>
              <w:rPr>
                <w:b/>
                <w:lang w:eastAsia="sv-SE"/>
              </w:rPr>
              <w:t xml:space="preserve"> </w:t>
            </w:r>
            <w:r w:rsidRPr="00513AE5">
              <w:rPr>
                <w:b/>
                <w:lang w:eastAsia="sv-SE"/>
              </w:rPr>
              <w:t>359 deg</w:t>
            </w:r>
          </w:p>
        </w:tc>
      </w:tr>
      <w:tr w:rsidR="001100FB" w:rsidRPr="00605925" w14:paraId="56A95C87" w14:textId="7D613D8E" w:rsidTr="00131C32">
        <w:tc>
          <w:tcPr>
            <w:tcW w:w="1531" w:type="dxa"/>
          </w:tcPr>
          <w:p w14:paraId="344EE1D7" w14:textId="4D373F8A" w:rsidR="001100FB" w:rsidRPr="00605925" w:rsidRDefault="000E070E" w:rsidP="00131C32">
            <w:pPr>
              <w:rPr>
                <w:lang w:eastAsia="sv-SE"/>
              </w:rPr>
            </w:pPr>
            <w:r>
              <w:rPr>
                <w:lang w:eastAsia="sv-SE"/>
              </w:rPr>
              <w:t>0458</w:t>
            </w:r>
          </w:p>
        </w:tc>
        <w:tc>
          <w:tcPr>
            <w:tcW w:w="2126" w:type="dxa"/>
          </w:tcPr>
          <w:p w14:paraId="513AC521" w14:textId="1EFE06F3" w:rsidR="001100FB" w:rsidRPr="00605925" w:rsidRDefault="001100FB" w:rsidP="00131C32">
            <w:pPr>
              <w:rPr>
                <w:lang w:eastAsia="sv-SE"/>
              </w:rPr>
            </w:pPr>
            <w:r w:rsidRPr="00605925">
              <w:rPr>
                <w:lang w:eastAsia="sv-SE"/>
              </w:rPr>
              <w:t>cp_harm_h37_angle</w:t>
            </w:r>
          </w:p>
        </w:tc>
        <w:tc>
          <w:tcPr>
            <w:tcW w:w="1701" w:type="dxa"/>
          </w:tcPr>
          <w:p w14:paraId="37910CC7" w14:textId="2BA8D19B" w:rsidR="001100FB" w:rsidRPr="00605925" w:rsidRDefault="001100FB" w:rsidP="00131C32">
            <w:pPr>
              <w:rPr>
                <w:lang w:eastAsia="sv-SE"/>
              </w:rPr>
            </w:pPr>
            <w:r w:rsidRPr="008F2150">
              <w:rPr>
                <w:lang w:eastAsia="sv-SE"/>
              </w:rPr>
              <w:t>16-bit integer</w:t>
            </w:r>
          </w:p>
        </w:tc>
        <w:tc>
          <w:tcPr>
            <w:tcW w:w="3656" w:type="dxa"/>
          </w:tcPr>
          <w:p w14:paraId="168358D0" w14:textId="1A3BF8FE" w:rsidR="001100FB" w:rsidRPr="008F2150" w:rsidRDefault="001100FB" w:rsidP="00131C32">
            <w:pPr>
              <w:rPr>
                <w:lang w:eastAsia="sv-SE"/>
              </w:rPr>
            </w:pPr>
            <w:r>
              <w:rPr>
                <w:lang w:eastAsia="sv-SE"/>
              </w:rPr>
              <w:t>Angle calibration for the 37</w:t>
            </w:r>
            <w:r w:rsidRPr="00294CD7">
              <w:rPr>
                <w:vertAlign w:val="superscript"/>
                <w:lang w:eastAsia="sv-SE"/>
              </w:rPr>
              <w:t>th</w:t>
            </w:r>
            <w:r>
              <w:rPr>
                <w:lang w:eastAsia="sv-SE"/>
              </w:rPr>
              <w:t xml:space="preserve"> harmonic in open-loop. </w:t>
            </w:r>
            <w:r w:rsidRPr="00513AE5">
              <w:rPr>
                <w:b/>
                <w:lang w:eastAsia="sv-SE"/>
              </w:rPr>
              <w:t>0 deg</w:t>
            </w:r>
            <w:r>
              <w:rPr>
                <w:b/>
                <w:lang w:eastAsia="sv-SE"/>
              </w:rPr>
              <w:t xml:space="preserve"> </w:t>
            </w:r>
            <w:r w:rsidRPr="00513AE5">
              <w:rPr>
                <w:b/>
                <w:lang w:eastAsia="sv-SE"/>
              </w:rPr>
              <w:t>…</w:t>
            </w:r>
            <w:r>
              <w:rPr>
                <w:b/>
                <w:lang w:eastAsia="sv-SE"/>
              </w:rPr>
              <w:t xml:space="preserve"> </w:t>
            </w:r>
            <w:r w:rsidRPr="00513AE5">
              <w:rPr>
                <w:b/>
                <w:lang w:eastAsia="sv-SE"/>
              </w:rPr>
              <w:t>359 deg</w:t>
            </w:r>
          </w:p>
        </w:tc>
      </w:tr>
      <w:tr w:rsidR="001100FB" w:rsidRPr="00605925" w14:paraId="3D8C6AEE" w14:textId="47F2F084" w:rsidTr="00131C32">
        <w:tc>
          <w:tcPr>
            <w:tcW w:w="1531" w:type="dxa"/>
          </w:tcPr>
          <w:p w14:paraId="3A4F8335" w14:textId="69DEC20A" w:rsidR="001100FB" w:rsidRPr="00605925" w:rsidRDefault="000E070E" w:rsidP="00131C32">
            <w:pPr>
              <w:rPr>
                <w:lang w:eastAsia="sv-SE"/>
              </w:rPr>
            </w:pPr>
            <w:r>
              <w:rPr>
                <w:lang w:eastAsia="sv-SE"/>
              </w:rPr>
              <w:t>0459</w:t>
            </w:r>
          </w:p>
        </w:tc>
        <w:tc>
          <w:tcPr>
            <w:tcW w:w="2126" w:type="dxa"/>
          </w:tcPr>
          <w:p w14:paraId="17694BC4" w14:textId="2E48146B" w:rsidR="001100FB" w:rsidRPr="00605925" w:rsidRDefault="001100FB" w:rsidP="00131C32">
            <w:pPr>
              <w:rPr>
                <w:lang w:eastAsia="sv-SE"/>
              </w:rPr>
            </w:pPr>
            <w:r w:rsidRPr="00605925">
              <w:rPr>
                <w:lang w:eastAsia="sv-SE"/>
              </w:rPr>
              <w:t>cp_harm_h41_angle</w:t>
            </w:r>
          </w:p>
        </w:tc>
        <w:tc>
          <w:tcPr>
            <w:tcW w:w="1701" w:type="dxa"/>
          </w:tcPr>
          <w:p w14:paraId="7896E081" w14:textId="067E038D" w:rsidR="001100FB" w:rsidRPr="00605925" w:rsidRDefault="001100FB" w:rsidP="00131C32">
            <w:pPr>
              <w:rPr>
                <w:lang w:eastAsia="sv-SE"/>
              </w:rPr>
            </w:pPr>
            <w:r w:rsidRPr="008F2150">
              <w:rPr>
                <w:lang w:eastAsia="sv-SE"/>
              </w:rPr>
              <w:t>16-bit integer</w:t>
            </w:r>
          </w:p>
        </w:tc>
        <w:tc>
          <w:tcPr>
            <w:tcW w:w="3656" w:type="dxa"/>
          </w:tcPr>
          <w:p w14:paraId="4E01C055" w14:textId="6FED6190" w:rsidR="001100FB" w:rsidRPr="008F2150" w:rsidRDefault="001100FB" w:rsidP="00131C32">
            <w:pPr>
              <w:rPr>
                <w:lang w:eastAsia="sv-SE"/>
              </w:rPr>
            </w:pPr>
            <w:r>
              <w:rPr>
                <w:lang w:eastAsia="sv-SE"/>
              </w:rPr>
              <w:t>Angle calibration for the 41</w:t>
            </w:r>
            <w:r w:rsidRPr="00294CD7">
              <w:rPr>
                <w:vertAlign w:val="superscript"/>
                <w:lang w:eastAsia="sv-SE"/>
              </w:rPr>
              <w:t>st</w:t>
            </w:r>
            <w:r>
              <w:rPr>
                <w:lang w:eastAsia="sv-SE"/>
              </w:rPr>
              <w:t xml:space="preserve"> harmonic in open-loop. </w:t>
            </w:r>
            <w:r w:rsidRPr="00513AE5">
              <w:rPr>
                <w:b/>
                <w:lang w:eastAsia="sv-SE"/>
              </w:rPr>
              <w:t>0 deg</w:t>
            </w:r>
            <w:r>
              <w:rPr>
                <w:b/>
                <w:lang w:eastAsia="sv-SE"/>
              </w:rPr>
              <w:t xml:space="preserve"> </w:t>
            </w:r>
            <w:r w:rsidRPr="00513AE5">
              <w:rPr>
                <w:b/>
                <w:lang w:eastAsia="sv-SE"/>
              </w:rPr>
              <w:t>…</w:t>
            </w:r>
            <w:r>
              <w:rPr>
                <w:b/>
                <w:lang w:eastAsia="sv-SE"/>
              </w:rPr>
              <w:t xml:space="preserve"> </w:t>
            </w:r>
            <w:r w:rsidRPr="00513AE5">
              <w:rPr>
                <w:b/>
                <w:lang w:eastAsia="sv-SE"/>
              </w:rPr>
              <w:t>359 deg</w:t>
            </w:r>
          </w:p>
        </w:tc>
      </w:tr>
      <w:tr w:rsidR="001100FB" w:rsidRPr="00605925" w14:paraId="7B9A5854" w14:textId="343C688D" w:rsidTr="00131C32">
        <w:tc>
          <w:tcPr>
            <w:tcW w:w="1531" w:type="dxa"/>
          </w:tcPr>
          <w:p w14:paraId="4EEF064D" w14:textId="7705D495" w:rsidR="001100FB" w:rsidRPr="00605925" w:rsidRDefault="000E070E" w:rsidP="00131C32">
            <w:pPr>
              <w:rPr>
                <w:lang w:eastAsia="sv-SE"/>
              </w:rPr>
            </w:pPr>
            <w:r>
              <w:rPr>
                <w:lang w:eastAsia="sv-SE"/>
              </w:rPr>
              <w:t>0460</w:t>
            </w:r>
          </w:p>
        </w:tc>
        <w:tc>
          <w:tcPr>
            <w:tcW w:w="2126" w:type="dxa"/>
          </w:tcPr>
          <w:p w14:paraId="42D189A5" w14:textId="7D71DE72" w:rsidR="001100FB" w:rsidRPr="00605925" w:rsidRDefault="001100FB" w:rsidP="00131C32">
            <w:pPr>
              <w:rPr>
                <w:lang w:eastAsia="sv-SE"/>
              </w:rPr>
            </w:pPr>
            <w:r w:rsidRPr="00605925">
              <w:rPr>
                <w:lang w:eastAsia="sv-SE"/>
              </w:rPr>
              <w:t>cp_harm_h43_angle</w:t>
            </w:r>
          </w:p>
        </w:tc>
        <w:tc>
          <w:tcPr>
            <w:tcW w:w="1701" w:type="dxa"/>
          </w:tcPr>
          <w:p w14:paraId="745EDDA0" w14:textId="2B5ADC57" w:rsidR="001100FB" w:rsidRPr="00605925" w:rsidRDefault="001100FB" w:rsidP="00131C32">
            <w:pPr>
              <w:rPr>
                <w:lang w:eastAsia="sv-SE"/>
              </w:rPr>
            </w:pPr>
            <w:r w:rsidRPr="008F2150">
              <w:rPr>
                <w:lang w:eastAsia="sv-SE"/>
              </w:rPr>
              <w:t>16-bit integer</w:t>
            </w:r>
          </w:p>
        </w:tc>
        <w:tc>
          <w:tcPr>
            <w:tcW w:w="3656" w:type="dxa"/>
          </w:tcPr>
          <w:p w14:paraId="0C83C3BD" w14:textId="160BD04B" w:rsidR="001100FB" w:rsidRPr="008F2150" w:rsidRDefault="001100FB" w:rsidP="00131C32">
            <w:pPr>
              <w:rPr>
                <w:lang w:eastAsia="sv-SE"/>
              </w:rPr>
            </w:pPr>
            <w:r>
              <w:rPr>
                <w:lang w:eastAsia="sv-SE"/>
              </w:rPr>
              <w:t>Angle calibration for the 43</w:t>
            </w:r>
            <w:r w:rsidRPr="00294CD7">
              <w:rPr>
                <w:vertAlign w:val="superscript"/>
                <w:lang w:eastAsia="sv-SE"/>
              </w:rPr>
              <w:t>rd</w:t>
            </w:r>
            <w:r>
              <w:rPr>
                <w:lang w:eastAsia="sv-SE"/>
              </w:rPr>
              <w:t xml:space="preserve"> harmonic in open-loop. </w:t>
            </w:r>
            <w:r w:rsidRPr="00513AE5">
              <w:rPr>
                <w:b/>
                <w:lang w:eastAsia="sv-SE"/>
              </w:rPr>
              <w:t>0 deg</w:t>
            </w:r>
            <w:r>
              <w:rPr>
                <w:b/>
                <w:lang w:eastAsia="sv-SE"/>
              </w:rPr>
              <w:t xml:space="preserve"> </w:t>
            </w:r>
            <w:r w:rsidRPr="00513AE5">
              <w:rPr>
                <w:b/>
                <w:lang w:eastAsia="sv-SE"/>
              </w:rPr>
              <w:t>…</w:t>
            </w:r>
            <w:r>
              <w:rPr>
                <w:b/>
                <w:lang w:eastAsia="sv-SE"/>
              </w:rPr>
              <w:t xml:space="preserve"> </w:t>
            </w:r>
            <w:r w:rsidRPr="00513AE5">
              <w:rPr>
                <w:b/>
                <w:lang w:eastAsia="sv-SE"/>
              </w:rPr>
              <w:t>359 deg</w:t>
            </w:r>
          </w:p>
        </w:tc>
      </w:tr>
      <w:tr w:rsidR="001100FB" w:rsidRPr="00605925" w14:paraId="4E9B565D" w14:textId="35F8ED52" w:rsidTr="00131C32">
        <w:tc>
          <w:tcPr>
            <w:tcW w:w="1531" w:type="dxa"/>
          </w:tcPr>
          <w:p w14:paraId="6B3B831A" w14:textId="1BF6EB23" w:rsidR="001100FB" w:rsidRPr="00605925" w:rsidRDefault="000E070E" w:rsidP="00131C32">
            <w:pPr>
              <w:rPr>
                <w:lang w:eastAsia="sv-SE"/>
              </w:rPr>
            </w:pPr>
            <w:r>
              <w:rPr>
                <w:lang w:eastAsia="sv-SE"/>
              </w:rPr>
              <w:t>0461</w:t>
            </w:r>
          </w:p>
        </w:tc>
        <w:tc>
          <w:tcPr>
            <w:tcW w:w="2126" w:type="dxa"/>
          </w:tcPr>
          <w:p w14:paraId="65216E8F" w14:textId="19A94C5A" w:rsidR="001100FB" w:rsidRPr="00605925" w:rsidRDefault="001100FB" w:rsidP="00131C32">
            <w:pPr>
              <w:rPr>
                <w:lang w:eastAsia="sv-SE"/>
              </w:rPr>
            </w:pPr>
            <w:r w:rsidRPr="00605925">
              <w:rPr>
                <w:lang w:eastAsia="sv-SE"/>
              </w:rPr>
              <w:t>cp_harm_h47_angle</w:t>
            </w:r>
          </w:p>
        </w:tc>
        <w:tc>
          <w:tcPr>
            <w:tcW w:w="1701" w:type="dxa"/>
          </w:tcPr>
          <w:p w14:paraId="3FD598DA" w14:textId="57C3BE36" w:rsidR="001100FB" w:rsidRPr="00605925" w:rsidRDefault="001100FB" w:rsidP="00131C32">
            <w:pPr>
              <w:rPr>
                <w:lang w:eastAsia="sv-SE"/>
              </w:rPr>
            </w:pPr>
            <w:r w:rsidRPr="008F2150">
              <w:rPr>
                <w:lang w:eastAsia="sv-SE"/>
              </w:rPr>
              <w:t>16-bit integer</w:t>
            </w:r>
          </w:p>
        </w:tc>
        <w:tc>
          <w:tcPr>
            <w:tcW w:w="3656" w:type="dxa"/>
          </w:tcPr>
          <w:p w14:paraId="29B53D74" w14:textId="375CC160" w:rsidR="001100FB" w:rsidRPr="008F2150" w:rsidRDefault="001100FB" w:rsidP="00131C32">
            <w:pPr>
              <w:rPr>
                <w:lang w:eastAsia="sv-SE"/>
              </w:rPr>
            </w:pPr>
            <w:r>
              <w:rPr>
                <w:lang w:eastAsia="sv-SE"/>
              </w:rPr>
              <w:t>Angle calibration for the 47</w:t>
            </w:r>
            <w:r w:rsidRPr="00294CD7">
              <w:rPr>
                <w:vertAlign w:val="superscript"/>
                <w:lang w:eastAsia="sv-SE"/>
              </w:rPr>
              <w:t>th</w:t>
            </w:r>
            <w:r>
              <w:rPr>
                <w:lang w:eastAsia="sv-SE"/>
              </w:rPr>
              <w:t xml:space="preserve"> harmonic in open-loop. </w:t>
            </w:r>
            <w:r w:rsidRPr="00513AE5">
              <w:rPr>
                <w:b/>
                <w:lang w:eastAsia="sv-SE"/>
              </w:rPr>
              <w:t>0 deg</w:t>
            </w:r>
            <w:r>
              <w:rPr>
                <w:b/>
                <w:lang w:eastAsia="sv-SE"/>
              </w:rPr>
              <w:t xml:space="preserve"> </w:t>
            </w:r>
            <w:r w:rsidRPr="00513AE5">
              <w:rPr>
                <w:b/>
                <w:lang w:eastAsia="sv-SE"/>
              </w:rPr>
              <w:t>…</w:t>
            </w:r>
            <w:r>
              <w:rPr>
                <w:b/>
                <w:lang w:eastAsia="sv-SE"/>
              </w:rPr>
              <w:t xml:space="preserve"> </w:t>
            </w:r>
            <w:r w:rsidRPr="00513AE5">
              <w:rPr>
                <w:b/>
                <w:lang w:eastAsia="sv-SE"/>
              </w:rPr>
              <w:t>359 deg</w:t>
            </w:r>
          </w:p>
        </w:tc>
      </w:tr>
      <w:tr w:rsidR="001100FB" w:rsidRPr="00605925" w14:paraId="46C0030E" w14:textId="29035CBD" w:rsidTr="00131C32">
        <w:tc>
          <w:tcPr>
            <w:tcW w:w="1531" w:type="dxa"/>
          </w:tcPr>
          <w:p w14:paraId="384D15A3" w14:textId="2573F1F8" w:rsidR="001100FB" w:rsidRPr="00605925" w:rsidRDefault="000E070E" w:rsidP="00131C32">
            <w:pPr>
              <w:rPr>
                <w:lang w:eastAsia="sv-SE"/>
              </w:rPr>
            </w:pPr>
            <w:r>
              <w:rPr>
                <w:lang w:eastAsia="sv-SE"/>
              </w:rPr>
              <w:t>0462</w:t>
            </w:r>
          </w:p>
        </w:tc>
        <w:tc>
          <w:tcPr>
            <w:tcW w:w="2126" w:type="dxa"/>
          </w:tcPr>
          <w:p w14:paraId="0043DE9E" w14:textId="5C910167" w:rsidR="001100FB" w:rsidRPr="00605925" w:rsidRDefault="001100FB" w:rsidP="00131C32">
            <w:pPr>
              <w:rPr>
                <w:lang w:eastAsia="sv-SE"/>
              </w:rPr>
            </w:pPr>
            <w:r w:rsidRPr="00605925">
              <w:rPr>
                <w:lang w:eastAsia="sv-SE"/>
              </w:rPr>
              <w:t>cp_harm_h49_angle</w:t>
            </w:r>
          </w:p>
        </w:tc>
        <w:tc>
          <w:tcPr>
            <w:tcW w:w="1701" w:type="dxa"/>
          </w:tcPr>
          <w:p w14:paraId="72AF660B" w14:textId="0B64F7D6" w:rsidR="001100FB" w:rsidRPr="00605925" w:rsidRDefault="001100FB" w:rsidP="00131C32">
            <w:pPr>
              <w:rPr>
                <w:lang w:eastAsia="sv-SE"/>
              </w:rPr>
            </w:pPr>
            <w:r w:rsidRPr="008F2150">
              <w:rPr>
                <w:lang w:eastAsia="sv-SE"/>
              </w:rPr>
              <w:t>16-bit integer</w:t>
            </w:r>
          </w:p>
        </w:tc>
        <w:tc>
          <w:tcPr>
            <w:tcW w:w="3656" w:type="dxa"/>
          </w:tcPr>
          <w:p w14:paraId="01099116" w14:textId="6D689421" w:rsidR="001100FB" w:rsidRPr="008F2150" w:rsidRDefault="001100FB" w:rsidP="00131C32">
            <w:pPr>
              <w:rPr>
                <w:lang w:eastAsia="sv-SE"/>
              </w:rPr>
            </w:pPr>
            <w:r>
              <w:rPr>
                <w:lang w:eastAsia="sv-SE"/>
              </w:rPr>
              <w:t>Angle calibration for the 49</w:t>
            </w:r>
            <w:r w:rsidRPr="00294CD7">
              <w:rPr>
                <w:vertAlign w:val="superscript"/>
                <w:lang w:eastAsia="sv-SE"/>
              </w:rPr>
              <w:t>th</w:t>
            </w:r>
            <w:r>
              <w:rPr>
                <w:lang w:eastAsia="sv-SE"/>
              </w:rPr>
              <w:t xml:space="preserve"> harmonic in open-loop. </w:t>
            </w:r>
            <w:r w:rsidRPr="00513AE5">
              <w:rPr>
                <w:b/>
                <w:lang w:eastAsia="sv-SE"/>
              </w:rPr>
              <w:t>0 deg</w:t>
            </w:r>
            <w:r>
              <w:rPr>
                <w:b/>
                <w:lang w:eastAsia="sv-SE"/>
              </w:rPr>
              <w:t xml:space="preserve"> </w:t>
            </w:r>
            <w:r w:rsidRPr="00513AE5">
              <w:rPr>
                <w:b/>
                <w:lang w:eastAsia="sv-SE"/>
              </w:rPr>
              <w:t>…</w:t>
            </w:r>
            <w:r>
              <w:rPr>
                <w:b/>
                <w:lang w:eastAsia="sv-SE"/>
              </w:rPr>
              <w:t xml:space="preserve"> </w:t>
            </w:r>
            <w:r w:rsidRPr="00513AE5">
              <w:rPr>
                <w:b/>
                <w:lang w:eastAsia="sv-SE"/>
              </w:rPr>
              <w:t>359 deg</w:t>
            </w:r>
          </w:p>
        </w:tc>
      </w:tr>
      <w:tr w:rsidR="001100FB" w:rsidRPr="00605925" w14:paraId="2D23A184" w14:textId="77777777" w:rsidTr="000D1E78">
        <w:tc>
          <w:tcPr>
            <w:tcW w:w="1531" w:type="dxa"/>
          </w:tcPr>
          <w:p w14:paraId="2EA1D02C" w14:textId="71F6FC94" w:rsidR="001100FB" w:rsidRPr="00605925" w:rsidRDefault="001100FB" w:rsidP="00131C32">
            <w:pPr>
              <w:rPr>
                <w:lang w:eastAsia="sv-SE"/>
              </w:rPr>
            </w:pPr>
            <w:r>
              <w:rPr>
                <w:lang w:eastAsia="sv-SE"/>
              </w:rPr>
              <w:t>04</w:t>
            </w:r>
            <w:r w:rsidR="000E070E">
              <w:rPr>
                <w:lang w:eastAsia="sv-SE"/>
              </w:rPr>
              <w:t>63</w:t>
            </w:r>
          </w:p>
        </w:tc>
        <w:tc>
          <w:tcPr>
            <w:tcW w:w="2126" w:type="dxa"/>
          </w:tcPr>
          <w:p w14:paraId="10BBEBF3" w14:textId="00867B56" w:rsidR="001100FB" w:rsidRPr="00605925" w:rsidRDefault="001100FB" w:rsidP="00131C32">
            <w:pPr>
              <w:rPr>
                <w:lang w:eastAsia="sv-SE"/>
              </w:rPr>
            </w:pPr>
            <w:r>
              <w:rPr>
                <w:lang w:eastAsia="sv-SE"/>
              </w:rPr>
              <w:t>cp_</w:t>
            </w:r>
            <w:r w:rsidRPr="00131C32">
              <w:rPr>
                <w:lang w:eastAsia="sv-SE"/>
              </w:rPr>
              <w:t>write_flash</w:t>
            </w:r>
          </w:p>
        </w:tc>
        <w:tc>
          <w:tcPr>
            <w:tcW w:w="1701" w:type="dxa"/>
          </w:tcPr>
          <w:p w14:paraId="14577317" w14:textId="71B0F7FC" w:rsidR="001100FB" w:rsidRPr="008F2150" w:rsidRDefault="001100FB" w:rsidP="00131C32">
            <w:pPr>
              <w:rPr>
                <w:lang w:eastAsia="sv-SE"/>
              </w:rPr>
            </w:pPr>
            <w:r>
              <w:rPr>
                <w:lang w:eastAsia="sv-SE"/>
              </w:rPr>
              <w:t>16-bit integer</w:t>
            </w:r>
          </w:p>
        </w:tc>
        <w:tc>
          <w:tcPr>
            <w:tcW w:w="3656" w:type="dxa"/>
          </w:tcPr>
          <w:p w14:paraId="79E6FA77" w14:textId="1E845BA6" w:rsidR="001100FB" w:rsidRDefault="001100FB" w:rsidP="000D1E78">
            <w:pPr>
              <w:rPr>
                <w:lang w:eastAsia="sv-SE"/>
              </w:rPr>
            </w:pPr>
            <w:r>
              <w:rPr>
                <w:lang w:eastAsia="sv-SE"/>
              </w:rPr>
              <w:t>Write all parameters to flash. Setting this register to 1 will store the complete parameter set, including both primary and secondary compensation set, to flash.</w:t>
            </w:r>
          </w:p>
        </w:tc>
      </w:tr>
    </w:tbl>
    <w:p w14:paraId="2E709BE4" w14:textId="4A7B8231" w:rsidR="005C63D8" w:rsidRPr="005C63D8" w:rsidRDefault="00B337CB" w:rsidP="00B337CB">
      <w:pPr>
        <w:pStyle w:val="Heading3"/>
        <w:numPr>
          <w:ilvl w:val="0"/>
          <w:numId w:val="0"/>
        </w:numPr>
      </w:pPr>
      <w:bookmarkStart w:id="487" w:name="_Toc505008856"/>
      <w:r>
        <w:t xml:space="preserve">A.3.2 </w:t>
      </w:r>
      <w:r w:rsidR="00DF0C35">
        <w:t>Secondary compensation setting</w:t>
      </w:r>
      <w:r w:rsidR="00D70952">
        <w:t xml:space="preserve"> registers</w:t>
      </w:r>
      <w:bookmarkEnd w:id="487"/>
    </w:p>
    <w:tbl>
      <w:tblPr>
        <w:tblStyle w:val="TableGrid"/>
        <w:tblW w:w="0" w:type="auto"/>
        <w:tblLook w:val="04A0" w:firstRow="1" w:lastRow="0" w:firstColumn="1" w:lastColumn="0" w:noHBand="0" w:noVBand="1"/>
      </w:tblPr>
      <w:tblGrid>
        <w:gridCol w:w="1531"/>
        <w:gridCol w:w="2126"/>
        <w:gridCol w:w="1843"/>
        <w:gridCol w:w="3514"/>
      </w:tblGrid>
      <w:tr w:rsidR="00A84018" w:rsidRPr="00605925" w14:paraId="1CD4AD96" w14:textId="781E59E0" w:rsidTr="00A84018">
        <w:trPr>
          <w:cnfStyle w:val="100000000000" w:firstRow="1" w:lastRow="0" w:firstColumn="0" w:lastColumn="0" w:oddVBand="0" w:evenVBand="0" w:oddHBand="0" w:evenHBand="0" w:firstRowFirstColumn="0" w:firstRowLastColumn="0" w:lastRowFirstColumn="0" w:lastRowLastColumn="0"/>
        </w:trPr>
        <w:tc>
          <w:tcPr>
            <w:tcW w:w="1531" w:type="dxa"/>
          </w:tcPr>
          <w:p w14:paraId="535E917D" w14:textId="14BDD837" w:rsidR="00A84018" w:rsidRPr="00605925" w:rsidRDefault="00A84018" w:rsidP="007F6358">
            <w:pPr>
              <w:rPr>
                <w:lang w:eastAsia="sv-SE"/>
              </w:rPr>
            </w:pPr>
            <w:r>
              <w:rPr>
                <w:lang w:eastAsia="sv-SE"/>
              </w:rPr>
              <w:t>Address</w:t>
            </w:r>
          </w:p>
        </w:tc>
        <w:tc>
          <w:tcPr>
            <w:tcW w:w="2126" w:type="dxa"/>
          </w:tcPr>
          <w:p w14:paraId="6E004E9C" w14:textId="68C6E604" w:rsidR="00A84018" w:rsidRPr="00605925" w:rsidRDefault="00B55A66" w:rsidP="007F6358">
            <w:pPr>
              <w:rPr>
                <w:lang w:eastAsia="sv-SE"/>
              </w:rPr>
            </w:pPr>
            <w:r>
              <w:rPr>
                <w:lang w:eastAsia="sv-SE"/>
              </w:rPr>
              <w:t>Register name</w:t>
            </w:r>
          </w:p>
        </w:tc>
        <w:tc>
          <w:tcPr>
            <w:tcW w:w="1843" w:type="dxa"/>
          </w:tcPr>
          <w:p w14:paraId="3E7E4347" w14:textId="2BC08C7B" w:rsidR="00A84018" w:rsidRDefault="00A84018" w:rsidP="007F6358">
            <w:pPr>
              <w:rPr>
                <w:lang w:eastAsia="sv-SE"/>
              </w:rPr>
            </w:pPr>
            <w:r>
              <w:rPr>
                <w:lang w:eastAsia="sv-SE"/>
              </w:rPr>
              <w:t>Data type</w:t>
            </w:r>
          </w:p>
        </w:tc>
        <w:tc>
          <w:tcPr>
            <w:tcW w:w="3514" w:type="dxa"/>
          </w:tcPr>
          <w:p w14:paraId="3F6ADC9D" w14:textId="77777777" w:rsidR="00A84018" w:rsidRDefault="00A84018" w:rsidP="007F6358">
            <w:pPr>
              <w:rPr>
                <w:lang w:eastAsia="sv-SE"/>
              </w:rPr>
            </w:pPr>
          </w:p>
        </w:tc>
      </w:tr>
      <w:tr w:rsidR="00DB77E6" w:rsidRPr="00605925" w14:paraId="6B902D01" w14:textId="019E3ECB" w:rsidTr="00131C32">
        <w:tc>
          <w:tcPr>
            <w:tcW w:w="1531" w:type="dxa"/>
          </w:tcPr>
          <w:p w14:paraId="2008F318" w14:textId="77777777" w:rsidR="00DB77E6" w:rsidRPr="00605925" w:rsidRDefault="00DB77E6" w:rsidP="00131C32">
            <w:pPr>
              <w:rPr>
                <w:lang w:eastAsia="sv-SE"/>
              </w:rPr>
            </w:pPr>
            <w:r w:rsidRPr="00605925">
              <w:rPr>
                <w:lang w:eastAsia="sv-SE"/>
              </w:rPr>
              <w:t>0600</w:t>
            </w:r>
          </w:p>
        </w:tc>
        <w:tc>
          <w:tcPr>
            <w:tcW w:w="2126" w:type="dxa"/>
          </w:tcPr>
          <w:p w14:paraId="126298E4" w14:textId="2BBDA94B" w:rsidR="00DB77E6" w:rsidRPr="00605925" w:rsidRDefault="00DB77E6" w:rsidP="00131C32">
            <w:pPr>
              <w:rPr>
                <w:lang w:eastAsia="sv-SE"/>
              </w:rPr>
            </w:pPr>
            <w:r w:rsidRPr="00605925">
              <w:rPr>
                <w:lang w:eastAsia="sv-SE"/>
              </w:rPr>
              <w:t>cs_pfc_mode</w:t>
            </w:r>
          </w:p>
        </w:tc>
        <w:tc>
          <w:tcPr>
            <w:tcW w:w="1843" w:type="dxa"/>
          </w:tcPr>
          <w:p w14:paraId="325CB8FA" w14:textId="7BFCB13C" w:rsidR="00DB77E6" w:rsidRPr="00605925" w:rsidRDefault="00DB77E6" w:rsidP="00131C32">
            <w:pPr>
              <w:rPr>
                <w:lang w:eastAsia="sv-SE"/>
              </w:rPr>
            </w:pPr>
            <w:r w:rsidRPr="00654F95">
              <w:rPr>
                <w:lang w:eastAsia="sv-SE"/>
              </w:rPr>
              <w:t>16-bit integer</w:t>
            </w:r>
          </w:p>
        </w:tc>
        <w:tc>
          <w:tcPr>
            <w:tcW w:w="3514" w:type="dxa"/>
          </w:tcPr>
          <w:p w14:paraId="137108E8" w14:textId="77777777" w:rsidR="00DB77E6" w:rsidRDefault="00DB77E6" w:rsidP="00F02C56">
            <w:pPr>
              <w:rPr>
                <w:lang w:eastAsia="sv-SE"/>
              </w:rPr>
            </w:pPr>
            <w:r>
              <w:rPr>
                <w:lang w:eastAsia="sv-SE"/>
              </w:rPr>
              <w:t>Selects Power Factor Correction mode:</w:t>
            </w:r>
          </w:p>
          <w:p w14:paraId="726F5B8F" w14:textId="77777777" w:rsidR="00DB77E6" w:rsidRDefault="00DB77E6" w:rsidP="00F02C56">
            <w:pPr>
              <w:rPr>
                <w:lang w:eastAsia="sv-SE"/>
              </w:rPr>
            </w:pPr>
            <w:r w:rsidRPr="00E83ACE">
              <w:rPr>
                <w:b/>
                <w:lang w:eastAsia="sv-SE"/>
              </w:rPr>
              <w:t>0</w:t>
            </w:r>
            <w:r>
              <w:rPr>
                <w:lang w:eastAsia="sv-SE"/>
              </w:rPr>
              <w:t xml:space="preserve"> = Disabled</w:t>
            </w:r>
          </w:p>
          <w:p w14:paraId="35186E64" w14:textId="5E064068" w:rsidR="00DB77E6" w:rsidRDefault="00DB77E6" w:rsidP="00F02C56">
            <w:pPr>
              <w:rPr>
                <w:lang w:eastAsia="sv-SE"/>
              </w:rPr>
            </w:pPr>
            <w:r w:rsidRPr="00E83ACE">
              <w:rPr>
                <w:b/>
                <w:lang w:eastAsia="sv-SE"/>
              </w:rPr>
              <w:t>1</w:t>
            </w:r>
            <w:r>
              <w:rPr>
                <w:lang w:eastAsia="sv-SE"/>
              </w:rPr>
              <w:t xml:space="preserve"> = Dynamic </w:t>
            </w:r>
            <w:r w:rsidR="007D09C8">
              <w:rPr>
                <w:lang w:eastAsia="sv-SE"/>
              </w:rPr>
              <w:t>compensation according to cs_pfc_setp.</w:t>
            </w:r>
          </w:p>
          <w:p w14:paraId="6CF7C765" w14:textId="4C78E1FA" w:rsidR="00DB77E6" w:rsidRDefault="00507024" w:rsidP="00131C32">
            <w:pPr>
              <w:rPr>
                <w:lang w:eastAsia="sv-SE"/>
              </w:rPr>
            </w:pPr>
            <w:r w:rsidRPr="00507024">
              <w:rPr>
                <w:b/>
                <w:lang w:eastAsia="sv-SE"/>
              </w:rPr>
              <w:t>2</w:t>
            </w:r>
            <w:r>
              <w:rPr>
                <w:lang w:eastAsia="sv-SE"/>
              </w:rPr>
              <w:t xml:space="preserve"> = </w:t>
            </w:r>
            <w:r w:rsidR="00DB77E6">
              <w:rPr>
                <w:lang w:eastAsia="sv-SE"/>
              </w:rPr>
              <w:t>Static output of reactive power</w:t>
            </w:r>
            <w:r w:rsidR="007D09C8">
              <w:rPr>
                <w:lang w:eastAsia="sv-SE"/>
              </w:rPr>
              <w:t xml:space="preserve"> according to cs_pfc_stat_q</w:t>
            </w:r>
          </w:p>
          <w:p w14:paraId="42887FDA" w14:textId="1306E52F" w:rsidR="007D09C8" w:rsidRDefault="007D09C8" w:rsidP="007D09C8">
            <w:pPr>
              <w:rPr>
                <w:lang w:eastAsia="sv-SE"/>
              </w:rPr>
            </w:pPr>
            <w:r w:rsidRPr="007D09C8">
              <w:rPr>
                <w:b/>
                <w:lang w:eastAsia="sv-SE"/>
              </w:rPr>
              <w:t>3</w:t>
            </w:r>
            <w:r>
              <w:rPr>
                <w:lang w:eastAsia="sv-SE"/>
              </w:rPr>
              <w:t xml:space="preserve"> = Dynamic compensation according to cs_pfc_setp. </w:t>
            </w:r>
            <w:r w:rsidR="009428E6">
              <w:rPr>
                <w:lang w:eastAsia="sv-SE"/>
              </w:rPr>
              <w:t>Work in inductive direction only.</w:t>
            </w:r>
          </w:p>
          <w:p w14:paraId="2EDB975D" w14:textId="1BD05BFE" w:rsidR="007D09C8" w:rsidRPr="00654F95" w:rsidRDefault="007D09C8" w:rsidP="009428E6">
            <w:pPr>
              <w:rPr>
                <w:lang w:eastAsia="sv-SE"/>
              </w:rPr>
            </w:pPr>
            <w:r w:rsidRPr="00A25010">
              <w:rPr>
                <w:b/>
                <w:lang w:eastAsia="sv-SE"/>
              </w:rPr>
              <w:t xml:space="preserve">4 </w:t>
            </w:r>
            <w:r>
              <w:rPr>
                <w:lang w:eastAsia="sv-SE"/>
              </w:rPr>
              <w:t>= Dynamic compensation according to cs_pfc_setp.</w:t>
            </w:r>
            <w:r w:rsidR="009428E6">
              <w:rPr>
                <w:lang w:eastAsia="sv-SE"/>
              </w:rPr>
              <w:t xml:space="preserve"> Work in capacitive direction only.</w:t>
            </w:r>
          </w:p>
        </w:tc>
      </w:tr>
      <w:tr w:rsidR="00DB77E6" w:rsidRPr="00605925" w14:paraId="730A686E" w14:textId="394A854E" w:rsidTr="00131C32">
        <w:tc>
          <w:tcPr>
            <w:tcW w:w="1531" w:type="dxa"/>
          </w:tcPr>
          <w:p w14:paraId="151B78D3" w14:textId="7440F4F7" w:rsidR="00DB77E6" w:rsidRPr="00605925" w:rsidRDefault="00DB77E6" w:rsidP="00131C32">
            <w:pPr>
              <w:rPr>
                <w:lang w:eastAsia="sv-SE"/>
              </w:rPr>
            </w:pPr>
            <w:r w:rsidRPr="00605925">
              <w:rPr>
                <w:lang w:eastAsia="sv-SE"/>
              </w:rPr>
              <w:lastRenderedPageBreak/>
              <w:t>0601</w:t>
            </w:r>
          </w:p>
        </w:tc>
        <w:tc>
          <w:tcPr>
            <w:tcW w:w="2126" w:type="dxa"/>
          </w:tcPr>
          <w:p w14:paraId="59F6FB10" w14:textId="383E8F2F" w:rsidR="00DB77E6" w:rsidRPr="00605925" w:rsidRDefault="00DB77E6" w:rsidP="00131C32">
            <w:pPr>
              <w:rPr>
                <w:lang w:eastAsia="sv-SE"/>
              </w:rPr>
            </w:pPr>
            <w:r w:rsidRPr="00605925">
              <w:rPr>
                <w:lang w:eastAsia="sv-SE"/>
              </w:rPr>
              <w:t>cs_pfc_setp</w:t>
            </w:r>
          </w:p>
        </w:tc>
        <w:tc>
          <w:tcPr>
            <w:tcW w:w="1843" w:type="dxa"/>
          </w:tcPr>
          <w:p w14:paraId="38C40628" w14:textId="282843CF" w:rsidR="00DB77E6" w:rsidRPr="00605925" w:rsidRDefault="00DB77E6" w:rsidP="00131C32">
            <w:pPr>
              <w:rPr>
                <w:lang w:eastAsia="sv-SE"/>
              </w:rPr>
            </w:pPr>
            <w:r w:rsidRPr="00654F95">
              <w:rPr>
                <w:lang w:eastAsia="sv-SE"/>
              </w:rPr>
              <w:t>16-bit integer</w:t>
            </w:r>
          </w:p>
        </w:tc>
        <w:tc>
          <w:tcPr>
            <w:tcW w:w="3514" w:type="dxa"/>
          </w:tcPr>
          <w:p w14:paraId="4F664133" w14:textId="77777777" w:rsidR="00DB77E6" w:rsidRDefault="00DB77E6" w:rsidP="00F02C56">
            <w:pPr>
              <w:rPr>
                <w:lang w:eastAsia="sv-SE"/>
              </w:rPr>
            </w:pPr>
            <w:r w:rsidRPr="00411D3E">
              <w:rPr>
                <w:lang w:eastAsia="sv-SE"/>
              </w:rPr>
              <w:t>Setpoi</w:t>
            </w:r>
            <w:r>
              <w:rPr>
                <w:lang w:eastAsia="sv-SE"/>
              </w:rPr>
              <w:t>nt for Power factor in PFC dynamic mode:</w:t>
            </w:r>
          </w:p>
          <w:p w14:paraId="20E01141" w14:textId="77777777" w:rsidR="00DB77E6" w:rsidRPr="00D7327D" w:rsidRDefault="00DB77E6" w:rsidP="00F02C56">
            <w:pPr>
              <w:rPr>
                <w:lang w:eastAsia="sv-SE"/>
              </w:rPr>
            </w:pPr>
            <w:r w:rsidRPr="00D7327D">
              <w:rPr>
                <w:lang w:eastAsia="sv-SE"/>
              </w:rPr>
              <w:t xml:space="preserve">Value: </w:t>
            </w:r>
            <w:r w:rsidRPr="00D7327D">
              <w:rPr>
                <w:b/>
                <w:lang w:eastAsia="sv-SE"/>
              </w:rPr>
              <w:t>-50 … 0 … 50</w:t>
            </w:r>
            <w:r w:rsidRPr="00D7327D">
              <w:rPr>
                <w:lang w:eastAsia="sv-SE"/>
              </w:rPr>
              <w:t>.</w:t>
            </w:r>
          </w:p>
          <w:p w14:paraId="4F02A847" w14:textId="77777777" w:rsidR="00DB77E6" w:rsidRPr="00D7327D" w:rsidRDefault="00DB77E6" w:rsidP="00F02C56">
            <w:pPr>
              <w:rPr>
                <w:lang w:eastAsia="sv-SE"/>
              </w:rPr>
            </w:pPr>
          </w:p>
          <w:p w14:paraId="33FE9871" w14:textId="77777777" w:rsidR="00DB77E6" w:rsidRPr="003719AC" w:rsidRDefault="00DB77E6" w:rsidP="00F02C56">
            <w:pPr>
              <w:rPr>
                <w:lang w:eastAsia="sv-SE"/>
              </w:rPr>
            </w:pPr>
            <w:r w:rsidRPr="00411D3E">
              <w:rPr>
                <w:b/>
                <w:lang w:eastAsia="sv-SE"/>
              </w:rPr>
              <w:t>-50</w:t>
            </w:r>
            <w:r w:rsidRPr="003719AC">
              <w:rPr>
                <w:lang w:eastAsia="sv-SE"/>
              </w:rPr>
              <w:t xml:space="preserve"> to </w:t>
            </w:r>
            <w:r w:rsidRPr="00411D3E">
              <w:rPr>
                <w:b/>
                <w:lang w:eastAsia="sv-SE"/>
              </w:rPr>
              <w:t>-1</w:t>
            </w:r>
            <w:r w:rsidRPr="003719AC">
              <w:rPr>
                <w:lang w:eastAsia="sv-SE"/>
              </w:rPr>
              <w:t xml:space="preserve"> = </w:t>
            </w:r>
            <w:r>
              <w:rPr>
                <w:lang w:eastAsia="sv-SE"/>
              </w:rPr>
              <w:t>PF</w:t>
            </w:r>
            <w:r w:rsidRPr="003719AC">
              <w:rPr>
                <w:lang w:eastAsia="sv-SE"/>
              </w:rPr>
              <w:t xml:space="preserve"> 0.(100</w:t>
            </w:r>
            <w:r>
              <w:rPr>
                <w:lang w:eastAsia="sv-SE"/>
              </w:rPr>
              <w:t>+</w:t>
            </w:r>
            <w:r w:rsidRPr="003719AC">
              <w:rPr>
                <w:lang w:eastAsia="sv-SE"/>
              </w:rPr>
              <w:t>value)</w:t>
            </w:r>
            <w:r>
              <w:rPr>
                <w:lang w:eastAsia="sv-SE"/>
              </w:rPr>
              <w:t xml:space="preserve"> inductive</w:t>
            </w:r>
          </w:p>
          <w:p w14:paraId="492AE910" w14:textId="77777777" w:rsidR="00DB77E6" w:rsidRPr="003719AC" w:rsidRDefault="00DB77E6" w:rsidP="00F02C56">
            <w:pPr>
              <w:rPr>
                <w:lang w:eastAsia="sv-SE"/>
              </w:rPr>
            </w:pPr>
            <w:r w:rsidRPr="00411D3E">
              <w:rPr>
                <w:b/>
                <w:lang w:eastAsia="sv-SE"/>
              </w:rPr>
              <w:t>0</w:t>
            </w:r>
            <w:r w:rsidRPr="003719AC">
              <w:rPr>
                <w:lang w:eastAsia="sv-SE"/>
              </w:rPr>
              <w:t xml:space="preserve"> = PF 1.00</w:t>
            </w:r>
          </w:p>
          <w:p w14:paraId="0E3BE5A1" w14:textId="77777777" w:rsidR="00DB77E6" w:rsidRDefault="00DB77E6" w:rsidP="00F02C56">
            <w:pPr>
              <w:rPr>
                <w:lang w:eastAsia="sv-SE"/>
              </w:rPr>
            </w:pPr>
            <w:r w:rsidRPr="00DB77E6">
              <w:rPr>
                <w:b/>
                <w:lang w:eastAsia="sv-SE"/>
              </w:rPr>
              <w:t>1</w:t>
            </w:r>
            <w:r w:rsidRPr="00DB77E6">
              <w:rPr>
                <w:lang w:eastAsia="sv-SE"/>
              </w:rPr>
              <w:t xml:space="preserve"> to</w:t>
            </w:r>
            <w:r w:rsidRPr="00DB77E6">
              <w:rPr>
                <w:b/>
                <w:lang w:eastAsia="sv-SE"/>
              </w:rPr>
              <w:t xml:space="preserve"> 50</w:t>
            </w:r>
            <w:r w:rsidRPr="00DB77E6">
              <w:rPr>
                <w:lang w:eastAsia="sv-SE"/>
              </w:rPr>
              <w:t xml:space="preserve"> = PF 0.(100-value) </w:t>
            </w:r>
            <w:r>
              <w:rPr>
                <w:lang w:eastAsia="sv-SE"/>
              </w:rPr>
              <w:t>capactive</w:t>
            </w:r>
          </w:p>
          <w:p w14:paraId="2AE50AA9" w14:textId="77777777" w:rsidR="00DB77E6" w:rsidRDefault="00DB77E6" w:rsidP="00F02C56">
            <w:pPr>
              <w:rPr>
                <w:lang w:eastAsia="sv-SE"/>
              </w:rPr>
            </w:pPr>
          </w:p>
          <w:p w14:paraId="7AE8E15A" w14:textId="2FD6BF93" w:rsidR="00DB77E6" w:rsidRPr="00654F95" w:rsidRDefault="00DB77E6" w:rsidP="00131C32">
            <w:pPr>
              <w:rPr>
                <w:lang w:eastAsia="sv-SE"/>
              </w:rPr>
            </w:pPr>
            <w:r>
              <w:rPr>
                <w:lang w:eastAsia="sv-SE"/>
              </w:rPr>
              <w:t>Example: A value of -3 would translate to a power factor of 0.(100-3) = 0.97 inductive</w:t>
            </w:r>
          </w:p>
        </w:tc>
      </w:tr>
      <w:tr w:rsidR="00DB77E6" w:rsidRPr="00605925" w14:paraId="31BDBBFB" w14:textId="531A4450" w:rsidTr="00131C32">
        <w:tc>
          <w:tcPr>
            <w:tcW w:w="1531" w:type="dxa"/>
          </w:tcPr>
          <w:p w14:paraId="71553912" w14:textId="77777777" w:rsidR="00DB77E6" w:rsidRPr="00605925" w:rsidRDefault="00DB77E6" w:rsidP="00131C32">
            <w:pPr>
              <w:rPr>
                <w:lang w:eastAsia="sv-SE"/>
              </w:rPr>
            </w:pPr>
            <w:r w:rsidRPr="00605925">
              <w:rPr>
                <w:lang w:eastAsia="sv-SE"/>
              </w:rPr>
              <w:t>0602</w:t>
            </w:r>
          </w:p>
        </w:tc>
        <w:tc>
          <w:tcPr>
            <w:tcW w:w="2126" w:type="dxa"/>
          </w:tcPr>
          <w:p w14:paraId="6D7B6424" w14:textId="2FE9C2B0" w:rsidR="00DB77E6" w:rsidRPr="00605925" w:rsidRDefault="00DB77E6" w:rsidP="00131C32">
            <w:pPr>
              <w:rPr>
                <w:lang w:eastAsia="sv-SE"/>
              </w:rPr>
            </w:pPr>
            <w:r w:rsidRPr="00605925">
              <w:rPr>
                <w:lang w:eastAsia="sv-SE"/>
              </w:rPr>
              <w:t>cs_pfc_stat_q</w:t>
            </w:r>
          </w:p>
        </w:tc>
        <w:tc>
          <w:tcPr>
            <w:tcW w:w="1843" w:type="dxa"/>
          </w:tcPr>
          <w:p w14:paraId="005D4792" w14:textId="2BBE1D2A" w:rsidR="00DB77E6" w:rsidRPr="00605925" w:rsidRDefault="00DB77E6" w:rsidP="00131C32">
            <w:pPr>
              <w:rPr>
                <w:lang w:eastAsia="sv-SE"/>
              </w:rPr>
            </w:pPr>
            <w:r w:rsidRPr="00654F95">
              <w:rPr>
                <w:lang w:eastAsia="sv-SE"/>
              </w:rPr>
              <w:t>16-bit integer</w:t>
            </w:r>
          </w:p>
        </w:tc>
        <w:tc>
          <w:tcPr>
            <w:tcW w:w="3514" w:type="dxa"/>
          </w:tcPr>
          <w:p w14:paraId="3EC41BD6" w14:textId="77777777" w:rsidR="00DB77E6" w:rsidRPr="00411D3E" w:rsidRDefault="00DB77E6" w:rsidP="00F02C56">
            <w:pPr>
              <w:rPr>
                <w:lang w:eastAsia="sv-SE"/>
              </w:rPr>
            </w:pPr>
            <w:r w:rsidRPr="00411D3E">
              <w:rPr>
                <w:lang w:eastAsia="sv-SE"/>
              </w:rPr>
              <w:t>Fi</w:t>
            </w:r>
            <w:r>
              <w:rPr>
                <w:lang w:eastAsia="sv-SE"/>
              </w:rPr>
              <w:t>xed reactive power in PFC static mode:</w:t>
            </w:r>
          </w:p>
          <w:p w14:paraId="31BB8C67" w14:textId="0F9FA16B" w:rsidR="00DB77E6" w:rsidRPr="00654F95" w:rsidRDefault="00DB77E6" w:rsidP="00131C32">
            <w:pPr>
              <w:rPr>
                <w:lang w:eastAsia="sv-SE"/>
              </w:rPr>
            </w:pPr>
            <w:r w:rsidRPr="00411D3E">
              <w:rPr>
                <w:lang w:eastAsia="sv-SE"/>
              </w:rPr>
              <w:t xml:space="preserve">Value: </w:t>
            </w:r>
            <w:r w:rsidRPr="00E83ACE">
              <w:rPr>
                <w:b/>
                <w:lang w:eastAsia="sv-SE"/>
              </w:rPr>
              <w:t>-MAX inductive … 0 … MAX capacitive</w:t>
            </w:r>
            <w:r w:rsidRPr="00411D3E">
              <w:rPr>
                <w:lang w:eastAsia="sv-SE"/>
              </w:rPr>
              <w:t>* (rating of system), step 1 kVAR</w:t>
            </w:r>
          </w:p>
        </w:tc>
      </w:tr>
      <w:tr w:rsidR="009A39E4" w:rsidRPr="00605925" w14:paraId="02FBCB33" w14:textId="03060F02" w:rsidTr="00131C32">
        <w:tc>
          <w:tcPr>
            <w:tcW w:w="1531" w:type="dxa"/>
          </w:tcPr>
          <w:p w14:paraId="56E14C3F" w14:textId="77777777" w:rsidR="009A39E4" w:rsidRPr="00605925" w:rsidRDefault="009A39E4" w:rsidP="009A39E4">
            <w:pPr>
              <w:rPr>
                <w:lang w:eastAsia="sv-SE"/>
              </w:rPr>
            </w:pPr>
            <w:r w:rsidRPr="00605925">
              <w:rPr>
                <w:lang w:eastAsia="sv-SE"/>
              </w:rPr>
              <w:t>0603</w:t>
            </w:r>
          </w:p>
        </w:tc>
        <w:tc>
          <w:tcPr>
            <w:tcW w:w="2126" w:type="dxa"/>
          </w:tcPr>
          <w:p w14:paraId="1C36F258" w14:textId="577E0DAA" w:rsidR="009A39E4" w:rsidRPr="00605925" w:rsidRDefault="009A39E4" w:rsidP="009A39E4">
            <w:pPr>
              <w:rPr>
                <w:lang w:eastAsia="sv-SE"/>
              </w:rPr>
            </w:pPr>
            <w:r w:rsidRPr="00605925">
              <w:rPr>
                <w:lang w:eastAsia="sv-SE"/>
              </w:rPr>
              <w:t>cs_load_bal_en</w:t>
            </w:r>
          </w:p>
        </w:tc>
        <w:tc>
          <w:tcPr>
            <w:tcW w:w="1843" w:type="dxa"/>
          </w:tcPr>
          <w:p w14:paraId="351A019D" w14:textId="37719A3E" w:rsidR="009A39E4" w:rsidRPr="00605925" w:rsidRDefault="009A39E4" w:rsidP="009A39E4">
            <w:pPr>
              <w:rPr>
                <w:lang w:eastAsia="sv-SE"/>
              </w:rPr>
            </w:pPr>
            <w:r w:rsidRPr="00654F95">
              <w:rPr>
                <w:lang w:eastAsia="sv-SE"/>
              </w:rPr>
              <w:t>16-bit integer</w:t>
            </w:r>
          </w:p>
        </w:tc>
        <w:tc>
          <w:tcPr>
            <w:tcW w:w="3514" w:type="dxa"/>
          </w:tcPr>
          <w:p w14:paraId="0D765136" w14:textId="77777777" w:rsidR="009A39E4" w:rsidRPr="00411D3E" w:rsidRDefault="009A39E4" w:rsidP="009A39E4">
            <w:pPr>
              <w:rPr>
                <w:lang w:eastAsia="sv-SE"/>
              </w:rPr>
            </w:pPr>
            <w:r>
              <w:rPr>
                <w:lang w:eastAsia="sv-SE"/>
              </w:rPr>
              <w:t>Selects load balancing mode:</w:t>
            </w:r>
          </w:p>
          <w:p w14:paraId="0F163087" w14:textId="77777777" w:rsidR="009A39E4" w:rsidRDefault="009A39E4" w:rsidP="009A39E4">
            <w:pPr>
              <w:rPr>
                <w:lang w:eastAsia="sv-SE"/>
              </w:rPr>
            </w:pPr>
            <w:r w:rsidRPr="00411D3E">
              <w:rPr>
                <w:b/>
                <w:lang w:eastAsia="sv-SE"/>
              </w:rPr>
              <w:t>0</w:t>
            </w:r>
            <w:r>
              <w:rPr>
                <w:lang w:eastAsia="sv-SE"/>
              </w:rPr>
              <w:t xml:space="preserve"> = Disabled</w:t>
            </w:r>
          </w:p>
          <w:p w14:paraId="61506F73" w14:textId="77777777" w:rsidR="009A39E4" w:rsidRDefault="009A39E4" w:rsidP="009A39E4">
            <w:pPr>
              <w:rPr>
                <w:lang w:eastAsia="sv-SE"/>
              </w:rPr>
            </w:pPr>
            <w:r w:rsidRPr="00411D3E">
              <w:rPr>
                <w:b/>
                <w:lang w:eastAsia="sv-SE"/>
              </w:rPr>
              <w:t>1</w:t>
            </w:r>
            <w:r>
              <w:rPr>
                <w:lang w:eastAsia="sv-SE"/>
              </w:rPr>
              <w:t xml:space="preserve"> = Line to Line</w:t>
            </w:r>
          </w:p>
          <w:p w14:paraId="65D088C2" w14:textId="77777777" w:rsidR="009A39E4" w:rsidRDefault="009A39E4" w:rsidP="009A39E4">
            <w:pPr>
              <w:rPr>
                <w:lang w:eastAsia="sv-SE"/>
              </w:rPr>
            </w:pPr>
            <w:r w:rsidRPr="001D0B24">
              <w:rPr>
                <w:b/>
                <w:lang w:eastAsia="sv-SE"/>
              </w:rPr>
              <w:t>2 =</w:t>
            </w:r>
            <w:r>
              <w:rPr>
                <w:lang w:eastAsia="sv-SE"/>
              </w:rPr>
              <w:t xml:space="preserve"> Line to Neutral</w:t>
            </w:r>
          </w:p>
          <w:p w14:paraId="1A7A6D10" w14:textId="4AA7CBC5" w:rsidR="009A39E4" w:rsidRPr="00654F95" w:rsidRDefault="009A39E4" w:rsidP="009A39E4">
            <w:pPr>
              <w:rPr>
                <w:lang w:eastAsia="sv-SE"/>
              </w:rPr>
            </w:pPr>
            <w:r w:rsidRPr="001D0B24">
              <w:rPr>
                <w:b/>
                <w:lang w:eastAsia="sv-SE"/>
              </w:rPr>
              <w:t>3 =</w:t>
            </w:r>
            <w:r>
              <w:rPr>
                <w:lang w:eastAsia="sv-SE"/>
              </w:rPr>
              <w:t xml:space="preserve"> Line to Line &amp; Line to Neutral</w:t>
            </w:r>
          </w:p>
        </w:tc>
      </w:tr>
      <w:tr w:rsidR="009A39E4" w:rsidRPr="00605925" w14:paraId="679DFFBF" w14:textId="65B6AE2B" w:rsidTr="00131C32">
        <w:tc>
          <w:tcPr>
            <w:tcW w:w="1531" w:type="dxa"/>
          </w:tcPr>
          <w:p w14:paraId="10AF23F8" w14:textId="77777777" w:rsidR="009A39E4" w:rsidRPr="00605925" w:rsidRDefault="009A39E4" w:rsidP="009A39E4">
            <w:pPr>
              <w:rPr>
                <w:lang w:eastAsia="sv-SE"/>
              </w:rPr>
            </w:pPr>
            <w:r w:rsidRPr="00605925">
              <w:rPr>
                <w:lang w:eastAsia="sv-SE"/>
              </w:rPr>
              <w:t>0604</w:t>
            </w:r>
          </w:p>
        </w:tc>
        <w:tc>
          <w:tcPr>
            <w:tcW w:w="2126" w:type="dxa"/>
          </w:tcPr>
          <w:p w14:paraId="2A039CAA" w14:textId="3635BFB1" w:rsidR="009A39E4" w:rsidRPr="00605925" w:rsidRDefault="009A39E4" w:rsidP="009A39E4">
            <w:pPr>
              <w:rPr>
                <w:lang w:eastAsia="sv-SE"/>
              </w:rPr>
            </w:pPr>
            <w:r w:rsidRPr="00605925">
              <w:rPr>
                <w:lang w:eastAsia="sv-SE"/>
              </w:rPr>
              <w:t>cs_harm_comp_en</w:t>
            </w:r>
          </w:p>
        </w:tc>
        <w:tc>
          <w:tcPr>
            <w:tcW w:w="1843" w:type="dxa"/>
          </w:tcPr>
          <w:p w14:paraId="014ACE69" w14:textId="1C370907" w:rsidR="009A39E4" w:rsidRPr="00605925" w:rsidRDefault="009A39E4" w:rsidP="009A39E4">
            <w:pPr>
              <w:rPr>
                <w:lang w:eastAsia="sv-SE"/>
              </w:rPr>
            </w:pPr>
            <w:r w:rsidRPr="00654F95">
              <w:rPr>
                <w:lang w:eastAsia="sv-SE"/>
              </w:rPr>
              <w:t>16-bit integer</w:t>
            </w:r>
          </w:p>
        </w:tc>
        <w:tc>
          <w:tcPr>
            <w:tcW w:w="3514" w:type="dxa"/>
          </w:tcPr>
          <w:p w14:paraId="22FCF723" w14:textId="77777777" w:rsidR="009A39E4" w:rsidRPr="00513AE5" w:rsidRDefault="009A39E4" w:rsidP="009A39E4">
            <w:pPr>
              <w:rPr>
                <w:lang w:eastAsia="sv-SE"/>
              </w:rPr>
            </w:pPr>
            <w:r w:rsidRPr="00513AE5">
              <w:rPr>
                <w:lang w:eastAsia="sv-SE"/>
              </w:rPr>
              <w:t>Enables or disables harmonic compensation:</w:t>
            </w:r>
          </w:p>
          <w:p w14:paraId="5DA1C1A5" w14:textId="77777777" w:rsidR="009A39E4" w:rsidRPr="000A00D5" w:rsidRDefault="009A39E4" w:rsidP="009A39E4">
            <w:pPr>
              <w:rPr>
                <w:lang w:eastAsia="sv-SE"/>
              </w:rPr>
            </w:pPr>
            <w:r w:rsidRPr="000A00D5">
              <w:rPr>
                <w:b/>
                <w:lang w:eastAsia="sv-SE"/>
              </w:rPr>
              <w:t>0</w:t>
            </w:r>
            <w:r w:rsidRPr="000A00D5">
              <w:rPr>
                <w:lang w:eastAsia="sv-SE"/>
              </w:rPr>
              <w:t xml:space="preserve"> = Disabled</w:t>
            </w:r>
          </w:p>
          <w:p w14:paraId="218EBF2B" w14:textId="206BB425" w:rsidR="009A39E4" w:rsidRPr="000A00D5" w:rsidRDefault="009A39E4" w:rsidP="009A39E4">
            <w:pPr>
              <w:rPr>
                <w:lang w:eastAsia="sv-SE"/>
              </w:rPr>
            </w:pPr>
            <w:r w:rsidRPr="000A00D5">
              <w:rPr>
                <w:b/>
                <w:lang w:eastAsia="sv-SE"/>
              </w:rPr>
              <w:t>1</w:t>
            </w:r>
            <w:r w:rsidRPr="000A00D5">
              <w:rPr>
                <w:lang w:eastAsia="sv-SE"/>
              </w:rPr>
              <w:t xml:space="preserve"> = Enabled (CT</w:t>
            </w:r>
            <w:r w:rsidR="0010735F">
              <w:rPr>
                <w:lang w:eastAsia="sv-SE"/>
              </w:rPr>
              <w:t xml:space="preserve"> control</w:t>
            </w:r>
            <w:r w:rsidRPr="000A00D5">
              <w:rPr>
                <w:lang w:eastAsia="sv-SE"/>
              </w:rPr>
              <w:t>)</w:t>
            </w:r>
          </w:p>
          <w:p w14:paraId="2C4490AC" w14:textId="65D15DD7" w:rsidR="009A39E4" w:rsidRPr="00654F95" w:rsidRDefault="009A39E4" w:rsidP="009A39E4">
            <w:pPr>
              <w:rPr>
                <w:lang w:eastAsia="sv-SE"/>
              </w:rPr>
            </w:pPr>
            <w:r w:rsidRPr="000A00D5">
              <w:rPr>
                <w:b/>
                <w:lang w:eastAsia="sv-SE"/>
              </w:rPr>
              <w:t>2 =</w:t>
            </w:r>
            <w:r w:rsidRPr="000A00D5">
              <w:rPr>
                <w:lang w:eastAsia="sv-SE"/>
              </w:rPr>
              <w:t xml:space="preserve"> Enabled (Sensorless</w:t>
            </w:r>
            <w:r w:rsidR="0010735F">
              <w:rPr>
                <w:lang w:eastAsia="sv-SE"/>
              </w:rPr>
              <w:t xml:space="preserve"> Control</w:t>
            </w:r>
            <w:r w:rsidRPr="000A00D5">
              <w:rPr>
                <w:lang w:eastAsia="sv-SE"/>
              </w:rPr>
              <w:t>)</w:t>
            </w:r>
          </w:p>
        </w:tc>
      </w:tr>
      <w:tr w:rsidR="00DB77E6" w:rsidRPr="00605925" w14:paraId="29A661FF" w14:textId="5D6EE349" w:rsidTr="00131C32">
        <w:tc>
          <w:tcPr>
            <w:tcW w:w="1531" w:type="dxa"/>
          </w:tcPr>
          <w:p w14:paraId="336921FF" w14:textId="77777777" w:rsidR="00DB77E6" w:rsidRPr="00605925" w:rsidRDefault="00DB77E6" w:rsidP="00131C32">
            <w:pPr>
              <w:rPr>
                <w:lang w:eastAsia="sv-SE"/>
              </w:rPr>
            </w:pPr>
            <w:r w:rsidRPr="00605925">
              <w:rPr>
                <w:lang w:eastAsia="sv-SE"/>
              </w:rPr>
              <w:t>0605</w:t>
            </w:r>
          </w:p>
        </w:tc>
        <w:tc>
          <w:tcPr>
            <w:tcW w:w="2126" w:type="dxa"/>
          </w:tcPr>
          <w:p w14:paraId="634A04C8" w14:textId="518AA231" w:rsidR="00DB77E6" w:rsidRPr="00605925" w:rsidRDefault="00DB77E6" w:rsidP="00131C32">
            <w:pPr>
              <w:rPr>
                <w:lang w:eastAsia="sv-SE"/>
              </w:rPr>
            </w:pPr>
            <w:r w:rsidRPr="00605925">
              <w:rPr>
                <w:lang w:eastAsia="sv-SE"/>
              </w:rPr>
              <w:t>cs_harm_unbal_en</w:t>
            </w:r>
          </w:p>
        </w:tc>
        <w:tc>
          <w:tcPr>
            <w:tcW w:w="1843" w:type="dxa"/>
          </w:tcPr>
          <w:p w14:paraId="1EB04053" w14:textId="0662167B" w:rsidR="00DB77E6" w:rsidRPr="00605925" w:rsidRDefault="00DB77E6" w:rsidP="00131C32">
            <w:pPr>
              <w:rPr>
                <w:lang w:eastAsia="sv-SE"/>
              </w:rPr>
            </w:pPr>
            <w:r w:rsidRPr="00654F95">
              <w:rPr>
                <w:lang w:eastAsia="sv-SE"/>
              </w:rPr>
              <w:t>16-bit integer</w:t>
            </w:r>
          </w:p>
        </w:tc>
        <w:tc>
          <w:tcPr>
            <w:tcW w:w="3514" w:type="dxa"/>
          </w:tcPr>
          <w:p w14:paraId="1D4CA803" w14:textId="77777777" w:rsidR="00DB77E6" w:rsidRDefault="00DB77E6" w:rsidP="00F02C56">
            <w:pPr>
              <w:rPr>
                <w:lang w:eastAsia="sv-SE"/>
              </w:rPr>
            </w:pPr>
            <w:r>
              <w:rPr>
                <w:lang w:eastAsia="sv-SE"/>
              </w:rPr>
              <w:t>Enables or disables support for unbalanced: harmonics.</w:t>
            </w:r>
          </w:p>
          <w:p w14:paraId="20D63889" w14:textId="77777777" w:rsidR="00DB77E6" w:rsidRDefault="00DB77E6" w:rsidP="00F02C56">
            <w:pPr>
              <w:rPr>
                <w:lang w:eastAsia="sv-SE"/>
              </w:rPr>
            </w:pPr>
            <w:r w:rsidRPr="00513AE5">
              <w:rPr>
                <w:b/>
                <w:lang w:eastAsia="sv-SE"/>
              </w:rPr>
              <w:t>0</w:t>
            </w:r>
            <w:r>
              <w:rPr>
                <w:lang w:eastAsia="sv-SE"/>
              </w:rPr>
              <w:t xml:space="preserve"> = Disabled</w:t>
            </w:r>
          </w:p>
          <w:p w14:paraId="02124855" w14:textId="55439125" w:rsidR="00DB77E6" w:rsidRPr="00654F95" w:rsidRDefault="00DB77E6" w:rsidP="00131C32">
            <w:pPr>
              <w:rPr>
                <w:lang w:eastAsia="sv-SE"/>
              </w:rPr>
            </w:pPr>
            <w:r w:rsidRPr="00513AE5">
              <w:rPr>
                <w:b/>
                <w:lang w:eastAsia="sv-SE"/>
              </w:rPr>
              <w:t>1</w:t>
            </w:r>
            <w:r>
              <w:rPr>
                <w:lang w:eastAsia="sv-SE"/>
              </w:rPr>
              <w:t xml:space="preserve"> = Enabled</w:t>
            </w:r>
          </w:p>
        </w:tc>
      </w:tr>
      <w:tr w:rsidR="000E070E" w:rsidRPr="00605925" w14:paraId="5693CE7F" w14:textId="126D8C12" w:rsidTr="00131C32">
        <w:tc>
          <w:tcPr>
            <w:tcW w:w="1531" w:type="dxa"/>
          </w:tcPr>
          <w:p w14:paraId="6F0A3858" w14:textId="6109BA7B" w:rsidR="000E070E" w:rsidRPr="00605925" w:rsidRDefault="000E070E" w:rsidP="00131C32">
            <w:pPr>
              <w:rPr>
                <w:lang w:eastAsia="sv-SE"/>
              </w:rPr>
            </w:pPr>
            <w:r>
              <w:rPr>
                <w:lang w:val="sv-SE" w:eastAsia="sv-SE"/>
              </w:rPr>
              <w:t>06</w:t>
            </w:r>
            <w:r w:rsidRPr="00605925">
              <w:rPr>
                <w:lang w:val="sv-SE" w:eastAsia="sv-SE"/>
              </w:rPr>
              <w:t>06</w:t>
            </w:r>
          </w:p>
        </w:tc>
        <w:tc>
          <w:tcPr>
            <w:tcW w:w="2126" w:type="dxa"/>
          </w:tcPr>
          <w:p w14:paraId="76207776" w14:textId="1F0BF90B" w:rsidR="000E070E" w:rsidRPr="00605925" w:rsidRDefault="000E070E" w:rsidP="00131C32">
            <w:pPr>
              <w:rPr>
                <w:lang w:eastAsia="sv-SE"/>
              </w:rPr>
            </w:pPr>
            <w:r>
              <w:rPr>
                <w:lang w:val="sv-SE" w:eastAsia="sv-SE"/>
              </w:rPr>
              <w:t>cs_harm_h2</w:t>
            </w:r>
          </w:p>
        </w:tc>
        <w:tc>
          <w:tcPr>
            <w:tcW w:w="1843" w:type="dxa"/>
          </w:tcPr>
          <w:p w14:paraId="25A39E87" w14:textId="651F8820" w:rsidR="000E070E" w:rsidRPr="00605925" w:rsidRDefault="000E070E" w:rsidP="00131C32">
            <w:pPr>
              <w:rPr>
                <w:lang w:eastAsia="sv-SE"/>
              </w:rPr>
            </w:pPr>
            <w:r w:rsidRPr="003A7C18">
              <w:rPr>
                <w:lang w:eastAsia="sv-SE"/>
              </w:rPr>
              <w:t>16-bit integer</w:t>
            </w:r>
          </w:p>
        </w:tc>
        <w:tc>
          <w:tcPr>
            <w:tcW w:w="3514" w:type="dxa"/>
          </w:tcPr>
          <w:p w14:paraId="0FA341F2" w14:textId="4EB7ECA3" w:rsidR="000E070E" w:rsidRPr="00654F95" w:rsidRDefault="00DE1A6C" w:rsidP="00131C32">
            <w:pPr>
              <w:rPr>
                <w:lang w:eastAsia="sv-SE"/>
              </w:rPr>
            </w:pPr>
            <w:r>
              <w:rPr>
                <w:lang w:eastAsia="sv-SE"/>
              </w:rPr>
              <w:t xml:space="preserve">Degree of compensation for the </w:t>
            </w:r>
            <w:r w:rsidR="000E070E">
              <w:rPr>
                <w:lang w:eastAsia="sv-SE"/>
              </w:rPr>
              <w:t>2</w:t>
            </w:r>
            <w:r w:rsidR="000E070E" w:rsidRPr="001100FB">
              <w:rPr>
                <w:vertAlign w:val="superscript"/>
                <w:lang w:eastAsia="sv-SE"/>
              </w:rPr>
              <w:t>nd</w:t>
            </w:r>
            <w:r w:rsidR="000E070E">
              <w:rPr>
                <w:lang w:eastAsia="sv-SE"/>
              </w:rPr>
              <w:t xml:space="preserve"> harmonic</w:t>
            </w:r>
            <w:r w:rsidR="000E070E" w:rsidRPr="00513AE5">
              <w:rPr>
                <w:b/>
                <w:lang w:eastAsia="sv-SE"/>
              </w:rPr>
              <w:t>: 0% … 100%</w:t>
            </w:r>
          </w:p>
        </w:tc>
      </w:tr>
      <w:tr w:rsidR="000E070E" w:rsidRPr="00605925" w14:paraId="0B57FD61" w14:textId="05259C43" w:rsidTr="00131C32">
        <w:tc>
          <w:tcPr>
            <w:tcW w:w="1531" w:type="dxa"/>
          </w:tcPr>
          <w:p w14:paraId="7F65B5E0" w14:textId="7EDB0A84" w:rsidR="000E070E" w:rsidRPr="00605925" w:rsidRDefault="000E070E" w:rsidP="00131C32">
            <w:pPr>
              <w:rPr>
                <w:lang w:eastAsia="sv-SE"/>
              </w:rPr>
            </w:pPr>
            <w:r>
              <w:rPr>
                <w:lang w:val="sv-SE" w:eastAsia="sv-SE"/>
              </w:rPr>
              <w:t>0607</w:t>
            </w:r>
          </w:p>
        </w:tc>
        <w:tc>
          <w:tcPr>
            <w:tcW w:w="2126" w:type="dxa"/>
          </w:tcPr>
          <w:p w14:paraId="7BFF471C" w14:textId="038E0460" w:rsidR="000E070E" w:rsidRPr="00605925" w:rsidRDefault="000E070E" w:rsidP="00131C32">
            <w:pPr>
              <w:rPr>
                <w:lang w:eastAsia="sv-SE"/>
              </w:rPr>
            </w:pPr>
            <w:r>
              <w:rPr>
                <w:lang w:val="sv-SE" w:eastAsia="sv-SE"/>
              </w:rPr>
              <w:t>cs</w:t>
            </w:r>
            <w:r w:rsidRPr="00605925">
              <w:rPr>
                <w:lang w:val="sv-SE" w:eastAsia="sv-SE"/>
              </w:rPr>
              <w:t>_harm_h3</w:t>
            </w:r>
          </w:p>
        </w:tc>
        <w:tc>
          <w:tcPr>
            <w:tcW w:w="1843" w:type="dxa"/>
          </w:tcPr>
          <w:p w14:paraId="19FA6545" w14:textId="548CD96B" w:rsidR="000E070E" w:rsidRPr="00605925" w:rsidRDefault="000E070E" w:rsidP="00131C32">
            <w:pPr>
              <w:rPr>
                <w:lang w:eastAsia="sv-SE"/>
              </w:rPr>
            </w:pPr>
            <w:r w:rsidRPr="003A7C18">
              <w:rPr>
                <w:lang w:eastAsia="sv-SE"/>
              </w:rPr>
              <w:t>16-bit integer</w:t>
            </w:r>
          </w:p>
        </w:tc>
        <w:tc>
          <w:tcPr>
            <w:tcW w:w="3514" w:type="dxa"/>
          </w:tcPr>
          <w:p w14:paraId="0EE8646D" w14:textId="00FE1617" w:rsidR="000E070E" w:rsidRPr="00654F95" w:rsidRDefault="000E070E" w:rsidP="00131C32">
            <w:pPr>
              <w:rPr>
                <w:lang w:eastAsia="sv-SE"/>
              </w:rPr>
            </w:pPr>
            <w:r>
              <w:rPr>
                <w:lang w:eastAsia="sv-SE"/>
              </w:rPr>
              <w:t>Degree of compensation for the 3</w:t>
            </w:r>
            <w:r w:rsidRPr="00131C32">
              <w:rPr>
                <w:vertAlign w:val="superscript"/>
                <w:lang w:eastAsia="sv-SE"/>
              </w:rPr>
              <w:t>rd</w:t>
            </w:r>
            <w:r>
              <w:rPr>
                <w:lang w:eastAsia="sv-SE"/>
              </w:rPr>
              <w:t xml:space="preserve"> harmonic</w:t>
            </w:r>
            <w:r w:rsidRPr="00513AE5">
              <w:rPr>
                <w:b/>
                <w:lang w:eastAsia="sv-SE"/>
              </w:rPr>
              <w:t>: 0% … 100%</w:t>
            </w:r>
          </w:p>
        </w:tc>
      </w:tr>
      <w:tr w:rsidR="000E070E" w:rsidRPr="00605925" w14:paraId="113E985E" w14:textId="046151EA" w:rsidTr="00131C32">
        <w:tc>
          <w:tcPr>
            <w:tcW w:w="1531" w:type="dxa"/>
          </w:tcPr>
          <w:p w14:paraId="49A01D9F" w14:textId="1960C736" w:rsidR="000E070E" w:rsidRPr="00605925" w:rsidRDefault="000E070E" w:rsidP="00131C32">
            <w:pPr>
              <w:rPr>
                <w:lang w:val="sv-SE" w:eastAsia="sv-SE"/>
              </w:rPr>
            </w:pPr>
            <w:r>
              <w:rPr>
                <w:lang w:val="sv-SE" w:eastAsia="sv-SE"/>
              </w:rPr>
              <w:t>0608</w:t>
            </w:r>
          </w:p>
        </w:tc>
        <w:tc>
          <w:tcPr>
            <w:tcW w:w="2126" w:type="dxa"/>
          </w:tcPr>
          <w:p w14:paraId="1E9D3D1F" w14:textId="3E3D1448" w:rsidR="000E070E" w:rsidRPr="00605925" w:rsidRDefault="000E070E" w:rsidP="00131C32">
            <w:pPr>
              <w:rPr>
                <w:lang w:val="sv-SE" w:eastAsia="sv-SE"/>
              </w:rPr>
            </w:pPr>
            <w:r>
              <w:rPr>
                <w:lang w:val="sv-SE" w:eastAsia="sv-SE"/>
              </w:rPr>
              <w:t>cs_harm_h4</w:t>
            </w:r>
          </w:p>
        </w:tc>
        <w:tc>
          <w:tcPr>
            <w:tcW w:w="1843" w:type="dxa"/>
          </w:tcPr>
          <w:p w14:paraId="7A82BC89" w14:textId="1E07AAA9" w:rsidR="000E070E" w:rsidRPr="00605925" w:rsidRDefault="000E070E" w:rsidP="00131C32">
            <w:pPr>
              <w:rPr>
                <w:lang w:val="sv-SE" w:eastAsia="sv-SE"/>
              </w:rPr>
            </w:pPr>
            <w:r w:rsidRPr="003A7C18">
              <w:rPr>
                <w:lang w:eastAsia="sv-SE"/>
              </w:rPr>
              <w:t>16-bit integer</w:t>
            </w:r>
          </w:p>
        </w:tc>
        <w:tc>
          <w:tcPr>
            <w:tcW w:w="3514" w:type="dxa"/>
          </w:tcPr>
          <w:p w14:paraId="249026D9" w14:textId="2EA220E9" w:rsidR="000E070E" w:rsidRPr="00654F95" w:rsidRDefault="000E070E" w:rsidP="00131C32">
            <w:pPr>
              <w:rPr>
                <w:lang w:eastAsia="sv-SE"/>
              </w:rPr>
            </w:pPr>
            <w:r>
              <w:rPr>
                <w:lang w:eastAsia="sv-SE"/>
              </w:rPr>
              <w:t>Degree of compensation for the 4</w:t>
            </w:r>
            <w:r w:rsidRPr="001100FB">
              <w:rPr>
                <w:vertAlign w:val="superscript"/>
                <w:lang w:eastAsia="sv-SE"/>
              </w:rPr>
              <w:t>th</w:t>
            </w:r>
            <w:r>
              <w:rPr>
                <w:lang w:eastAsia="sv-SE"/>
              </w:rPr>
              <w:t xml:space="preserve"> harmonic</w:t>
            </w:r>
            <w:r w:rsidRPr="00513AE5">
              <w:rPr>
                <w:b/>
                <w:lang w:eastAsia="sv-SE"/>
              </w:rPr>
              <w:t>: 0% … 100%</w:t>
            </w:r>
          </w:p>
        </w:tc>
      </w:tr>
      <w:tr w:rsidR="000E070E" w:rsidRPr="00605925" w14:paraId="308F0987" w14:textId="492F0615" w:rsidTr="00131C32">
        <w:tc>
          <w:tcPr>
            <w:tcW w:w="1531" w:type="dxa"/>
          </w:tcPr>
          <w:p w14:paraId="29681A47" w14:textId="36B6AE00" w:rsidR="000E070E" w:rsidRPr="00605925" w:rsidRDefault="000E070E" w:rsidP="00131C32">
            <w:pPr>
              <w:rPr>
                <w:lang w:val="sv-SE" w:eastAsia="sv-SE"/>
              </w:rPr>
            </w:pPr>
            <w:r>
              <w:rPr>
                <w:lang w:val="sv-SE" w:eastAsia="sv-SE"/>
              </w:rPr>
              <w:t>0609</w:t>
            </w:r>
          </w:p>
        </w:tc>
        <w:tc>
          <w:tcPr>
            <w:tcW w:w="2126" w:type="dxa"/>
          </w:tcPr>
          <w:p w14:paraId="19C4DE40" w14:textId="7876E13D" w:rsidR="000E070E" w:rsidRPr="00605925" w:rsidRDefault="000E070E" w:rsidP="00131C32">
            <w:pPr>
              <w:rPr>
                <w:lang w:val="sv-SE" w:eastAsia="sv-SE"/>
              </w:rPr>
            </w:pPr>
            <w:r>
              <w:rPr>
                <w:lang w:val="sv-SE" w:eastAsia="sv-SE"/>
              </w:rPr>
              <w:t>cs</w:t>
            </w:r>
            <w:r w:rsidRPr="00605925">
              <w:rPr>
                <w:lang w:val="sv-SE" w:eastAsia="sv-SE"/>
              </w:rPr>
              <w:t>_harm_h5</w:t>
            </w:r>
          </w:p>
        </w:tc>
        <w:tc>
          <w:tcPr>
            <w:tcW w:w="1843" w:type="dxa"/>
          </w:tcPr>
          <w:p w14:paraId="6A7FA1C1" w14:textId="369C977A" w:rsidR="000E070E" w:rsidRPr="00605925" w:rsidRDefault="000E070E" w:rsidP="00131C32">
            <w:pPr>
              <w:rPr>
                <w:lang w:val="sv-SE" w:eastAsia="sv-SE"/>
              </w:rPr>
            </w:pPr>
            <w:r w:rsidRPr="003A7C18">
              <w:rPr>
                <w:lang w:eastAsia="sv-SE"/>
              </w:rPr>
              <w:t>16-bit integer</w:t>
            </w:r>
          </w:p>
        </w:tc>
        <w:tc>
          <w:tcPr>
            <w:tcW w:w="3514" w:type="dxa"/>
          </w:tcPr>
          <w:p w14:paraId="2C0936C3" w14:textId="1CD55919" w:rsidR="000E070E" w:rsidRPr="00654F95" w:rsidRDefault="000E070E" w:rsidP="00131C32">
            <w:pPr>
              <w:rPr>
                <w:lang w:eastAsia="sv-SE"/>
              </w:rPr>
            </w:pPr>
            <w:r>
              <w:rPr>
                <w:lang w:eastAsia="sv-SE"/>
              </w:rPr>
              <w:t>Degree of compensation for the 5</w:t>
            </w:r>
            <w:r w:rsidRPr="00131C32">
              <w:rPr>
                <w:vertAlign w:val="superscript"/>
                <w:lang w:eastAsia="sv-SE"/>
              </w:rPr>
              <w:t>th</w:t>
            </w:r>
            <w:r>
              <w:rPr>
                <w:lang w:eastAsia="sv-SE"/>
              </w:rPr>
              <w:t xml:space="preserve"> harmonic</w:t>
            </w:r>
            <w:r w:rsidRPr="00513AE5">
              <w:rPr>
                <w:b/>
                <w:lang w:eastAsia="sv-SE"/>
              </w:rPr>
              <w:t>: 0% … 100%</w:t>
            </w:r>
          </w:p>
        </w:tc>
      </w:tr>
      <w:tr w:rsidR="000E070E" w:rsidRPr="00605925" w14:paraId="5A02F259" w14:textId="7886963A" w:rsidTr="00131C32">
        <w:tc>
          <w:tcPr>
            <w:tcW w:w="1531" w:type="dxa"/>
          </w:tcPr>
          <w:p w14:paraId="7A6D566F" w14:textId="73C9EC0A" w:rsidR="000E070E" w:rsidRPr="00605925" w:rsidRDefault="000E070E" w:rsidP="00131C32">
            <w:pPr>
              <w:rPr>
                <w:lang w:val="sv-SE" w:eastAsia="sv-SE"/>
              </w:rPr>
            </w:pPr>
            <w:r>
              <w:rPr>
                <w:lang w:val="sv-SE" w:eastAsia="sv-SE"/>
              </w:rPr>
              <w:t>0610</w:t>
            </w:r>
          </w:p>
        </w:tc>
        <w:tc>
          <w:tcPr>
            <w:tcW w:w="2126" w:type="dxa"/>
          </w:tcPr>
          <w:p w14:paraId="4F99CAB9" w14:textId="29F441E1" w:rsidR="000E070E" w:rsidRPr="00605925" w:rsidRDefault="000E070E" w:rsidP="00131C32">
            <w:pPr>
              <w:rPr>
                <w:lang w:val="sv-SE" w:eastAsia="sv-SE"/>
              </w:rPr>
            </w:pPr>
            <w:r>
              <w:rPr>
                <w:lang w:val="sv-SE" w:eastAsia="sv-SE"/>
              </w:rPr>
              <w:t>cs_harm_h6</w:t>
            </w:r>
          </w:p>
        </w:tc>
        <w:tc>
          <w:tcPr>
            <w:tcW w:w="1843" w:type="dxa"/>
          </w:tcPr>
          <w:p w14:paraId="28A7C306" w14:textId="668792D6" w:rsidR="000E070E" w:rsidRPr="00605925" w:rsidRDefault="000E070E" w:rsidP="00131C32">
            <w:pPr>
              <w:rPr>
                <w:lang w:val="sv-SE" w:eastAsia="sv-SE"/>
              </w:rPr>
            </w:pPr>
            <w:r w:rsidRPr="003A7C18">
              <w:rPr>
                <w:lang w:eastAsia="sv-SE"/>
              </w:rPr>
              <w:t>16-bit integer</w:t>
            </w:r>
          </w:p>
        </w:tc>
        <w:tc>
          <w:tcPr>
            <w:tcW w:w="3514" w:type="dxa"/>
          </w:tcPr>
          <w:p w14:paraId="5E3E2289" w14:textId="3FC7D9E1" w:rsidR="000E070E" w:rsidRPr="00654F95" w:rsidRDefault="000E070E" w:rsidP="00131C32">
            <w:pPr>
              <w:rPr>
                <w:lang w:eastAsia="sv-SE"/>
              </w:rPr>
            </w:pPr>
            <w:r>
              <w:rPr>
                <w:lang w:eastAsia="sv-SE"/>
              </w:rPr>
              <w:t>Degree of compensation for the 6</w:t>
            </w:r>
            <w:r w:rsidRPr="001100FB">
              <w:rPr>
                <w:vertAlign w:val="superscript"/>
                <w:lang w:eastAsia="sv-SE"/>
              </w:rPr>
              <w:t>th</w:t>
            </w:r>
            <w:r>
              <w:rPr>
                <w:lang w:eastAsia="sv-SE"/>
              </w:rPr>
              <w:t xml:space="preserve"> harmonic</w:t>
            </w:r>
            <w:r w:rsidRPr="00513AE5">
              <w:rPr>
                <w:b/>
                <w:lang w:eastAsia="sv-SE"/>
              </w:rPr>
              <w:t>: 0% … 100%</w:t>
            </w:r>
          </w:p>
        </w:tc>
      </w:tr>
      <w:tr w:rsidR="000E070E" w:rsidRPr="00605925" w14:paraId="79D61D88" w14:textId="10BFB82A" w:rsidTr="00131C32">
        <w:tc>
          <w:tcPr>
            <w:tcW w:w="1531" w:type="dxa"/>
          </w:tcPr>
          <w:p w14:paraId="3E1823B0" w14:textId="68954E83" w:rsidR="000E070E" w:rsidRPr="00605925" w:rsidRDefault="000E070E" w:rsidP="00131C32">
            <w:pPr>
              <w:rPr>
                <w:lang w:val="sv-SE" w:eastAsia="sv-SE"/>
              </w:rPr>
            </w:pPr>
            <w:r>
              <w:rPr>
                <w:lang w:val="sv-SE" w:eastAsia="sv-SE"/>
              </w:rPr>
              <w:t>0611</w:t>
            </w:r>
          </w:p>
        </w:tc>
        <w:tc>
          <w:tcPr>
            <w:tcW w:w="2126" w:type="dxa"/>
          </w:tcPr>
          <w:p w14:paraId="3F1DEB3B" w14:textId="6E1A5CE3" w:rsidR="000E070E" w:rsidRPr="00605925" w:rsidRDefault="000E070E" w:rsidP="00131C32">
            <w:pPr>
              <w:rPr>
                <w:lang w:val="sv-SE" w:eastAsia="sv-SE"/>
              </w:rPr>
            </w:pPr>
            <w:r>
              <w:rPr>
                <w:lang w:val="sv-SE" w:eastAsia="sv-SE"/>
              </w:rPr>
              <w:t>cs</w:t>
            </w:r>
            <w:r w:rsidRPr="00605925">
              <w:rPr>
                <w:lang w:val="sv-SE" w:eastAsia="sv-SE"/>
              </w:rPr>
              <w:t>_harm_h7</w:t>
            </w:r>
          </w:p>
        </w:tc>
        <w:tc>
          <w:tcPr>
            <w:tcW w:w="1843" w:type="dxa"/>
          </w:tcPr>
          <w:p w14:paraId="39C8F431" w14:textId="02346FF0" w:rsidR="000E070E" w:rsidRPr="00605925" w:rsidRDefault="000E070E" w:rsidP="00131C32">
            <w:pPr>
              <w:rPr>
                <w:lang w:val="sv-SE" w:eastAsia="sv-SE"/>
              </w:rPr>
            </w:pPr>
            <w:r w:rsidRPr="003A7C18">
              <w:rPr>
                <w:lang w:eastAsia="sv-SE"/>
              </w:rPr>
              <w:t>16-bit integer</w:t>
            </w:r>
          </w:p>
        </w:tc>
        <w:tc>
          <w:tcPr>
            <w:tcW w:w="3514" w:type="dxa"/>
          </w:tcPr>
          <w:p w14:paraId="2608E74B" w14:textId="70FE5B00" w:rsidR="000E070E" w:rsidRPr="00654F95" w:rsidRDefault="000E070E" w:rsidP="00131C32">
            <w:pPr>
              <w:rPr>
                <w:lang w:eastAsia="sv-SE"/>
              </w:rPr>
            </w:pPr>
            <w:r>
              <w:rPr>
                <w:lang w:eastAsia="sv-SE"/>
              </w:rPr>
              <w:t>Degree of compensation for the 7</w:t>
            </w:r>
            <w:r w:rsidRPr="00131C32">
              <w:rPr>
                <w:vertAlign w:val="superscript"/>
                <w:lang w:eastAsia="sv-SE"/>
              </w:rPr>
              <w:t>th</w:t>
            </w:r>
            <w:r>
              <w:rPr>
                <w:lang w:eastAsia="sv-SE"/>
              </w:rPr>
              <w:t xml:space="preserve"> harmonic</w:t>
            </w:r>
            <w:r w:rsidRPr="00513AE5">
              <w:rPr>
                <w:b/>
                <w:lang w:eastAsia="sv-SE"/>
              </w:rPr>
              <w:t>: 0% … 100%</w:t>
            </w:r>
          </w:p>
        </w:tc>
      </w:tr>
      <w:tr w:rsidR="000E070E" w:rsidRPr="00605925" w14:paraId="6D8A90BA" w14:textId="3E9DFF63" w:rsidTr="00131C32">
        <w:tc>
          <w:tcPr>
            <w:tcW w:w="1531" w:type="dxa"/>
          </w:tcPr>
          <w:p w14:paraId="2637E836" w14:textId="2A4170FA" w:rsidR="000E070E" w:rsidRPr="00605925" w:rsidRDefault="000E070E" w:rsidP="00131C32">
            <w:pPr>
              <w:rPr>
                <w:lang w:val="sv-SE" w:eastAsia="sv-SE"/>
              </w:rPr>
            </w:pPr>
            <w:r>
              <w:rPr>
                <w:lang w:val="sv-SE" w:eastAsia="sv-SE"/>
              </w:rPr>
              <w:t>0612</w:t>
            </w:r>
          </w:p>
        </w:tc>
        <w:tc>
          <w:tcPr>
            <w:tcW w:w="2126" w:type="dxa"/>
          </w:tcPr>
          <w:p w14:paraId="49D4388F" w14:textId="3D613F74" w:rsidR="000E070E" w:rsidRPr="00605925" w:rsidRDefault="000E070E" w:rsidP="00131C32">
            <w:pPr>
              <w:rPr>
                <w:lang w:val="sv-SE" w:eastAsia="sv-SE"/>
              </w:rPr>
            </w:pPr>
            <w:r>
              <w:rPr>
                <w:lang w:val="sv-SE" w:eastAsia="sv-SE"/>
              </w:rPr>
              <w:t>cs_harm_h8</w:t>
            </w:r>
          </w:p>
        </w:tc>
        <w:tc>
          <w:tcPr>
            <w:tcW w:w="1843" w:type="dxa"/>
          </w:tcPr>
          <w:p w14:paraId="377BE873" w14:textId="1B30273F" w:rsidR="000E070E" w:rsidRPr="00605925" w:rsidRDefault="000E070E" w:rsidP="00131C32">
            <w:pPr>
              <w:rPr>
                <w:lang w:val="sv-SE" w:eastAsia="sv-SE"/>
              </w:rPr>
            </w:pPr>
            <w:r w:rsidRPr="003A7C18">
              <w:rPr>
                <w:lang w:eastAsia="sv-SE"/>
              </w:rPr>
              <w:t>16-bit integer</w:t>
            </w:r>
          </w:p>
        </w:tc>
        <w:tc>
          <w:tcPr>
            <w:tcW w:w="3514" w:type="dxa"/>
          </w:tcPr>
          <w:p w14:paraId="4E5B5C52" w14:textId="68F5F174" w:rsidR="000E070E" w:rsidRPr="00654F95" w:rsidRDefault="000E070E" w:rsidP="00131C32">
            <w:pPr>
              <w:rPr>
                <w:lang w:eastAsia="sv-SE"/>
              </w:rPr>
            </w:pPr>
            <w:r>
              <w:rPr>
                <w:lang w:eastAsia="sv-SE"/>
              </w:rPr>
              <w:t>Degree of compensation for the 8</w:t>
            </w:r>
            <w:r w:rsidRPr="001100FB">
              <w:rPr>
                <w:vertAlign w:val="superscript"/>
                <w:lang w:eastAsia="sv-SE"/>
              </w:rPr>
              <w:t>th</w:t>
            </w:r>
            <w:r>
              <w:rPr>
                <w:lang w:eastAsia="sv-SE"/>
              </w:rPr>
              <w:t xml:space="preserve"> harmonic</w:t>
            </w:r>
            <w:r w:rsidRPr="00513AE5">
              <w:rPr>
                <w:b/>
                <w:lang w:eastAsia="sv-SE"/>
              </w:rPr>
              <w:t>: 0% … 100%</w:t>
            </w:r>
          </w:p>
        </w:tc>
      </w:tr>
      <w:tr w:rsidR="000E070E" w:rsidRPr="00605925" w14:paraId="5B4E11BC" w14:textId="21F18A16" w:rsidTr="00131C32">
        <w:tc>
          <w:tcPr>
            <w:tcW w:w="1531" w:type="dxa"/>
          </w:tcPr>
          <w:p w14:paraId="77DF140C" w14:textId="492BD31B" w:rsidR="000E070E" w:rsidRPr="00605925" w:rsidRDefault="000E070E" w:rsidP="00131C32">
            <w:pPr>
              <w:rPr>
                <w:lang w:val="sv-SE" w:eastAsia="sv-SE"/>
              </w:rPr>
            </w:pPr>
            <w:r>
              <w:rPr>
                <w:lang w:val="sv-SE" w:eastAsia="sv-SE"/>
              </w:rPr>
              <w:t>0613</w:t>
            </w:r>
          </w:p>
        </w:tc>
        <w:tc>
          <w:tcPr>
            <w:tcW w:w="2126" w:type="dxa"/>
          </w:tcPr>
          <w:p w14:paraId="44110087" w14:textId="31CB2329" w:rsidR="000E070E" w:rsidRPr="00605925" w:rsidRDefault="000E070E" w:rsidP="00131C32">
            <w:pPr>
              <w:rPr>
                <w:lang w:val="sv-SE" w:eastAsia="sv-SE"/>
              </w:rPr>
            </w:pPr>
            <w:r>
              <w:rPr>
                <w:lang w:val="sv-SE" w:eastAsia="sv-SE"/>
              </w:rPr>
              <w:t>cs</w:t>
            </w:r>
            <w:r w:rsidRPr="00605925">
              <w:rPr>
                <w:lang w:val="sv-SE" w:eastAsia="sv-SE"/>
              </w:rPr>
              <w:t>_harm_h9</w:t>
            </w:r>
          </w:p>
        </w:tc>
        <w:tc>
          <w:tcPr>
            <w:tcW w:w="1843" w:type="dxa"/>
          </w:tcPr>
          <w:p w14:paraId="0DB3143B" w14:textId="1D27CA6C" w:rsidR="000E070E" w:rsidRPr="00605925" w:rsidRDefault="000E070E" w:rsidP="00131C32">
            <w:pPr>
              <w:rPr>
                <w:lang w:val="sv-SE" w:eastAsia="sv-SE"/>
              </w:rPr>
            </w:pPr>
            <w:r w:rsidRPr="003A7C18">
              <w:rPr>
                <w:lang w:eastAsia="sv-SE"/>
              </w:rPr>
              <w:t>16-bit integer</w:t>
            </w:r>
          </w:p>
        </w:tc>
        <w:tc>
          <w:tcPr>
            <w:tcW w:w="3514" w:type="dxa"/>
          </w:tcPr>
          <w:p w14:paraId="4A4B2EBB" w14:textId="3E3CE30E" w:rsidR="000E070E" w:rsidRPr="00654F95" w:rsidRDefault="000E070E" w:rsidP="00131C32">
            <w:pPr>
              <w:rPr>
                <w:lang w:eastAsia="sv-SE"/>
              </w:rPr>
            </w:pPr>
            <w:r>
              <w:rPr>
                <w:lang w:eastAsia="sv-SE"/>
              </w:rPr>
              <w:t>Degree of compensation for the 9</w:t>
            </w:r>
            <w:r w:rsidRPr="00131C32">
              <w:rPr>
                <w:vertAlign w:val="superscript"/>
                <w:lang w:eastAsia="sv-SE"/>
              </w:rPr>
              <w:t>th</w:t>
            </w:r>
            <w:r>
              <w:rPr>
                <w:lang w:eastAsia="sv-SE"/>
              </w:rPr>
              <w:t xml:space="preserve"> harmonic</w:t>
            </w:r>
            <w:r w:rsidRPr="00513AE5">
              <w:rPr>
                <w:b/>
                <w:lang w:eastAsia="sv-SE"/>
              </w:rPr>
              <w:t>: 0% … 100%</w:t>
            </w:r>
          </w:p>
        </w:tc>
      </w:tr>
      <w:tr w:rsidR="000E070E" w:rsidRPr="00605925" w14:paraId="62C50B7F" w14:textId="414C9360" w:rsidTr="00131C32">
        <w:tc>
          <w:tcPr>
            <w:tcW w:w="1531" w:type="dxa"/>
          </w:tcPr>
          <w:p w14:paraId="5D0B3934" w14:textId="184DEAE8" w:rsidR="000E070E" w:rsidRPr="00605925" w:rsidRDefault="000E070E" w:rsidP="00131C32">
            <w:pPr>
              <w:rPr>
                <w:lang w:val="sv-SE" w:eastAsia="sv-SE"/>
              </w:rPr>
            </w:pPr>
            <w:r>
              <w:rPr>
                <w:lang w:val="sv-SE" w:eastAsia="sv-SE"/>
              </w:rPr>
              <w:t>0614</w:t>
            </w:r>
          </w:p>
        </w:tc>
        <w:tc>
          <w:tcPr>
            <w:tcW w:w="2126" w:type="dxa"/>
          </w:tcPr>
          <w:p w14:paraId="129E6CEA" w14:textId="4E74D8EC" w:rsidR="000E070E" w:rsidRPr="00605925" w:rsidRDefault="000E070E" w:rsidP="00131C32">
            <w:pPr>
              <w:rPr>
                <w:lang w:val="sv-SE" w:eastAsia="sv-SE"/>
              </w:rPr>
            </w:pPr>
            <w:r>
              <w:rPr>
                <w:lang w:val="sv-SE" w:eastAsia="sv-SE"/>
              </w:rPr>
              <w:t>cs</w:t>
            </w:r>
            <w:r w:rsidRPr="00605925">
              <w:rPr>
                <w:lang w:val="sv-SE" w:eastAsia="sv-SE"/>
              </w:rPr>
              <w:t>_harm_h11</w:t>
            </w:r>
          </w:p>
        </w:tc>
        <w:tc>
          <w:tcPr>
            <w:tcW w:w="1843" w:type="dxa"/>
          </w:tcPr>
          <w:p w14:paraId="085C0CA1" w14:textId="1D777A6B" w:rsidR="000E070E" w:rsidRPr="00605925" w:rsidRDefault="000E070E" w:rsidP="00131C32">
            <w:pPr>
              <w:rPr>
                <w:lang w:val="sv-SE" w:eastAsia="sv-SE"/>
              </w:rPr>
            </w:pPr>
            <w:r w:rsidRPr="003A7C18">
              <w:rPr>
                <w:lang w:eastAsia="sv-SE"/>
              </w:rPr>
              <w:t>16-bit integer</w:t>
            </w:r>
          </w:p>
        </w:tc>
        <w:tc>
          <w:tcPr>
            <w:tcW w:w="3514" w:type="dxa"/>
          </w:tcPr>
          <w:p w14:paraId="31BEA2BE" w14:textId="40DF69DA" w:rsidR="000E070E" w:rsidRPr="00654F95" w:rsidRDefault="000E070E" w:rsidP="00131C32">
            <w:pPr>
              <w:rPr>
                <w:lang w:eastAsia="sv-SE"/>
              </w:rPr>
            </w:pPr>
            <w:r>
              <w:rPr>
                <w:lang w:eastAsia="sv-SE"/>
              </w:rPr>
              <w:t>Degree of compensation for the 11</w:t>
            </w:r>
            <w:r w:rsidRPr="00131C32">
              <w:rPr>
                <w:vertAlign w:val="superscript"/>
                <w:lang w:eastAsia="sv-SE"/>
              </w:rPr>
              <w:t>th</w:t>
            </w:r>
            <w:r>
              <w:rPr>
                <w:lang w:eastAsia="sv-SE"/>
              </w:rPr>
              <w:t xml:space="preserve"> harmonic</w:t>
            </w:r>
            <w:r w:rsidRPr="00513AE5">
              <w:rPr>
                <w:b/>
                <w:lang w:eastAsia="sv-SE"/>
              </w:rPr>
              <w:t>: 0% … 100%</w:t>
            </w:r>
          </w:p>
        </w:tc>
      </w:tr>
      <w:tr w:rsidR="000E070E" w:rsidRPr="00605925" w14:paraId="476D2BD4" w14:textId="797616D5" w:rsidTr="00131C32">
        <w:tc>
          <w:tcPr>
            <w:tcW w:w="1531" w:type="dxa"/>
          </w:tcPr>
          <w:p w14:paraId="3C56F3B5" w14:textId="22AF639A" w:rsidR="000E070E" w:rsidRPr="00605925" w:rsidRDefault="000E070E" w:rsidP="00131C32">
            <w:pPr>
              <w:rPr>
                <w:lang w:val="sv-SE" w:eastAsia="sv-SE"/>
              </w:rPr>
            </w:pPr>
            <w:r>
              <w:rPr>
                <w:lang w:val="sv-SE" w:eastAsia="sv-SE"/>
              </w:rPr>
              <w:t>0615</w:t>
            </w:r>
          </w:p>
        </w:tc>
        <w:tc>
          <w:tcPr>
            <w:tcW w:w="2126" w:type="dxa"/>
          </w:tcPr>
          <w:p w14:paraId="6ED04828" w14:textId="5EB4BE20" w:rsidR="000E070E" w:rsidRPr="00605925" w:rsidRDefault="000E070E" w:rsidP="00131C32">
            <w:pPr>
              <w:rPr>
                <w:lang w:val="sv-SE" w:eastAsia="sv-SE"/>
              </w:rPr>
            </w:pPr>
            <w:r>
              <w:rPr>
                <w:lang w:val="sv-SE" w:eastAsia="sv-SE"/>
              </w:rPr>
              <w:t>cs</w:t>
            </w:r>
            <w:r w:rsidRPr="00605925">
              <w:rPr>
                <w:lang w:val="sv-SE" w:eastAsia="sv-SE"/>
              </w:rPr>
              <w:t>_harm_h13</w:t>
            </w:r>
          </w:p>
        </w:tc>
        <w:tc>
          <w:tcPr>
            <w:tcW w:w="1843" w:type="dxa"/>
          </w:tcPr>
          <w:p w14:paraId="69871712" w14:textId="75FF4FDD" w:rsidR="000E070E" w:rsidRPr="00605925" w:rsidRDefault="000E070E" w:rsidP="00131C32">
            <w:pPr>
              <w:rPr>
                <w:lang w:val="sv-SE" w:eastAsia="sv-SE"/>
              </w:rPr>
            </w:pPr>
            <w:r w:rsidRPr="003A7C18">
              <w:rPr>
                <w:lang w:eastAsia="sv-SE"/>
              </w:rPr>
              <w:t>16-bit integer</w:t>
            </w:r>
          </w:p>
        </w:tc>
        <w:tc>
          <w:tcPr>
            <w:tcW w:w="3514" w:type="dxa"/>
          </w:tcPr>
          <w:p w14:paraId="4256D1FB" w14:textId="55EC9AE6" w:rsidR="000E070E" w:rsidRPr="00654F95" w:rsidRDefault="000E070E" w:rsidP="00131C32">
            <w:pPr>
              <w:rPr>
                <w:lang w:eastAsia="sv-SE"/>
              </w:rPr>
            </w:pPr>
            <w:r>
              <w:rPr>
                <w:lang w:eastAsia="sv-SE"/>
              </w:rPr>
              <w:t>Degree of compensation for the 13</w:t>
            </w:r>
            <w:r w:rsidRPr="00994CDB">
              <w:rPr>
                <w:vertAlign w:val="superscript"/>
                <w:lang w:eastAsia="sv-SE"/>
              </w:rPr>
              <w:t>th</w:t>
            </w:r>
            <w:r>
              <w:rPr>
                <w:lang w:eastAsia="sv-SE"/>
              </w:rPr>
              <w:t xml:space="preserve"> harmonic</w:t>
            </w:r>
            <w:r w:rsidRPr="00513AE5">
              <w:rPr>
                <w:b/>
                <w:lang w:eastAsia="sv-SE"/>
              </w:rPr>
              <w:t>: 0% … 100%</w:t>
            </w:r>
          </w:p>
        </w:tc>
      </w:tr>
      <w:tr w:rsidR="000E070E" w:rsidRPr="00605925" w14:paraId="0D1194F4" w14:textId="17C2538B" w:rsidTr="00131C32">
        <w:tc>
          <w:tcPr>
            <w:tcW w:w="1531" w:type="dxa"/>
          </w:tcPr>
          <w:p w14:paraId="42374340" w14:textId="55A9D296" w:rsidR="000E070E" w:rsidRPr="00605925" w:rsidRDefault="000E070E" w:rsidP="00131C32">
            <w:pPr>
              <w:rPr>
                <w:lang w:val="sv-SE" w:eastAsia="sv-SE"/>
              </w:rPr>
            </w:pPr>
            <w:r>
              <w:rPr>
                <w:lang w:val="sv-SE" w:eastAsia="sv-SE"/>
              </w:rPr>
              <w:t>0616</w:t>
            </w:r>
          </w:p>
        </w:tc>
        <w:tc>
          <w:tcPr>
            <w:tcW w:w="2126" w:type="dxa"/>
          </w:tcPr>
          <w:p w14:paraId="5D1BC2EB" w14:textId="49FBBD9B" w:rsidR="000E070E" w:rsidRPr="00605925" w:rsidRDefault="000E070E" w:rsidP="00131C32">
            <w:pPr>
              <w:rPr>
                <w:lang w:val="sv-SE" w:eastAsia="sv-SE"/>
              </w:rPr>
            </w:pPr>
            <w:r>
              <w:rPr>
                <w:lang w:val="sv-SE" w:eastAsia="sv-SE"/>
              </w:rPr>
              <w:t>cs</w:t>
            </w:r>
            <w:r w:rsidRPr="00605925">
              <w:rPr>
                <w:lang w:val="sv-SE" w:eastAsia="sv-SE"/>
              </w:rPr>
              <w:t>_harm_h15</w:t>
            </w:r>
          </w:p>
        </w:tc>
        <w:tc>
          <w:tcPr>
            <w:tcW w:w="1843" w:type="dxa"/>
          </w:tcPr>
          <w:p w14:paraId="01FF1E99" w14:textId="67B54B80" w:rsidR="000E070E" w:rsidRPr="00605925" w:rsidRDefault="000E070E" w:rsidP="00131C32">
            <w:pPr>
              <w:rPr>
                <w:lang w:val="sv-SE" w:eastAsia="sv-SE"/>
              </w:rPr>
            </w:pPr>
            <w:r w:rsidRPr="003A7C18">
              <w:rPr>
                <w:lang w:eastAsia="sv-SE"/>
              </w:rPr>
              <w:t>16-bit integer</w:t>
            </w:r>
          </w:p>
        </w:tc>
        <w:tc>
          <w:tcPr>
            <w:tcW w:w="3514" w:type="dxa"/>
          </w:tcPr>
          <w:p w14:paraId="150BA84E" w14:textId="70FF4710" w:rsidR="000E070E" w:rsidRPr="00654F95" w:rsidRDefault="000E070E" w:rsidP="00131C32">
            <w:pPr>
              <w:rPr>
                <w:lang w:eastAsia="sv-SE"/>
              </w:rPr>
            </w:pPr>
            <w:r>
              <w:rPr>
                <w:lang w:eastAsia="sv-SE"/>
              </w:rPr>
              <w:t>Degree of compensation for the 15</w:t>
            </w:r>
            <w:r w:rsidRPr="00994CDB">
              <w:rPr>
                <w:vertAlign w:val="superscript"/>
                <w:lang w:eastAsia="sv-SE"/>
              </w:rPr>
              <w:t>th</w:t>
            </w:r>
            <w:r>
              <w:rPr>
                <w:lang w:eastAsia="sv-SE"/>
              </w:rPr>
              <w:t xml:space="preserve"> harmonic</w:t>
            </w:r>
            <w:r w:rsidRPr="00513AE5">
              <w:rPr>
                <w:b/>
                <w:lang w:eastAsia="sv-SE"/>
              </w:rPr>
              <w:t>: 0% … 100%</w:t>
            </w:r>
          </w:p>
        </w:tc>
      </w:tr>
      <w:tr w:rsidR="000E070E" w:rsidRPr="00605925" w14:paraId="3E89DE17" w14:textId="7B4483A3" w:rsidTr="00131C32">
        <w:tc>
          <w:tcPr>
            <w:tcW w:w="1531" w:type="dxa"/>
          </w:tcPr>
          <w:p w14:paraId="768C1779" w14:textId="4829142D" w:rsidR="000E070E" w:rsidRPr="00605925" w:rsidRDefault="000E070E" w:rsidP="00131C32">
            <w:pPr>
              <w:rPr>
                <w:lang w:val="sv-SE" w:eastAsia="sv-SE"/>
              </w:rPr>
            </w:pPr>
            <w:r>
              <w:rPr>
                <w:lang w:val="sv-SE" w:eastAsia="sv-SE"/>
              </w:rPr>
              <w:t>0617</w:t>
            </w:r>
          </w:p>
        </w:tc>
        <w:tc>
          <w:tcPr>
            <w:tcW w:w="2126" w:type="dxa"/>
          </w:tcPr>
          <w:p w14:paraId="776D7E0E" w14:textId="67175670" w:rsidR="000E070E" w:rsidRPr="00605925" w:rsidRDefault="000E070E" w:rsidP="00131C32">
            <w:pPr>
              <w:rPr>
                <w:lang w:val="sv-SE" w:eastAsia="sv-SE"/>
              </w:rPr>
            </w:pPr>
            <w:r>
              <w:rPr>
                <w:lang w:val="sv-SE" w:eastAsia="sv-SE"/>
              </w:rPr>
              <w:t>cs</w:t>
            </w:r>
            <w:r w:rsidRPr="00605925">
              <w:rPr>
                <w:lang w:val="sv-SE" w:eastAsia="sv-SE"/>
              </w:rPr>
              <w:t>_harm_h17</w:t>
            </w:r>
          </w:p>
        </w:tc>
        <w:tc>
          <w:tcPr>
            <w:tcW w:w="1843" w:type="dxa"/>
          </w:tcPr>
          <w:p w14:paraId="0F4985E2" w14:textId="6D465D6D" w:rsidR="000E070E" w:rsidRPr="00605925" w:rsidRDefault="000E070E" w:rsidP="00131C32">
            <w:pPr>
              <w:rPr>
                <w:lang w:val="sv-SE" w:eastAsia="sv-SE"/>
              </w:rPr>
            </w:pPr>
            <w:r w:rsidRPr="003A7C18">
              <w:rPr>
                <w:lang w:eastAsia="sv-SE"/>
              </w:rPr>
              <w:t>16-bit integer</w:t>
            </w:r>
          </w:p>
        </w:tc>
        <w:tc>
          <w:tcPr>
            <w:tcW w:w="3514" w:type="dxa"/>
          </w:tcPr>
          <w:p w14:paraId="0E7AF31D" w14:textId="0C562508" w:rsidR="000E070E" w:rsidRPr="00654F95" w:rsidRDefault="000E070E" w:rsidP="00131C32">
            <w:pPr>
              <w:rPr>
                <w:lang w:eastAsia="sv-SE"/>
              </w:rPr>
            </w:pPr>
            <w:r>
              <w:rPr>
                <w:lang w:eastAsia="sv-SE"/>
              </w:rPr>
              <w:t>Degree of compensation for the 17</w:t>
            </w:r>
            <w:r w:rsidRPr="00994CDB">
              <w:rPr>
                <w:vertAlign w:val="superscript"/>
                <w:lang w:eastAsia="sv-SE"/>
              </w:rPr>
              <w:t>th</w:t>
            </w:r>
            <w:r>
              <w:rPr>
                <w:lang w:eastAsia="sv-SE"/>
              </w:rPr>
              <w:t xml:space="preserve"> harmonic</w:t>
            </w:r>
            <w:r w:rsidRPr="00513AE5">
              <w:rPr>
                <w:b/>
                <w:lang w:eastAsia="sv-SE"/>
              </w:rPr>
              <w:t>: 0% … 100%</w:t>
            </w:r>
          </w:p>
        </w:tc>
      </w:tr>
      <w:tr w:rsidR="000E070E" w:rsidRPr="00605925" w14:paraId="00CFCEB2" w14:textId="1DCD4C6B" w:rsidTr="00131C32">
        <w:tc>
          <w:tcPr>
            <w:tcW w:w="1531" w:type="dxa"/>
          </w:tcPr>
          <w:p w14:paraId="4A19EDB3" w14:textId="7F98BCD8" w:rsidR="000E070E" w:rsidRPr="00605925" w:rsidRDefault="000E070E" w:rsidP="00131C32">
            <w:pPr>
              <w:rPr>
                <w:lang w:val="sv-SE" w:eastAsia="sv-SE"/>
              </w:rPr>
            </w:pPr>
            <w:r>
              <w:rPr>
                <w:lang w:val="sv-SE" w:eastAsia="sv-SE"/>
              </w:rPr>
              <w:t>0618</w:t>
            </w:r>
          </w:p>
        </w:tc>
        <w:tc>
          <w:tcPr>
            <w:tcW w:w="2126" w:type="dxa"/>
          </w:tcPr>
          <w:p w14:paraId="5FC0C198" w14:textId="716ABD82" w:rsidR="000E070E" w:rsidRPr="00605925" w:rsidRDefault="000E070E" w:rsidP="00131C32">
            <w:pPr>
              <w:rPr>
                <w:lang w:val="sv-SE" w:eastAsia="sv-SE"/>
              </w:rPr>
            </w:pPr>
            <w:r>
              <w:rPr>
                <w:lang w:val="sv-SE" w:eastAsia="sv-SE"/>
              </w:rPr>
              <w:t>cs</w:t>
            </w:r>
            <w:r w:rsidRPr="00605925">
              <w:rPr>
                <w:lang w:val="sv-SE" w:eastAsia="sv-SE"/>
              </w:rPr>
              <w:t>_harm_h19</w:t>
            </w:r>
          </w:p>
        </w:tc>
        <w:tc>
          <w:tcPr>
            <w:tcW w:w="1843" w:type="dxa"/>
          </w:tcPr>
          <w:p w14:paraId="6821F210" w14:textId="567812F6" w:rsidR="000E070E" w:rsidRPr="00605925" w:rsidRDefault="000E070E" w:rsidP="00131C32">
            <w:pPr>
              <w:rPr>
                <w:lang w:val="sv-SE" w:eastAsia="sv-SE"/>
              </w:rPr>
            </w:pPr>
            <w:r w:rsidRPr="003A7C18">
              <w:rPr>
                <w:lang w:eastAsia="sv-SE"/>
              </w:rPr>
              <w:t>16-bit integer</w:t>
            </w:r>
          </w:p>
        </w:tc>
        <w:tc>
          <w:tcPr>
            <w:tcW w:w="3514" w:type="dxa"/>
          </w:tcPr>
          <w:p w14:paraId="67F97724" w14:textId="5FD74CE4" w:rsidR="000E070E" w:rsidRPr="00654F95" w:rsidRDefault="000E070E" w:rsidP="00131C32">
            <w:pPr>
              <w:rPr>
                <w:lang w:eastAsia="sv-SE"/>
              </w:rPr>
            </w:pPr>
            <w:r>
              <w:rPr>
                <w:lang w:eastAsia="sv-SE"/>
              </w:rPr>
              <w:t>Degree of compensation for the 19</w:t>
            </w:r>
            <w:r w:rsidRPr="00994CDB">
              <w:rPr>
                <w:vertAlign w:val="superscript"/>
                <w:lang w:eastAsia="sv-SE"/>
              </w:rPr>
              <w:t>th</w:t>
            </w:r>
            <w:r>
              <w:rPr>
                <w:lang w:eastAsia="sv-SE"/>
              </w:rPr>
              <w:t xml:space="preserve"> harmonic</w:t>
            </w:r>
            <w:r w:rsidRPr="00513AE5">
              <w:rPr>
                <w:b/>
                <w:lang w:eastAsia="sv-SE"/>
              </w:rPr>
              <w:t>: 0% … 100%</w:t>
            </w:r>
          </w:p>
        </w:tc>
      </w:tr>
      <w:tr w:rsidR="000E070E" w:rsidRPr="00605925" w14:paraId="5D42425F" w14:textId="685C8AD9" w:rsidTr="00131C32">
        <w:tc>
          <w:tcPr>
            <w:tcW w:w="1531" w:type="dxa"/>
          </w:tcPr>
          <w:p w14:paraId="3F393A69" w14:textId="76C56B73" w:rsidR="000E070E" w:rsidRPr="00605925" w:rsidRDefault="000E070E" w:rsidP="00131C32">
            <w:pPr>
              <w:rPr>
                <w:lang w:val="sv-SE" w:eastAsia="sv-SE"/>
              </w:rPr>
            </w:pPr>
            <w:r>
              <w:rPr>
                <w:lang w:val="sv-SE" w:eastAsia="sv-SE"/>
              </w:rPr>
              <w:t>0619</w:t>
            </w:r>
          </w:p>
        </w:tc>
        <w:tc>
          <w:tcPr>
            <w:tcW w:w="2126" w:type="dxa"/>
          </w:tcPr>
          <w:p w14:paraId="1182AD62" w14:textId="5DD40438" w:rsidR="000E070E" w:rsidRPr="00605925" w:rsidRDefault="000E070E" w:rsidP="00131C32">
            <w:pPr>
              <w:rPr>
                <w:lang w:val="sv-SE" w:eastAsia="sv-SE"/>
              </w:rPr>
            </w:pPr>
            <w:r>
              <w:rPr>
                <w:lang w:val="sv-SE" w:eastAsia="sv-SE"/>
              </w:rPr>
              <w:t>cs_harm_h21</w:t>
            </w:r>
          </w:p>
        </w:tc>
        <w:tc>
          <w:tcPr>
            <w:tcW w:w="1843" w:type="dxa"/>
          </w:tcPr>
          <w:p w14:paraId="1854240D" w14:textId="3EFBCD32" w:rsidR="000E070E" w:rsidRPr="00605925" w:rsidRDefault="000E070E" w:rsidP="00131C32">
            <w:pPr>
              <w:rPr>
                <w:lang w:val="sv-SE" w:eastAsia="sv-SE"/>
              </w:rPr>
            </w:pPr>
            <w:r w:rsidRPr="003A7C18">
              <w:rPr>
                <w:lang w:eastAsia="sv-SE"/>
              </w:rPr>
              <w:t>16-bit integer</w:t>
            </w:r>
          </w:p>
        </w:tc>
        <w:tc>
          <w:tcPr>
            <w:tcW w:w="3514" w:type="dxa"/>
          </w:tcPr>
          <w:p w14:paraId="4147A0D1" w14:textId="61ADAE61" w:rsidR="000E070E" w:rsidRPr="00654F95" w:rsidRDefault="000E070E" w:rsidP="00131C32">
            <w:pPr>
              <w:rPr>
                <w:lang w:eastAsia="sv-SE"/>
              </w:rPr>
            </w:pPr>
            <w:r>
              <w:rPr>
                <w:lang w:eastAsia="sv-SE"/>
              </w:rPr>
              <w:t>Degree of compensation for the 21</w:t>
            </w:r>
            <w:r w:rsidRPr="000E070E">
              <w:rPr>
                <w:vertAlign w:val="superscript"/>
                <w:lang w:eastAsia="sv-SE"/>
              </w:rPr>
              <w:t>st</w:t>
            </w:r>
            <w:r>
              <w:rPr>
                <w:lang w:eastAsia="sv-SE"/>
              </w:rPr>
              <w:t xml:space="preserve"> harmonic</w:t>
            </w:r>
            <w:r w:rsidRPr="00513AE5">
              <w:rPr>
                <w:b/>
                <w:lang w:eastAsia="sv-SE"/>
              </w:rPr>
              <w:t>: 0% … 100%</w:t>
            </w:r>
          </w:p>
        </w:tc>
      </w:tr>
      <w:tr w:rsidR="000E070E" w:rsidRPr="00605925" w14:paraId="70EE5905" w14:textId="73F140AC" w:rsidTr="00131C32">
        <w:tc>
          <w:tcPr>
            <w:tcW w:w="1531" w:type="dxa"/>
          </w:tcPr>
          <w:p w14:paraId="51F91213" w14:textId="746C86C7" w:rsidR="000E070E" w:rsidRPr="00605925" w:rsidRDefault="000E070E" w:rsidP="00131C32">
            <w:pPr>
              <w:rPr>
                <w:lang w:val="sv-SE" w:eastAsia="sv-SE"/>
              </w:rPr>
            </w:pPr>
            <w:r>
              <w:rPr>
                <w:lang w:val="sv-SE" w:eastAsia="sv-SE"/>
              </w:rPr>
              <w:t>0620</w:t>
            </w:r>
          </w:p>
        </w:tc>
        <w:tc>
          <w:tcPr>
            <w:tcW w:w="2126" w:type="dxa"/>
          </w:tcPr>
          <w:p w14:paraId="5B373B64" w14:textId="062254A6" w:rsidR="000E070E" w:rsidRPr="00605925" w:rsidRDefault="000E070E" w:rsidP="00131C32">
            <w:pPr>
              <w:rPr>
                <w:lang w:val="sv-SE" w:eastAsia="sv-SE"/>
              </w:rPr>
            </w:pPr>
            <w:r>
              <w:rPr>
                <w:lang w:val="sv-SE" w:eastAsia="sv-SE"/>
              </w:rPr>
              <w:t>cs</w:t>
            </w:r>
            <w:r w:rsidRPr="00605925">
              <w:rPr>
                <w:lang w:val="sv-SE" w:eastAsia="sv-SE"/>
              </w:rPr>
              <w:t>_harm_h23</w:t>
            </w:r>
          </w:p>
        </w:tc>
        <w:tc>
          <w:tcPr>
            <w:tcW w:w="1843" w:type="dxa"/>
          </w:tcPr>
          <w:p w14:paraId="32FF2D8F" w14:textId="7B83014C" w:rsidR="000E070E" w:rsidRPr="00605925" w:rsidRDefault="000E070E" w:rsidP="00131C32">
            <w:pPr>
              <w:rPr>
                <w:lang w:val="sv-SE" w:eastAsia="sv-SE"/>
              </w:rPr>
            </w:pPr>
            <w:r w:rsidRPr="003A7C18">
              <w:rPr>
                <w:lang w:eastAsia="sv-SE"/>
              </w:rPr>
              <w:t>16-bit integer</w:t>
            </w:r>
          </w:p>
        </w:tc>
        <w:tc>
          <w:tcPr>
            <w:tcW w:w="3514" w:type="dxa"/>
          </w:tcPr>
          <w:p w14:paraId="094B0305" w14:textId="5F079A20" w:rsidR="000E070E" w:rsidRPr="00654F95" w:rsidRDefault="000E070E" w:rsidP="00131C32">
            <w:pPr>
              <w:rPr>
                <w:lang w:eastAsia="sv-SE"/>
              </w:rPr>
            </w:pPr>
            <w:r>
              <w:rPr>
                <w:lang w:eastAsia="sv-SE"/>
              </w:rPr>
              <w:t>Degree of compensation for the 23</w:t>
            </w:r>
            <w:r w:rsidRPr="00994CDB">
              <w:rPr>
                <w:vertAlign w:val="superscript"/>
                <w:lang w:eastAsia="sv-SE"/>
              </w:rPr>
              <w:t>rd</w:t>
            </w:r>
            <w:r>
              <w:rPr>
                <w:lang w:eastAsia="sv-SE"/>
              </w:rPr>
              <w:t xml:space="preserve"> harmonic</w:t>
            </w:r>
            <w:r w:rsidRPr="00513AE5">
              <w:rPr>
                <w:b/>
                <w:lang w:eastAsia="sv-SE"/>
              </w:rPr>
              <w:t>: 0% … 100%</w:t>
            </w:r>
          </w:p>
        </w:tc>
      </w:tr>
      <w:tr w:rsidR="000E070E" w:rsidRPr="00605925" w14:paraId="2151130C" w14:textId="1DBF8619" w:rsidTr="00131C32">
        <w:tc>
          <w:tcPr>
            <w:tcW w:w="1531" w:type="dxa"/>
          </w:tcPr>
          <w:p w14:paraId="02DA1207" w14:textId="7F88D246" w:rsidR="000E070E" w:rsidRPr="00605925" w:rsidRDefault="000E070E" w:rsidP="00131C32">
            <w:pPr>
              <w:rPr>
                <w:lang w:val="sv-SE" w:eastAsia="sv-SE"/>
              </w:rPr>
            </w:pPr>
            <w:r>
              <w:rPr>
                <w:lang w:val="sv-SE" w:eastAsia="sv-SE"/>
              </w:rPr>
              <w:t>0621</w:t>
            </w:r>
          </w:p>
        </w:tc>
        <w:tc>
          <w:tcPr>
            <w:tcW w:w="2126" w:type="dxa"/>
          </w:tcPr>
          <w:p w14:paraId="02F237BE" w14:textId="23ED5F61" w:rsidR="000E070E" w:rsidRPr="00605925" w:rsidRDefault="000E070E" w:rsidP="00131C32">
            <w:pPr>
              <w:rPr>
                <w:lang w:val="sv-SE" w:eastAsia="sv-SE"/>
              </w:rPr>
            </w:pPr>
            <w:r>
              <w:rPr>
                <w:lang w:val="sv-SE" w:eastAsia="sv-SE"/>
              </w:rPr>
              <w:t>cs</w:t>
            </w:r>
            <w:r w:rsidRPr="00605925">
              <w:rPr>
                <w:lang w:val="sv-SE" w:eastAsia="sv-SE"/>
              </w:rPr>
              <w:t>_harm_h25</w:t>
            </w:r>
          </w:p>
        </w:tc>
        <w:tc>
          <w:tcPr>
            <w:tcW w:w="1843" w:type="dxa"/>
          </w:tcPr>
          <w:p w14:paraId="0DED405F" w14:textId="72EE0AC6" w:rsidR="000E070E" w:rsidRPr="00605925" w:rsidRDefault="000E070E" w:rsidP="00131C32">
            <w:pPr>
              <w:rPr>
                <w:lang w:val="sv-SE" w:eastAsia="sv-SE"/>
              </w:rPr>
            </w:pPr>
            <w:r w:rsidRPr="003A7C18">
              <w:rPr>
                <w:lang w:eastAsia="sv-SE"/>
              </w:rPr>
              <w:t>16-bit integer</w:t>
            </w:r>
          </w:p>
        </w:tc>
        <w:tc>
          <w:tcPr>
            <w:tcW w:w="3514" w:type="dxa"/>
          </w:tcPr>
          <w:p w14:paraId="57883829" w14:textId="41B0A421" w:rsidR="000E070E" w:rsidRPr="00654F95" w:rsidRDefault="000E070E" w:rsidP="00131C32">
            <w:pPr>
              <w:rPr>
                <w:lang w:eastAsia="sv-SE"/>
              </w:rPr>
            </w:pPr>
            <w:r>
              <w:rPr>
                <w:lang w:eastAsia="sv-SE"/>
              </w:rPr>
              <w:t>Degree of compensation for the 25</w:t>
            </w:r>
            <w:r w:rsidRPr="00994CDB">
              <w:rPr>
                <w:vertAlign w:val="superscript"/>
                <w:lang w:eastAsia="sv-SE"/>
              </w:rPr>
              <w:t>th</w:t>
            </w:r>
            <w:r>
              <w:rPr>
                <w:lang w:eastAsia="sv-SE"/>
              </w:rPr>
              <w:t xml:space="preserve"> harmonic</w:t>
            </w:r>
            <w:r w:rsidRPr="00513AE5">
              <w:rPr>
                <w:b/>
                <w:lang w:eastAsia="sv-SE"/>
              </w:rPr>
              <w:t>: 0% … 100%</w:t>
            </w:r>
          </w:p>
        </w:tc>
      </w:tr>
      <w:tr w:rsidR="000E070E" w:rsidRPr="00605925" w14:paraId="25498596" w14:textId="1FDF56E3" w:rsidTr="00131C32">
        <w:tc>
          <w:tcPr>
            <w:tcW w:w="1531" w:type="dxa"/>
          </w:tcPr>
          <w:p w14:paraId="3E54857A" w14:textId="7800F685" w:rsidR="000E070E" w:rsidRPr="00605925" w:rsidRDefault="000E070E" w:rsidP="00131C32">
            <w:pPr>
              <w:rPr>
                <w:lang w:val="sv-SE" w:eastAsia="sv-SE"/>
              </w:rPr>
            </w:pPr>
            <w:r>
              <w:rPr>
                <w:lang w:val="sv-SE" w:eastAsia="sv-SE"/>
              </w:rPr>
              <w:t>0622</w:t>
            </w:r>
          </w:p>
        </w:tc>
        <w:tc>
          <w:tcPr>
            <w:tcW w:w="2126" w:type="dxa"/>
          </w:tcPr>
          <w:p w14:paraId="4B916E83" w14:textId="4872FADC" w:rsidR="000E070E" w:rsidRPr="00605925" w:rsidRDefault="000E070E" w:rsidP="00131C32">
            <w:pPr>
              <w:rPr>
                <w:lang w:val="sv-SE" w:eastAsia="sv-SE"/>
              </w:rPr>
            </w:pPr>
            <w:r>
              <w:rPr>
                <w:lang w:val="sv-SE" w:eastAsia="sv-SE"/>
              </w:rPr>
              <w:t>cs</w:t>
            </w:r>
            <w:r w:rsidRPr="00605925">
              <w:rPr>
                <w:lang w:val="sv-SE" w:eastAsia="sv-SE"/>
              </w:rPr>
              <w:t>_harm_h29</w:t>
            </w:r>
          </w:p>
        </w:tc>
        <w:tc>
          <w:tcPr>
            <w:tcW w:w="1843" w:type="dxa"/>
          </w:tcPr>
          <w:p w14:paraId="4964B7F3" w14:textId="57040DEF" w:rsidR="000E070E" w:rsidRPr="00605925" w:rsidRDefault="000E070E" w:rsidP="00131C32">
            <w:pPr>
              <w:rPr>
                <w:lang w:val="sv-SE" w:eastAsia="sv-SE"/>
              </w:rPr>
            </w:pPr>
            <w:r w:rsidRPr="003A7C18">
              <w:rPr>
                <w:lang w:eastAsia="sv-SE"/>
              </w:rPr>
              <w:t>16-bit integer</w:t>
            </w:r>
          </w:p>
        </w:tc>
        <w:tc>
          <w:tcPr>
            <w:tcW w:w="3514" w:type="dxa"/>
          </w:tcPr>
          <w:p w14:paraId="5614FBB6" w14:textId="30954C0C" w:rsidR="000E070E" w:rsidRPr="00654F95" w:rsidRDefault="000E070E" w:rsidP="00131C32">
            <w:pPr>
              <w:rPr>
                <w:lang w:eastAsia="sv-SE"/>
              </w:rPr>
            </w:pPr>
            <w:r>
              <w:rPr>
                <w:lang w:eastAsia="sv-SE"/>
              </w:rPr>
              <w:t>Degree of compensation for the 29</w:t>
            </w:r>
            <w:r w:rsidRPr="00994CDB">
              <w:rPr>
                <w:vertAlign w:val="superscript"/>
                <w:lang w:eastAsia="sv-SE"/>
              </w:rPr>
              <w:t>th</w:t>
            </w:r>
            <w:r>
              <w:rPr>
                <w:lang w:eastAsia="sv-SE"/>
              </w:rPr>
              <w:t xml:space="preserve"> harmonic</w:t>
            </w:r>
            <w:r w:rsidRPr="00513AE5">
              <w:rPr>
                <w:b/>
                <w:lang w:eastAsia="sv-SE"/>
              </w:rPr>
              <w:t>: 0% … 100%</w:t>
            </w:r>
          </w:p>
        </w:tc>
      </w:tr>
      <w:tr w:rsidR="000E070E" w:rsidRPr="00605925" w14:paraId="0E14A94C" w14:textId="7E094643" w:rsidTr="00131C32">
        <w:tc>
          <w:tcPr>
            <w:tcW w:w="1531" w:type="dxa"/>
          </w:tcPr>
          <w:p w14:paraId="109697D9" w14:textId="5B78EC62" w:rsidR="000E070E" w:rsidRPr="00605925" w:rsidRDefault="000E070E" w:rsidP="00131C32">
            <w:pPr>
              <w:rPr>
                <w:lang w:val="sv-SE" w:eastAsia="sv-SE"/>
              </w:rPr>
            </w:pPr>
            <w:r>
              <w:rPr>
                <w:lang w:val="sv-SE" w:eastAsia="sv-SE"/>
              </w:rPr>
              <w:t>0623</w:t>
            </w:r>
          </w:p>
        </w:tc>
        <w:tc>
          <w:tcPr>
            <w:tcW w:w="2126" w:type="dxa"/>
          </w:tcPr>
          <w:p w14:paraId="7C4C16D3" w14:textId="48E7E3B1" w:rsidR="000E070E" w:rsidRPr="00605925" w:rsidRDefault="000E070E" w:rsidP="00131C32">
            <w:pPr>
              <w:rPr>
                <w:lang w:val="sv-SE" w:eastAsia="sv-SE"/>
              </w:rPr>
            </w:pPr>
            <w:r>
              <w:rPr>
                <w:lang w:val="sv-SE" w:eastAsia="sv-SE"/>
              </w:rPr>
              <w:t>cs</w:t>
            </w:r>
            <w:r w:rsidRPr="00605925">
              <w:rPr>
                <w:lang w:val="sv-SE" w:eastAsia="sv-SE"/>
              </w:rPr>
              <w:t>_harm_h31</w:t>
            </w:r>
          </w:p>
        </w:tc>
        <w:tc>
          <w:tcPr>
            <w:tcW w:w="1843" w:type="dxa"/>
          </w:tcPr>
          <w:p w14:paraId="5046532E" w14:textId="34126DE4" w:rsidR="000E070E" w:rsidRPr="00605925" w:rsidRDefault="000E070E" w:rsidP="00131C32">
            <w:pPr>
              <w:rPr>
                <w:lang w:val="sv-SE" w:eastAsia="sv-SE"/>
              </w:rPr>
            </w:pPr>
            <w:r w:rsidRPr="003A7C18">
              <w:rPr>
                <w:lang w:eastAsia="sv-SE"/>
              </w:rPr>
              <w:t>16-bit integer</w:t>
            </w:r>
          </w:p>
        </w:tc>
        <w:tc>
          <w:tcPr>
            <w:tcW w:w="3514" w:type="dxa"/>
          </w:tcPr>
          <w:p w14:paraId="44D96DAD" w14:textId="6A933BD4" w:rsidR="000E070E" w:rsidRPr="00654F95" w:rsidRDefault="000E070E" w:rsidP="00131C32">
            <w:pPr>
              <w:rPr>
                <w:lang w:eastAsia="sv-SE"/>
              </w:rPr>
            </w:pPr>
            <w:r>
              <w:rPr>
                <w:lang w:eastAsia="sv-SE"/>
              </w:rPr>
              <w:t>Degree of compensation for the 31</w:t>
            </w:r>
            <w:r w:rsidRPr="00994CDB">
              <w:rPr>
                <w:vertAlign w:val="superscript"/>
                <w:lang w:eastAsia="sv-SE"/>
              </w:rPr>
              <w:t>st</w:t>
            </w:r>
            <w:r>
              <w:rPr>
                <w:lang w:eastAsia="sv-SE"/>
              </w:rPr>
              <w:t xml:space="preserve"> harmonic</w:t>
            </w:r>
            <w:r w:rsidRPr="00513AE5">
              <w:rPr>
                <w:b/>
                <w:lang w:eastAsia="sv-SE"/>
              </w:rPr>
              <w:t>: 0% … 100%</w:t>
            </w:r>
          </w:p>
        </w:tc>
      </w:tr>
      <w:tr w:rsidR="000E070E" w:rsidRPr="00605925" w14:paraId="5562CF6D" w14:textId="64517111" w:rsidTr="00131C32">
        <w:tc>
          <w:tcPr>
            <w:tcW w:w="1531" w:type="dxa"/>
          </w:tcPr>
          <w:p w14:paraId="49AF79D6" w14:textId="1E1355AB" w:rsidR="000E070E" w:rsidRPr="00605925" w:rsidRDefault="000E070E" w:rsidP="00131C32">
            <w:pPr>
              <w:rPr>
                <w:lang w:val="sv-SE" w:eastAsia="sv-SE"/>
              </w:rPr>
            </w:pPr>
            <w:r>
              <w:rPr>
                <w:lang w:val="sv-SE" w:eastAsia="sv-SE"/>
              </w:rPr>
              <w:t>0624</w:t>
            </w:r>
          </w:p>
        </w:tc>
        <w:tc>
          <w:tcPr>
            <w:tcW w:w="2126" w:type="dxa"/>
          </w:tcPr>
          <w:p w14:paraId="6BE1ED8B" w14:textId="6D377002" w:rsidR="000E070E" w:rsidRPr="00605925" w:rsidRDefault="000E070E" w:rsidP="00131C32">
            <w:pPr>
              <w:rPr>
                <w:lang w:val="sv-SE" w:eastAsia="sv-SE"/>
              </w:rPr>
            </w:pPr>
            <w:r>
              <w:rPr>
                <w:lang w:val="sv-SE" w:eastAsia="sv-SE"/>
              </w:rPr>
              <w:t>cs</w:t>
            </w:r>
            <w:r w:rsidRPr="00605925">
              <w:rPr>
                <w:lang w:val="sv-SE" w:eastAsia="sv-SE"/>
              </w:rPr>
              <w:t>_harm_h35</w:t>
            </w:r>
          </w:p>
        </w:tc>
        <w:tc>
          <w:tcPr>
            <w:tcW w:w="1843" w:type="dxa"/>
          </w:tcPr>
          <w:p w14:paraId="42D457CB" w14:textId="76D2AB47" w:rsidR="000E070E" w:rsidRPr="00605925" w:rsidRDefault="000E070E" w:rsidP="00131C32">
            <w:pPr>
              <w:rPr>
                <w:lang w:val="sv-SE" w:eastAsia="sv-SE"/>
              </w:rPr>
            </w:pPr>
            <w:r w:rsidRPr="003A7C18">
              <w:rPr>
                <w:lang w:eastAsia="sv-SE"/>
              </w:rPr>
              <w:t>16-bit integer</w:t>
            </w:r>
          </w:p>
        </w:tc>
        <w:tc>
          <w:tcPr>
            <w:tcW w:w="3514" w:type="dxa"/>
          </w:tcPr>
          <w:p w14:paraId="236B969C" w14:textId="2D6B1B31" w:rsidR="000E070E" w:rsidRPr="00654F95" w:rsidRDefault="000E070E" w:rsidP="00131C32">
            <w:pPr>
              <w:rPr>
                <w:lang w:eastAsia="sv-SE"/>
              </w:rPr>
            </w:pPr>
            <w:r>
              <w:rPr>
                <w:lang w:eastAsia="sv-SE"/>
              </w:rPr>
              <w:t>Degree of compensation for the 35</w:t>
            </w:r>
            <w:r w:rsidRPr="00994CDB">
              <w:rPr>
                <w:vertAlign w:val="superscript"/>
                <w:lang w:eastAsia="sv-SE"/>
              </w:rPr>
              <w:t>th</w:t>
            </w:r>
            <w:r>
              <w:rPr>
                <w:lang w:eastAsia="sv-SE"/>
              </w:rPr>
              <w:t xml:space="preserve"> harmonic</w:t>
            </w:r>
            <w:r w:rsidRPr="00513AE5">
              <w:rPr>
                <w:b/>
                <w:lang w:eastAsia="sv-SE"/>
              </w:rPr>
              <w:t>: 0% … 100%</w:t>
            </w:r>
          </w:p>
        </w:tc>
      </w:tr>
      <w:tr w:rsidR="000E070E" w:rsidRPr="00605925" w14:paraId="53309012" w14:textId="717D94B1" w:rsidTr="00131C32">
        <w:tc>
          <w:tcPr>
            <w:tcW w:w="1531" w:type="dxa"/>
          </w:tcPr>
          <w:p w14:paraId="4ABC7205" w14:textId="76A91745" w:rsidR="000E070E" w:rsidRPr="00605925" w:rsidRDefault="000E070E" w:rsidP="00131C32">
            <w:pPr>
              <w:rPr>
                <w:lang w:val="sv-SE" w:eastAsia="sv-SE"/>
              </w:rPr>
            </w:pPr>
            <w:r>
              <w:rPr>
                <w:lang w:val="sv-SE" w:eastAsia="sv-SE"/>
              </w:rPr>
              <w:t>0625</w:t>
            </w:r>
          </w:p>
        </w:tc>
        <w:tc>
          <w:tcPr>
            <w:tcW w:w="2126" w:type="dxa"/>
          </w:tcPr>
          <w:p w14:paraId="3A6F1976" w14:textId="3D1F8A30" w:rsidR="000E070E" w:rsidRPr="00605925" w:rsidRDefault="000E070E" w:rsidP="00131C32">
            <w:pPr>
              <w:rPr>
                <w:lang w:val="sv-SE" w:eastAsia="sv-SE"/>
              </w:rPr>
            </w:pPr>
            <w:r>
              <w:rPr>
                <w:lang w:val="sv-SE" w:eastAsia="sv-SE"/>
              </w:rPr>
              <w:t>cs</w:t>
            </w:r>
            <w:r w:rsidRPr="00605925">
              <w:rPr>
                <w:lang w:val="sv-SE" w:eastAsia="sv-SE"/>
              </w:rPr>
              <w:t>_harm_h37</w:t>
            </w:r>
          </w:p>
        </w:tc>
        <w:tc>
          <w:tcPr>
            <w:tcW w:w="1843" w:type="dxa"/>
          </w:tcPr>
          <w:p w14:paraId="0E1AB480" w14:textId="57B4A3BF" w:rsidR="000E070E" w:rsidRPr="00605925" w:rsidRDefault="000E070E" w:rsidP="00131C32">
            <w:pPr>
              <w:rPr>
                <w:lang w:val="sv-SE" w:eastAsia="sv-SE"/>
              </w:rPr>
            </w:pPr>
            <w:r w:rsidRPr="003A7C18">
              <w:rPr>
                <w:lang w:eastAsia="sv-SE"/>
              </w:rPr>
              <w:t>16-bit integer</w:t>
            </w:r>
          </w:p>
        </w:tc>
        <w:tc>
          <w:tcPr>
            <w:tcW w:w="3514" w:type="dxa"/>
          </w:tcPr>
          <w:p w14:paraId="79BE4914" w14:textId="00FF0537" w:rsidR="000E070E" w:rsidRPr="00654F95" w:rsidRDefault="000E070E" w:rsidP="00131C32">
            <w:pPr>
              <w:rPr>
                <w:lang w:eastAsia="sv-SE"/>
              </w:rPr>
            </w:pPr>
            <w:r>
              <w:rPr>
                <w:lang w:eastAsia="sv-SE"/>
              </w:rPr>
              <w:t>Degree of compensation for the 37</w:t>
            </w:r>
            <w:r w:rsidRPr="00994CDB">
              <w:rPr>
                <w:vertAlign w:val="superscript"/>
                <w:lang w:eastAsia="sv-SE"/>
              </w:rPr>
              <w:t>th</w:t>
            </w:r>
            <w:r>
              <w:rPr>
                <w:lang w:eastAsia="sv-SE"/>
              </w:rPr>
              <w:t xml:space="preserve"> harmonic</w:t>
            </w:r>
            <w:r w:rsidRPr="00513AE5">
              <w:rPr>
                <w:b/>
                <w:lang w:eastAsia="sv-SE"/>
              </w:rPr>
              <w:t>: 0% … 100%</w:t>
            </w:r>
          </w:p>
        </w:tc>
      </w:tr>
      <w:tr w:rsidR="000E070E" w:rsidRPr="00605925" w14:paraId="1143B33C" w14:textId="14066AFF" w:rsidTr="00131C32">
        <w:tc>
          <w:tcPr>
            <w:tcW w:w="1531" w:type="dxa"/>
          </w:tcPr>
          <w:p w14:paraId="0913D1F7" w14:textId="3FDAB2FD" w:rsidR="000E070E" w:rsidRPr="00605925" w:rsidRDefault="000E070E" w:rsidP="00131C32">
            <w:pPr>
              <w:rPr>
                <w:lang w:val="sv-SE" w:eastAsia="sv-SE"/>
              </w:rPr>
            </w:pPr>
            <w:r>
              <w:rPr>
                <w:lang w:val="sv-SE" w:eastAsia="sv-SE"/>
              </w:rPr>
              <w:t>0626</w:t>
            </w:r>
          </w:p>
        </w:tc>
        <w:tc>
          <w:tcPr>
            <w:tcW w:w="2126" w:type="dxa"/>
          </w:tcPr>
          <w:p w14:paraId="586AB8E3" w14:textId="088D9D00" w:rsidR="000E070E" w:rsidRPr="00605925" w:rsidRDefault="000E070E" w:rsidP="00131C32">
            <w:pPr>
              <w:rPr>
                <w:lang w:val="sv-SE" w:eastAsia="sv-SE"/>
              </w:rPr>
            </w:pPr>
            <w:r>
              <w:rPr>
                <w:lang w:val="sv-SE" w:eastAsia="sv-SE"/>
              </w:rPr>
              <w:t>cs</w:t>
            </w:r>
            <w:r w:rsidRPr="00605925">
              <w:rPr>
                <w:lang w:val="sv-SE" w:eastAsia="sv-SE"/>
              </w:rPr>
              <w:t>_harm_h41</w:t>
            </w:r>
          </w:p>
        </w:tc>
        <w:tc>
          <w:tcPr>
            <w:tcW w:w="1843" w:type="dxa"/>
          </w:tcPr>
          <w:p w14:paraId="48EE23A3" w14:textId="27C2DD15" w:rsidR="000E070E" w:rsidRPr="00605925" w:rsidRDefault="000E070E" w:rsidP="00131C32">
            <w:pPr>
              <w:rPr>
                <w:lang w:val="sv-SE" w:eastAsia="sv-SE"/>
              </w:rPr>
            </w:pPr>
            <w:r w:rsidRPr="003A7C18">
              <w:rPr>
                <w:lang w:eastAsia="sv-SE"/>
              </w:rPr>
              <w:t>16-bit integer</w:t>
            </w:r>
          </w:p>
        </w:tc>
        <w:tc>
          <w:tcPr>
            <w:tcW w:w="3514" w:type="dxa"/>
          </w:tcPr>
          <w:p w14:paraId="55436D4F" w14:textId="5277BD5C" w:rsidR="000E070E" w:rsidRPr="00654F95" w:rsidRDefault="000E070E" w:rsidP="00131C32">
            <w:pPr>
              <w:rPr>
                <w:lang w:eastAsia="sv-SE"/>
              </w:rPr>
            </w:pPr>
            <w:r>
              <w:rPr>
                <w:lang w:eastAsia="sv-SE"/>
              </w:rPr>
              <w:t>Degree of compensation for the 41</w:t>
            </w:r>
            <w:r w:rsidRPr="00994CDB">
              <w:rPr>
                <w:vertAlign w:val="superscript"/>
                <w:lang w:eastAsia="sv-SE"/>
              </w:rPr>
              <w:t>st</w:t>
            </w:r>
            <w:r>
              <w:rPr>
                <w:lang w:eastAsia="sv-SE"/>
              </w:rPr>
              <w:t xml:space="preserve"> harmonic</w:t>
            </w:r>
            <w:r w:rsidRPr="00513AE5">
              <w:rPr>
                <w:b/>
                <w:lang w:eastAsia="sv-SE"/>
              </w:rPr>
              <w:t>: 0% … 100%</w:t>
            </w:r>
          </w:p>
        </w:tc>
      </w:tr>
      <w:tr w:rsidR="000E070E" w:rsidRPr="00605925" w14:paraId="75FDE2CF" w14:textId="16C56424" w:rsidTr="00131C32">
        <w:tc>
          <w:tcPr>
            <w:tcW w:w="1531" w:type="dxa"/>
          </w:tcPr>
          <w:p w14:paraId="6D3FC54F" w14:textId="26BAA4E6" w:rsidR="000E070E" w:rsidRPr="00605925" w:rsidRDefault="000E070E" w:rsidP="00131C32">
            <w:pPr>
              <w:rPr>
                <w:lang w:val="sv-SE" w:eastAsia="sv-SE"/>
              </w:rPr>
            </w:pPr>
            <w:r>
              <w:rPr>
                <w:lang w:val="sv-SE" w:eastAsia="sv-SE"/>
              </w:rPr>
              <w:lastRenderedPageBreak/>
              <w:t>0627</w:t>
            </w:r>
          </w:p>
        </w:tc>
        <w:tc>
          <w:tcPr>
            <w:tcW w:w="2126" w:type="dxa"/>
          </w:tcPr>
          <w:p w14:paraId="42815099" w14:textId="7324EC44" w:rsidR="000E070E" w:rsidRPr="00605925" w:rsidRDefault="000E070E" w:rsidP="00131C32">
            <w:pPr>
              <w:rPr>
                <w:lang w:val="sv-SE" w:eastAsia="sv-SE"/>
              </w:rPr>
            </w:pPr>
            <w:r>
              <w:rPr>
                <w:lang w:val="sv-SE" w:eastAsia="sv-SE"/>
              </w:rPr>
              <w:t>cs</w:t>
            </w:r>
            <w:r w:rsidRPr="00605925">
              <w:rPr>
                <w:lang w:val="sv-SE" w:eastAsia="sv-SE"/>
              </w:rPr>
              <w:t>_harm_h43</w:t>
            </w:r>
          </w:p>
        </w:tc>
        <w:tc>
          <w:tcPr>
            <w:tcW w:w="1843" w:type="dxa"/>
          </w:tcPr>
          <w:p w14:paraId="2EFFDBC0" w14:textId="06A5DC14" w:rsidR="000E070E" w:rsidRPr="00605925" w:rsidRDefault="000E070E" w:rsidP="00131C32">
            <w:pPr>
              <w:rPr>
                <w:lang w:val="sv-SE" w:eastAsia="sv-SE"/>
              </w:rPr>
            </w:pPr>
            <w:r w:rsidRPr="003A7C18">
              <w:rPr>
                <w:lang w:eastAsia="sv-SE"/>
              </w:rPr>
              <w:t>16-bit integer</w:t>
            </w:r>
          </w:p>
        </w:tc>
        <w:tc>
          <w:tcPr>
            <w:tcW w:w="3514" w:type="dxa"/>
          </w:tcPr>
          <w:p w14:paraId="2D9F76E5" w14:textId="56A85CF8" w:rsidR="000E070E" w:rsidRPr="00654F95" w:rsidRDefault="000E070E" w:rsidP="00131C32">
            <w:pPr>
              <w:rPr>
                <w:lang w:eastAsia="sv-SE"/>
              </w:rPr>
            </w:pPr>
            <w:r>
              <w:rPr>
                <w:lang w:eastAsia="sv-SE"/>
              </w:rPr>
              <w:t>Degree of compensation for the 43</w:t>
            </w:r>
            <w:r w:rsidRPr="00994CDB">
              <w:rPr>
                <w:vertAlign w:val="superscript"/>
                <w:lang w:eastAsia="sv-SE"/>
              </w:rPr>
              <w:t>rd</w:t>
            </w:r>
            <w:r>
              <w:rPr>
                <w:lang w:eastAsia="sv-SE"/>
              </w:rPr>
              <w:t xml:space="preserve"> harmonic</w:t>
            </w:r>
            <w:r w:rsidRPr="00513AE5">
              <w:rPr>
                <w:b/>
                <w:lang w:eastAsia="sv-SE"/>
              </w:rPr>
              <w:t>: 0% … 100%</w:t>
            </w:r>
          </w:p>
        </w:tc>
      </w:tr>
      <w:tr w:rsidR="000E070E" w:rsidRPr="00605925" w14:paraId="07C82F46" w14:textId="59A10369" w:rsidTr="00131C32">
        <w:tc>
          <w:tcPr>
            <w:tcW w:w="1531" w:type="dxa"/>
          </w:tcPr>
          <w:p w14:paraId="27F30840" w14:textId="3DE98A86" w:rsidR="000E070E" w:rsidRPr="00605925" w:rsidRDefault="000E070E" w:rsidP="00131C32">
            <w:pPr>
              <w:rPr>
                <w:lang w:val="sv-SE" w:eastAsia="sv-SE"/>
              </w:rPr>
            </w:pPr>
            <w:r>
              <w:rPr>
                <w:lang w:val="sv-SE" w:eastAsia="sv-SE"/>
              </w:rPr>
              <w:t>0628</w:t>
            </w:r>
          </w:p>
        </w:tc>
        <w:tc>
          <w:tcPr>
            <w:tcW w:w="2126" w:type="dxa"/>
          </w:tcPr>
          <w:p w14:paraId="31904C34" w14:textId="07D9265B" w:rsidR="000E070E" w:rsidRPr="00605925" w:rsidRDefault="000E070E" w:rsidP="00131C32">
            <w:pPr>
              <w:rPr>
                <w:lang w:val="sv-SE" w:eastAsia="sv-SE"/>
              </w:rPr>
            </w:pPr>
            <w:r>
              <w:rPr>
                <w:lang w:val="sv-SE" w:eastAsia="sv-SE"/>
              </w:rPr>
              <w:t>cs</w:t>
            </w:r>
            <w:r w:rsidRPr="00605925">
              <w:rPr>
                <w:lang w:val="sv-SE" w:eastAsia="sv-SE"/>
              </w:rPr>
              <w:t>_harm_h47</w:t>
            </w:r>
          </w:p>
        </w:tc>
        <w:tc>
          <w:tcPr>
            <w:tcW w:w="1843" w:type="dxa"/>
          </w:tcPr>
          <w:p w14:paraId="58206082" w14:textId="720E3BC3" w:rsidR="000E070E" w:rsidRPr="00605925" w:rsidRDefault="000E070E" w:rsidP="00131C32">
            <w:pPr>
              <w:rPr>
                <w:lang w:val="sv-SE" w:eastAsia="sv-SE"/>
              </w:rPr>
            </w:pPr>
            <w:r w:rsidRPr="003A7C18">
              <w:rPr>
                <w:lang w:eastAsia="sv-SE"/>
              </w:rPr>
              <w:t>16-bit integer</w:t>
            </w:r>
          </w:p>
        </w:tc>
        <w:tc>
          <w:tcPr>
            <w:tcW w:w="3514" w:type="dxa"/>
          </w:tcPr>
          <w:p w14:paraId="110CB348" w14:textId="140386A4" w:rsidR="000E070E" w:rsidRPr="00654F95" w:rsidRDefault="000E070E" w:rsidP="00131C32">
            <w:pPr>
              <w:rPr>
                <w:lang w:eastAsia="sv-SE"/>
              </w:rPr>
            </w:pPr>
            <w:r>
              <w:rPr>
                <w:lang w:eastAsia="sv-SE"/>
              </w:rPr>
              <w:t>Degree of compensation for the 47</w:t>
            </w:r>
            <w:r w:rsidRPr="00994CDB">
              <w:rPr>
                <w:vertAlign w:val="superscript"/>
                <w:lang w:eastAsia="sv-SE"/>
              </w:rPr>
              <w:t>th</w:t>
            </w:r>
            <w:r>
              <w:rPr>
                <w:lang w:eastAsia="sv-SE"/>
              </w:rPr>
              <w:t xml:space="preserve"> harmonic</w:t>
            </w:r>
            <w:r w:rsidRPr="00513AE5">
              <w:rPr>
                <w:b/>
                <w:lang w:eastAsia="sv-SE"/>
              </w:rPr>
              <w:t>: 0% … 100%</w:t>
            </w:r>
          </w:p>
        </w:tc>
      </w:tr>
      <w:tr w:rsidR="000E070E" w:rsidRPr="00605925" w14:paraId="0D549803" w14:textId="2F46865B" w:rsidTr="00131C32">
        <w:tc>
          <w:tcPr>
            <w:tcW w:w="1531" w:type="dxa"/>
          </w:tcPr>
          <w:p w14:paraId="25CA55BE" w14:textId="38CB830F" w:rsidR="000E070E" w:rsidRPr="00605925" w:rsidRDefault="000E070E" w:rsidP="00131C32">
            <w:pPr>
              <w:rPr>
                <w:lang w:val="sv-SE" w:eastAsia="sv-SE"/>
              </w:rPr>
            </w:pPr>
            <w:r>
              <w:rPr>
                <w:lang w:val="sv-SE" w:eastAsia="sv-SE"/>
              </w:rPr>
              <w:t>0629</w:t>
            </w:r>
          </w:p>
        </w:tc>
        <w:tc>
          <w:tcPr>
            <w:tcW w:w="2126" w:type="dxa"/>
          </w:tcPr>
          <w:p w14:paraId="5E480E2C" w14:textId="30BE97F2" w:rsidR="000E070E" w:rsidRPr="00605925" w:rsidRDefault="000E070E" w:rsidP="00131C32">
            <w:pPr>
              <w:rPr>
                <w:lang w:val="sv-SE" w:eastAsia="sv-SE"/>
              </w:rPr>
            </w:pPr>
            <w:r>
              <w:rPr>
                <w:lang w:val="sv-SE" w:eastAsia="sv-SE"/>
              </w:rPr>
              <w:t>cs</w:t>
            </w:r>
            <w:r w:rsidRPr="00605925">
              <w:rPr>
                <w:lang w:val="sv-SE" w:eastAsia="sv-SE"/>
              </w:rPr>
              <w:t>_harm_h49</w:t>
            </w:r>
          </w:p>
        </w:tc>
        <w:tc>
          <w:tcPr>
            <w:tcW w:w="1843" w:type="dxa"/>
          </w:tcPr>
          <w:p w14:paraId="7C9A891E" w14:textId="02B60A45" w:rsidR="000E070E" w:rsidRPr="00605925" w:rsidRDefault="000E070E" w:rsidP="00131C32">
            <w:pPr>
              <w:rPr>
                <w:lang w:val="sv-SE" w:eastAsia="sv-SE"/>
              </w:rPr>
            </w:pPr>
            <w:r w:rsidRPr="003A7C18">
              <w:rPr>
                <w:lang w:eastAsia="sv-SE"/>
              </w:rPr>
              <w:t>16-bit integer</w:t>
            </w:r>
          </w:p>
        </w:tc>
        <w:tc>
          <w:tcPr>
            <w:tcW w:w="3514" w:type="dxa"/>
          </w:tcPr>
          <w:p w14:paraId="3F9D298D" w14:textId="6650EE4F" w:rsidR="000E070E" w:rsidRPr="00654F95" w:rsidRDefault="000E070E" w:rsidP="00131C32">
            <w:pPr>
              <w:rPr>
                <w:lang w:eastAsia="sv-SE"/>
              </w:rPr>
            </w:pPr>
            <w:r>
              <w:rPr>
                <w:lang w:eastAsia="sv-SE"/>
              </w:rPr>
              <w:t>Degree of compensation for the 49</w:t>
            </w:r>
            <w:r w:rsidRPr="00994CDB">
              <w:rPr>
                <w:vertAlign w:val="superscript"/>
                <w:lang w:eastAsia="sv-SE"/>
              </w:rPr>
              <w:t>th</w:t>
            </w:r>
            <w:r>
              <w:rPr>
                <w:lang w:eastAsia="sv-SE"/>
              </w:rPr>
              <w:t xml:space="preserve"> harmonic</w:t>
            </w:r>
            <w:r w:rsidRPr="00513AE5">
              <w:rPr>
                <w:b/>
                <w:lang w:eastAsia="sv-SE"/>
              </w:rPr>
              <w:t>: 0% … 100%</w:t>
            </w:r>
          </w:p>
        </w:tc>
      </w:tr>
      <w:tr w:rsidR="000E070E" w:rsidRPr="00605925" w14:paraId="423D6685" w14:textId="0B4FCD8F" w:rsidTr="00131C32">
        <w:tc>
          <w:tcPr>
            <w:tcW w:w="1531" w:type="dxa"/>
          </w:tcPr>
          <w:p w14:paraId="01585F65" w14:textId="51A4EBBE" w:rsidR="000E070E" w:rsidRPr="00605925" w:rsidRDefault="000E070E" w:rsidP="00131C32">
            <w:pPr>
              <w:rPr>
                <w:lang w:val="sv-SE" w:eastAsia="sv-SE"/>
              </w:rPr>
            </w:pPr>
            <w:r>
              <w:rPr>
                <w:lang w:val="sv-SE" w:eastAsia="sv-SE"/>
              </w:rPr>
              <w:t>0630</w:t>
            </w:r>
          </w:p>
        </w:tc>
        <w:tc>
          <w:tcPr>
            <w:tcW w:w="2126" w:type="dxa"/>
          </w:tcPr>
          <w:p w14:paraId="365050ED" w14:textId="5D592F80" w:rsidR="000E070E" w:rsidRPr="00605925" w:rsidRDefault="000E070E" w:rsidP="00131C32">
            <w:pPr>
              <w:rPr>
                <w:lang w:val="sv-SE" w:eastAsia="sv-SE"/>
              </w:rPr>
            </w:pPr>
            <w:r>
              <w:rPr>
                <w:lang w:val="sv-SE" w:eastAsia="sv-SE"/>
              </w:rPr>
              <w:t>cs</w:t>
            </w:r>
            <w:r w:rsidRPr="00605925">
              <w:rPr>
                <w:lang w:val="sv-SE" w:eastAsia="sv-SE"/>
              </w:rPr>
              <w:t>_harm_h3n</w:t>
            </w:r>
          </w:p>
        </w:tc>
        <w:tc>
          <w:tcPr>
            <w:tcW w:w="1843" w:type="dxa"/>
          </w:tcPr>
          <w:p w14:paraId="2C6FEED1" w14:textId="00A5A9C7" w:rsidR="000E070E" w:rsidRPr="00605925" w:rsidRDefault="000E070E" w:rsidP="00131C32">
            <w:pPr>
              <w:rPr>
                <w:lang w:val="sv-SE" w:eastAsia="sv-SE"/>
              </w:rPr>
            </w:pPr>
            <w:r w:rsidRPr="003A7C18">
              <w:rPr>
                <w:lang w:eastAsia="sv-SE"/>
              </w:rPr>
              <w:t>16-bit integer</w:t>
            </w:r>
          </w:p>
        </w:tc>
        <w:tc>
          <w:tcPr>
            <w:tcW w:w="3514" w:type="dxa"/>
          </w:tcPr>
          <w:p w14:paraId="0F8D976E" w14:textId="49D33766" w:rsidR="000E070E" w:rsidRPr="00654F95" w:rsidRDefault="000E070E" w:rsidP="00131C32">
            <w:pPr>
              <w:rPr>
                <w:lang w:eastAsia="sv-SE"/>
              </w:rPr>
            </w:pPr>
            <w:r>
              <w:rPr>
                <w:lang w:eastAsia="sv-SE"/>
              </w:rPr>
              <w:t>Degree of compensation for the 3</w:t>
            </w:r>
            <w:r w:rsidRPr="00994CDB">
              <w:rPr>
                <w:vertAlign w:val="superscript"/>
                <w:lang w:eastAsia="sv-SE"/>
              </w:rPr>
              <w:t>rd</w:t>
            </w:r>
            <w:r>
              <w:rPr>
                <w:lang w:eastAsia="sv-SE"/>
              </w:rPr>
              <w:t xml:space="preserve"> zero-sequence harmonic</w:t>
            </w:r>
            <w:r w:rsidRPr="00513AE5">
              <w:rPr>
                <w:b/>
                <w:lang w:eastAsia="sv-SE"/>
              </w:rPr>
              <w:t>: 0% … 100%</w:t>
            </w:r>
          </w:p>
        </w:tc>
      </w:tr>
      <w:tr w:rsidR="000E070E" w:rsidRPr="00605925" w14:paraId="1DA6267D" w14:textId="45F71E71" w:rsidTr="00131C32">
        <w:tc>
          <w:tcPr>
            <w:tcW w:w="1531" w:type="dxa"/>
          </w:tcPr>
          <w:p w14:paraId="4892DA20" w14:textId="6460ACB0" w:rsidR="000E070E" w:rsidRPr="00605925" w:rsidRDefault="000E070E" w:rsidP="00131C32">
            <w:pPr>
              <w:rPr>
                <w:lang w:val="sv-SE" w:eastAsia="sv-SE"/>
              </w:rPr>
            </w:pPr>
            <w:r>
              <w:rPr>
                <w:lang w:val="sv-SE" w:eastAsia="sv-SE"/>
              </w:rPr>
              <w:t>0631</w:t>
            </w:r>
          </w:p>
        </w:tc>
        <w:tc>
          <w:tcPr>
            <w:tcW w:w="2126" w:type="dxa"/>
          </w:tcPr>
          <w:p w14:paraId="44C6E759" w14:textId="006560DF" w:rsidR="000E070E" w:rsidRPr="00605925" w:rsidRDefault="000E070E" w:rsidP="00131C32">
            <w:pPr>
              <w:rPr>
                <w:lang w:val="sv-SE" w:eastAsia="sv-SE"/>
              </w:rPr>
            </w:pPr>
            <w:r>
              <w:rPr>
                <w:lang w:val="sv-SE" w:eastAsia="sv-SE"/>
              </w:rPr>
              <w:t>cs</w:t>
            </w:r>
            <w:r w:rsidRPr="00605925">
              <w:rPr>
                <w:lang w:val="sv-SE" w:eastAsia="sv-SE"/>
              </w:rPr>
              <w:t>_harm_h5n</w:t>
            </w:r>
          </w:p>
        </w:tc>
        <w:tc>
          <w:tcPr>
            <w:tcW w:w="1843" w:type="dxa"/>
          </w:tcPr>
          <w:p w14:paraId="1C758453" w14:textId="441BD301" w:rsidR="000E070E" w:rsidRPr="00605925" w:rsidRDefault="000E070E" w:rsidP="00131C32">
            <w:pPr>
              <w:rPr>
                <w:lang w:val="sv-SE" w:eastAsia="sv-SE"/>
              </w:rPr>
            </w:pPr>
            <w:r w:rsidRPr="003A7C18">
              <w:rPr>
                <w:lang w:eastAsia="sv-SE"/>
              </w:rPr>
              <w:t>16-bit integer</w:t>
            </w:r>
          </w:p>
        </w:tc>
        <w:tc>
          <w:tcPr>
            <w:tcW w:w="3514" w:type="dxa"/>
          </w:tcPr>
          <w:p w14:paraId="3457B9D5" w14:textId="470110B5" w:rsidR="000E070E" w:rsidRPr="00654F95" w:rsidRDefault="000E070E" w:rsidP="00131C32">
            <w:pPr>
              <w:rPr>
                <w:lang w:eastAsia="sv-SE"/>
              </w:rPr>
            </w:pPr>
            <w:r>
              <w:rPr>
                <w:lang w:eastAsia="sv-SE"/>
              </w:rPr>
              <w:t>Degree of compensation for the 5</w:t>
            </w:r>
            <w:r w:rsidRPr="00994CDB">
              <w:rPr>
                <w:vertAlign w:val="superscript"/>
                <w:lang w:eastAsia="sv-SE"/>
              </w:rPr>
              <w:t>th</w:t>
            </w:r>
            <w:r>
              <w:rPr>
                <w:lang w:eastAsia="sv-SE"/>
              </w:rPr>
              <w:t xml:space="preserve"> zero-sequence harmonic</w:t>
            </w:r>
            <w:r w:rsidRPr="00513AE5">
              <w:rPr>
                <w:b/>
                <w:lang w:eastAsia="sv-SE"/>
              </w:rPr>
              <w:t>: 0% … 100%</w:t>
            </w:r>
          </w:p>
        </w:tc>
      </w:tr>
      <w:tr w:rsidR="000E070E" w:rsidRPr="00605925" w14:paraId="16ED7215" w14:textId="2480DF9F" w:rsidTr="00131C32">
        <w:tc>
          <w:tcPr>
            <w:tcW w:w="1531" w:type="dxa"/>
          </w:tcPr>
          <w:p w14:paraId="0A1F4522" w14:textId="69556DB7" w:rsidR="000E070E" w:rsidRPr="00605925" w:rsidRDefault="000E070E" w:rsidP="00131C32">
            <w:pPr>
              <w:rPr>
                <w:lang w:val="sv-SE" w:eastAsia="sv-SE"/>
              </w:rPr>
            </w:pPr>
            <w:r>
              <w:rPr>
                <w:lang w:val="sv-SE" w:eastAsia="sv-SE"/>
              </w:rPr>
              <w:t>0632</w:t>
            </w:r>
          </w:p>
        </w:tc>
        <w:tc>
          <w:tcPr>
            <w:tcW w:w="2126" w:type="dxa"/>
          </w:tcPr>
          <w:p w14:paraId="6CABD3E9" w14:textId="3F68B840" w:rsidR="000E070E" w:rsidRPr="00605925" w:rsidRDefault="000E070E" w:rsidP="00131C32">
            <w:pPr>
              <w:rPr>
                <w:lang w:val="sv-SE" w:eastAsia="sv-SE"/>
              </w:rPr>
            </w:pPr>
            <w:r>
              <w:rPr>
                <w:lang w:val="sv-SE" w:eastAsia="sv-SE"/>
              </w:rPr>
              <w:t>cs</w:t>
            </w:r>
            <w:r w:rsidRPr="00605925">
              <w:rPr>
                <w:lang w:val="sv-SE" w:eastAsia="sv-SE"/>
              </w:rPr>
              <w:t>_harm_h7n</w:t>
            </w:r>
          </w:p>
        </w:tc>
        <w:tc>
          <w:tcPr>
            <w:tcW w:w="1843" w:type="dxa"/>
          </w:tcPr>
          <w:p w14:paraId="466A9F10" w14:textId="108502DF" w:rsidR="000E070E" w:rsidRPr="00605925" w:rsidRDefault="000E070E" w:rsidP="00131C32">
            <w:pPr>
              <w:rPr>
                <w:lang w:val="sv-SE" w:eastAsia="sv-SE"/>
              </w:rPr>
            </w:pPr>
            <w:r w:rsidRPr="003A7C18">
              <w:rPr>
                <w:lang w:eastAsia="sv-SE"/>
              </w:rPr>
              <w:t>16-bit integer</w:t>
            </w:r>
          </w:p>
        </w:tc>
        <w:tc>
          <w:tcPr>
            <w:tcW w:w="3514" w:type="dxa"/>
          </w:tcPr>
          <w:p w14:paraId="7F0F95EC" w14:textId="0EEAC2A1" w:rsidR="000E070E" w:rsidRPr="00654F95" w:rsidRDefault="000E070E" w:rsidP="00131C32">
            <w:pPr>
              <w:rPr>
                <w:lang w:eastAsia="sv-SE"/>
              </w:rPr>
            </w:pPr>
            <w:r>
              <w:rPr>
                <w:lang w:eastAsia="sv-SE"/>
              </w:rPr>
              <w:t>Degree of compensation for the 7</w:t>
            </w:r>
            <w:r w:rsidRPr="00994CDB">
              <w:rPr>
                <w:vertAlign w:val="superscript"/>
                <w:lang w:eastAsia="sv-SE"/>
              </w:rPr>
              <w:t>th</w:t>
            </w:r>
            <w:r>
              <w:rPr>
                <w:lang w:eastAsia="sv-SE"/>
              </w:rPr>
              <w:t xml:space="preserve"> zero-sequence harmonic</w:t>
            </w:r>
            <w:r w:rsidRPr="00513AE5">
              <w:rPr>
                <w:b/>
                <w:lang w:eastAsia="sv-SE"/>
              </w:rPr>
              <w:t>: 0% … 100%</w:t>
            </w:r>
          </w:p>
        </w:tc>
      </w:tr>
      <w:tr w:rsidR="000E070E" w:rsidRPr="00605925" w14:paraId="3C7F30C2" w14:textId="13F783A9" w:rsidTr="00131C32">
        <w:tc>
          <w:tcPr>
            <w:tcW w:w="1531" w:type="dxa"/>
          </w:tcPr>
          <w:p w14:paraId="2E3E3A6A" w14:textId="1BCFDF11" w:rsidR="000E070E" w:rsidRPr="00605925" w:rsidRDefault="000E070E" w:rsidP="00131C32">
            <w:pPr>
              <w:rPr>
                <w:lang w:eastAsia="sv-SE"/>
              </w:rPr>
            </w:pPr>
            <w:r>
              <w:rPr>
                <w:lang w:val="sv-SE" w:eastAsia="sv-SE"/>
              </w:rPr>
              <w:t>0633</w:t>
            </w:r>
          </w:p>
        </w:tc>
        <w:tc>
          <w:tcPr>
            <w:tcW w:w="2126" w:type="dxa"/>
          </w:tcPr>
          <w:p w14:paraId="2453C37C" w14:textId="0804A944" w:rsidR="000E070E" w:rsidRPr="00605925" w:rsidRDefault="000E070E" w:rsidP="00131C32">
            <w:pPr>
              <w:rPr>
                <w:lang w:eastAsia="sv-SE"/>
              </w:rPr>
            </w:pPr>
            <w:r>
              <w:rPr>
                <w:lang w:val="sv-SE" w:eastAsia="sv-SE"/>
              </w:rPr>
              <w:t>cs</w:t>
            </w:r>
            <w:r w:rsidRPr="00605925">
              <w:rPr>
                <w:lang w:val="sv-SE" w:eastAsia="sv-SE"/>
              </w:rPr>
              <w:t>_harm_h9n</w:t>
            </w:r>
          </w:p>
        </w:tc>
        <w:tc>
          <w:tcPr>
            <w:tcW w:w="1843" w:type="dxa"/>
          </w:tcPr>
          <w:p w14:paraId="56BE9FD8" w14:textId="428D99A4" w:rsidR="000E070E" w:rsidRPr="00605925" w:rsidRDefault="000E070E" w:rsidP="00131C32">
            <w:pPr>
              <w:rPr>
                <w:lang w:eastAsia="sv-SE"/>
              </w:rPr>
            </w:pPr>
            <w:r w:rsidRPr="003A7C18">
              <w:rPr>
                <w:lang w:eastAsia="sv-SE"/>
              </w:rPr>
              <w:t>16-bit integer</w:t>
            </w:r>
          </w:p>
        </w:tc>
        <w:tc>
          <w:tcPr>
            <w:tcW w:w="3514" w:type="dxa"/>
          </w:tcPr>
          <w:p w14:paraId="1982A6DD" w14:textId="5F3949EB" w:rsidR="000E070E" w:rsidRPr="00654F95" w:rsidRDefault="000E070E" w:rsidP="00131C32">
            <w:pPr>
              <w:rPr>
                <w:lang w:eastAsia="sv-SE"/>
              </w:rPr>
            </w:pPr>
            <w:r>
              <w:rPr>
                <w:lang w:eastAsia="sv-SE"/>
              </w:rPr>
              <w:t>Degree of compensation for the 9</w:t>
            </w:r>
            <w:r w:rsidRPr="00994CDB">
              <w:rPr>
                <w:vertAlign w:val="superscript"/>
                <w:lang w:eastAsia="sv-SE"/>
              </w:rPr>
              <w:t>th</w:t>
            </w:r>
            <w:r>
              <w:rPr>
                <w:lang w:eastAsia="sv-SE"/>
              </w:rPr>
              <w:t xml:space="preserve"> zero-sequence harmonic</w:t>
            </w:r>
            <w:r w:rsidRPr="00513AE5">
              <w:rPr>
                <w:b/>
                <w:lang w:eastAsia="sv-SE"/>
              </w:rPr>
              <w:t>: 0% … 100%</w:t>
            </w:r>
          </w:p>
        </w:tc>
      </w:tr>
      <w:tr w:rsidR="000E070E" w:rsidRPr="00605925" w14:paraId="0F4B97EF" w14:textId="4448362A" w:rsidTr="00131C32">
        <w:tc>
          <w:tcPr>
            <w:tcW w:w="1531" w:type="dxa"/>
          </w:tcPr>
          <w:p w14:paraId="767E4B9B" w14:textId="0894B3F1" w:rsidR="000E070E" w:rsidRPr="00605925" w:rsidRDefault="000E070E" w:rsidP="00131C32">
            <w:pPr>
              <w:rPr>
                <w:lang w:eastAsia="sv-SE"/>
              </w:rPr>
            </w:pPr>
            <w:r>
              <w:rPr>
                <w:lang w:val="sv-SE" w:eastAsia="sv-SE"/>
              </w:rPr>
              <w:t>0634</w:t>
            </w:r>
          </w:p>
        </w:tc>
        <w:tc>
          <w:tcPr>
            <w:tcW w:w="2126" w:type="dxa"/>
          </w:tcPr>
          <w:p w14:paraId="66275DEF" w14:textId="2279CA2B" w:rsidR="000E070E" w:rsidRPr="00605925" w:rsidRDefault="000E070E" w:rsidP="00131C32">
            <w:pPr>
              <w:rPr>
                <w:lang w:eastAsia="sv-SE"/>
              </w:rPr>
            </w:pPr>
            <w:r>
              <w:rPr>
                <w:lang w:val="sv-SE" w:eastAsia="sv-SE"/>
              </w:rPr>
              <w:t>cs</w:t>
            </w:r>
            <w:r w:rsidRPr="00605925">
              <w:rPr>
                <w:lang w:val="sv-SE" w:eastAsia="sv-SE"/>
              </w:rPr>
              <w:t>_harm_h11n</w:t>
            </w:r>
          </w:p>
        </w:tc>
        <w:tc>
          <w:tcPr>
            <w:tcW w:w="1843" w:type="dxa"/>
          </w:tcPr>
          <w:p w14:paraId="2C7E8DDC" w14:textId="3C64E68C" w:rsidR="000E070E" w:rsidRPr="00605925" w:rsidRDefault="000E070E" w:rsidP="00131C32">
            <w:pPr>
              <w:rPr>
                <w:lang w:eastAsia="sv-SE"/>
              </w:rPr>
            </w:pPr>
            <w:r w:rsidRPr="003A7C18">
              <w:rPr>
                <w:lang w:eastAsia="sv-SE"/>
              </w:rPr>
              <w:t>16-bit integer</w:t>
            </w:r>
          </w:p>
        </w:tc>
        <w:tc>
          <w:tcPr>
            <w:tcW w:w="3514" w:type="dxa"/>
          </w:tcPr>
          <w:p w14:paraId="2152C6D8" w14:textId="33D59563" w:rsidR="000E070E" w:rsidRPr="00654F95" w:rsidRDefault="000E070E" w:rsidP="00294CD7">
            <w:pPr>
              <w:rPr>
                <w:lang w:eastAsia="sv-SE"/>
              </w:rPr>
            </w:pPr>
            <w:r>
              <w:rPr>
                <w:lang w:eastAsia="sv-SE"/>
              </w:rPr>
              <w:t>Degree of compensation for the 11</w:t>
            </w:r>
            <w:r w:rsidRPr="00994CDB">
              <w:rPr>
                <w:vertAlign w:val="superscript"/>
                <w:lang w:eastAsia="sv-SE"/>
              </w:rPr>
              <w:t>th</w:t>
            </w:r>
            <w:r>
              <w:rPr>
                <w:lang w:eastAsia="sv-SE"/>
              </w:rPr>
              <w:t xml:space="preserve"> zero-sequence harmonic</w:t>
            </w:r>
            <w:r w:rsidRPr="00513AE5">
              <w:rPr>
                <w:b/>
                <w:lang w:eastAsia="sv-SE"/>
              </w:rPr>
              <w:t>: 0% … 100%</w:t>
            </w:r>
          </w:p>
        </w:tc>
      </w:tr>
      <w:tr w:rsidR="000E070E" w:rsidRPr="00605925" w14:paraId="1E68F010" w14:textId="7FA32149" w:rsidTr="00131C32">
        <w:tc>
          <w:tcPr>
            <w:tcW w:w="1531" w:type="dxa"/>
          </w:tcPr>
          <w:p w14:paraId="621053D6" w14:textId="5D881303" w:rsidR="000E070E" w:rsidRPr="00605925" w:rsidRDefault="000E070E" w:rsidP="00131C32">
            <w:pPr>
              <w:rPr>
                <w:lang w:eastAsia="sv-SE"/>
              </w:rPr>
            </w:pPr>
            <w:r>
              <w:rPr>
                <w:lang w:val="sv-SE" w:eastAsia="sv-SE"/>
              </w:rPr>
              <w:t>0635</w:t>
            </w:r>
          </w:p>
        </w:tc>
        <w:tc>
          <w:tcPr>
            <w:tcW w:w="2126" w:type="dxa"/>
          </w:tcPr>
          <w:p w14:paraId="276D126F" w14:textId="11F7E24F" w:rsidR="000E070E" w:rsidRPr="00605925" w:rsidRDefault="000E070E" w:rsidP="00131C32">
            <w:pPr>
              <w:rPr>
                <w:lang w:eastAsia="sv-SE"/>
              </w:rPr>
            </w:pPr>
            <w:r>
              <w:rPr>
                <w:lang w:val="sv-SE" w:eastAsia="sv-SE"/>
              </w:rPr>
              <w:t>cs</w:t>
            </w:r>
            <w:r w:rsidRPr="00605925">
              <w:rPr>
                <w:lang w:val="sv-SE" w:eastAsia="sv-SE"/>
              </w:rPr>
              <w:t>_harm_h13n</w:t>
            </w:r>
          </w:p>
        </w:tc>
        <w:tc>
          <w:tcPr>
            <w:tcW w:w="1843" w:type="dxa"/>
          </w:tcPr>
          <w:p w14:paraId="55736D3B" w14:textId="295D3589" w:rsidR="000E070E" w:rsidRPr="00605925" w:rsidRDefault="000E070E" w:rsidP="00131C32">
            <w:pPr>
              <w:rPr>
                <w:lang w:eastAsia="sv-SE"/>
              </w:rPr>
            </w:pPr>
            <w:r w:rsidRPr="003A7C18">
              <w:rPr>
                <w:lang w:eastAsia="sv-SE"/>
              </w:rPr>
              <w:t>16-bit integer</w:t>
            </w:r>
          </w:p>
        </w:tc>
        <w:tc>
          <w:tcPr>
            <w:tcW w:w="3514" w:type="dxa"/>
          </w:tcPr>
          <w:p w14:paraId="3040DF0A" w14:textId="23D0C8B7" w:rsidR="000E070E" w:rsidRPr="00654F95" w:rsidRDefault="000E070E" w:rsidP="00131C32">
            <w:pPr>
              <w:rPr>
                <w:lang w:eastAsia="sv-SE"/>
              </w:rPr>
            </w:pPr>
            <w:r>
              <w:rPr>
                <w:lang w:eastAsia="sv-SE"/>
              </w:rPr>
              <w:t>Degree of compensation for the 13</w:t>
            </w:r>
            <w:r w:rsidRPr="00994CDB">
              <w:rPr>
                <w:vertAlign w:val="superscript"/>
                <w:lang w:eastAsia="sv-SE"/>
              </w:rPr>
              <w:t>th</w:t>
            </w:r>
            <w:r>
              <w:rPr>
                <w:lang w:eastAsia="sv-SE"/>
              </w:rPr>
              <w:t xml:space="preserve"> zero-sequence harmonic</w:t>
            </w:r>
            <w:r w:rsidRPr="00513AE5">
              <w:rPr>
                <w:b/>
                <w:lang w:eastAsia="sv-SE"/>
              </w:rPr>
              <w:t>: 0% … 100%</w:t>
            </w:r>
          </w:p>
        </w:tc>
      </w:tr>
      <w:tr w:rsidR="000E070E" w:rsidRPr="00605925" w14:paraId="3AB8BE9B" w14:textId="43B93D4D" w:rsidTr="00131C32">
        <w:tc>
          <w:tcPr>
            <w:tcW w:w="1531" w:type="dxa"/>
          </w:tcPr>
          <w:p w14:paraId="3ACE5115" w14:textId="58E99FE9" w:rsidR="000E070E" w:rsidRPr="00605925" w:rsidRDefault="000E070E" w:rsidP="00131C32">
            <w:pPr>
              <w:rPr>
                <w:lang w:eastAsia="sv-SE"/>
              </w:rPr>
            </w:pPr>
            <w:r>
              <w:rPr>
                <w:lang w:val="sv-SE" w:eastAsia="sv-SE"/>
              </w:rPr>
              <w:t>0636</w:t>
            </w:r>
          </w:p>
        </w:tc>
        <w:tc>
          <w:tcPr>
            <w:tcW w:w="2126" w:type="dxa"/>
          </w:tcPr>
          <w:p w14:paraId="1809601C" w14:textId="47EF89BF" w:rsidR="000E070E" w:rsidRPr="00605925" w:rsidRDefault="000E070E" w:rsidP="00131C32">
            <w:pPr>
              <w:rPr>
                <w:lang w:eastAsia="sv-SE"/>
              </w:rPr>
            </w:pPr>
            <w:r>
              <w:rPr>
                <w:lang w:val="sv-SE" w:eastAsia="sv-SE"/>
              </w:rPr>
              <w:t>cs</w:t>
            </w:r>
            <w:r w:rsidRPr="00605925">
              <w:rPr>
                <w:lang w:val="sv-SE" w:eastAsia="sv-SE"/>
              </w:rPr>
              <w:t>_harm_h15n</w:t>
            </w:r>
          </w:p>
        </w:tc>
        <w:tc>
          <w:tcPr>
            <w:tcW w:w="1843" w:type="dxa"/>
          </w:tcPr>
          <w:p w14:paraId="4D4C861C" w14:textId="0978A6CC" w:rsidR="000E070E" w:rsidRPr="00605925" w:rsidRDefault="000E070E" w:rsidP="00131C32">
            <w:pPr>
              <w:rPr>
                <w:lang w:eastAsia="sv-SE"/>
              </w:rPr>
            </w:pPr>
            <w:r w:rsidRPr="008F2150">
              <w:rPr>
                <w:lang w:eastAsia="sv-SE"/>
              </w:rPr>
              <w:t>16-bit integer</w:t>
            </w:r>
          </w:p>
        </w:tc>
        <w:tc>
          <w:tcPr>
            <w:tcW w:w="3514" w:type="dxa"/>
          </w:tcPr>
          <w:p w14:paraId="3471956E" w14:textId="1BB0CE7A" w:rsidR="000E070E" w:rsidRPr="00654F95" w:rsidRDefault="000E070E" w:rsidP="00131C32">
            <w:pPr>
              <w:rPr>
                <w:lang w:eastAsia="sv-SE"/>
              </w:rPr>
            </w:pPr>
            <w:r>
              <w:rPr>
                <w:lang w:eastAsia="sv-SE"/>
              </w:rPr>
              <w:t>Degree of compensation for the 15</w:t>
            </w:r>
            <w:r w:rsidRPr="00994CDB">
              <w:rPr>
                <w:vertAlign w:val="superscript"/>
                <w:lang w:eastAsia="sv-SE"/>
              </w:rPr>
              <w:t>th</w:t>
            </w:r>
            <w:r>
              <w:rPr>
                <w:lang w:eastAsia="sv-SE"/>
              </w:rPr>
              <w:t xml:space="preserve"> zero-sequence harmonic</w:t>
            </w:r>
            <w:r w:rsidRPr="00513AE5">
              <w:rPr>
                <w:b/>
                <w:lang w:eastAsia="sv-SE"/>
              </w:rPr>
              <w:t>: 0% … 100%</w:t>
            </w:r>
          </w:p>
        </w:tc>
      </w:tr>
      <w:tr w:rsidR="000E070E" w:rsidRPr="00605925" w14:paraId="4FFF54C8" w14:textId="047E6A5E" w:rsidTr="00131C32">
        <w:tc>
          <w:tcPr>
            <w:tcW w:w="1531" w:type="dxa"/>
          </w:tcPr>
          <w:p w14:paraId="5C750F22" w14:textId="57B661DF" w:rsidR="000E070E" w:rsidRPr="00605925" w:rsidRDefault="000E070E" w:rsidP="00131C32">
            <w:pPr>
              <w:rPr>
                <w:lang w:eastAsia="sv-SE"/>
              </w:rPr>
            </w:pPr>
            <w:r>
              <w:rPr>
                <w:lang w:val="sv-SE" w:eastAsia="sv-SE"/>
              </w:rPr>
              <w:t>0637</w:t>
            </w:r>
          </w:p>
        </w:tc>
        <w:tc>
          <w:tcPr>
            <w:tcW w:w="2126" w:type="dxa"/>
          </w:tcPr>
          <w:p w14:paraId="11D2687E" w14:textId="1DAD2A4C" w:rsidR="000E070E" w:rsidRPr="00605925" w:rsidRDefault="000E070E" w:rsidP="00131C32">
            <w:pPr>
              <w:rPr>
                <w:lang w:eastAsia="sv-SE"/>
              </w:rPr>
            </w:pPr>
            <w:r>
              <w:rPr>
                <w:lang w:val="sv-SE" w:eastAsia="sv-SE"/>
              </w:rPr>
              <w:t>cs</w:t>
            </w:r>
            <w:r w:rsidRPr="00605925">
              <w:rPr>
                <w:lang w:val="sv-SE" w:eastAsia="sv-SE"/>
              </w:rPr>
              <w:t>_harm_h17n</w:t>
            </w:r>
          </w:p>
        </w:tc>
        <w:tc>
          <w:tcPr>
            <w:tcW w:w="1843" w:type="dxa"/>
          </w:tcPr>
          <w:p w14:paraId="21380034" w14:textId="2101FE33" w:rsidR="000E070E" w:rsidRPr="00605925" w:rsidRDefault="000E070E" w:rsidP="00131C32">
            <w:pPr>
              <w:rPr>
                <w:lang w:eastAsia="sv-SE"/>
              </w:rPr>
            </w:pPr>
            <w:r w:rsidRPr="008F2150">
              <w:rPr>
                <w:lang w:eastAsia="sv-SE"/>
              </w:rPr>
              <w:t>16-bit integer</w:t>
            </w:r>
          </w:p>
        </w:tc>
        <w:tc>
          <w:tcPr>
            <w:tcW w:w="3514" w:type="dxa"/>
          </w:tcPr>
          <w:p w14:paraId="00C33D9E" w14:textId="68EDE86C" w:rsidR="000E070E" w:rsidRPr="00654F95" w:rsidRDefault="000E070E" w:rsidP="00131C32">
            <w:pPr>
              <w:rPr>
                <w:lang w:eastAsia="sv-SE"/>
              </w:rPr>
            </w:pPr>
            <w:r>
              <w:rPr>
                <w:lang w:eastAsia="sv-SE"/>
              </w:rPr>
              <w:t>Degree of compensation for the 17</w:t>
            </w:r>
            <w:r w:rsidRPr="00994CDB">
              <w:rPr>
                <w:vertAlign w:val="superscript"/>
                <w:lang w:eastAsia="sv-SE"/>
              </w:rPr>
              <w:t>th</w:t>
            </w:r>
            <w:r>
              <w:rPr>
                <w:lang w:eastAsia="sv-SE"/>
              </w:rPr>
              <w:t xml:space="preserve"> zero-sequence harmonic</w:t>
            </w:r>
            <w:r w:rsidRPr="00513AE5">
              <w:rPr>
                <w:b/>
                <w:lang w:eastAsia="sv-SE"/>
              </w:rPr>
              <w:t>: 0% … 100%</w:t>
            </w:r>
          </w:p>
        </w:tc>
      </w:tr>
      <w:tr w:rsidR="000E070E" w:rsidRPr="00605925" w14:paraId="4E14A6F0" w14:textId="5D1F82FB" w:rsidTr="00131C32">
        <w:tc>
          <w:tcPr>
            <w:tcW w:w="1531" w:type="dxa"/>
          </w:tcPr>
          <w:p w14:paraId="1164608A" w14:textId="11AE5556" w:rsidR="000E070E" w:rsidRPr="00605925" w:rsidRDefault="000E070E" w:rsidP="00131C32">
            <w:pPr>
              <w:rPr>
                <w:lang w:eastAsia="sv-SE"/>
              </w:rPr>
            </w:pPr>
            <w:r>
              <w:rPr>
                <w:lang w:eastAsia="sv-SE"/>
              </w:rPr>
              <w:t>0638</w:t>
            </w:r>
          </w:p>
        </w:tc>
        <w:tc>
          <w:tcPr>
            <w:tcW w:w="2126" w:type="dxa"/>
          </w:tcPr>
          <w:p w14:paraId="52D8467A" w14:textId="1B60DD35" w:rsidR="000E070E" w:rsidRPr="00605925" w:rsidRDefault="000E070E" w:rsidP="00131C32">
            <w:pPr>
              <w:rPr>
                <w:lang w:eastAsia="sv-SE"/>
              </w:rPr>
            </w:pPr>
            <w:r>
              <w:rPr>
                <w:lang w:eastAsia="sv-SE"/>
              </w:rPr>
              <w:t>cs</w:t>
            </w:r>
            <w:r w:rsidRPr="00605925">
              <w:rPr>
                <w:lang w:eastAsia="sv-SE"/>
              </w:rPr>
              <w:t>_harm_h19n</w:t>
            </w:r>
          </w:p>
        </w:tc>
        <w:tc>
          <w:tcPr>
            <w:tcW w:w="1843" w:type="dxa"/>
          </w:tcPr>
          <w:p w14:paraId="6DFE56DB" w14:textId="6E13262E" w:rsidR="000E070E" w:rsidRPr="00605925" w:rsidRDefault="000E070E" w:rsidP="00131C32">
            <w:pPr>
              <w:rPr>
                <w:lang w:eastAsia="sv-SE"/>
              </w:rPr>
            </w:pPr>
            <w:r w:rsidRPr="008F2150">
              <w:rPr>
                <w:lang w:eastAsia="sv-SE"/>
              </w:rPr>
              <w:t>16-bit integer</w:t>
            </w:r>
          </w:p>
        </w:tc>
        <w:tc>
          <w:tcPr>
            <w:tcW w:w="3514" w:type="dxa"/>
          </w:tcPr>
          <w:p w14:paraId="1CF0B3F3" w14:textId="09FA69BA" w:rsidR="000E070E" w:rsidRPr="00654F95" w:rsidRDefault="000E070E" w:rsidP="00294CD7">
            <w:pPr>
              <w:rPr>
                <w:lang w:eastAsia="sv-SE"/>
              </w:rPr>
            </w:pPr>
            <w:r>
              <w:rPr>
                <w:lang w:eastAsia="sv-SE"/>
              </w:rPr>
              <w:t>Degree of compensation for the 19</w:t>
            </w:r>
            <w:r w:rsidRPr="00994CDB">
              <w:rPr>
                <w:vertAlign w:val="superscript"/>
                <w:lang w:eastAsia="sv-SE"/>
              </w:rPr>
              <w:t>th</w:t>
            </w:r>
            <w:r>
              <w:rPr>
                <w:lang w:eastAsia="sv-SE"/>
              </w:rPr>
              <w:t xml:space="preserve"> zero-sequence harmonic</w:t>
            </w:r>
            <w:r w:rsidRPr="00513AE5">
              <w:rPr>
                <w:b/>
                <w:lang w:eastAsia="sv-SE"/>
              </w:rPr>
              <w:t>: 0% … 100%</w:t>
            </w:r>
          </w:p>
        </w:tc>
      </w:tr>
      <w:tr w:rsidR="000E070E" w:rsidRPr="00605925" w14:paraId="159E520B" w14:textId="59342B45" w:rsidTr="00131C32">
        <w:tc>
          <w:tcPr>
            <w:tcW w:w="1531" w:type="dxa"/>
          </w:tcPr>
          <w:p w14:paraId="09551F41" w14:textId="16387816" w:rsidR="000E070E" w:rsidRPr="00605925" w:rsidRDefault="000E070E" w:rsidP="00131C32">
            <w:pPr>
              <w:rPr>
                <w:lang w:eastAsia="sv-SE"/>
              </w:rPr>
            </w:pPr>
            <w:r>
              <w:rPr>
                <w:lang w:eastAsia="sv-SE"/>
              </w:rPr>
              <w:t>0639</w:t>
            </w:r>
          </w:p>
        </w:tc>
        <w:tc>
          <w:tcPr>
            <w:tcW w:w="2126" w:type="dxa"/>
          </w:tcPr>
          <w:p w14:paraId="219CC0D4" w14:textId="2F62AEF2" w:rsidR="000E070E" w:rsidRPr="00605925" w:rsidRDefault="000E070E" w:rsidP="00131C32">
            <w:pPr>
              <w:rPr>
                <w:lang w:eastAsia="sv-SE"/>
              </w:rPr>
            </w:pPr>
            <w:r>
              <w:rPr>
                <w:lang w:eastAsia="sv-SE"/>
              </w:rPr>
              <w:t>cs_harm_h2</w:t>
            </w:r>
            <w:r w:rsidRPr="00605925">
              <w:rPr>
                <w:lang w:eastAsia="sv-SE"/>
              </w:rPr>
              <w:t>_angle</w:t>
            </w:r>
          </w:p>
        </w:tc>
        <w:tc>
          <w:tcPr>
            <w:tcW w:w="1843" w:type="dxa"/>
          </w:tcPr>
          <w:p w14:paraId="10332990" w14:textId="2A199131" w:rsidR="000E070E" w:rsidRPr="00605925" w:rsidRDefault="000E070E" w:rsidP="00131C32">
            <w:pPr>
              <w:rPr>
                <w:lang w:eastAsia="sv-SE"/>
              </w:rPr>
            </w:pPr>
            <w:r w:rsidRPr="008F2150">
              <w:rPr>
                <w:lang w:eastAsia="sv-SE"/>
              </w:rPr>
              <w:t>16-bit integer</w:t>
            </w:r>
          </w:p>
        </w:tc>
        <w:tc>
          <w:tcPr>
            <w:tcW w:w="3514" w:type="dxa"/>
          </w:tcPr>
          <w:p w14:paraId="416CE689" w14:textId="0A4F02C4" w:rsidR="000E070E" w:rsidRPr="00654F95" w:rsidRDefault="000E070E" w:rsidP="00294CD7">
            <w:pPr>
              <w:rPr>
                <w:lang w:eastAsia="sv-SE"/>
              </w:rPr>
            </w:pPr>
            <w:r>
              <w:rPr>
                <w:lang w:eastAsia="sv-SE"/>
              </w:rPr>
              <w:t>Angle calibration for the 2</w:t>
            </w:r>
            <w:r w:rsidRPr="000E070E">
              <w:rPr>
                <w:vertAlign w:val="superscript"/>
                <w:lang w:eastAsia="sv-SE"/>
              </w:rPr>
              <w:t>nd</w:t>
            </w:r>
            <w:r>
              <w:rPr>
                <w:lang w:eastAsia="sv-SE"/>
              </w:rPr>
              <w:t xml:space="preserve"> harmonic in open-loop. </w:t>
            </w:r>
            <w:r w:rsidRPr="00513AE5">
              <w:rPr>
                <w:b/>
                <w:lang w:eastAsia="sv-SE"/>
              </w:rPr>
              <w:t>0 deg</w:t>
            </w:r>
            <w:r>
              <w:rPr>
                <w:b/>
                <w:lang w:eastAsia="sv-SE"/>
              </w:rPr>
              <w:t xml:space="preserve"> </w:t>
            </w:r>
            <w:r w:rsidRPr="00513AE5">
              <w:rPr>
                <w:b/>
                <w:lang w:eastAsia="sv-SE"/>
              </w:rPr>
              <w:t>…</w:t>
            </w:r>
            <w:r>
              <w:rPr>
                <w:b/>
                <w:lang w:eastAsia="sv-SE"/>
              </w:rPr>
              <w:t xml:space="preserve"> </w:t>
            </w:r>
            <w:r w:rsidRPr="00513AE5">
              <w:rPr>
                <w:b/>
                <w:lang w:eastAsia="sv-SE"/>
              </w:rPr>
              <w:t>359 deg</w:t>
            </w:r>
          </w:p>
        </w:tc>
      </w:tr>
      <w:tr w:rsidR="000E070E" w:rsidRPr="00605925" w14:paraId="3AE79B5B" w14:textId="09D4E1E6" w:rsidTr="00131C32">
        <w:tc>
          <w:tcPr>
            <w:tcW w:w="1531" w:type="dxa"/>
          </w:tcPr>
          <w:p w14:paraId="75BE3F58" w14:textId="2A978FBA" w:rsidR="000E070E" w:rsidRPr="00605925" w:rsidRDefault="000E070E" w:rsidP="00131C32">
            <w:pPr>
              <w:rPr>
                <w:lang w:eastAsia="sv-SE"/>
              </w:rPr>
            </w:pPr>
            <w:r>
              <w:rPr>
                <w:lang w:eastAsia="sv-SE"/>
              </w:rPr>
              <w:t>0640</w:t>
            </w:r>
          </w:p>
        </w:tc>
        <w:tc>
          <w:tcPr>
            <w:tcW w:w="2126" w:type="dxa"/>
          </w:tcPr>
          <w:p w14:paraId="1E90FA86" w14:textId="27530CD4" w:rsidR="000E070E" w:rsidRPr="00605925" w:rsidRDefault="000E070E" w:rsidP="00131C32">
            <w:pPr>
              <w:rPr>
                <w:lang w:eastAsia="sv-SE"/>
              </w:rPr>
            </w:pPr>
            <w:r>
              <w:rPr>
                <w:lang w:eastAsia="sv-SE"/>
              </w:rPr>
              <w:t>cs</w:t>
            </w:r>
            <w:r w:rsidRPr="00605925">
              <w:rPr>
                <w:lang w:eastAsia="sv-SE"/>
              </w:rPr>
              <w:t>_harm_h3_angle</w:t>
            </w:r>
          </w:p>
        </w:tc>
        <w:tc>
          <w:tcPr>
            <w:tcW w:w="1843" w:type="dxa"/>
          </w:tcPr>
          <w:p w14:paraId="1FD5C75C" w14:textId="6B6D5CF7" w:rsidR="000E070E" w:rsidRPr="00605925" w:rsidRDefault="000E070E" w:rsidP="00131C32">
            <w:pPr>
              <w:rPr>
                <w:lang w:eastAsia="sv-SE"/>
              </w:rPr>
            </w:pPr>
            <w:r w:rsidRPr="008F2150">
              <w:rPr>
                <w:lang w:eastAsia="sv-SE"/>
              </w:rPr>
              <w:t>16-bit integer</w:t>
            </w:r>
          </w:p>
        </w:tc>
        <w:tc>
          <w:tcPr>
            <w:tcW w:w="3514" w:type="dxa"/>
          </w:tcPr>
          <w:p w14:paraId="46EAFD03" w14:textId="21498493" w:rsidR="000E070E" w:rsidRPr="00654F95" w:rsidRDefault="000E070E" w:rsidP="00294CD7">
            <w:pPr>
              <w:rPr>
                <w:lang w:eastAsia="sv-SE"/>
              </w:rPr>
            </w:pPr>
            <w:r>
              <w:rPr>
                <w:lang w:eastAsia="sv-SE"/>
              </w:rPr>
              <w:t>Angle calibration for the 3</w:t>
            </w:r>
            <w:r w:rsidRPr="00294CD7">
              <w:rPr>
                <w:vertAlign w:val="superscript"/>
                <w:lang w:eastAsia="sv-SE"/>
              </w:rPr>
              <w:t>rd</w:t>
            </w:r>
            <w:r>
              <w:rPr>
                <w:lang w:eastAsia="sv-SE"/>
              </w:rPr>
              <w:t xml:space="preserve"> harmonic in open-loop. </w:t>
            </w:r>
            <w:r w:rsidRPr="00513AE5">
              <w:rPr>
                <w:b/>
                <w:lang w:eastAsia="sv-SE"/>
              </w:rPr>
              <w:t>0 deg</w:t>
            </w:r>
            <w:r>
              <w:rPr>
                <w:b/>
                <w:lang w:eastAsia="sv-SE"/>
              </w:rPr>
              <w:t xml:space="preserve"> </w:t>
            </w:r>
            <w:r w:rsidRPr="00513AE5">
              <w:rPr>
                <w:b/>
                <w:lang w:eastAsia="sv-SE"/>
              </w:rPr>
              <w:t>…</w:t>
            </w:r>
            <w:r>
              <w:rPr>
                <w:b/>
                <w:lang w:eastAsia="sv-SE"/>
              </w:rPr>
              <w:t xml:space="preserve"> </w:t>
            </w:r>
            <w:r w:rsidRPr="00513AE5">
              <w:rPr>
                <w:b/>
                <w:lang w:eastAsia="sv-SE"/>
              </w:rPr>
              <w:t>359 deg</w:t>
            </w:r>
          </w:p>
        </w:tc>
      </w:tr>
      <w:tr w:rsidR="000E070E" w:rsidRPr="00605925" w14:paraId="10DF81A1" w14:textId="3FF9285E" w:rsidTr="00131C32">
        <w:tc>
          <w:tcPr>
            <w:tcW w:w="1531" w:type="dxa"/>
          </w:tcPr>
          <w:p w14:paraId="623FC022" w14:textId="1CBDA146" w:rsidR="000E070E" w:rsidRPr="00605925" w:rsidRDefault="000E070E" w:rsidP="00131C32">
            <w:pPr>
              <w:rPr>
                <w:lang w:eastAsia="sv-SE"/>
              </w:rPr>
            </w:pPr>
            <w:r>
              <w:rPr>
                <w:lang w:eastAsia="sv-SE"/>
              </w:rPr>
              <w:t>0641</w:t>
            </w:r>
          </w:p>
        </w:tc>
        <w:tc>
          <w:tcPr>
            <w:tcW w:w="2126" w:type="dxa"/>
          </w:tcPr>
          <w:p w14:paraId="42BABC88" w14:textId="68F453D5" w:rsidR="000E070E" w:rsidRPr="00605925" w:rsidRDefault="000E070E" w:rsidP="00131C32">
            <w:pPr>
              <w:rPr>
                <w:lang w:eastAsia="sv-SE"/>
              </w:rPr>
            </w:pPr>
            <w:r>
              <w:rPr>
                <w:lang w:eastAsia="sv-SE"/>
              </w:rPr>
              <w:t>cs_harm_h4</w:t>
            </w:r>
            <w:r w:rsidRPr="00605925">
              <w:rPr>
                <w:lang w:eastAsia="sv-SE"/>
              </w:rPr>
              <w:t>_angle</w:t>
            </w:r>
          </w:p>
        </w:tc>
        <w:tc>
          <w:tcPr>
            <w:tcW w:w="1843" w:type="dxa"/>
          </w:tcPr>
          <w:p w14:paraId="32E2BBB6" w14:textId="0C22823D" w:rsidR="000E070E" w:rsidRPr="00605925" w:rsidRDefault="000E070E" w:rsidP="00131C32">
            <w:pPr>
              <w:rPr>
                <w:lang w:eastAsia="sv-SE"/>
              </w:rPr>
            </w:pPr>
            <w:r w:rsidRPr="008F2150">
              <w:rPr>
                <w:lang w:eastAsia="sv-SE"/>
              </w:rPr>
              <w:t>16-bit integer</w:t>
            </w:r>
          </w:p>
        </w:tc>
        <w:tc>
          <w:tcPr>
            <w:tcW w:w="3514" w:type="dxa"/>
          </w:tcPr>
          <w:p w14:paraId="548E748A" w14:textId="30E4F6CF" w:rsidR="000E070E" w:rsidRPr="00654F95" w:rsidRDefault="000E070E" w:rsidP="00131C32">
            <w:pPr>
              <w:rPr>
                <w:lang w:eastAsia="sv-SE"/>
              </w:rPr>
            </w:pPr>
            <w:r>
              <w:rPr>
                <w:lang w:eastAsia="sv-SE"/>
              </w:rPr>
              <w:t>Angle calibration for the 4</w:t>
            </w:r>
            <w:r w:rsidRPr="000E070E">
              <w:rPr>
                <w:vertAlign w:val="superscript"/>
                <w:lang w:eastAsia="sv-SE"/>
              </w:rPr>
              <w:t>th</w:t>
            </w:r>
            <w:r>
              <w:rPr>
                <w:lang w:eastAsia="sv-SE"/>
              </w:rPr>
              <w:t xml:space="preserve"> harmonic in open-loop. </w:t>
            </w:r>
            <w:r w:rsidRPr="00513AE5">
              <w:rPr>
                <w:b/>
                <w:lang w:eastAsia="sv-SE"/>
              </w:rPr>
              <w:t>0 deg</w:t>
            </w:r>
            <w:r>
              <w:rPr>
                <w:b/>
                <w:lang w:eastAsia="sv-SE"/>
              </w:rPr>
              <w:t xml:space="preserve"> </w:t>
            </w:r>
            <w:r w:rsidRPr="00513AE5">
              <w:rPr>
                <w:b/>
                <w:lang w:eastAsia="sv-SE"/>
              </w:rPr>
              <w:t>…</w:t>
            </w:r>
            <w:r>
              <w:rPr>
                <w:b/>
                <w:lang w:eastAsia="sv-SE"/>
              </w:rPr>
              <w:t xml:space="preserve"> </w:t>
            </w:r>
            <w:r w:rsidRPr="00513AE5">
              <w:rPr>
                <w:b/>
                <w:lang w:eastAsia="sv-SE"/>
              </w:rPr>
              <w:t>359 deg</w:t>
            </w:r>
          </w:p>
        </w:tc>
      </w:tr>
      <w:tr w:rsidR="000E070E" w:rsidRPr="00605925" w14:paraId="41C598A0" w14:textId="7819BC87" w:rsidTr="00131C32">
        <w:tc>
          <w:tcPr>
            <w:tcW w:w="1531" w:type="dxa"/>
          </w:tcPr>
          <w:p w14:paraId="697CB741" w14:textId="198F57D6" w:rsidR="000E070E" w:rsidRPr="00605925" w:rsidRDefault="000E070E" w:rsidP="00131C32">
            <w:pPr>
              <w:rPr>
                <w:lang w:eastAsia="sv-SE"/>
              </w:rPr>
            </w:pPr>
            <w:r>
              <w:rPr>
                <w:lang w:eastAsia="sv-SE"/>
              </w:rPr>
              <w:t>0642</w:t>
            </w:r>
          </w:p>
        </w:tc>
        <w:tc>
          <w:tcPr>
            <w:tcW w:w="2126" w:type="dxa"/>
          </w:tcPr>
          <w:p w14:paraId="708F3A89" w14:textId="652FE8CF" w:rsidR="000E070E" w:rsidRPr="00605925" w:rsidRDefault="000E070E" w:rsidP="00131C32">
            <w:pPr>
              <w:rPr>
                <w:lang w:eastAsia="sv-SE"/>
              </w:rPr>
            </w:pPr>
            <w:r>
              <w:rPr>
                <w:lang w:eastAsia="sv-SE"/>
              </w:rPr>
              <w:t>cs</w:t>
            </w:r>
            <w:r w:rsidRPr="00605925">
              <w:rPr>
                <w:lang w:eastAsia="sv-SE"/>
              </w:rPr>
              <w:t>_harm_h5_angle</w:t>
            </w:r>
          </w:p>
        </w:tc>
        <w:tc>
          <w:tcPr>
            <w:tcW w:w="1843" w:type="dxa"/>
          </w:tcPr>
          <w:p w14:paraId="4AB4BBB3" w14:textId="55B1DB06" w:rsidR="000E070E" w:rsidRPr="00605925" w:rsidRDefault="000E070E" w:rsidP="00131C32">
            <w:pPr>
              <w:rPr>
                <w:lang w:eastAsia="sv-SE"/>
              </w:rPr>
            </w:pPr>
            <w:r w:rsidRPr="008F2150">
              <w:rPr>
                <w:lang w:eastAsia="sv-SE"/>
              </w:rPr>
              <w:t>16-bit integer</w:t>
            </w:r>
          </w:p>
        </w:tc>
        <w:tc>
          <w:tcPr>
            <w:tcW w:w="3514" w:type="dxa"/>
          </w:tcPr>
          <w:p w14:paraId="0E62848D" w14:textId="76D7795D" w:rsidR="000E070E" w:rsidRPr="00654F95" w:rsidRDefault="000E070E" w:rsidP="00294CD7">
            <w:pPr>
              <w:rPr>
                <w:lang w:eastAsia="sv-SE"/>
              </w:rPr>
            </w:pPr>
            <w:r>
              <w:rPr>
                <w:lang w:eastAsia="sv-SE"/>
              </w:rPr>
              <w:t>Angle calibration for the 5</w:t>
            </w:r>
            <w:r w:rsidRPr="00294CD7">
              <w:rPr>
                <w:vertAlign w:val="superscript"/>
                <w:lang w:eastAsia="sv-SE"/>
              </w:rPr>
              <w:t>th</w:t>
            </w:r>
            <w:r>
              <w:rPr>
                <w:lang w:eastAsia="sv-SE"/>
              </w:rPr>
              <w:t xml:space="preserve"> harmonic in open-loop. </w:t>
            </w:r>
            <w:r w:rsidRPr="00513AE5">
              <w:rPr>
                <w:b/>
                <w:lang w:eastAsia="sv-SE"/>
              </w:rPr>
              <w:t>0 deg</w:t>
            </w:r>
            <w:r>
              <w:rPr>
                <w:b/>
                <w:lang w:eastAsia="sv-SE"/>
              </w:rPr>
              <w:t xml:space="preserve"> </w:t>
            </w:r>
            <w:r w:rsidRPr="00513AE5">
              <w:rPr>
                <w:b/>
                <w:lang w:eastAsia="sv-SE"/>
              </w:rPr>
              <w:t>…</w:t>
            </w:r>
            <w:r>
              <w:rPr>
                <w:b/>
                <w:lang w:eastAsia="sv-SE"/>
              </w:rPr>
              <w:t xml:space="preserve"> </w:t>
            </w:r>
            <w:r w:rsidRPr="00513AE5">
              <w:rPr>
                <w:b/>
                <w:lang w:eastAsia="sv-SE"/>
              </w:rPr>
              <w:t>359 deg</w:t>
            </w:r>
          </w:p>
        </w:tc>
      </w:tr>
      <w:tr w:rsidR="000E070E" w:rsidRPr="00605925" w14:paraId="46778BB4" w14:textId="7483D249" w:rsidTr="00131C32">
        <w:tc>
          <w:tcPr>
            <w:tcW w:w="1531" w:type="dxa"/>
          </w:tcPr>
          <w:p w14:paraId="547CF988" w14:textId="0EDA62CC" w:rsidR="000E070E" w:rsidRPr="00605925" w:rsidRDefault="000E070E" w:rsidP="00131C32">
            <w:pPr>
              <w:rPr>
                <w:lang w:eastAsia="sv-SE"/>
              </w:rPr>
            </w:pPr>
            <w:r>
              <w:rPr>
                <w:lang w:eastAsia="sv-SE"/>
              </w:rPr>
              <w:t>0643</w:t>
            </w:r>
          </w:p>
        </w:tc>
        <w:tc>
          <w:tcPr>
            <w:tcW w:w="2126" w:type="dxa"/>
          </w:tcPr>
          <w:p w14:paraId="597DB437" w14:textId="448840DD" w:rsidR="000E070E" w:rsidRPr="00605925" w:rsidRDefault="000E070E" w:rsidP="00131C32">
            <w:pPr>
              <w:rPr>
                <w:lang w:eastAsia="sv-SE"/>
              </w:rPr>
            </w:pPr>
            <w:r>
              <w:rPr>
                <w:lang w:eastAsia="sv-SE"/>
              </w:rPr>
              <w:t>cs_harm_h6</w:t>
            </w:r>
            <w:r w:rsidRPr="00605925">
              <w:rPr>
                <w:lang w:eastAsia="sv-SE"/>
              </w:rPr>
              <w:t>_angle</w:t>
            </w:r>
          </w:p>
        </w:tc>
        <w:tc>
          <w:tcPr>
            <w:tcW w:w="1843" w:type="dxa"/>
          </w:tcPr>
          <w:p w14:paraId="7A0F230C" w14:textId="765A2292" w:rsidR="000E070E" w:rsidRPr="00605925" w:rsidRDefault="000E070E" w:rsidP="00131C32">
            <w:pPr>
              <w:rPr>
                <w:lang w:eastAsia="sv-SE"/>
              </w:rPr>
            </w:pPr>
            <w:r w:rsidRPr="008F2150">
              <w:rPr>
                <w:lang w:eastAsia="sv-SE"/>
              </w:rPr>
              <w:t>16-bit integer</w:t>
            </w:r>
          </w:p>
        </w:tc>
        <w:tc>
          <w:tcPr>
            <w:tcW w:w="3514" w:type="dxa"/>
          </w:tcPr>
          <w:p w14:paraId="00273C26" w14:textId="768E5EB1" w:rsidR="000E070E" w:rsidRPr="00654F95" w:rsidRDefault="000E070E" w:rsidP="00294CD7">
            <w:pPr>
              <w:rPr>
                <w:lang w:eastAsia="sv-SE"/>
              </w:rPr>
            </w:pPr>
            <w:r>
              <w:rPr>
                <w:lang w:eastAsia="sv-SE"/>
              </w:rPr>
              <w:t>Angle calibration for the 6</w:t>
            </w:r>
            <w:r w:rsidRPr="000E070E">
              <w:rPr>
                <w:vertAlign w:val="superscript"/>
                <w:lang w:eastAsia="sv-SE"/>
              </w:rPr>
              <w:t>th</w:t>
            </w:r>
            <w:r>
              <w:rPr>
                <w:lang w:eastAsia="sv-SE"/>
              </w:rPr>
              <w:t xml:space="preserve"> harmonic in open-loop. </w:t>
            </w:r>
            <w:r w:rsidRPr="00513AE5">
              <w:rPr>
                <w:b/>
                <w:lang w:eastAsia="sv-SE"/>
              </w:rPr>
              <w:t>0 deg</w:t>
            </w:r>
            <w:r>
              <w:rPr>
                <w:b/>
                <w:lang w:eastAsia="sv-SE"/>
              </w:rPr>
              <w:t xml:space="preserve"> </w:t>
            </w:r>
            <w:r w:rsidRPr="00513AE5">
              <w:rPr>
                <w:b/>
                <w:lang w:eastAsia="sv-SE"/>
              </w:rPr>
              <w:t>…</w:t>
            </w:r>
            <w:r>
              <w:rPr>
                <w:b/>
                <w:lang w:eastAsia="sv-SE"/>
              </w:rPr>
              <w:t xml:space="preserve"> </w:t>
            </w:r>
            <w:r w:rsidRPr="00513AE5">
              <w:rPr>
                <w:b/>
                <w:lang w:eastAsia="sv-SE"/>
              </w:rPr>
              <w:t>359 deg</w:t>
            </w:r>
          </w:p>
        </w:tc>
      </w:tr>
      <w:tr w:rsidR="000E070E" w:rsidRPr="00605925" w14:paraId="308721C4" w14:textId="7C3B3A91" w:rsidTr="00131C32">
        <w:tc>
          <w:tcPr>
            <w:tcW w:w="1531" w:type="dxa"/>
          </w:tcPr>
          <w:p w14:paraId="73375D8B" w14:textId="2CAC862F" w:rsidR="000E070E" w:rsidRPr="00605925" w:rsidRDefault="000E070E" w:rsidP="00131C32">
            <w:pPr>
              <w:rPr>
                <w:lang w:eastAsia="sv-SE"/>
              </w:rPr>
            </w:pPr>
            <w:r>
              <w:rPr>
                <w:lang w:eastAsia="sv-SE"/>
              </w:rPr>
              <w:t>0644</w:t>
            </w:r>
          </w:p>
        </w:tc>
        <w:tc>
          <w:tcPr>
            <w:tcW w:w="2126" w:type="dxa"/>
          </w:tcPr>
          <w:p w14:paraId="2E0C7F94" w14:textId="65848514" w:rsidR="000E070E" w:rsidRPr="00605925" w:rsidRDefault="000E070E" w:rsidP="00131C32">
            <w:pPr>
              <w:rPr>
                <w:lang w:eastAsia="sv-SE"/>
              </w:rPr>
            </w:pPr>
            <w:r>
              <w:rPr>
                <w:lang w:eastAsia="sv-SE"/>
              </w:rPr>
              <w:t>cs</w:t>
            </w:r>
            <w:r w:rsidRPr="00605925">
              <w:rPr>
                <w:lang w:eastAsia="sv-SE"/>
              </w:rPr>
              <w:t>_harm_h7_angle</w:t>
            </w:r>
          </w:p>
        </w:tc>
        <w:tc>
          <w:tcPr>
            <w:tcW w:w="1843" w:type="dxa"/>
          </w:tcPr>
          <w:p w14:paraId="3EC3BCD2" w14:textId="71452450" w:rsidR="000E070E" w:rsidRPr="00605925" w:rsidRDefault="000E070E" w:rsidP="00131C32">
            <w:pPr>
              <w:rPr>
                <w:lang w:eastAsia="sv-SE"/>
              </w:rPr>
            </w:pPr>
            <w:r w:rsidRPr="008F2150">
              <w:rPr>
                <w:lang w:eastAsia="sv-SE"/>
              </w:rPr>
              <w:t>16-bit integer</w:t>
            </w:r>
          </w:p>
        </w:tc>
        <w:tc>
          <w:tcPr>
            <w:tcW w:w="3514" w:type="dxa"/>
          </w:tcPr>
          <w:p w14:paraId="0742D8CC" w14:textId="7D03ED23" w:rsidR="000E070E" w:rsidRPr="00654F95" w:rsidRDefault="000E070E" w:rsidP="00294CD7">
            <w:pPr>
              <w:rPr>
                <w:lang w:eastAsia="sv-SE"/>
              </w:rPr>
            </w:pPr>
            <w:r>
              <w:rPr>
                <w:lang w:eastAsia="sv-SE"/>
              </w:rPr>
              <w:t>Angle calibration for the 7</w:t>
            </w:r>
            <w:r w:rsidRPr="00294CD7">
              <w:rPr>
                <w:vertAlign w:val="superscript"/>
                <w:lang w:eastAsia="sv-SE"/>
              </w:rPr>
              <w:t>th</w:t>
            </w:r>
            <w:r>
              <w:rPr>
                <w:lang w:eastAsia="sv-SE"/>
              </w:rPr>
              <w:t xml:space="preserve"> harmonic in open-loop. </w:t>
            </w:r>
            <w:r w:rsidRPr="00513AE5">
              <w:rPr>
                <w:b/>
                <w:lang w:eastAsia="sv-SE"/>
              </w:rPr>
              <w:t>0 deg</w:t>
            </w:r>
            <w:r>
              <w:rPr>
                <w:b/>
                <w:lang w:eastAsia="sv-SE"/>
              </w:rPr>
              <w:t xml:space="preserve"> </w:t>
            </w:r>
            <w:r w:rsidRPr="00513AE5">
              <w:rPr>
                <w:b/>
                <w:lang w:eastAsia="sv-SE"/>
              </w:rPr>
              <w:t>…</w:t>
            </w:r>
            <w:r>
              <w:rPr>
                <w:b/>
                <w:lang w:eastAsia="sv-SE"/>
              </w:rPr>
              <w:t xml:space="preserve"> </w:t>
            </w:r>
            <w:r w:rsidRPr="00513AE5">
              <w:rPr>
                <w:b/>
                <w:lang w:eastAsia="sv-SE"/>
              </w:rPr>
              <w:t>359 deg</w:t>
            </w:r>
          </w:p>
        </w:tc>
      </w:tr>
      <w:tr w:rsidR="000E070E" w:rsidRPr="00605925" w14:paraId="3EAE30B4" w14:textId="2A83BF3C" w:rsidTr="00131C32">
        <w:tc>
          <w:tcPr>
            <w:tcW w:w="1531" w:type="dxa"/>
          </w:tcPr>
          <w:p w14:paraId="4B271D3E" w14:textId="1E662C45" w:rsidR="000E070E" w:rsidRPr="00605925" w:rsidRDefault="000E070E" w:rsidP="00131C32">
            <w:pPr>
              <w:rPr>
                <w:lang w:eastAsia="sv-SE"/>
              </w:rPr>
            </w:pPr>
            <w:r>
              <w:rPr>
                <w:lang w:eastAsia="sv-SE"/>
              </w:rPr>
              <w:t>0645</w:t>
            </w:r>
          </w:p>
        </w:tc>
        <w:tc>
          <w:tcPr>
            <w:tcW w:w="2126" w:type="dxa"/>
          </w:tcPr>
          <w:p w14:paraId="3699A07A" w14:textId="202BBE07" w:rsidR="000E070E" w:rsidRPr="00605925" w:rsidRDefault="000E070E" w:rsidP="00131C32">
            <w:pPr>
              <w:rPr>
                <w:lang w:eastAsia="sv-SE"/>
              </w:rPr>
            </w:pPr>
            <w:r>
              <w:rPr>
                <w:lang w:eastAsia="sv-SE"/>
              </w:rPr>
              <w:t>cs_harm_h8</w:t>
            </w:r>
            <w:r w:rsidRPr="00605925">
              <w:rPr>
                <w:lang w:eastAsia="sv-SE"/>
              </w:rPr>
              <w:t>_angle</w:t>
            </w:r>
          </w:p>
        </w:tc>
        <w:tc>
          <w:tcPr>
            <w:tcW w:w="1843" w:type="dxa"/>
          </w:tcPr>
          <w:p w14:paraId="19EC5F85" w14:textId="446613A4" w:rsidR="000E070E" w:rsidRPr="00605925" w:rsidRDefault="000E070E" w:rsidP="00131C32">
            <w:pPr>
              <w:rPr>
                <w:lang w:eastAsia="sv-SE"/>
              </w:rPr>
            </w:pPr>
            <w:r w:rsidRPr="008F2150">
              <w:rPr>
                <w:lang w:eastAsia="sv-SE"/>
              </w:rPr>
              <w:t>16-bit integer</w:t>
            </w:r>
          </w:p>
        </w:tc>
        <w:tc>
          <w:tcPr>
            <w:tcW w:w="3514" w:type="dxa"/>
          </w:tcPr>
          <w:p w14:paraId="1B4C3252" w14:textId="426B9CEB" w:rsidR="000E070E" w:rsidRPr="00654F95" w:rsidRDefault="000E070E" w:rsidP="00294CD7">
            <w:pPr>
              <w:rPr>
                <w:lang w:eastAsia="sv-SE"/>
              </w:rPr>
            </w:pPr>
            <w:r>
              <w:rPr>
                <w:lang w:eastAsia="sv-SE"/>
              </w:rPr>
              <w:t>Angle calibration for the 8</w:t>
            </w:r>
            <w:r w:rsidRPr="000E070E">
              <w:rPr>
                <w:vertAlign w:val="superscript"/>
                <w:lang w:eastAsia="sv-SE"/>
              </w:rPr>
              <w:t>th</w:t>
            </w:r>
            <w:r>
              <w:rPr>
                <w:lang w:eastAsia="sv-SE"/>
              </w:rPr>
              <w:t xml:space="preserve"> harmonic in open-loop. </w:t>
            </w:r>
            <w:r w:rsidRPr="00513AE5">
              <w:rPr>
                <w:b/>
                <w:lang w:eastAsia="sv-SE"/>
              </w:rPr>
              <w:t>0 deg</w:t>
            </w:r>
            <w:r>
              <w:rPr>
                <w:b/>
                <w:lang w:eastAsia="sv-SE"/>
              </w:rPr>
              <w:t xml:space="preserve"> </w:t>
            </w:r>
            <w:r w:rsidRPr="00513AE5">
              <w:rPr>
                <w:b/>
                <w:lang w:eastAsia="sv-SE"/>
              </w:rPr>
              <w:t>…</w:t>
            </w:r>
            <w:r>
              <w:rPr>
                <w:b/>
                <w:lang w:eastAsia="sv-SE"/>
              </w:rPr>
              <w:t xml:space="preserve"> </w:t>
            </w:r>
            <w:r w:rsidRPr="00513AE5">
              <w:rPr>
                <w:b/>
                <w:lang w:eastAsia="sv-SE"/>
              </w:rPr>
              <w:t>359 deg</w:t>
            </w:r>
          </w:p>
        </w:tc>
      </w:tr>
      <w:tr w:rsidR="000E070E" w:rsidRPr="00605925" w14:paraId="269A8F29" w14:textId="55333F3E" w:rsidTr="00131C32">
        <w:tc>
          <w:tcPr>
            <w:tcW w:w="1531" w:type="dxa"/>
          </w:tcPr>
          <w:p w14:paraId="3B8F2EB3" w14:textId="486123DB" w:rsidR="000E070E" w:rsidRPr="00605925" w:rsidRDefault="000E070E" w:rsidP="00131C32">
            <w:pPr>
              <w:rPr>
                <w:lang w:eastAsia="sv-SE"/>
              </w:rPr>
            </w:pPr>
            <w:r>
              <w:rPr>
                <w:lang w:eastAsia="sv-SE"/>
              </w:rPr>
              <w:t>0646</w:t>
            </w:r>
          </w:p>
        </w:tc>
        <w:tc>
          <w:tcPr>
            <w:tcW w:w="2126" w:type="dxa"/>
          </w:tcPr>
          <w:p w14:paraId="7EFF638A" w14:textId="6FB97FDE" w:rsidR="000E070E" w:rsidRPr="00605925" w:rsidRDefault="000E070E" w:rsidP="00131C32">
            <w:pPr>
              <w:rPr>
                <w:lang w:eastAsia="sv-SE"/>
              </w:rPr>
            </w:pPr>
            <w:r>
              <w:rPr>
                <w:lang w:eastAsia="sv-SE"/>
              </w:rPr>
              <w:t>cs</w:t>
            </w:r>
            <w:r w:rsidRPr="00605925">
              <w:rPr>
                <w:lang w:eastAsia="sv-SE"/>
              </w:rPr>
              <w:t>_harm_h9_angle</w:t>
            </w:r>
          </w:p>
        </w:tc>
        <w:tc>
          <w:tcPr>
            <w:tcW w:w="1843" w:type="dxa"/>
          </w:tcPr>
          <w:p w14:paraId="0C7A07DA" w14:textId="1BE50DFD" w:rsidR="000E070E" w:rsidRPr="00605925" w:rsidRDefault="000E070E" w:rsidP="00131C32">
            <w:pPr>
              <w:rPr>
                <w:lang w:eastAsia="sv-SE"/>
              </w:rPr>
            </w:pPr>
            <w:r w:rsidRPr="008F2150">
              <w:rPr>
                <w:lang w:eastAsia="sv-SE"/>
              </w:rPr>
              <w:t>16-bit integer</w:t>
            </w:r>
          </w:p>
        </w:tc>
        <w:tc>
          <w:tcPr>
            <w:tcW w:w="3514" w:type="dxa"/>
          </w:tcPr>
          <w:p w14:paraId="2A0E03FE" w14:textId="349321C2" w:rsidR="000E070E" w:rsidRPr="00654F95" w:rsidRDefault="000E070E" w:rsidP="00294CD7">
            <w:pPr>
              <w:rPr>
                <w:lang w:eastAsia="sv-SE"/>
              </w:rPr>
            </w:pPr>
            <w:r>
              <w:rPr>
                <w:lang w:eastAsia="sv-SE"/>
              </w:rPr>
              <w:t>Angle calibration for the 9</w:t>
            </w:r>
            <w:r w:rsidRPr="00294CD7">
              <w:rPr>
                <w:vertAlign w:val="superscript"/>
                <w:lang w:eastAsia="sv-SE"/>
              </w:rPr>
              <w:t>th</w:t>
            </w:r>
            <w:r>
              <w:rPr>
                <w:lang w:eastAsia="sv-SE"/>
              </w:rPr>
              <w:t xml:space="preserve"> harmonic in open-loop. </w:t>
            </w:r>
            <w:r w:rsidRPr="00513AE5">
              <w:rPr>
                <w:b/>
                <w:lang w:eastAsia="sv-SE"/>
              </w:rPr>
              <w:t>0 deg</w:t>
            </w:r>
            <w:r>
              <w:rPr>
                <w:b/>
                <w:lang w:eastAsia="sv-SE"/>
              </w:rPr>
              <w:t xml:space="preserve"> </w:t>
            </w:r>
            <w:r w:rsidRPr="00513AE5">
              <w:rPr>
                <w:b/>
                <w:lang w:eastAsia="sv-SE"/>
              </w:rPr>
              <w:t>…</w:t>
            </w:r>
            <w:r>
              <w:rPr>
                <w:b/>
                <w:lang w:eastAsia="sv-SE"/>
              </w:rPr>
              <w:t xml:space="preserve"> </w:t>
            </w:r>
            <w:r w:rsidRPr="00513AE5">
              <w:rPr>
                <w:b/>
                <w:lang w:eastAsia="sv-SE"/>
              </w:rPr>
              <w:t>359 deg</w:t>
            </w:r>
          </w:p>
        </w:tc>
      </w:tr>
      <w:tr w:rsidR="000E070E" w:rsidRPr="00605925" w14:paraId="54495427" w14:textId="76BBF246" w:rsidTr="00131C32">
        <w:tc>
          <w:tcPr>
            <w:tcW w:w="1531" w:type="dxa"/>
          </w:tcPr>
          <w:p w14:paraId="1272CC46" w14:textId="7B0F8058" w:rsidR="000E070E" w:rsidRPr="00605925" w:rsidRDefault="000E070E" w:rsidP="00131C32">
            <w:pPr>
              <w:rPr>
                <w:lang w:eastAsia="sv-SE"/>
              </w:rPr>
            </w:pPr>
            <w:r>
              <w:rPr>
                <w:lang w:eastAsia="sv-SE"/>
              </w:rPr>
              <w:t>0647</w:t>
            </w:r>
          </w:p>
        </w:tc>
        <w:tc>
          <w:tcPr>
            <w:tcW w:w="2126" w:type="dxa"/>
          </w:tcPr>
          <w:p w14:paraId="59134BA1" w14:textId="6FC6E5FE" w:rsidR="000E070E" w:rsidRPr="00605925" w:rsidRDefault="000E070E" w:rsidP="00131C32">
            <w:pPr>
              <w:rPr>
                <w:lang w:eastAsia="sv-SE"/>
              </w:rPr>
            </w:pPr>
            <w:r>
              <w:rPr>
                <w:lang w:eastAsia="sv-SE"/>
              </w:rPr>
              <w:t>cs</w:t>
            </w:r>
            <w:r w:rsidRPr="00605925">
              <w:rPr>
                <w:lang w:eastAsia="sv-SE"/>
              </w:rPr>
              <w:t>_harm_h11_angle</w:t>
            </w:r>
          </w:p>
        </w:tc>
        <w:tc>
          <w:tcPr>
            <w:tcW w:w="1843" w:type="dxa"/>
          </w:tcPr>
          <w:p w14:paraId="52C9BA92" w14:textId="5F041438" w:rsidR="000E070E" w:rsidRPr="00605925" w:rsidRDefault="000E070E" w:rsidP="00131C32">
            <w:pPr>
              <w:rPr>
                <w:lang w:eastAsia="sv-SE"/>
              </w:rPr>
            </w:pPr>
            <w:r w:rsidRPr="008F2150">
              <w:rPr>
                <w:lang w:eastAsia="sv-SE"/>
              </w:rPr>
              <w:t>16-bit integer</w:t>
            </w:r>
          </w:p>
        </w:tc>
        <w:tc>
          <w:tcPr>
            <w:tcW w:w="3514" w:type="dxa"/>
          </w:tcPr>
          <w:p w14:paraId="234A60D1" w14:textId="23D44CBE" w:rsidR="000E070E" w:rsidRPr="00654F95" w:rsidRDefault="000E070E" w:rsidP="00294CD7">
            <w:pPr>
              <w:rPr>
                <w:lang w:eastAsia="sv-SE"/>
              </w:rPr>
            </w:pPr>
            <w:r>
              <w:rPr>
                <w:lang w:eastAsia="sv-SE"/>
              </w:rPr>
              <w:t>Angle calibration for the 11</w:t>
            </w:r>
            <w:r w:rsidRPr="00294CD7">
              <w:rPr>
                <w:vertAlign w:val="superscript"/>
                <w:lang w:eastAsia="sv-SE"/>
              </w:rPr>
              <w:t>th</w:t>
            </w:r>
            <w:r>
              <w:rPr>
                <w:lang w:eastAsia="sv-SE"/>
              </w:rPr>
              <w:t xml:space="preserve"> harmonic in open-loop. </w:t>
            </w:r>
            <w:r w:rsidRPr="00513AE5">
              <w:rPr>
                <w:b/>
                <w:lang w:eastAsia="sv-SE"/>
              </w:rPr>
              <w:t>0 deg</w:t>
            </w:r>
            <w:r>
              <w:rPr>
                <w:b/>
                <w:lang w:eastAsia="sv-SE"/>
              </w:rPr>
              <w:t xml:space="preserve"> </w:t>
            </w:r>
            <w:r w:rsidRPr="00513AE5">
              <w:rPr>
                <w:b/>
                <w:lang w:eastAsia="sv-SE"/>
              </w:rPr>
              <w:t>…</w:t>
            </w:r>
            <w:r>
              <w:rPr>
                <w:b/>
                <w:lang w:eastAsia="sv-SE"/>
              </w:rPr>
              <w:t xml:space="preserve"> </w:t>
            </w:r>
            <w:r w:rsidRPr="00513AE5">
              <w:rPr>
                <w:b/>
                <w:lang w:eastAsia="sv-SE"/>
              </w:rPr>
              <w:t>359 deg</w:t>
            </w:r>
          </w:p>
        </w:tc>
      </w:tr>
      <w:tr w:rsidR="000E070E" w:rsidRPr="00605925" w14:paraId="7D5922D4" w14:textId="7770EF4A" w:rsidTr="00131C32">
        <w:tc>
          <w:tcPr>
            <w:tcW w:w="1531" w:type="dxa"/>
          </w:tcPr>
          <w:p w14:paraId="1C2E2EE4" w14:textId="0E880A80" w:rsidR="000E070E" w:rsidRPr="00605925" w:rsidRDefault="000E070E" w:rsidP="00131C32">
            <w:pPr>
              <w:rPr>
                <w:lang w:eastAsia="sv-SE"/>
              </w:rPr>
            </w:pPr>
            <w:r>
              <w:rPr>
                <w:lang w:eastAsia="sv-SE"/>
              </w:rPr>
              <w:t>0648</w:t>
            </w:r>
          </w:p>
        </w:tc>
        <w:tc>
          <w:tcPr>
            <w:tcW w:w="2126" w:type="dxa"/>
          </w:tcPr>
          <w:p w14:paraId="32C9A8AF" w14:textId="2188F7E8" w:rsidR="000E070E" w:rsidRPr="00605925" w:rsidRDefault="000E070E" w:rsidP="00131C32">
            <w:pPr>
              <w:rPr>
                <w:lang w:eastAsia="sv-SE"/>
              </w:rPr>
            </w:pPr>
            <w:r>
              <w:rPr>
                <w:lang w:eastAsia="sv-SE"/>
              </w:rPr>
              <w:t>cs</w:t>
            </w:r>
            <w:r w:rsidRPr="00605925">
              <w:rPr>
                <w:lang w:eastAsia="sv-SE"/>
              </w:rPr>
              <w:t>_harm_h13_angle</w:t>
            </w:r>
          </w:p>
        </w:tc>
        <w:tc>
          <w:tcPr>
            <w:tcW w:w="1843" w:type="dxa"/>
          </w:tcPr>
          <w:p w14:paraId="52317004" w14:textId="21605521" w:rsidR="000E070E" w:rsidRPr="00605925" w:rsidRDefault="000E070E" w:rsidP="00131C32">
            <w:pPr>
              <w:rPr>
                <w:lang w:eastAsia="sv-SE"/>
              </w:rPr>
            </w:pPr>
            <w:r w:rsidRPr="008F2150">
              <w:rPr>
                <w:lang w:eastAsia="sv-SE"/>
              </w:rPr>
              <w:t>16-bit integer</w:t>
            </w:r>
          </w:p>
        </w:tc>
        <w:tc>
          <w:tcPr>
            <w:tcW w:w="3514" w:type="dxa"/>
          </w:tcPr>
          <w:p w14:paraId="4298E105" w14:textId="52659B7B" w:rsidR="000E070E" w:rsidRPr="00654F95" w:rsidRDefault="000E070E" w:rsidP="00294CD7">
            <w:pPr>
              <w:rPr>
                <w:lang w:eastAsia="sv-SE"/>
              </w:rPr>
            </w:pPr>
            <w:r>
              <w:rPr>
                <w:lang w:eastAsia="sv-SE"/>
              </w:rPr>
              <w:t>Angle calibration for the 13</w:t>
            </w:r>
            <w:r w:rsidRPr="00294CD7">
              <w:rPr>
                <w:vertAlign w:val="superscript"/>
                <w:lang w:eastAsia="sv-SE"/>
              </w:rPr>
              <w:t>th</w:t>
            </w:r>
            <w:r>
              <w:rPr>
                <w:lang w:eastAsia="sv-SE"/>
              </w:rPr>
              <w:t xml:space="preserve"> harmonic in open-loop. </w:t>
            </w:r>
            <w:r w:rsidRPr="00513AE5">
              <w:rPr>
                <w:b/>
                <w:lang w:eastAsia="sv-SE"/>
              </w:rPr>
              <w:t>0 deg</w:t>
            </w:r>
            <w:r>
              <w:rPr>
                <w:b/>
                <w:lang w:eastAsia="sv-SE"/>
              </w:rPr>
              <w:t xml:space="preserve"> </w:t>
            </w:r>
            <w:r w:rsidRPr="00513AE5">
              <w:rPr>
                <w:b/>
                <w:lang w:eastAsia="sv-SE"/>
              </w:rPr>
              <w:t>…</w:t>
            </w:r>
            <w:r>
              <w:rPr>
                <w:b/>
                <w:lang w:eastAsia="sv-SE"/>
              </w:rPr>
              <w:t xml:space="preserve"> </w:t>
            </w:r>
            <w:r w:rsidRPr="00513AE5">
              <w:rPr>
                <w:b/>
                <w:lang w:eastAsia="sv-SE"/>
              </w:rPr>
              <w:t>359 deg</w:t>
            </w:r>
          </w:p>
        </w:tc>
      </w:tr>
      <w:tr w:rsidR="000E070E" w:rsidRPr="00605925" w14:paraId="3D39789E" w14:textId="7DFD4F75" w:rsidTr="00131C32">
        <w:tc>
          <w:tcPr>
            <w:tcW w:w="1531" w:type="dxa"/>
          </w:tcPr>
          <w:p w14:paraId="5F9A1660" w14:textId="2C670D3C" w:rsidR="000E070E" w:rsidRPr="00605925" w:rsidRDefault="000E070E" w:rsidP="00131C32">
            <w:pPr>
              <w:rPr>
                <w:lang w:eastAsia="sv-SE"/>
              </w:rPr>
            </w:pPr>
            <w:r>
              <w:rPr>
                <w:lang w:eastAsia="sv-SE"/>
              </w:rPr>
              <w:t>0649</w:t>
            </w:r>
          </w:p>
        </w:tc>
        <w:tc>
          <w:tcPr>
            <w:tcW w:w="2126" w:type="dxa"/>
          </w:tcPr>
          <w:p w14:paraId="3559485A" w14:textId="013537E3" w:rsidR="000E070E" w:rsidRPr="00605925" w:rsidRDefault="000E070E" w:rsidP="00131C32">
            <w:pPr>
              <w:rPr>
                <w:lang w:eastAsia="sv-SE"/>
              </w:rPr>
            </w:pPr>
            <w:r>
              <w:rPr>
                <w:lang w:eastAsia="sv-SE"/>
              </w:rPr>
              <w:t>cs</w:t>
            </w:r>
            <w:r w:rsidRPr="00605925">
              <w:rPr>
                <w:lang w:eastAsia="sv-SE"/>
              </w:rPr>
              <w:t>_harm_h15_angle</w:t>
            </w:r>
          </w:p>
        </w:tc>
        <w:tc>
          <w:tcPr>
            <w:tcW w:w="1843" w:type="dxa"/>
          </w:tcPr>
          <w:p w14:paraId="0562D35F" w14:textId="3EB641EB" w:rsidR="000E070E" w:rsidRPr="00605925" w:rsidRDefault="000E070E" w:rsidP="00131C32">
            <w:pPr>
              <w:rPr>
                <w:lang w:eastAsia="sv-SE"/>
              </w:rPr>
            </w:pPr>
            <w:r w:rsidRPr="008F2150">
              <w:rPr>
                <w:lang w:eastAsia="sv-SE"/>
              </w:rPr>
              <w:t>16-bit integer</w:t>
            </w:r>
          </w:p>
        </w:tc>
        <w:tc>
          <w:tcPr>
            <w:tcW w:w="3514" w:type="dxa"/>
          </w:tcPr>
          <w:p w14:paraId="79DE491D" w14:textId="65611F3B" w:rsidR="000E070E" w:rsidRPr="00654F95" w:rsidRDefault="000E070E" w:rsidP="00294CD7">
            <w:pPr>
              <w:rPr>
                <w:lang w:eastAsia="sv-SE"/>
              </w:rPr>
            </w:pPr>
            <w:r>
              <w:rPr>
                <w:lang w:eastAsia="sv-SE"/>
              </w:rPr>
              <w:t>Angle calibration for the 15</w:t>
            </w:r>
            <w:r w:rsidRPr="00294CD7">
              <w:rPr>
                <w:vertAlign w:val="superscript"/>
                <w:lang w:eastAsia="sv-SE"/>
              </w:rPr>
              <w:t>th</w:t>
            </w:r>
            <w:r>
              <w:rPr>
                <w:lang w:eastAsia="sv-SE"/>
              </w:rPr>
              <w:t xml:space="preserve"> harmonic in open-loop. </w:t>
            </w:r>
            <w:r w:rsidRPr="00513AE5">
              <w:rPr>
                <w:b/>
                <w:lang w:eastAsia="sv-SE"/>
              </w:rPr>
              <w:t>0 deg</w:t>
            </w:r>
            <w:r>
              <w:rPr>
                <w:b/>
                <w:lang w:eastAsia="sv-SE"/>
              </w:rPr>
              <w:t xml:space="preserve"> </w:t>
            </w:r>
            <w:r w:rsidRPr="00513AE5">
              <w:rPr>
                <w:b/>
                <w:lang w:eastAsia="sv-SE"/>
              </w:rPr>
              <w:t>…</w:t>
            </w:r>
            <w:r>
              <w:rPr>
                <w:b/>
                <w:lang w:eastAsia="sv-SE"/>
              </w:rPr>
              <w:t xml:space="preserve"> </w:t>
            </w:r>
            <w:r w:rsidRPr="00513AE5">
              <w:rPr>
                <w:b/>
                <w:lang w:eastAsia="sv-SE"/>
              </w:rPr>
              <w:t>359 deg</w:t>
            </w:r>
          </w:p>
        </w:tc>
      </w:tr>
      <w:tr w:rsidR="000E070E" w:rsidRPr="00605925" w14:paraId="2585FC42" w14:textId="5FA7E96D" w:rsidTr="00131C32">
        <w:tc>
          <w:tcPr>
            <w:tcW w:w="1531" w:type="dxa"/>
          </w:tcPr>
          <w:p w14:paraId="60D509A8" w14:textId="19AECA6B" w:rsidR="000E070E" w:rsidRPr="00605925" w:rsidRDefault="000E070E" w:rsidP="00131C32">
            <w:pPr>
              <w:rPr>
                <w:lang w:eastAsia="sv-SE"/>
              </w:rPr>
            </w:pPr>
            <w:r>
              <w:rPr>
                <w:lang w:eastAsia="sv-SE"/>
              </w:rPr>
              <w:t>0650</w:t>
            </w:r>
          </w:p>
        </w:tc>
        <w:tc>
          <w:tcPr>
            <w:tcW w:w="2126" w:type="dxa"/>
          </w:tcPr>
          <w:p w14:paraId="67E05E13" w14:textId="377D8C01" w:rsidR="000E070E" w:rsidRPr="00605925" w:rsidRDefault="000E070E" w:rsidP="00131C32">
            <w:pPr>
              <w:rPr>
                <w:lang w:eastAsia="sv-SE"/>
              </w:rPr>
            </w:pPr>
            <w:r>
              <w:rPr>
                <w:lang w:eastAsia="sv-SE"/>
              </w:rPr>
              <w:t>cs</w:t>
            </w:r>
            <w:r w:rsidRPr="00605925">
              <w:rPr>
                <w:lang w:eastAsia="sv-SE"/>
              </w:rPr>
              <w:t>_harm_h17_angle</w:t>
            </w:r>
          </w:p>
        </w:tc>
        <w:tc>
          <w:tcPr>
            <w:tcW w:w="1843" w:type="dxa"/>
          </w:tcPr>
          <w:p w14:paraId="11BFEEFB" w14:textId="57EE8CBC" w:rsidR="000E070E" w:rsidRPr="00605925" w:rsidRDefault="000E070E" w:rsidP="00131C32">
            <w:pPr>
              <w:rPr>
                <w:lang w:eastAsia="sv-SE"/>
              </w:rPr>
            </w:pPr>
            <w:r w:rsidRPr="008F2150">
              <w:rPr>
                <w:lang w:eastAsia="sv-SE"/>
              </w:rPr>
              <w:t>16-bit integer</w:t>
            </w:r>
          </w:p>
        </w:tc>
        <w:tc>
          <w:tcPr>
            <w:tcW w:w="3514" w:type="dxa"/>
          </w:tcPr>
          <w:p w14:paraId="47B2D93B" w14:textId="2D11EF8B" w:rsidR="000E070E" w:rsidRPr="00654F95" w:rsidRDefault="000E070E" w:rsidP="00131C32">
            <w:pPr>
              <w:rPr>
                <w:lang w:eastAsia="sv-SE"/>
              </w:rPr>
            </w:pPr>
            <w:r>
              <w:rPr>
                <w:lang w:eastAsia="sv-SE"/>
              </w:rPr>
              <w:t>Angle calibration for the 17</w:t>
            </w:r>
            <w:r w:rsidRPr="00294CD7">
              <w:rPr>
                <w:vertAlign w:val="superscript"/>
                <w:lang w:eastAsia="sv-SE"/>
              </w:rPr>
              <w:t>th</w:t>
            </w:r>
            <w:r>
              <w:rPr>
                <w:lang w:eastAsia="sv-SE"/>
              </w:rPr>
              <w:t xml:space="preserve"> harmonic in open-loop. </w:t>
            </w:r>
            <w:r w:rsidRPr="00513AE5">
              <w:rPr>
                <w:b/>
                <w:lang w:eastAsia="sv-SE"/>
              </w:rPr>
              <w:t>0 deg</w:t>
            </w:r>
            <w:r>
              <w:rPr>
                <w:b/>
                <w:lang w:eastAsia="sv-SE"/>
              </w:rPr>
              <w:t xml:space="preserve"> </w:t>
            </w:r>
            <w:r w:rsidRPr="00513AE5">
              <w:rPr>
                <w:b/>
                <w:lang w:eastAsia="sv-SE"/>
              </w:rPr>
              <w:t>…</w:t>
            </w:r>
            <w:r>
              <w:rPr>
                <w:b/>
                <w:lang w:eastAsia="sv-SE"/>
              </w:rPr>
              <w:t xml:space="preserve"> </w:t>
            </w:r>
            <w:r w:rsidRPr="00513AE5">
              <w:rPr>
                <w:b/>
                <w:lang w:eastAsia="sv-SE"/>
              </w:rPr>
              <w:t>359 deg</w:t>
            </w:r>
          </w:p>
        </w:tc>
      </w:tr>
      <w:tr w:rsidR="000E070E" w:rsidRPr="00605925" w14:paraId="4B05676C" w14:textId="33449615" w:rsidTr="00131C32">
        <w:tc>
          <w:tcPr>
            <w:tcW w:w="1531" w:type="dxa"/>
          </w:tcPr>
          <w:p w14:paraId="202B4566" w14:textId="2BA8A4D7" w:rsidR="000E070E" w:rsidRPr="00605925" w:rsidRDefault="000E070E" w:rsidP="00131C32">
            <w:pPr>
              <w:rPr>
                <w:lang w:eastAsia="sv-SE"/>
              </w:rPr>
            </w:pPr>
            <w:r>
              <w:rPr>
                <w:lang w:eastAsia="sv-SE"/>
              </w:rPr>
              <w:t>0651</w:t>
            </w:r>
          </w:p>
        </w:tc>
        <w:tc>
          <w:tcPr>
            <w:tcW w:w="2126" w:type="dxa"/>
          </w:tcPr>
          <w:p w14:paraId="3712103B" w14:textId="11FF54E3" w:rsidR="000E070E" w:rsidRPr="00605925" w:rsidRDefault="000E070E" w:rsidP="00131C32">
            <w:pPr>
              <w:rPr>
                <w:lang w:eastAsia="sv-SE"/>
              </w:rPr>
            </w:pPr>
            <w:r>
              <w:rPr>
                <w:lang w:eastAsia="sv-SE"/>
              </w:rPr>
              <w:t>cs</w:t>
            </w:r>
            <w:r w:rsidRPr="00605925">
              <w:rPr>
                <w:lang w:eastAsia="sv-SE"/>
              </w:rPr>
              <w:t>_harm_h19_angle</w:t>
            </w:r>
          </w:p>
        </w:tc>
        <w:tc>
          <w:tcPr>
            <w:tcW w:w="1843" w:type="dxa"/>
          </w:tcPr>
          <w:p w14:paraId="29BD872C" w14:textId="019470FE" w:rsidR="000E070E" w:rsidRPr="00605925" w:rsidRDefault="000E070E" w:rsidP="00131C32">
            <w:pPr>
              <w:rPr>
                <w:lang w:eastAsia="sv-SE"/>
              </w:rPr>
            </w:pPr>
            <w:r w:rsidRPr="008F2150">
              <w:rPr>
                <w:lang w:eastAsia="sv-SE"/>
              </w:rPr>
              <w:t>16-bit integer</w:t>
            </w:r>
          </w:p>
        </w:tc>
        <w:tc>
          <w:tcPr>
            <w:tcW w:w="3514" w:type="dxa"/>
          </w:tcPr>
          <w:p w14:paraId="693E81D0" w14:textId="6C3B023A" w:rsidR="000E070E" w:rsidRPr="00654F95" w:rsidRDefault="000E070E" w:rsidP="00294CD7">
            <w:pPr>
              <w:rPr>
                <w:lang w:eastAsia="sv-SE"/>
              </w:rPr>
            </w:pPr>
            <w:r>
              <w:rPr>
                <w:lang w:eastAsia="sv-SE"/>
              </w:rPr>
              <w:t>Angle calibration for the 19</w:t>
            </w:r>
            <w:r w:rsidRPr="00294CD7">
              <w:rPr>
                <w:vertAlign w:val="superscript"/>
                <w:lang w:eastAsia="sv-SE"/>
              </w:rPr>
              <w:t>th</w:t>
            </w:r>
            <w:r>
              <w:rPr>
                <w:lang w:eastAsia="sv-SE"/>
              </w:rPr>
              <w:t xml:space="preserve"> harmonic in open-loop. </w:t>
            </w:r>
            <w:r w:rsidRPr="00513AE5">
              <w:rPr>
                <w:b/>
                <w:lang w:eastAsia="sv-SE"/>
              </w:rPr>
              <w:t>0 deg</w:t>
            </w:r>
            <w:r>
              <w:rPr>
                <w:b/>
                <w:lang w:eastAsia="sv-SE"/>
              </w:rPr>
              <w:t xml:space="preserve"> </w:t>
            </w:r>
            <w:r w:rsidRPr="00513AE5">
              <w:rPr>
                <w:b/>
                <w:lang w:eastAsia="sv-SE"/>
              </w:rPr>
              <w:t>…</w:t>
            </w:r>
            <w:r>
              <w:rPr>
                <w:b/>
                <w:lang w:eastAsia="sv-SE"/>
              </w:rPr>
              <w:t xml:space="preserve"> </w:t>
            </w:r>
            <w:r w:rsidRPr="00513AE5">
              <w:rPr>
                <w:b/>
                <w:lang w:eastAsia="sv-SE"/>
              </w:rPr>
              <w:t>359 deg</w:t>
            </w:r>
          </w:p>
        </w:tc>
      </w:tr>
      <w:tr w:rsidR="000E070E" w:rsidRPr="00605925" w14:paraId="7D215C02" w14:textId="1E06EEC4" w:rsidTr="00131C32">
        <w:tc>
          <w:tcPr>
            <w:tcW w:w="1531" w:type="dxa"/>
          </w:tcPr>
          <w:p w14:paraId="295D78B8" w14:textId="1412A037" w:rsidR="000E070E" w:rsidRPr="00605925" w:rsidRDefault="000E070E" w:rsidP="00131C32">
            <w:pPr>
              <w:rPr>
                <w:lang w:eastAsia="sv-SE"/>
              </w:rPr>
            </w:pPr>
            <w:r>
              <w:rPr>
                <w:lang w:eastAsia="sv-SE"/>
              </w:rPr>
              <w:t>0652</w:t>
            </w:r>
          </w:p>
        </w:tc>
        <w:tc>
          <w:tcPr>
            <w:tcW w:w="2126" w:type="dxa"/>
          </w:tcPr>
          <w:p w14:paraId="01ED068F" w14:textId="3A4D64F5" w:rsidR="000E070E" w:rsidRPr="00605925" w:rsidRDefault="000E070E" w:rsidP="00131C32">
            <w:pPr>
              <w:rPr>
                <w:lang w:eastAsia="sv-SE"/>
              </w:rPr>
            </w:pPr>
            <w:r>
              <w:rPr>
                <w:lang w:eastAsia="sv-SE"/>
              </w:rPr>
              <w:t>cs_harm_h21</w:t>
            </w:r>
            <w:r w:rsidRPr="00605925">
              <w:rPr>
                <w:lang w:eastAsia="sv-SE"/>
              </w:rPr>
              <w:t>_angle</w:t>
            </w:r>
          </w:p>
        </w:tc>
        <w:tc>
          <w:tcPr>
            <w:tcW w:w="1843" w:type="dxa"/>
          </w:tcPr>
          <w:p w14:paraId="3A57F78E" w14:textId="3CD42A14" w:rsidR="000E070E" w:rsidRPr="00605925" w:rsidRDefault="000E070E" w:rsidP="00131C32">
            <w:pPr>
              <w:rPr>
                <w:lang w:eastAsia="sv-SE"/>
              </w:rPr>
            </w:pPr>
            <w:r w:rsidRPr="008F2150">
              <w:rPr>
                <w:lang w:eastAsia="sv-SE"/>
              </w:rPr>
              <w:t>16-bit integer</w:t>
            </w:r>
          </w:p>
        </w:tc>
        <w:tc>
          <w:tcPr>
            <w:tcW w:w="3514" w:type="dxa"/>
          </w:tcPr>
          <w:p w14:paraId="0B02A5C1" w14:textId="0521322D" w:rsidR="000E070E" w:rsidRPr="00654F95" w:rsidRDefault="000E070E" w:rsidP="00294CD7">
            <w:pPr>
              <w:rPr>
                <w:lang w:eastAsia="sv-SE"/>
              </w:rPr>
            </w:pPr>
            <w:r>
              <w:rPr>
                <w:lang w:eastAsia="sv-SE"/>
              </w:rPr>
              <w:t>Angle calibration for the 21</w:t>
            </w:r>
            <w:r w:rsidRPr="000E070E">
              <w:rPr>
                <w:vertAlign w:val="superscript"/>
                <w:lang w:eastAsia="sv-SE"/>
              </w:rPr>
              <w:t>st</w:t>
            </w:r>
            <w:r>
              <w:rPr>
                <w:lang w:eastAsia="sv-SE"/>
              </w:rPr>
              <w:t xml:space="preserve"> harmonic in open-loop. </w:t>
            </w:r>
            <w:r w:rsidRPr="00513AE5">
              <w:rPr>
                <w:b/>
                <w:lang w:eastAsia="sv-SE"/>
              </w:rPr>
              <w:t>0 deg</w:t>
            </w:r>
            <w:r>
              <w:rPr>
                <w:b/>
                <w:lang w:eastAsia="sv-SE"/>
              </w:rPr>
              <w:t xml:space="preserve"> </w:t>
            </w:r>
            <w:r w:rsidRPr="00513AE5">
              <w:rPr>
                <w:b/>
                <w:lang w:eastAsia="sv-SE"/>
              </w:rPr>
              <w:t>…</w:t>
            </w:r>
            <w:r>
              <w:rPr>
                <w:b/>
                <w:lang w:eastAsia="sv-SE"/>
              </w:rPr>
              <w:t xml:space="preserve"> </w:t>
            </w:r>
            <w:r w:rsidRPr="00513AE5">
              <w:rPr>
                <w:b/>
                <w:lang w:eastAsia="sv-SE"/>
              </w:rPr>
              <w:t>359 deg</w:t>
            </w:r>
          </w:p>
        </w:tc>
      </w:tr>
      <w:tr w:rsidR="000E070E" w:rsidRPr="00605925" w14:paraId="29B5223A" w14:textId="77777777" w:rsidTr="00131C32">
        <w:tc>
          <w:tcPr>
            <w:tcW w:w="1531" w:type="dxa"/>
          </w:tcPr>
          <w:p w14:paraId="6DEA60C2" w14:textId="73093D6B" w:rsidR="000E070E" w:rsidRPr="00605925" w:rsidRDefault="000E070E" w:rsidP="00131C32">
            <w:pPr>
              <w:rPr>
                <w:lang w:eastAsia="sv-SE"/>
              </w:rPr>
            </w:pPr>
            <w:r>
              <w:rPr>
                <w:lang w:eastAsia="sv-SE"/>
              </w:rPr>
              <w:t>0653</w:t>
            </w:r>
          </w:p>
        </w:tc>
        <w:tc>
          <w:tcPr>
            <w:tcW w:w="2126" w:type="dxa"/>
          </w:tcPr>
          <w:p w14:paraId="538EE0B2" w14:textId="5CD8E957" w:rsidR="000E070E" w:rsidRPr="00605925" w:rsidRDefault="000E070E" w:rsidP="00131C32">
            <w:pPr>
              <w:rPr>
                <w:lang w:eastAsia="sv-SE"/>
              </w:rPr>
            </w:pPr>
            <w:r>
              <w:rPr>
                <w:lang w:eastAsia="sv-SE"/>
              </w:rPr>
              <w:t>cs</w:t>
            </w:r>
            <w:r w:rsidRPr="00605925">
              <w:rPr>
                <w:lang w:eastAsia="sv-SE"/>
              </w:rPr>
              <w:t>_harm_h23_angle</w:t>
            </w:r>
          </w:p>
        </w:tc>
        <w:tc>
          <w:tcPr>
            <w:tcW w:w="1843" w:type="dxa"/>
          </w:tcPr>
          <w:p w14:paraId="2B4EEDFF" w14:textId="4EE90301" w:rsidR="000E070E" w:rsidRPr="00654F95" w:rsidRDefault="000E070E" w:rsidP="00131C32">
            <w:pPr>
              <w:rPr>
                <w:lang w:eastAsia="sv-SE"/>
              </w:rPr>
            </w:pPr>
            <w:r w:rsidRPr="008F2150">
              <w:rPr>
                <w:lang w:eastAsia="sv-SE"/>
              </w:rPr>
              <w:t>16-bit integer</w:t>
            </w:r>
          </w:p>
        </w:tc>
        <w:tc>
          <w:tcPr>
            <w:tcW w:w="3514" w:type="dxa"/>
          </w:tcPr>
          <w:p w14:paraId="0E0D279B" w14:textId="164873F2" w:rsidR="000E070E" w:rsidRDefault="000E070E" w:rsidP="00131C32">
            <w:pPr>
              <w:rPr>
                <w:lang w:eastAsia="sv-SE"/>
              </w:rPr>
            </w:pPr>
            <w:r>
              <w:rPr>
                <w:lang w:eastAsia="sv-SE"/>
              </w:rPr>
              <w:t>Angle calibration for the 23</w:t>
            </w:r>
            <w:r w:rsidRPr="00294CD7">
              <w:rPr>
                <w:vertAlign w:val="superscript"/>
                <w:lang w:eastAsia="sv-SE"/>
              </w:rPr>
              <w:t>rd</w:t>
            </w:r>
            <w:r>
              <w:rPr>
                <w:lang w:eastAsia="sv-SE"/>
              </w:rPr>
              <w:t xml:space="preserve"> harmonic in open-loop. </w:t>
            </w:r>
            <w:r w:rsidRPr="00513AE5">
              <w:rPr>
                <w:b/>
                <w:lang w:eastAsia="sv-SE"/>
              </w:rPr>
              <w:t>0 deg</w:t>
            </w:r>
            <w:r>
              <w:rPr>
                <w:b/>
                <w:lang w:eastAsia="sv-SE"/>
              </w:rPr>
              <w:t xml:space="preserve"> </w:t>
            </w:r>
            <w:r w:rsidRPr="00513AE5">
              <w:rPr>
                <w:b/>
                <w:lang w:eastAsia="sv-SE"/>
              </w:rPr>
              <w:t>…</w:t>
            </w:r>
            <w:r>
              <w:rPr>
                <w:b/>
                <w:lang w:eastAsia="sv-SE"/>
              </w:rPr>
              <w:t xml:space="preserve"> </w:t>
            </w:r>
            <w:r w:rsidRPr="00513AE5">
              <w:rPr>
                <w:b/>
                <w:lang w:eastAsia="sv-SE"/>
              </w:rPr>
              <w:t>359 deg</w:t>
            </w:r>
          </w:p>
        </w:tc>
      </w:tr>
      <w:tr w:rsidR="000E070E" w:rsidRPr="00605925" w14:paraId="1949C372" w14:textId="77777777" w:rsidTr="00131C32">
        <w:tc>
          <w:tcPr>
            <w:tcW w:w="1531" w:type="dxa"/>
          </w:tcPr>
          <w:p w14:paraId="6832E8BA" w14:textId="14411DDB" w:rsidR="000E070E" w:rsidRDefault="000E070E" w:rsidP="00131C32">
            <w:pPr>
              <w:rPr>
                <w:lang w:eastAsia="sv-SE"/>
              </w:rPr>
            </w:pPr>
            <w:r>
              <w:rPr>
                <w:lang w:eastAsia="sv-SE"/>
              </w:rPr>
              <w:t>0654</w:t>
            </w:r>
          </w:p>
        </w:tc>
        <w:tc>
          <w:tcPr>
            <w:tcW w:w="2126" w:type="dxa"/>
          </w:tcPr>
          <w:p w14:paraId="04171C50" w14:textId="59A7AA91" w:rsidR="000E070E" w:rsidRPr="00605925" w:rsidRDefault="000E070E" w:rsidP="00131C32">
            <w:pPr>
              <w:rPr>
                <w:lang w:eastAsia="sv-SE"/>
              </w:rPr>
            </w:pPr>
            <w:r>
              <w:rPr>
                <w:lang w:eastAsia="sv-SE"/>
              </w:rPr>
              <w:t>cs</w:t>
            </w:r>
            <w:r w:rsidRPr="00605925">
              <w:rPr>
                <w:lang w:eastAsia="sv-SE"/>
              </w:rPr>
              <w:t>_harm_h25_angle</w:t>
            </w:r>
          </w:p>
        </w:tc>
        <w:tc>
          <w:tcPr>
            <w:tcW w:w="1843" w:type="dxa"/>
          </w:tcPr>
          <w:p w14:paraId="05A5DC64" w14:textId="61930915" w:rsidR="000E070E" w:rsidRPr="008F2150" w:rsidRDefault="000E070E" w:rsidP="00131C32">
            <w:pPr>
              <w:rPr>
                <w:lang w:eastAsia="sv-SE"/>
              </w:rPr>
            </w:pPr>
            <w:r w:rsidRPr="008F2150">
              <w:rPr>
                <w:lang w:eastAsia="sv-SE"/>
              </w:rPr>
              <w:t>16-bit integer</w:t>
            </w:r>
          </w:p>
        </w:tc>
        <w:tc>
          <w:tcPr>
            <w:tcW w:w="3514" w:type="dxa"/>
          </w:tcPr>
          <w:p w14:paraId="4704AC10" w14:textId="60D05E8B" w:rsidR="000E070E" w:rsidRDefault="000E070E" w:rsidP="00131C32">
            <w:pPr>
              <w:rPr>
                <w:lang w:eastAsia="sv-SE"/>
              </w:rPr>
            </w:pPr>
            <w:r>
              <w:rPr>
                <w:lang w:eastAsia="sv-SE"/>
              </w:rPr>
              <w:t>Angle calibration for the 25</w:t>
            </w:r>
            <w:r w:rsidRPr="00294CD7">
              <w:rPr>
                <w:vertAlign w:val="superscript"/>
                <w:lang w:eastAsia="sv-SE"/>
              </w:rPr>
              <w:t>th</w:t>
            </w:r>
            <w:r>
              <w:rPr>
                <w:lang w:eastAsia="sv-SE"/>
              </w:rPr>
              <w:t xml:space="preserve"> harmonic in open-loop. </w:t>
            </w:r>
            <w:r w:rsidRPr="00513AE5">
              <w:rPr>
                <w:b/>
                <w:lang w:eastAsia="sv-SE"/>
              </w:rPr>
              <w:t>0 deg</w:t>
            </w:r>
            <w:r>
              <w:rPr>
                <w:b/>
                <w:lang w:eastAsia="sv-SE"/>
              </w:rPr>
              <w:t xml:space="preserve"> </w:t>
            </w:r>
            <w:r w:rsidRPr="00513AE5">
              <w:rPr>
                <w:b/>
                <w:lang w:eastAsia="sv-SE"/>
              </w:rPr>
              <w:t>…</w:t>
            </w:r>
            <w:r>
              <w:rPr>
                <w:b/>
                <w:lang w:eastAsia="sv-SE"/>
              </w:rPr>
              <w:t xml:space="preserve"> </w:t>
            </w:r>
            <w:r w:rsidRPr="00513AE5">
              <w:rPr>
                <w:b/>
                <w:lang w:eastAsia="sv-SE"/>
              </w:rPr>
              <w:t>359 deg</w:t>
            </w:r>
          </w:p>
        </w:tc>
      </w:tr>
      <w:tr w:rsidR="000E070E" w:rsidRPr="00605925" w14:paraId="5C422EA9" w14:textId="77777777" w:rsidTr="00131C32">
        <w:tc>
          <w:tcPr>
            <w:tcW w:w="1531" w:type="dxa"/>
          </w:tcPr>
          <w:p w14:paraId="487A80E1" w14:textId="750EB11C" w:rsidR="000E070E" w:rsidRDefault="000E070E" w:rsidP="00131C32">
            <w:pPr>
              <w:rPr>
                <w:lang w:eastAsia="sv-SE"/>
              </w:rPr>
            </w:pPr>
            <w:r>
              <w:rPr>
                <w:lang w:eastAsia="sv-SE"/>
              </w:rPr>
              <w:t>0655</w:t>
            </w:r>
          </w:p>
        </w:tc>
        <w:tc>
          <w:tcPr>
            <w:tcW w:w="2126" w:type="dxa"/>
          </w:tcPr>
          <w:p w14:paraId="1EAF1B9F" w14:textId="311CDD78" w:rsidR="000E070E" w:rsidRPr="00605925" w:rsidRDefault="000E070E" w:rsidP="00131C32">
            <w:pPr>
              <w:rPr>
                <w:lang w:eastAsia="sv-SE"/>
              </w:rPr>
            </w:pPr>
            <w:r>
              <w:rPr>
                <w:lang w:eastAsia="sv-SE"/>
              </w:rPr>
              <w:t>cs</w:t>
            </w:r>
            <w:r w:rsidRPr="00605925">
              <w:rPr>
                <w:lang w:eastAsia="sv-SE"/>
              </w:rPr>
              <w:t>_harm_h29_angle</w:t>
            </w:r>
          </w:p>
        </w:tc>
        <w:tc>
          <w:tcPr>
            <w:tcW w:w="1843" w:type="dxa"/>
          </w:tcPr>
          <w:p w14:paraId="3EC35B1C" w14:textId="7A615881" w:rsidR="000E070E" w:rsidRPr="008F2150" w:rsidRDefault="000E070E" w:rsidP="00131C32">
            <w:pPr>
              <w:rPr>
                <w:lang w:eastAsia="sv-SE"/>
              </w:rPr>
            </w:pPr>
            <w:r w:rsidRPr="008F2150">
              <w:rPr>
                <w:lang w:eastAsia="sv-SE"/>
              </w:rPr>
              <w:t>16-bit integer</w:t>
            </w:r>
          </w:p>
        </w:tc>
        <w:tc>
          <w:tcPr>
            <w:tcW w:w="3514" w:type="dxa"/>
          </w:tcPr>
          <w:p w14:paraId="678B0B6C" w14:textId="038D4115" w:rsidR="000E070E" w:rsidRDefault="000E070E" w:rsidP="00131C32">
            <w:pPr>
              <w:rPr>
                <w:lang w:eastAsia="sv-SE"/>
              </w:rPr>
            </w:pPr>
            <w:r>
              <w:rPr>
                <w:lang w:eastAsia="sv-SE"/>
              </w:rPr>
              <w:t>Angle calibration for the 29</w:t>
            </w:r>
            <w:r w:rsidRPr="00294CD7">
              <w:rPr>
                <w:vertAlign w:val="superscript"/>
                <w:lang w:eastAsia="sv-SE"/>
              </w:rPr>
              <w:t>th</w:t>
            </w:r>
            <w:r>
              <w:rPr>
                <w:lang w:eastAsia="sv-SE"/>
              </w:rPr>
              <w:t xml:space="preserve"> harmonic in open-loop. </w:t>
            </w:r>
            <w:r w:rsidRPr="00513AE5">
              <w:rPr>
                <w:b/>
                <w:lang w:eastAsia="sv-SE"/>
              </w:rPr>
              <w:t>0 deg</w:t>
            </w:r>
            <w:r>
              <w:rPr>
                <w:b/>
                <w:lang w:eastAsia="sv-SE"/>
              </w:rPr>
              <w:t xml:space="preserve"> </w:t>
            </w:r>
            <w:r w:rsidRPr="00513AE5">
              <w:rPr>
                <w:b/>
                <w:lang w:eastAsia="sv-SE"/>
              </w:rPr>
              <w:t>…</w:t>
            </w:r>
            <w:r>
              <w:rPr>
                <w:b/>
                <w:lang w:eastAsia="sv-SE"/>
              </w:rPr>
              <w:t xml:space="preserve"> </w:t>
            </w:r>
            <w:r w:rsidRPr="00513AE5">
              <w:rPr>
                <w:b/>
                <w:lang w:eastAsia="sv-SE"/>
              </w:rPr>
              <w:t>359 deg</w:t>
            </w:r>
          </w:p>
        </w:tc>
      </w:tr>
      <w:tr w:rsidR="000E070E" w:rsidRPr="00605925" w14:paraId="3464E6CA" w14:textId="77777777" w:rsidTr="00131C32">
        <w:tc>
          <w:tcPr>
            <w:tcW w:w="1531" w:type="dxa"/>
          </w:tcPr>
          <w:p w14:paraId="3A0DFB6A" w14:textId="023A94F0" w:rsidR="000E070E" w:rsidRDefault="000E070E" w:rsidP="00131C32">
            <w:pPr>
              <w:rPr>
                <w:lang w:eastAsia="sv-SE"/>
              </w:rPr>
            </w:pPr>
            <w:r>
              <w:rPr>
                <w:lang w:eastAsia="sv-SE"/>
              </w:rPr>
              <w:t>0656</w:t>
            </w:r>
          </w:p>
        </w:tc>
        <w:tc>
          <w:tcPr>
            <w:tcW w:w="2126" w:type="dxa"/>
          </w:tcPr>
          <w:p w14:paraId="4572D1A5" w14:textId="3DE2A9C9" w:rsidR="000E070E" w:rsidRPr="00605925" w:rsidRDefault="000E070E" w:rsidP="00131C32">
            <w:pPr>
              <w:rPr>
                <w:lang w:eastAsia="sv-SE"/>
              </w:rPr>
            </w:pPr>
            <w:r>
              <w:rPr>
                <w:lang w:eastAsia="sv-SE"/>
              </w:rPr>
              <w:t>cs</w:t>
            </w:r>
            <w:r w:rsidRPr="00605925">
              <w:rPr>
                <w:lang w:eastAsia="sv-SE"/>
              </w:rPr>
              <w:t>_harm_h31_angle</w:t>
            </w:r>
          </w:p>
        </w:tc>
        <w:tc>
          <w:tcPr>
            <w:tcW w:w="1843" w:type="dxa"/>
          </w:tcPr>
          <w:p w14:paraId="60E1935C" w14:textId="7BBC4E60" w:rsidR="000E070E" w:rsidRPr="008F2150" w:rsidRDefault="000E070E" w:rsidP="00131C32">
            <w:pPr>
              <w:rPr>
                <w:lang w:eastAsia="sv-SE"/>
              </w:rPr>
            </w:pPr>
            <w:r w:rsidRPr="008F2150">
              <w:rPr>
                <w:lang w:eastAsia="sv-SE"/>
              </w:rPr>
              <w:t>16-bit integer</w:t>
            </w:r>
          </w:p>
        </w:tc>
        <w:tc>
          <w:tcPr>
            <w:tcW w:w="3514" w:type="dxa"/>
          </w:tcPr>
          <w:p w14:paraId="48DF2A41" w14:textId="0217C5BF" w:rsidR="000E070E" w:rsidRDefault="000E070E" w:rsidP="00131C32">
            <w:pPr>
              <w:rPr>
                <w:lang w:eastAsia="sv-SE"/>
              </w:rPr>
            </w:pPr>
            <w:r>
              <w:rPr>
                <w:lang w:eastAsia="sv-SE"/>
              </w:rPr>
              <w:t>Angle calibration for the 31</w:t>
            </w:r>
            <w:r w:rsidRPr="00294CD7">
              <w:rPr>
                <w:vertAlign w:val="superscript"/>
                <w:lang w:eastAsia="sv-SE"/>
              </w:rPr>
              <w:t>st</w:t>
            </w:r>
            <w:r>
              <w:rPr>
                <w:lang w:eastAsia="sv-SE"/>
              </w:rPr>
              <w:t xml:space="preserve"> harmonic in open-loop. </w:t>
            </w:r>
            <w:r w:rsidRPr="00513AE5">
              <w:rPr>
                <w:b/>
                <w:lang w:eastAsia="sv-SE"/>
              </w:rPr>
              <w:t>0 deg</w:t>
            </w:r>
            <w:r>
              <w:rPr>
                <w:b/>
                <w:lang w:eastAsia="sv-SE"/>
              </w:rPr>
              <w:t xml:space="preserve"> </w:t>
            </w:r>
            <w:r w:rsidRPr="00513AE5">
              <w:rPr>
                <w:b/>
                <w:lang w:eastAsia="sv-SE"/>
              </w:rPr>
              <w:t>…</w:t>
            </w:r>
            <w:r>
              <w:rPr>
                <w:b/>
                <w:lang w:eastAsia="sv-SE"/>
              </w:rPr>
              <w:t xml:space="preserve"> </w:t>
            </w:r>
            <w:r w:rsidRPr="00513AE5">
              <w:rPr>
                <w:b/>
                <w:lang w:eastAsia="sv-SE"/>
              </w:rPr>
              <w:t>359 deg</w:t>
            </w:r>
          </w:p>
        </w:tc>
      </w:tr>
      <w:tr w:rsidR="000E070E" w:rsidRPr="00605925" w14:paraId="56498EF0" w14:textId="77777777" w:rsidTr="00131C32">
        <w:tc>
          <w:tcPr>
            <w:tcW w:w="1531" w:type="dxa"/>
          </w:tcPr>
          <w:p w14:paraId="065CFABF" w14:textId="2C638962" w:rsidR="000E070E" w:rsidRDefault="000E070E" w:rsidP="00131C32">
            <w:pPr>
              <w:rPr>
                <w:lang w:eastAsia="sv-SE"/>
              </w:rPr>
            </w:pPr>
            <w:r>
              <w:rPr>
                <w:lang w:eastAsia="sv-SE"/>
              </w:rPr>
              <w:t>0657</w:t>
            </w:r>
          </w:p>
        </w:tc>
        <w:tc>
          <w:tcPr>
            <w:tcW w:w="2126" w:type="dxa"/>
          </w:tcPr>
          <w:p w14:paraId="380C2011" w14:textId="40509696" w:rsidR="000E070E" w:rsidRPr="00605925" w:rsidRDefault="000E070E" w:rsidP="00131C32">
            <w:pPr>
              <w:rPr>
                <w:lang w:eastAsia="sv-SE"/>
              </w:rPr>
            </w:pPr>
            <w:r>
              <w:rPr>
                <w:lang w:eastAsia="sv-SE"/>
              </w:rPr>
              <w:t>cs</w:t>
            </w:r>
            <w:r w:rsidRPr="00605925">
              <w:rPr>
                <w:lang w:eastAsia="sv-SE"/>
              </w:rPr>
              <w:t>_harm_h35_angle</w:t>
            </w:r>
          </w:p>
        </w:tc>
        <w:tc>
          <w:tcPr>
            <w:tcW w:w="1843" w:type="dxa"/>
          </w:tcPr>
          <w:p w14:paraId="44370C3C" w14:textId="12188244" w:rsidR="000E070E" w:rsidRPr="008F2150" w:rsidRDefault="000E070E" w:rsidP="00131C32">
            <w:pPr>
              <w:rPr>
                <w:lang w:eastAsia="sv-SE"/>
              </w:rPr>
            </w:pPr>
            <w:r w:rsidRPr="008F2150">
              <w:rPr>
                <w:lang w:eastAsia="sv-SE"/>
              </w:rPr>
              <w:t>16-bit integer</w:t>
            </w:r>
          </w:p>
        </w:tc>
        <w:tc>
          <w:tcPr>
            <w:tcW w:w="3514" w:type="dxa"/>
          </w:tcPr>
          <w:p w14:paraId="0EDD2E65" w14:textId="514A19AF" w:rsidR="000E070E" w:rsidRDefault="000E070E" w:rsidP="00131C32">
            <w:pPr>
              <w:rPr>
                <w:lang w:eastAsia="sv-SE"/>
              </w:rPr>
            </w:pPr>
            <w:r>
              <w:rPr>
                <w:lang w:eastAsia="sv-SE"/>
              </w:rPr>
              <w:t>Angle calibration for the 35</w:t>
            </w:r>
            <w:r w:rsidRPr="00294CD7">
              <w:rPr>
                <w:vertAlign w:val="superscript"/>
                <w:lang w:eastAsia="sv-SE"/>
              </w:rPr>
              <w:t>th</w:t>
            </w:r>
            <w:r>
              <w:rPr>
                <w:lang w:eastAsia="sv-SE"/>
              </w:rPr>
              <w:t xml:space="preserve"> harmonic in open-loop. </w:t>
            </w:r>
            <w:r w:rsidRPr="00513AE5">
              <w:rPr>
                <w:b/>
                <w:lang w:eastAsia="sv-SE"/>
              </w:rPr>
              <w:t>0 deg</w:t>
            </w:r>
            <w:r>
              <w:rPr>
                <w:b/>
                <w:lang w:eastAsia="sv-SE"/>
              </w:rPr>
              <w:t xml:space="preserve"> </w:t>
            </w:r>
            <w:r w:rsidRPr="00513AE5">
              <w:rPr>
                <w:b/>
                <w:lang w:eastAsia="sv-SE"/>
              </w:rPr>
              <w:t>…</w:t>
            </w:r>
            <w:r>
              <w:rPr>
                <w:b/>
                <w:lang w:eastAsia="sv-SE"/>
              </w:rPr>
              <w:t xml:space="preserve"> </w:t>
            </w:r>
            <w:r w:rsidRPr="00513AE5">
              <w:rPr>
                <w:b/>
                <w:lang w:eastAsia="sv-SE"/>
              </w:rPr>
              <w:t>359 deg</w:t>
            </w:r>
          </w:p>
        </w:tc>
      </w:tr>
      <w:tr w:rsidR="000E070E" w:rsidRPr="00605925" w14:paraId="5BBACA5C" w14:textId="77777777" w:rsidTr="00131C32">
        <w:tc>
          <w:tcPr>
            <w:tcW w:w="1531" w:type="dxa"/>
          </w:tcPr>
          <w:p w14:paraId="6963F85A" w14:textId="7CD6AEED" w:rsidR="000E070E" w:rsidRDefault="000E070E" w:rsidP="00131C32">
            <w:pPr>
              <w:rPr>
                <w:lang w:eastAsia="sv-SE"/>
              </w:rPr>
            </w:pPr>
            <w:r>
              <w:rPr>
                <w:lang w:eastAsia="sv-SE"/>
              </w:rPr>
              <w:t>0658</w:t>
            </w:r>
          </w:p>
        </w:tc>
        <w:tc>
          <w:tcPr>
            <w:tcW w:w="2126" w:type="dxa"/>
          </w:tcPr>
          <w:p w14:paraId="3B3B79A0" w14:textId="0A74DCF5" w:rsidR="000E070E" w:rsidRPr="00605925" w:rsidRDefault="000E070E" w:rsidP="00131C32">
            <w:pPr>
              <w:rPr>
                <w:lang w:eastAsia="sv-SE"/>
              </w:rPr>
            </w:pPr>
            <w:r>
              <w:rPr>
                <w:lang w:eastAsia="sv-SE"/>
              </w:rPr>
              <w:t>cs</w:t>
            </w:r>
            <w:r w:rsidRPr="00605925">
              <w:rPr>
                <w:lang w:eastAsia="sv-SE"/>
              </w:rPr>
              <w:t>_harm_h37_angle</w:t>
            </w:r>
          </w:p>
        </w:tc>
        <w:tc>
          <w:tcPr>
            <w:tcW w:w="1843" w:type="dxa"/>
          </w:tcPr>
          <w:p w14:paraId="73B5BC4C" w14:textId="163AF656" w:rsidR="000E070E" w:rsidRPr="008F2150" w:rsidRDefault="000E070E" w:rsidP="00131C32">
            <w:pPr>
              <w:rPr>
                <w:lang w:eastAsia="sv-SE"/>
              </w:rPr>
            </w:pPr>
            <w:r w:rsidRPr="008F2150">
              <w:rPr>
                <w:lang w:eastAsia="sv-SE"/>
              </w:rPr>
              <w:t>16-bit integer</w:t>
            </w:r>
          </w:p>
        </w:tc>
        <w:tc>
          <w:tcPr>
            <w:tcW w:w="3514" w:type="dxa"/>
          </w:tcPr>
          <w:p w14:paraId="1E05B343" w14:textId="6F08FA1C" w:rsidR="000E070E" w:rsidRDefault="000E070E" w:rsidP="00131C32">
            <w:pPr>
              <w:rPr>
                <w:lang w:eastAsia="sv-SE"/>
              </w:rPr>
            </w:pPr>
            <w:r>
              <w:rPr>
                <w:lang w:eastAsia="sv-SE"/>
              </w:rPr>
              <w:t>Angle calibration for the 37</w:t>
            </w:r>
            <w:r w:rsidRPr="00294CD7">
              <w:rPr>
                <w:vertAlign w:val="superscript"/>
                <w:lang w:eastAsia="sv-SE"/>
              </w:rPr>
              <w:t>th</w:t>
            </w:r>
            <w:r>
              <w:rPr>
                <w:lang w:eastAsia="sv-SE"/>
              </w:rPr>
              <w:t xml:space="preserve"> harmonic in open-loop. </w:t>
            </w:r>
            <w:r w:rsidRPr="00513AE5">
              <w:rPr>
                <w:b/>
                <w:lang w:eastAsia="sv-SE"/>
              </w:rPr>
              <w:t>0 deg</w:t>
            </w:r>
            <w:r>
              <w:rPr>
                <w:b/>
                <w:lang w:eastAsia="sv-SE"/>
              </w:rPr>
              <w:t xml:space="preserve"> </w:t>
            </w:r>
            <w:r w:rsidRPr="00513AE5">
              <w:rPr>
                <w:b/>
                <w:lang w:eastAsia="sv-SE"/>
              </w:rPr>
              <w:t>…</w:t>
            </w:r>
            <w:r>
              <w:rPr>
                <w:b/>
                <w:lang w:eastAsia="sv-SE"/>
              </w:rPr>
              <w:t xml:space="preserve"> </w:t>
            </w:r>
            <w:r w:rsidRPr="00513AE5">
              <w:rPr>
                <w:b/>
                <w:lang w:eastAsia="sv-SE"/>
              </w:rPr>
              <w:t>359 deg</w:t>
            </w:r>
          </w:p>
        </w:tc>
      </w:tr>
      <w:tr w:rsidR="000E070E" w:rsidRPr="00605925" w14:paraId="49F4D028" w14:textId="77777777" w:rsidTr="00131C32">
        <w:tc>
          <w:tcPr>
            <w:tcW w:w="1531" w:type="dxa"/>
          </w:tcPr>
          <w:p w14:paraId="366AFD93" w14:textId="7E6B6D25" w:rsidR="000E070E" w:rsidRDefault="000E070E" w:rsidP="00131C32">
            <w:pPr>
              <w:rPr>
                <w:lang w:eastAsia="sv-SE"/>
              </w:rPr>
            </w:pPr>
            <w:r>
              <w:rPr>
                <w:lang w:eastAsia="sv-SE"/>
              </w:rPr>
              <w:t>0659</w:t>
            </w:r>
          </w:p>
        </w:tc>
        <w:tc>
          <w:tcPr>
            <w:tcW w:w="2126" w:type="dxa"/>
          </w:tcPr>
          <w:p w14:paraId="418EB317" w14:textId="4A14883D" w:rsidR="000E070E" w:rsidRPr="00605925" w:rsidRDefault="000E070E" w:rsidP="00131C32">
            <w:pPr>
              <w:rPr>
                <w:lang w:eastAsia="sv-SE"/>
              </w:rPr>
            </w:pPr>
            <w:r>
              <w:rPr>
                <w:lang w:eastAsia="sv-SE"/>
              </w:rPr>
              <w:t>cs</w:t>
            </w:r>
            <w:r w:rsidRPr="00605925">
              <w:rPr>
                <w:lang w:eastAsia="sv-SE"/>
              </w:rPr>
              <w:t>_harm_h41_angle</w:t>
            </w:r>
          </w:p>
        </w:tc>
        <w:tc>
          <w:tcPr>
            <w:tcW w:w="1843" w:type="dxa"/>
          </w:tcPr>
          <w:p w14:paraId="1A794629" w14:textId="41AE1189" w:rsidR="000E070E" w:rsidRPr="008F2150" w:rsidRDefault="000E070E" w:rsidP="00131C32">
            <w:pPr>
              <w:rPr>
                <w:lang w:eastAsia="sv-SE"/>
              </w:rPr>
            </w:pPr>
            <w:r w:rsidRPr="008F2150">
              <w:rPr>
                <w:lang w:eastAsia="sv-SE"/>
              </w:rPr>
              <w:t>16-bit integer</w:t>
            </w:r>
          </w:p>
        </w:tc>
        <w:tc>
          <w:tcPr>
            <w:tcW w:w="3514" w:type="dxa"/>
          </w:tcPr>
          <w:p w14:paraId="39854D57" w14:textId="4DE38744" w:rsidR="000E070E" w:rsidRDefault="000E070E" w:rsidP="00131C32">
            <w:pPr>
              <w:rPr>
                <w:lang w:eastAsia="sv-SE"/>
              </w:rPr>
            </w:pPr>
            <w:r>
              <w:rPr>
                <w:lang w:eastAsia="sv-SE"/>
              </w:rPr>
              <w:t>Angle calibration for the 41</w:t>
            </w:r>
            <w:r w:rsidRPr="00294CD7">
              <w:rPr>
                <w:vertAlign w:val="superscript"/>
                <w:lang w:eastAsia="sv-SE"/>
              </w:rPr>
              <w:t>st</w:t>
            </w:r>
            <w:r>
              <w:rPr>
                <w:lang w:eastAsia="sv-SE"/>
              </w:rPr>
              <w:t xml:space="preserve"> harmonic in open-loop. </w:t>
            </w:r>
            <w:r w:rsidRPr="00513AE5">
              <w:rPr>
                <w:b/>
                <w:lang w:eastAsia="sv-SE"/>
              </w:rPr>
              <w:t>0 deg</w:t>
            </w:r>
            <w:r>
              <w:rPr>
                <w:b/>
                <w:lang w:eastAsia="sv-SE"/>
              </w:rPr>
              <w:t xml:space="preserve"> </w:t>
            </w:r>
            <w:r w:rsidRPr="00513AE5">
              <w:rPr>
                <w:b/>
                <w:lang w:eastAsia="sv-SE"/>
              </w:rPr>
              <w:t>…</w:t>
            </w:r>
            <w:r>
              <w:rPr>
                <w:b/>
                <w:lang w:eastAsia="sv-SE"/>
              </w:rPr>
              <w:t xml:space="preserve"> </w:t>
            </w:r>
            <w:r w:rsidRPr="00513AE5">
              <w:rPr>
                <w:b/>
                <w:lang w:eastAsia="sv-SE"/>
              </w:rPr>
              <w:t>359 deg</w:t>
            </w:r>
          </w:p>
        </w:tc>
      </w:tr>
      <w:tr w:rsidR="000E070E" w:rsidRPr="00605925" w14:paraId="5DC49965" w14:textId="77777777" w:rsidTr="00131C32">
        <w:tc>
          <w:tcPr>
            <w:tcW w:w="1531" w:type="dxa"/>
          </w:tcPr>
          <w:p w14:paraId="0CE8E5E4" w14:textId="2140FEBE" w:rsidR="000E070E" w:rsidRDefault="000E070E" w:rsidP="00131C32">
            <w:pPr>
              <w:rPr>
                <w:lang w:eastAsia="sv-SE"/>
              </w:rPr>
            </w:pPr>
            <w:r>
              <w:rPr>
                <w:lang w:eastAsia="sv-SE"/>
              </w:rPr>
              <w:lastRenderedPageBreak/>
              <w:t>0660</w:t>
            </w:r>
          </w:p>
        </w:tc>
        <w:tc>
          <w:tcPr>
            <w:tcW w:w="2126" w:type="dxa"/>
          </w:tcPr>
          <w:p w14:paraId="5DC82183" w14:textId="5DB0F6A5" w:rsidR="000E070E" w:rsidRPr="00605925" w:rsidRDefault="000E070E" w:rsidP="00131C32">
            <w:pPr>
              <w:rPr>
                <w:lang w:eastAsia="sv-SE"/>
              </w:rPr>
            </w:pPr>
            <w:r>
              <w:rPr>
                <w:lang w:eastAsia="sv-SE"/>
              </w:rPr>
              <w:t>cs</w:t>
            </w:r>
            <w:r w:rsidRPr="00605925">
              <w:rPr>
                <w:lang w:eastAsia="sv-SE"/>
              </w:rPr>
              <w:t>_harm_h43_angle</w:t>
            </w:r>
          </w:p>
        </w:tc>
        <w:tc>
          <w:tcPr>
            <w:tcW w:w="1843" w:type="dxa"/>
          </w:tcPr>
          <w:p w14:paraId="61BA7594" w14:textId="3A6630C7" w:rsidR="000E070E" w:rsidRPr="008F2150" w:rsidRDefault="000E070E" w:rsidP="00131C32">
            <w:pPr>
              <w:rPr>
                <w:lang w:eastAsia="sv-SE"/>
              </w:rPr>
            </w:pPr>
            <w:r w:rsidRPr="008F2150">
              <w:rPr>
                <w:lang w:eastAsia="sv-SE"/>
              </w:rPr>
              <w:t>16-bit integer</w:t>
            </w:r>
          </w:p>
        </w:tc>
        <w:tc>
          <w:tcPr>
            <w:tcW w:w="3514" w:type="dxa"/>
          </w:tcPr>
          <w:p w14:paraId="493DAA8C" w14:textId="7D6A0DE4" w:rsidR="000E070E" w:rsidRDefault="000E070E" w:rsidP="00131C32">
            <w:pPr>
              <w:rPr>
                <w:lang w:eastAsia="sv-SE"/>
              </w:rPr>
            </w:pPr>
            <w:r>
              <w:rPr>
                <w:lang w:eastAsia="sv-SE"/>
              </w:rPr>
              <w:t>Angle calibration for the 43</w:t>
            </w:r>
            <w:r w:rsidRPr="00294CD7">
              <w:rPr>
                <w:vertAlign w:val="superscript"/>
                <w:lang w:eastAsia="sv-SE"/>
              </w:rPr>
              <w:t>rd</w:t>
            </w:r>
            <w:r>
              <w:rPr>
                <w:lang w:eastAsia="sv-SE"/>
              </w:rPr>
              <w:t xml:space="preserve"> harmonic in open-loop. </w:t>
            </w:r>
            <w:r w:rsidRPr="00513AE5">
              <w:rPr>
                <w:b/>
                <w:lang w:eastAsia="sv-SE"/>
              </w:rPr>
              <w:t>0 deg</w:t>
            </w:r>
            <w:r>
              <w:rPr>
                <w:b/>
                <w:lang w:eastAsia="sv-SE"/>
              </w:rPr>
              <w:t xml:space="preserve"> </w:t>
            </w:r>
            <w:r w:rsidRPr="00513AE5">
              <w:rPr>
                <w:b/>
                <w:lang w:eastAsia="sv-SE"/>
              </w:rPr>
              <w:t>…</w:t>
            </w:r>
            <w:r>
              <w:rPr>
                <w:b/>
                <w:lang w:eastAsia="sv-SE"/>
              </w:rPr>
              <w:t xml:space="preserve"> </w:t>
            </w:r>
            <w:r w:rsidRPr="00513AE5">
              <w:rPr>
                <w:b/>
                <w:lang w:eastAsia="sv-SE"/>
              </w:rPr>
              <w:t>359 deg</w:t>
            </w:r>
          </w:p>
        </w:tc>
      </w:tr>
      <w:tr w:rsidR="000E070E" w:rsidRPr="00605925" w14:paraId="166FF332" w14:textId="77777777" w:rsidTr="00131C32">
        <w:tc>
          <w:tcPr>
            <w:tcW w:w="1531" w:type="dxa"/>
          </w:tcPr>
          <w:p w14:paraId="1A12555B" w14:textId="3DAA0710" w:rsidR="000E070E" w:rsidRDefault="000E070E" w:rsidP="00131C32">
            <w:pPr>
              <w:rPr>
                <w:lang w:eastAsia="sv-SE"/>
              </w:rPr>
            </w:pPr>
            <w:r>
              <w:rPr>
                <w:lang w:eastAsia="sv-SE"/>
              </w:rPr>
              <w:t>0661</w:t>
            </w:r>
          </w:p>
        </w:tc>
        <w:tc>
          <w:tcPr>
            <w:tcW w:w="2126" w:type="dxa"/>
          </w:tcPr>
          <w:p w14:paraId="4C613549" w14:textId="68E89C28" w:rsidR="000E070E" w:rsidRPr="00605925" w:rsidRDefault="000E070E" w:rsidP="00131C32">
            <w:pPr>
              <w:rPr>
                <w:lang w:eastAsia="sv-SE"/>
              </w:rPr>
            </w:pPr>
            <w:r>
              <w:rPr>
                <w:lang w:eastAsia="sv-SE"/>
              </w:rPr>
              <w:t>cs</w:t>
            </w:r>
            <w:r w:rsidRPr="00605925">
              <w:rPr>
                <w:lang w:eastAsia="sv-SE"/>
              </w:rPr>
              <w:t>_harm_h47_angle</w:t>
            </w:r>
          </w:p>
        </w:tc>
        <w:tc>
          <w:tcPr>
            <w:tcW w:w="1843" w:type="dxa"/>
          </w:tcPr>
          <w:p w14:paraId="48461852" w14:textId="049CD1BE" w:rsidR="000E070E" w:rsidRPr="008F2150" w:rsidRDefault="000E070E" w:rsidP="00131C32">
            <w:pPr>
              <w:rPr>
                <w:lang w:eastAsia="sv-SE"/>
              </w:rPr>
            </w:pPr>
            <w:r w:rsidRPr="008F2150">
              <w:rPr>
                <w:lang w:eastAsia="sv-SE"/>
              </w:rPr>
              <w:t>16-bit integer</w:t>
            </w:r>
          </w:p>
        </w:tc>
        <w:tc>
          <w:tcPr>
            <w:tcW w:w="3514" w:type="dxa"/>
          </w:tcPr>
          <w:p w14:paraId="441FE3B8" w14:textId="0F271C80" w:rsidR="000E070E" w:rsidRDefault="000E070E" w:rsidP="00131C32">
            <w:pPr>
              <w:rPr>
                <w:lang w:eastAsia="sv-SE"/>
              </w:rPr>
            </w:pPr>
            <w:r>
              <w:rPr>
                <w:lang w:eastAsia="sv-SE"/>
              </w:rPr>
              <w:t>Angle calibration for the 47</w:t>
            </w:r>
            <w:r w:rsidRPr="00294CD7">
              <w:rPr>
                <w:vertAlign w:val="superscript"/>
                <w:lang w:eastAsia="sv-SE"/>
              </w:rPr>
              <w:t>th</w:t>
            </w:r>
            <w:r>
              <w:rPr>
                <w:lang w:eastAsia="sv-SE"/>
              </w:rPr>
              <w:t xml:space="preserve"> harmonic in open-loop. </w:t>
            </w:r>
            <w:r w:rsidRPr="00513AE5">
              <w:rPr>
                <w:b/>
                <w:lang w:eastAsia="sv-SE"/>
              </w:rPr>
              <w:t>0 deg</w:t>
            </w:r>
            <w:r>
              <w:rPr>
                <w:b/>
                <w:lang w:eastAsia="sv-SE"/>
              </w:rPr>
              <w:t xml:space="preserve"> </w:t>
            </w:r>
            <w:r w:rsidRPr="00513AE5">
              <w:rPr>
                <w:b/>
                <w:lang w:eastAsia="sv-SE"/>
              </w:rPr>
              <w:t>…</w:t>
            </w:r>
            <w:r>
              <w:rPr>
                <w:b/>
                <w:lang w:eastAsia="sv-SE"/>
              </w:rPr>
              <w:t xml:space="preserve"> </w:t>
            </w:r>
            <w:r w:rsidRPr="00513AE5">
              <w:rPr>
                <w:b/>
                <w:lang w:eastAsia="sv-SE"/>
              </w:rPr>
              <w:t>359 deg</w:t>
            </w:r>
          </w:p>
        </w:tc>
      </w:tr>
      <w:tr w:rsidR="000E070E" w:rsidRPr="00605925" w14:paraId="136FBF8A" w14:textId="77777777" w:rsidTr="00131C32">
        <w:tc>
          <w:tcPr>
            <w:tcW w:w="1531" w:type="dxa"/>
          </w:tcPr>
          <w:p w14:paraId="08C85BA7" w14:textId="74781A4B" w:rsidR="000E070E" w:rsidRDefault="000E070E" w:rsidP="00131C32">
            <w:pPr>
              <w:rPr>
                <w:lang w:eastAsia="sv-SE"/>
              </w:rPr>
            </w:pPr>
            <w:r>
              <w:rPr>
                <w:lang w:eastAsia="sv-SE"/>
              </w:rPr>
              <w:t>0662</w:t>
            </w:r>
          </w:p>
        </w:tc>
        <w:tc>
          <w:tcPr>
            <w:tcW w:w="2126" w:type="dxa"/>
          </w:tcPr>
          <w:p w14:paraId="0970D450" w14:textId="60F383D1" w:rsidR="000E070E" w:rsidRPr="00605925" w:rsidRDefault="000E070E" w:rsidP="00131C32">
            <w:pPr>
              <w:rPr>
                <w:lang w:eastAsia="sv-SE"/>
              </w:rPr>
            </w:pPr>
            <w:r>
              <w:rPr>
                <w:lang w:eastAsia="sv-SE"/>
              </w:rPr>
              <w:t>cs</w:t>
            </w:r>
            <w:r w:rsidRPr="00605925">
              <w:rPr>
                <w:lang w:eastAsia="sv-SE"/>
              </w:rPr>
              <w:t>_harm_h49_angle</w:t>
            </w:r>
          </w:p>
        </w:tc>
        <w:tc>
          <w:tcPr>
            <w:tcW w:w="1843" w:type="dxa"/>
          </w:tcPr>
          <w:p w14:paraId="488DAED8" w14:textId="36494336" w:rsidR="000E070E" w:rsidRPr="008F2150" w:rsidRDefault="000E070E" w:rsidP="00131C32">
            <w:pPr>
              <w:rPr>
                <w:lang w:eastAsia="sv-SE"/>
              </w:rPr>
            </w:pPr>
            <w:r w:rsidRPr="008F2150">
              <w:rPr>
                <w:lang w:eastAsia="sv-SE"/>
              </w:rPr>
              <w:t>16-bit integer</w:t>
            </w:r>
          </w:p>
        </w:tc>
        <w:tc>
          <w:tcPr>
            <w:tcW w:w="3514" w:type="dxa"/>
          </w:tcPr>
          <w:p w14:paraId="7E796DA1" w14:textId="33A446F5" w:rsidR="000E070E" w:rsidRDefault="000E070E" w:rsidP="00131C32">
            <w:pPr>
              <w:rPr>
                <w:lang w:eastAsia="sv-SE"/>
              </w:rPr>
            </w:pPr>
            <w:r>
              <w:rPr>
                <w:lang w:eastAsia="sv-SE"/>
              </w:rPr>
              <w:t>Angle calibration for the 49</w:t>
            </w:r>
            <w:r w:rsidRPr="00294CD7">
              <w:rPr>
                <w:vertAlign w:val="superscript"/>
                <w:lang w:eastAsia="sv-SE"/>
              </w:rPr>
              <w:t>th</w:t>
            </w:r>
            <w:r>
              <w:rPr>
                <w:lang w:eastAsia="sv-SE"/>
              </w:rPr>
              <w:t xml:space="preserve"> harmonic in open-loop. </w:t>
            </w:r>
            <w:r w:rsidRPr="00513AE5">
              <w:rPr>
                <w:b/>
                <w:lang w:eastAsia="sv-SE"/>
              </w:rPr>
              <w:t>0 deg</w:t>
            </w:r>
            <w:r>
              <w:rPr>
                <w:b/>
                <w:lang w:eastAsia="sv-SE"/>
              </w:rPr>
              <w:t xml:space="preserve"> </w:t>
            </w:r>
            <w:r w:rsidRPr="00513AE5">
              <w:rPr>
                <w:b/>
                <w:lang w:eastAsia="sv-SE"/>
              </w:rPr>
              <w:t>…</w:t>
            </w:r>
            <w:r>
              <w:rPr>
                <w:b/>
                <w:lang w:eastAsia="sv-SE"/>
              </w:rPr>
              <w:t xml:space="preserve"> </w:t>
            </w:r>
            <w:r w:rsidRPr="00513AE5">
              <w:rPr>
                <w:b/>
                <w:lang w:eastAsia="sv-SE"/>
              </w:rPr>
              <w:t>359 deg</w:t>
            </w:r>
          </w:p>
        </w:tc>
      </w:tr>
      <w:tr w:rsidR="000E070E" w:rsidRPr="00605925" w14:paraId="2F9D4B22" w14:textId="77777777" w:rsidTr="00131C32">
        <w:tc>
          <w:tcPr>
            <w:tcW w:w="1531" w:type="dxa"/>
          </w:tcPr>
          <w:p w14:paraId="254013F1" w14:textId="4AF72AAF" w:rsidR="000E070E" w:rsidRDefault="000E070E" w:rsidP="00131C32">
            <w:pPr>
              <w:rPr>
                <w:lang w:eastAsia="sv-SE"/>
              </w:rPr>
            </w:pPr>
            <w:r>
              <w:rPr>
                <w:lang w:eastAsia="sv-SE"/>
              </w:rPr>
              <w:t>0663</w:t>
            </w:r>
          </w:p>
        </w:tc>
        <w:tc>
          <w:tcPr>
            <w:tcW w:w="2126" w:type="dxa"/>
          </w:tcPr>
          <w:p w14:paraId="2649C97D" w14:textId="03B5222C" w:rsidR="000E070E" w:rsidRPr="00605925" w:rsidRDefault="000E070E" w:rsidP="00131C32">
            <w:pPr>
              <w:rPr>
                <w:lang w:eastAsia="sv-SE"/>
              </w:rPr>
            </w:pPr>
            <w:r>
              <w:rPr>
                <w:lang w:eastAsia="sv-SE"/>
              </w:rPr>
              <w:t>cs_</w:t>
            </w:r>
            <w:r w:rsidRPr="00131C32">
              <w:rPr>
                <w:lang w:eastAsia="sv-SE"/>
              </w:rPr>
              <w:t>write_flash</w:t>
            </w:r>
          </w:p>
        </w:tc>
        <w:tc>
          <w:tcPr>
            <w:tcW w:w="1843" w:type="dxa"/>
          </w:tcPr>
          <w:p w14:paraId="77C37814" w14:textId="2376C9D5" w:rsidR="000E070E" w:rsidRPr="008F2150" w:rsidRDefault="000E070E" w:rsidP="00131C32">
            <w:pPr>
              <w:rPr>
                <w:lang w:eastAsia="sv-SE"/>
              </w:rPr>
            </w:pPr>
            <w:r>
              <w:rPr>
                <w:lang w:eastAsia="sv-SE"/>
              </w:rPr>
              <w:t>16-bit integer</w:t>
            </w:r>
          </w:p>
        </w:tc>
        <w:tc>
          <w:tcPr>
            <w:tcW w:w="3514" w:type="dxa"/>
          </w:tcPr>
          <w:p w14:paraId="20E295E6" w14:textId="1F29B5D7" w:rsidR="000E070E" w:rsidRDefault="000E070E" w:rsidP="00131C32">
            <w:pPr>
              <w:rPr>
                <w:lang w:eastAsia="sv-SE"/>
              </w:rPr>
            </w:pPr>
            <w:r>
              <w:rPr>
                <w:lang w:eastAsia="sv-SE"/>
              </w:rPr>
              <w:t>Write all parameters to flash. Setting this register to 1 will store the complete parameter set, including both primary and secondary compensation set, to flash.</w:t>
            </w:r>
          </w:p>
        </w:tc>
      </w:tr>
    </w:tbl>
    <w:p w14:paraId="66E62616" w14:textId="56F54D7B" w:rsidR="00E80763" w:rsidRDefault="00B337CB" w:rsidP="00B337CB">
      <w:pPr>
        <w:pStyle w:val="Heading2"/>
        <w:numPr>
          <w:ilvl w:val="0"/>
          <w:numId w:val="0"/>
        </w:numPr>
        <w:rPr>
          <w:lang w:eastAsia="sv-SE"/>
        </w:rPr>
      </w:pPr>
      <w:bookmarkStart w:id="488" w:name="_Toc505008857"/>
      <w:r>
        <w:rPr>
          <w:lang w:eastAsia="sv-SE"/>
        </w:rPr>
        <w:t xml:space="preserve">A.4 </w:t>
      </w:r>
      <w:r w:rsidR="00E80763">
        <w:rPr>
          <w:lang w:eastAsia="sv-SE"/>
        </w:rPr>
        <w:t>CT current</w:t>
      </w:r>
      <w:r w:rsidR="00B77B97">
        <w:rPr>
          <w:lang w:eastAsia="sv-SE"/>
        </w:rPr>
        <w:t xml:space="preserve"> spectrum registers</w:t>
      </w:r>
      <w:bookmarkEnd w:id="488"/>
    </w:p>
    <w:p w14:paraId="5A1ED9D2" w14:textId="7149DBEC" w:rsidR="00E80763" w:rsidRPr="00AA0827" w:rsidRDefault="00885070" w:rsidP="00E80763">
      <w:pPr>
        <w:rPr>
          <w:lang w:eastAsia="sv-SE"/>
        </w:rPr>
      </w:pPr>
      <w:r>
        <w:rPr>
          <w:lang w:eastAsia="sv-SE"/>
        </w:rPr>
        <w:t xml:space="preserve">This group of registers allows </w:t>
      </w:r>
      <w:r w:rsidR="00B77B97">
        <w:rPr>
          <w:lang w:eastAsia="sv-SE"/>
        </w:rPr>
        <w:t>the frequency spectrum of the CT current to be read out</w:t>
      </w:r>
      <w:r>
        <w:rPr>
          <w:lang w:eastAsia="sv-SE"/>
        </w:rPr>
        <w:t>.</w:t>
      </w:r>
    </w:p>
    <w:tbl>
      <w:tblPr>
        <w:tblStyle w:val="TableGrid"/>
        <w:tblW w:w="0" w:type="auto"/>
        <w:tblLook w:val="04A0" w:firstRow="1" w:lastRow="0" w:firstColumn="1" w:lastColumn="0" w:noHBand="0" w:noVBand="1"/>
      </w:tblPr>
      <w:tblGrid>
        <w:gridCol w:w="1531"/>
        <w:gridCol w:w="2126"/>
        <w:gridCol w:w="1701"/>
        <w:gridCol w:w="3656"/>
      </w:tblGrid>
      <w:tr w:rsidR="00E80763" w:rsidRPr="00605925" w14:paraId="541442A5" w14:textId="77777777" w:rsidTr="00EC1766">
        <w:trPr>
          <w:cnfStyle w:val="100000000000" w:firstRow="1" w:lastRow="0" w:firstColumn="0" w:lastColumn="0" w:oddVBand="0" w:evenVBand="0" w:oddHBand="0" w:evenHBand="0" w:firstRowFirstColumn="0" w:firstRowLastColumn="0" w:lastRowFirstColumn="0" w:lastRowLastColumn="0"/>
        </w:trPr>
        <w:tc>
          <w:tcPr>
            <w:tcW w:w="1531" w:type="dxa"/>
          </w:tcPr>
          <w:p w14:paraId="6C974326" w14:textId="77777777" w:rsidR="00E80763" w:rsidRPr="00605925" w:rsidRDefault="00E80763" w:rsidP="00EC1766">
            <w:pPr>
              <w:rPr>
                <w:lang w:eastAsia="sv-SE"/>
              </w:rPr>
            </w:pPr>
            <w:r>
              <w:rPr>
                <w:lang w:eastAsia="sv-SE"/>
              </w:rPr>
              <w:t>Address</w:t>
            </w:r>
          </w:p>
        </w:tc>
        <w:tc>
          <w:tcPr>
            <w:tcW w:w="2126" w:type="dxa"/>
          </w:tcPr>
          <w:p w14:paraId="01F7FE4C" w14:textId="710B5570" w:rsidR="00E80763" w:rsidRPr="00605925" w:rsidRDefault="00B55A66" w:rsidP="00EC1766">
            <w:pPr>
              <w:rPr>
                <w:lang w:eastAsia="sv-SE"/>
              </w:rPr>
            </w:pPr>
            <w:r>
              <w:rPr>
                <w:lang w:eastAsia="sv-SE"/>
              </w:rPr>
              <w:t>Register name</w:t>
            </w:r>
          </w:p>
        </w:tc>
        <w:tc>
          <w:tcPr>
            <w:tcW w:w="1701" w:type="dxa"/>
          </w:tcPr>
          <w:p w14:paraId="21E355E5" w14:textId="77777777" w:rsidR="00E80763" w:rsidRDefault="00E80763" w:rsidP="00EC1766">
            <w:pPr>
              <w:rPr>
                <w:lang w:eastAsia="sv-SE"/>
              </w:rPr>
            </w:pPr>
            <w:r>
              <w:rPr>
                <w:lang w:eastAsia="sv-SE"/>
              </w:rPr>
              <w:t>Data type</w:t>
            </w:r>
          </w:p>
        </w:tc>
        <w:tc>
          <w:tcPr>
            <w:tcW w:w="3656" w:type="dxa"/>
          </w:tcPr>
          <w:p w14:paraId="2962F315" w14:textId="77777777" w:rsidR="00E80763" w:rsidRDefault="00E80763" w:rsidP="00EC1766">
            <w:pPr>
              <w:rPr>
                <w:lang w:eastAsia="sv-SE"/>
              </w:rPr>
            </w:pPr>
            <w:r>
              <w:rPr>
                <w:lang w:eastAsia="sv-SE"/>
              </w:rPr>
              <w:t>Description</w:t>
            </w:r>
          </w:p>
        </w:tc>
      </w:tr>
      <w:tr w:rsidR="00E80763" w:rsidRPr="00605925" w14:paraId="7DDA6838" w14:textId="77777777" w:rsidTr="00EC1766">
        <w:tc>
          <w:tcPr>
            <w:tcW w:w="1531" w:type="dxa"/>
          </w:tcPr>
          <w:p w14:paraId="65C1150D" w14:textId="77777777" w:rsidR="00E80763" w:rsidRDefault="00E80763" w:rsidP="00EC1766">
            <w:pPr>
              <w:rPr>
                <w:lang w:eastAsia="sv-SE"/>
              </w:rPr>
            </w:pPr>
            <w:r>
              <w:rPr>
                <w:lang w:eastAsia="sv-SE"/>
              </w:rPr>
              <w:t>0800 = High data</w:t>
            </w:r>
          </w:p>
          <w:p w14:paraId="3B516F96" w14:textId="77777777" w:rsidR="00E80763" w:rsidRPr="00605925" w:rsidRDefault="00E80763" w:rsidP="00EC1766">
            <w:pPr>
              <w:rPr>
                <w:lang w:eastAsia="sv-SE"/>
              </w:rPr>
            </w:pPr>
            <w:r>
              <w:rPr>
                <w:lang w:eastAsia="sv-SE"/>
              </w:rPr>
              <w:t>0801 = Low data</w:t>
            </w:r>
          </w:p>
        </w:tc>
        <w:tc>
          <w:tcPr>
            <w:tcW w:w="2126" w:type="dxa"/>
          </w:tcPr>
          <w:p w14:paraId="3E329B7E" w14:textId="77777777" w:rsidR="00E80763" w:rsidRPr="00605925" w:rsidRDefault="00E80763" w:rsidP="00EC1766">
            <w:pPr>
              <w:rPr>
                <w:lang w:eastAsia="sv-SE"/>
              </w:rPr>
            </w:pPr>
            <w:r w:rsidRPr="00E80763">
              <w:rPr>
                <w:lang w:eastAsia="sv-SE"/>
              </w:rPr>
              <w:t>fft_ict_avg_h1</w:t>
            </w:r>
          </w:p>
        </w:tc>
        <w:tc>
          <w:tcPr>
            <w:tcW w:w="1701" w:type="dxa"/>
          </w:tcPr>
          <w:p w14:paraId="36840DFC" w14:textId="77777777" w:rsidR="00E80763" w:rsidRPr="00605925" w:rsidRDefault="00E80763" w:rsidP="00EC1766">
            <w:pPr>
              <w:rPr>
                <w:lang w:eastAsia="sv-SE"/>
              </w:rPr>
            </w:pPr>
            <w:r>
              <w:rPr>
                <w:lang w:eastAsia="sv-SE"/>
              </w:rPr>
              <w:t>32-bit floating-point</w:t>
            </w:r>
          </w:p>
        </w:tc>
        <w:tc>
          <w:tcPr>
            <w:tcW w:w="3656" w:type="dxa"/>
          </w:tcPr>
          <w:p w14:paraId="031954E4" w14:textId="70BEAACE" w:rsidR="00E80763" w:rsidRDefault="00E80763" w:rsidP="00EC1766">
            <w:pPr>
              <w:rPr>
                <w:lang w:eastAsia="sv-SE"/>
              </w:rPr>
            </w:pPr>
            <w:r>
              <w:rPr>
                <w:lang w:eastAsia="sv-SE"/>
              </w:rPr>
              <w:t>Amplitude of CT current in fundamental frequency</w:t>
            </w:r>
            <w:r w:rsidR="00885070">
              <w:rPr>
                <w:lang w:eastAsia="sv-SE"/>
              </w:rPr>
              <w:t xml:space="preserve"> (A</w:t>
            </w:r>
            <w:r w:rsidR="00C853E5">
              <w:rPr>
                <w:vertAlign w:val="subscript"/>
                <w:lang w:eastAsia="sv-SE"/>
              </w:rPr>
              <w:t>RMS</w:t>
            </w:r>
            <w:r w:rsidR="00885070">
              <w:rPr>
                <w:lang w:eastAsia="sv-SE"/>
              </w:rPr>
              <w:t>)</w:t>
            </w:r>
          </w:p>
        </w:tc>
      </w:tr>
      <w:tr w:rsidR="00E80763" w:rsidRPr="00605925" w14:paraId="4A43811A" w14:textId="77777777" w:rsidTr="00EC1766">
        <w:tc>
          <w:tcPr>
            <w:tcW w:w="1531" w:type="dxa"/>
          </w:tcPr>
          <w:p w14:paraId="478DAB53" w14:textId="77777777" w:rsidR="00E80763" w:rsidRDefault="00E80763" w:rsidP="00EC1766">
            <w:pPr>
              <w:rPr>
                <w:lang w:eastAsia="sv-SE"/>
              </w:rPr>
            </w:pPr>
            <w:r>
              <w:rPr>
                <w:lang w:eastAsia="sv-SE"/>
              </w:rPr>
              <w:t>0802 = High data</w:t>
            </w:r>
          </w:p>
          <w:p w14:paraId="20F266F8" w14:textId="77777777" w:rsidR="00E80763" w:rsidRPr="00605925" w:rsidRDefault="00E80763" w:rsidP="00EC1766">
            <w:pPr>
              <w:rPr>
                <w:lang w:eastAsia="sv-SE"/>
              </w:rPr>
            </w:pPr>
            <w:r>
              <w:rPr>
                <w:lang w:eastAsia="sv-SE"/>
              </w:rPr>
              <w:t>0803 = Low data</w:t>
            </w:r>
          </w:p>
        </w:tc>
        <w:tc>
          <w:tcPr>
            <w:tcW w:w="2126" w:type="dxa"/>
          </w:tcPr>
          <w:p w14:paraId="0E650D71" w14:textId="77777777" w:rsidR="00E80763" w:rsidRPr="00605925" w:rsidRDefault="00E80763" w:rsidP="00EC1766">
            <w:pPr>
              <w:rPr>
                <w:lang w:eastAsia="sv-SE"/>
              </w:rPr>
            </w:pPr>
            <w:r w:rsidRPr="00E80763">
              <w:rPr>
                <w:lang w:eastAsia="sv-SE"/>
              </w:rPr>
              <w:t>fft_ict_avg_h</w:t>
            </w:r>
            <w:r>
              <w:rPr>
                <w:lang w:eastAsia="sv-SE"/>
              </w:rPr>
              <w:t>2</w:t>
            </w:r>
          </w:p>
        </w:tc>
        <w:tc>
          <w:tcPr>
            <w:tcW w:w="1701" w:type="dxa"/>
          </w:tcPr>
          <w:p w14:paraId="55C15741" w14:textId="77777777" w:rsidR="00E80763" w:rsidRPr="00605925" w:rsidRDefault="00E80763" w:rsidP="00EC1766">
            <w:pPr>
              <w:rPr>
                <w:lang w:eastAsia="sv-SE"/>
              </w:rPr>
            </w:pPr>
            <w:r>
              <w:rPr>
                <w:lang w:eastAsia="sv-SE"/>
              </w:rPr>
              <w:t>32-bit floating-point</w:t>
            </w:r>
          </w:p>
        </w:tc>
        <w:tc>
          <w:tcPr>
            <w:tcW w:w="3656" w:type="dxa"/>
          </w:tcPr>
          <w:p w14:paraId="753D4315" w14:textId="3B3C0CC6" w:rsidR="00E80763" w:rsidRDefault="00E80763" w:rsidP="00EC1766">
            <w:pPr>
              <w:rPr>
                <w:lang w:eastAsia="sv-SE"/>
              </w:rPr>
            </w:pPr>
            <w:r>
              <w:rPr>
                <w:lang w:eastAsia="sv-SE"/>
              </w:rPr>
              <w:t>Amplitude of CT current in 2</w:t>
            </w:r>
            <w:r w:rsidRPr="00E80763">
              <w:rPr>
                <w:vertAlign w:val="superscript"/>
                <w:lang w:eastAsia="sv-SE"/>
              </w:rPr>
              <w:t>nd</w:t>
            </w:r>
            <w:r>
              <w:rPr>
                <w:lang w:eastAsia="sv-SE"/>
              </w:rPr>
              <w:t xml:space="preserve"> harmonic</w:t>
            </w:r>
            <w:r w:rsidR="00885070">
              <w:rPr>
                <w:lang w:eastAsia="sv-SE"/>
              </w:rPr>
              <w:t xml:space="preserve"> (</w:t>
            </w:r>
            <w:r w:rsidR="00C853E5">
              <w:rPr>
                <w:lang w:eastAsia="sv-SE"/>
              </w:rPr>
              <w:t>A</w:t>
            </w:r>
            <w:r w:rsidR="00C853E5">
              <w:rPr>
                <w:vertAlign w:val="subscript"/>
                <w:lang w:eastAsia="sv-SE"/>
              </w:rPr>
              <w:t>RMS</w:t>
            </w:r>
            <w:r w:rsidR="00885070">
              <w:rPr>
                <w:lang w:eastAsia="sv-SE"/>
              </w:rPr>
              <w:t>)</w:t>
            </w:r>
          </w:p>
        </w:tc>
      </w:tr>
      <w:tr w:rsidR="00E80763" w:rsidRPr="00605925" w14:paraId="08E6D0B7" w14:textId="77777777" w:rsidTr="00EC1766">
        <w:tc>
          <w:tcPr>
            <w:tcW w:w="1531" w:type="dxa"/>
          </w:tcPr>
          <w:p w14:paraId="4F7EF94B" w14:textId="77777777" w:rsidR="00E80763" w:rsidRDefault="00E80763" w:rsidP="00EC1766">
            <w:pPr>
              <w:rPr>
                <w:lang w:eastAsia="sv-SE"/>
              </w:rPr>
            </w:pPr>
            <w:r>
              <w:rPr>
                <w:lang w:eastAsia="sv-SE"/>
              </w:rPr>
              <w:t>0804 = High data</w:t>
            </w:r>
          </w:p>
          <w:p w14:paraId="552E9646" w14:textId="77777777" w:rsidR="00E80763" w:rsidRPr="00605925" w:rsidRDefault="00E80763" w:rsidP="00EC1766">
            <w:pPr>
              <w:rPr>
                <w:lang w:eastAsia="sv-SE"/>
              </w:rPr>
            </w:pPr>
            <w:r>
              <w:rPr>
                <w:lang w:eastAsia="sv-SE"/>
              </w:rPr>
              <w:t>0805 = Low data</w:t>
            </w:r>
          </w:p>
        </w:tc>
        <w:tc>
          <w:tcPr>
            <w:tcW w:w="2126" w:type="dxa"/>
          </w:tcPr>
          <w:p w14:paraId="7747E813" w14:textId="77777777" w:rsidR="00E80763" w:rsidRPr="00605925" w:rsidRDefault="00E80763" w:rsidP="00EC1766">
            <w:pPr>
              <w:rPr>
                <w:lang w:eastAsia="sv-SE"/>
              </w:rPr>
            </w:pPr>
            <w:r w:rsidRPr="00E80763">
              <w:rPr>
                <w:lang w:eastAsia="sv-SE"/>
              </w:rPr>
              <w:t>fft_ict_avg_h</w:t>
            </w:r>
            <w:r>
              <w:rPr>
                <w:lang w:eastAsia="sv-SE"/>
              </w:rPr>
              <w:t>3</w:t>
            </w:r>
          </w:p>
        </w:tc>
        <w:tc>
          <w:tcPr>
            <w:tcW w:w="1701" w:type="dxa"/>
          </w:tcPr>
          <w:p w14:paraId="1C9F0948" w14:textId="77777777" w:rsidR="00E80763" w:rsidRPr="00605925" w:rsidRDefault="00E80763" w:rsidP="00EC1766">
            <w:pPr>
              <w:rPr>
                <w:lang w:eastAsia="sv-SE"/>
              </w:rPr>
            </w:pPr>
            <w:r>
              <w:rPr>
                <w:lang w:eastAsia="sv-SE"/>
              </w:rPr>
              <w:t>32-bit floating-point</w:t>
            </w:r>
          </w:p>
        </w:tc>
        <w:tc>
          <w:tcPr>
            <w:tcW w:w="3656" w:type="dxa"/>
          </w:tcPr>
          <w:p w14:paraId="1C33C3AF" w14:textId="607453E4" w:rsidR="00E80763" w:rsidRDefault="00E80763" w:rsidP="00EC1766">
            <w:pPr>
              <w:rPr>
                <w:lang w:eastAsia="sv-SE"/>
              </w:rPr>
            </w:pPr>
            <w:r>
              <w:rPr>
                <w:lang w:eastAsia="sv-SE"/>
              </w:rPr>
              <w:t>Amplitude of CT current in 3</w:t>
            </w:r>
            <w:r w:rsidRPr="00E80763">
              <w:rPr>
                <w:vertAlign w:val="superscript"/>
                <w:lang w:eastAsia="sv-SE"/>
              </w:rPr>
              <w:t>rd</w:t>
            </w:r>
            <w:r>
              <w:rPr>
                <w:lang w:eastAsia="sv-SE"/>
              </w:rPr>
              <w:t xml:space="preserve"> harmonic</w:t>
            </w:r>
            <w:r w:rsidR="00885070">
              <w:rPr>
                <w:lang w:eastAsia="sv-SE"/>
              </w:rPr>
              <w:t xml:space="preserve"> (</w:t>
            </w:r>
            <w:r w:rsidR="00C853E5">
              <w:rPr>
                <w:lang w:eastAsia="sv-SE"/>
              </w:rPr>
              <w:t>A</w:t>
            </w:r>
            <w:r w:rsidR="00C853E5">
              <w:rPr>
                <w:vertAlign w:val="subscript"/>
                <w:lang w:eastAsia="sv-SE"/>
              </w:rPr>
              <w:t>RMS</w:t>
            </w:r>
            <w:r w:rsidR="008A4B71">
              <w:rPr>
                <w:lang w:eastAsia="sv-SE"/>
              </w:rPr>
              <w:t>)</w:t>
            </w:r>
          </w:p>
        </w:tc>
      </w:tr>
      <w:tr w:rsidR="00E80763" w:rsidRPr="00605925" w14:paraId="12452217" w14:textId="77777777" w:rsidTr="00EC1766">
        <w:tc>
          <w:tcPr>
            <w:tcW w:w="1531" w:type="dxa"/>
          </w:tcPr>
          <w:p w14:paraId="284DA1DD" w14:textId="01941FBE" w:rsidR="00E80763" w:rsidRPr="00605925" w:rsidRDefault="00885070" w:rsidP="00885070">
            <w:pPr>
              <w:rPr>
                <w:lang w:eastAsia="sv-SE"/>
              </w:rPr>
            </w:pPr>
            <w:r>
              <w:rPr>
                <w:lang w:eastAsia="sv-SE"/>
              </w:rPr>
              <w:t>…</w:t>
            </w:r>
          </w:p>
        </w:tc>
        <w:tc>
          <w:tcPr>
            <w:tcW w:w="2126" w:type="dxa"/>
          </w:tcPr>
          <w:p w14:paraId="454760AB" w14:textId="0BD1DBC0" w:rsidR="00E80763" w:rsidRPr="00605925" w:rsidRDefault="00885070" w:rsidP="00885070">
            <w:pPr>
              <w:rPr>
                <w:lang w:eastAsia="sv-SE"/>
              </w:rPr>
            </w:pPr>
            <w:r>
              <w:rPr>
                <w:lang w:eastAsia="sv-SE"/>
              </w:rPr>
              <w:t>…</w:t>
            </w:r>
          </w:p>
        </w:tc>
        <w:tc>
          <w:tcPr>
            <w:tcW w:w="1701" w:type="dxa"/>
          </w:tcPr>
          <w:p w14:paraId="5E54619A" w14:textId="2E71A950" w:rsidR="00E80763" w:rsidRPr="00605925" w:rsidRDefault="00885070" w:rsidP="00EC1766">
            <w:pPr>
              <w:rPr>
                <w:lang w:eastAsia="sv-SE"/>
              </w:rPr>
            </w:pPr>
            <w:r>
              <w:rPr>
                <w:lang w:eastAsia="sv-SE"/>
              </w:rPr>
              <w:t>…</w:t>
            </w:r>
          </w:p>
        </w:tc>
        <w:tc>
          <w:tcPr>
            <w:tcW w:w="3656" w:type="dxa"/>
          </w:tcPr>
          <w:p w14:paraId="0911FDE0" w14:textId="1CBA9BA5" w:rsidR="00E80763" w:rsidRDefault="00885070" w:rsidP="00E80763">
            <w:pPr>
              <w:rPr>
                <w:lang w:eastAsia="sv-SE"/>
              </w:rPr>
            </w:pPr>
            <w:r>
              <w:rPr>
                <w:lang w:eastAsia="sv-SE"/>
              </w:rPr>
              <w:t>…</w:t>
            </w:r>
          </w:p>
        </w:tc>
      </w:tr>
      <w:tr w:rsidR="00885070" w:rsidRPr="00605925" w14:paraId="2AF12C9E" w14:textId="77777777" w:rsidTr="00EC1766">
        <w:tc>
          <w:tcPr>
            <w:tcW w:w="1531" w:type="dxa"/>
          </w:tcPr>
          <w:p w14:paraId="5A8ED043" w14:textId="47C051A5" w:rsidR="00885070" w:rsidRDefault="00885070" w:rsidP="00EC1766">
            <w:pPr>
              <w:rPr>
                <w:lang w:eastAsia="sv-SE"/>
              </w:rPr>
            </w:pPr>
            <w:r w:rsidRPr="00885070">
              <w:rPr>
                <w:lang w:eastAsia="sv-SE"/>
              </w:rPr>
              <w:t>08</w:t>
            </w:r>
            <w:r>
              <w:rPr>
                <w:lang w:eastAsia="sv-SE"/>
              </w:rPr>
              <w:t>92 = High data</w:t>
            </w:r>
          </w:p>
          <w:p w14:paraId="33D87A8D" w14:textId="3CB14647" w:rsidR="00885070" w:rsidRPr="00605925" w:rsidRDefault="00885070" w:rsidP="00EC1766">
            <w:pPr>
              <w:rPr>
                <w:lang w:eastAsia="sv-SE"/>
              </w:rPr>
            </w:pPr>
            <w:r>
              <w:rPr>
                <w:lang w:eastAsia="sv-SE"/>
              </w:rPr>
              <w:t>0893 = Low data</w:t>
            </w:r>
          </w:p>
        </w:tc>
        <w:tc>
          <w:tcPr>
            <w:tcW w:w="2126" w:type="dxa"/>
          </w:tcPr>
          <w:p w14:paraId="12E22F65" w14:textId="32DCC338" w:rsidR="00885070" w:rsidRPr="00605925" w:rsidRDefault="00885070" w:rsidP="00885070">
            <w:pPr>
              <w:rPr>
                <w:lang w:eastAsia="sv-SE"/>
              </w:rPr>
            </w:pPr>
            <w:r w:rsidRPr="00E80763">
              <w:rPr>
                <w:lang w:eastAsia="sv-SE"/>
              </w:rPr>
              <w:t>fft_ict_avg_h</w:t>
            </w:r>
            <w:r>
              <w:rPr>
                <w:lang w:eastAsia="sv-SE"/>
              </w:rPr>
              <w:t>47</w:t>
            </w:r>
          </w:p>
        </w:tc>
        <w:tc>
          <w:tcPr>
            <w:tcW w:w="1701" w:type="dxa"/>
          </w:tcPr>
          <w:p w14:paraId="0A40E3B3" w14:textId="77777777" w:rsidR="00885070" w:rsidRPr="00605925" w:rsidRDefault="00885070" w:rsidP="00EC1766">
            <w:pPr>
              <w:rPr>
                <w:lang w:eastAsia="sv-SE"/>
              </w:rPr>
            </w:pPr>
            <w:r>
              <w:rPr>
                <w:lang w:eastAsia="sv-SE"/>
              </w:rPr>
              <w:t>32-bit floating-point</w:t>
            </w:r>
          </w:p>
        </w:tc>
        <w:tc>
          <w:tcPr>
            <w:tcW w:w="3656" w:type="dxa"/>
          </w:tcPr>
          <w:p w14:paraId="766C11BB" w14:textId="0D9B7AC6" w:rsidR="00885070" w:rsidRDefault="00885070" w:rsidP="00EC1766">
            <w:pPr>
              <w:rPr>
                <w:lang w:eastAsia="sv-SE"/>
              </w:rPr>
            </w:pPr>
            <w:r>
              <w:rPr>
                <w:lang w:eastAsia="sv-SE"/>
              </w:rPr>
              <w:t>Amplitude of CT current in 47</w:t>
            </w:r>
            <w:r w:rsidRPr="00885070">
              <w:rPr>
                <w:vertAlign w:val="superscript"/>
                <w:lang w:eastAsia="sv-SE"/>
              </w:rPr>
              <w:t>th</w:t>
            </w:r>
            <w:r>
              <w:rPr>
                <w:lang w:eastAsia="sv-SE"/>
              </w:rPr>
              <w:t xml:space="preserve"> harmonic (</w:t>
            </w:r>
            <w:r w:rsidR="00C853E5">
              <w:rPr>
                <w:lang w:eastAsia="sv-SE"/>
              </w:rPr>
              <w:t>A</w:t>
            </w:r>
            <w:r w:rsidR="00C853E5">
              <w:rPr>
                <w:vertAlign w:val="subscript"/>
                <w:lang w:eastAsia="sv-SE"/>
              </w:rPr>
              <w:t>RMS</w:t>
            </w:r>
            <w:r>
              <w:rPr>
                <w:lang w:eastAsia="sv-SE"/>
              </w:rPr>
              <w:t>)</w:t>
            </w:r>
          </w:p>
        </w:tc>
      </w:tr>
      <w:tr w:rsidR="00885070" w:rsidRPr="00605925" w14:paraId="4BB759DE" w14:textId="77777777" w:rsidTr="00EC1766">
        <w:tc>
          <w:tcPr>
            <w:tcW w:w="1531" w:type="dxa"/>
          </w:tcPr>
          <w:p w14:paraId="07D5F96C" w14:textId="0C87F6DC" w:rsidR="00885070" w:rsidRDefault="00885070" w:rsidP="00EC1766">
            <w:pPr>
              <w:rPr>
                <w:lang w:eastAsia="sv-SE"/>
              </w:rPr>
            </w:pPr>
            <w:r w:rsidRPr="00885070">
              <w:rPr>
                <w:lang w:eastAsia="sv-SE"/>
              </w:rPr>
              <w:t>08</w:t>
            </w:r>
            <w:r>
              <w:rPr>
                <w:lang w:eastAsia="sv-SE"/>
              </w:rPr>
              <w:t>94 = High data</w:t>
            </w:r>
          </w:p>
          <w:p w14:paraId="36CE663F" w14:textId="01C9F2DF" w:rsidR="00885070" w:rsidRPr="00605925" w:rsidRDefault="00885070" w:rsidP="00EC1766">
            <w:pPr>
              <w:rPr>
                <w:lang w:eastAsia="sv-SE"/>
              </w:rPr>
            </w:pPr>
            <w:r>
              <w:rPr>
                <w:lang w:eastAsia="sv-SE"/>
              </w:rPr>
              <w:t>0895 = Low data</w:t>
            </w:r>
          </w:p>
        </w:tc>
        <w:tc>
          <w:tcPr>
            <w:tcW w:w="2126" w:type="dxa"/>
          </w:tcPr>
          <w:p w14:paraId="273559B4" w14:textId="5FE6BC95" w:rsidR="00885070" w:rsidRPr="00605925" w:rsidRDefault="00885070" w:rsidP="00885070">
            <w:pPr>
              <w:rPr>
                <w:lang w:eastAsia="sv-SE"/>
              </w:rPr>
            </w:pPr>
            <w:r w:rsidRPr="00E80763">
              <w:rPr>
                <w:lang w:eastAsia="sv-SE"/>
              </w:rPr>
              <w:t>fft_ict_avg_h</w:t>
            </w:r>
            <w:r>
              <w:rPr>
                <w:lang w:eastAsia="sv-SE"/>
              </w:rPr>
              <w:t>48</w:t>
            </w:r>
          </w:p>
        </w:tc>
        <w:tc>
          <w:tcPr>
            <w:tcW w:w="1701" w:type="dxa"/>
          </w:tcPr>
          <w:p w14:paraId="44BF0790" w14:textId="77777777" w:rsidR="00885070" w:rsidRPr="00605925" w:rsidRDefault="00885070" w:rsidP="00EC1766">
            <w:pPr>
              <w:rPr>
                <w:lang w:eastAsia="sv-SE"/>
              </w:rPr>
            </w:pPr>
            <w:r>
              <w:rPr>
                <w:lang w:eastAsia="sv-SE"/>
              </w:rPr>
              <w:t>32-bit floating-point</w:t>
            </w:r>
          </w:p>
        </w:tc>
        <w:tc>
          <w:tcPr>
            <w:tcW w:w="3656" w:type="dxa"/>
          </w:tcPr>
          <w:p w14:paraId="6F91E97D" w14:textId="29FE6FDA" w:rsidR="00885070" w:rsidRDefault="00885070" w:rsidP="00EC1766">
            <w:pPr>
              <w:rPr>
                <w:lang w:eastAsia="sv-SE"/>
              </w:rPr>
            </w:pPr>
            <w:r>
              <w:rPr>
                <w:lang w:eastAsia="sv-SE"/>
              </w:rPr>
              <w:t>Amplitude of CT current in 48</w:t>
            </w:r>
            <w:r w:rsidRPr="00885070">
              <w:rPr>
                <w:vertAlign w:val="superscript"/>
                <w:lang w:eastAsia="sv-SE"/>
              </w:rPr>
              <w:t>th</w:t>
            </w:r>
            <w:r>
              <w:rPr>
                <w:lang w:eastAsia="sv-SE"/>
              </w:rPr>
              <w:t xml:space="preserve"> harmonic (</w:t>
            </w:r>
            <w:r w:rsidR="00C853E5">
              <w:rPr>
                <w:lang w:eastAsia="sv-SE"/>
              </w:rPr>
              <w:t>A</w:t>
            </w:r>
            <w:r w:rsidR="00C853E5">
              <w:rPr>
                <w:vertAlign w:val="subscript"/>
                <w:lang w:eastAsia="sv-SE"/>
              </w:rPr>
              <w:t>RMS</w:t>
            </w:r>
            <w:r>
              <w:rPr>
                <w:lang w:eastAsia="sv-SE"/>
              </w:rPr>
              <w:t>)</w:t>
            </w:r>
          </w:p>
        </w:tc>
      </w:tr>
      <w:tr w:rsidR="00885070" w:rsidRPr="00605925" w14:paraId="0CFF2F14" w14:textId="77777777" w:rsidTr="00EC1766">
        <w:tc>
          <w:tcPr>
            <w:tcW w:w="1531" w:type="dxa"/>
          </w:tcPr>
          <w:p w14:paraId="11BE1CA7" w14:textId="6D8070E7" w:rsidR="00885070" w:rsidRDefault="00885070" w:rsidP="00EC1766">
            <w:pPr>
              <w:rPr>
                <w:lang w:eastAsia="sv-SE"/>
              </w:rPr>
            </w:pPr>
            <w:r w:rsidRPr="00885070">
              <w:rPr>
                <w:lang w:eastAsia="sv-SE"/>
              </w:rPr>
              <w:t>08</w:t>
            </w:r>
            <w:r>
              <w:rPr>
                <w:lang w:eastAsia="sv-SE"/>
              </w:rPr>
              <w:t>96 = High data</w:t>
            </w:r>
          </w:p>
          <w:p w14:paraId="455DF534" w14:textId="67152721" w:rsidR="00885070" w:rsidRPr="00605925" w:rsidRDefault="00885070" w:rsidP="00EC1766">
            <w:pPr>
              <w:rPr>
                <w:lang w:eastAsia="sv-SE"/>
              </w:rPr>
            </w:pPr>
            <w:r>
              <w:rPr>
                <w:lang w:eastAsia="sv-SE"/>
              </w:rPr>
              <w:t>0897 = Low data</w:t>
            </w:r>
          </w:p>
        </w:tc>
        <w:tc>
          <w:tcPr>
            <w:tcW w:w="2126" w:type="dxa"/>
          </w:tcPr>
          <w:p w14:paraId="4094B11E" w14:textId="402DFB02" w:rsidR="00885070" w:rsidRPr="00605925" w:rsidRDefault="00885070" w:rsidP="00885070">
            <w:pPr>
              <w:rPr>
                <w:lang w:eastAsia="sv-SE"/>
              </w:rPr>
            </w:pPr>
            <w:r w:rsidRPr="00E80763">
              <w:rPr>
                <w:lang w:eastAsia="sv-SE"/>
              </w:rPr>
              <w:t>fft_ict_avg_h</w:t>
            </w:r>
            <w:r>
              <w:rPr>
                <w:lang w:eastAsia="sv-SE"/>
              </w:rPr>
              <w:t>49</w:t>
            </w:r>
          </w:p>
        </w:tc>
        <w:tc>
          <w:tcPr>
            <w:tcW w:w="1701" w:type="dxa"/>
          </w:tcPr>
          <w:p w14:paraId="235BB4F3" w14:textId="77777777" w:rsidR="00885070" w:rsidRPr="00605925" w:rsidRDefault="00885070" w:rsidP="00EC1766">
            <w:pPr>
              <w:rPr>
                <w:lang w:eastAsia="sv-SE"/>
              </w:rPr>
            </w:pPr>
            <w:r>
              <w:rPr>
                <w:lang w:eastAsia="sv-SE"/>
              </w:rPr>
              <w:t>32-bit floating-point</w:t>
            </w:r>
          </w:p>
        </w:tc>
        <w:tc>
          <w:tcPr>
            <w:tcW w:w="3656" w:type="dxa"/>
          </w:tcPr>
          <w:p w14:paraId="10399B15" w14:textId="3F1BCAA4" w:rsidR="00885070" w:rsidRDefault="00885070" w:rsidP="00EC1766">
            <w:pPr>
              <w:rPr>
                <w:lang w:eastAsia="sv-SE"/>
              </w:rPr>
            </w:pPr>
            <w:r>
              <w:rPr>
                <w:lang w:eastAsia="sv-SE"/>
              </w:rPr>
              <w:t>Amplitude of CT current in 49</w:t>
            </w:r>
            <w:r w:rsidRPr="00885070">
              <w:rPr>
                <w:vertAlign w:val="superscript"/>
                <w:lang w:eastAsia="sv-SE"/>
              </w:rPr>
              <w:t>th</w:t>
            </w:r>
            <w:r>
              <w:rPr>
                <w:lang w:eastAsia="sv-SE"/>
              </w:rPr>
              <w:t xml:space="preserve"> harmonic (</w:t>
            </w:r>
            <w:r w:rsidR="00C853E5">
              <w:rPr>
                <w:lang w:eastAsia="sv-SE"/>
              </w:rPr>
              <w:t>A</w:t>
            </w:r>
            <w:r w:rsidR="00C853E5">
              <w:rPr>
                <w:vertAlign w:val="subscript"/>
                <w:lang w:eastAsia="sv-SE"/>
              </w:rPr>
              <w:t>RMS</w:t>
            </w:r>
            <w:r>
              <w:rPr>
                <w:lang w:eastAsia="sv-SE"/>
              </w:rPr>
              <w:t>)</w:t>
            </w:r>
          </w:p>
        </w:tc>
      </w:tr>
    </w:tbl>
    <w:p w14:paraId="0488970F" w14:textId="4A6F775F" w:rsidR="00885070" w:rsidRDefault="00B337CB" w:rsidP="00B337CB">
      <w:pPr>
        <w:pStyle w:val="Heading2"/>
        <w:numPr>
          <w:ilvl w:val="0"/>
          <w:numId w:val="0"/>
        </w:numPr>
        <w:rPr>
          <w:lang w:eastAsia="sv-SE"/>
        </w:rPr>
      </w:pPr>
      <w:bookmarkStart w:id="489" w:name="_Toc505008858"/>
      <w:r>
        <w:rPr>
          <w:lang w:eastAsia="sv-SE"/>
        </w:rPr>
        <w:t xml:space="preserve">A.5 </w:t>
      </w:r>
      <w:r w:rsidR="00B77B97">
        <w:rPr>
          <w:lang w:eastAsia="sv-SE"/>
        </w:rPr>
        <w:t>ADF output</w:t>
      </w:r>
      <w:r w:rsidR="00885070">
        <w:rPr>
          <w:lang w:eastAsia="sv-SE"/>
        </w:rPr>
        <w:t xml:space="preserve"> current</w:t>
      </w:r>
      <w:r w:rsidR="00B77B97">
        <w:rPr>
          <w:lang w:eastAsia="sv-SE"/>
        </w:rPr>
        <w:t xml:space="preserve"> spectrum registers</w:t>
      </w:r>
      <w:bookmarkEnd w:id="489"/>
    </w:p>
    <w:p w14:paraId="0717CF81" w14:textId="554C69E4" w:rsidR="00885070" w:rsidRPr="00AA0827" w:rsidRDefault="00B77B97" w:rsidP="00885070">
      <w:pPr>
        <w:rPr>
          <w:lang w:eastAsia="sv-SE"/>
        </w:rPr>
      </w:pPr>
      <w:r>
        <w:rPr>
          <w:lang w:eastAsia="sv-SE"/>
        </w:rPr>
        <w:t>This group of registers allows the frequency spectrum of the ADF output current to be read out.</w:t>
      </w:r>
    </w:p>
    <w:tbl>
      <w:tblPr>
        <w:tblStyle w:val="TableGrid"/>
        <w:tblW w:w="0" w:type="auto"/>
        <w:tblLook w:val="04A0" w:firstRow="1" w:lastRow="0" w:firstColumn="1" w:lastColumn="0" w:noHBand="0" w:noVBand="1"/>
      </w:tblPr>
      <w:tblGrid>
        <w:gridCol w:w="1531"/>
        <w:gridCol w:w="2126"/>
        <w:gridCol w:w="1701"/>
        <w:gridCol w:w="3656"/>
      </w:tblGrid>
      <w:tr w:rsidR="00885070" w:rsidRPr="00605925" w14:paraId="7E192272" w14:textId="77777777" w:rsidTr="00EC1766">
        <w:trPr>
          <w:cnfStyle w:val="100000000000" w:firstRow="1" w:lastRow="0" w:firstColumn="0" w:lastColumn="0" w:oddVBand="0" w:evenVBand="0" w:oddHBand="0" w:evenHBand="0" w:firstRowFirstColumn="0" w:firstRowLastColumn="0" w:lastRowFirstColumn="0" w:lastRowLastColumn="0"/>
        </w:trPr>
        <w:tc>
          <w:tcPr>
            <w:tcW w:w="1531" w:type="dxa"/>
          </w:tcPr>
          <w:p w14:paraId="37802C0E" w14:textId="77777777" w:rsidR="00885070" w:rsidRPr="00605925" w:rsidRDefault="00885070" w:rsidP="00EC1766">
            <w:pPr>
              <w:rPr>
                <w:lang w:eastAsia="sv-SE"/>
              </w:rPr>
            </w:pPr>
            <w:r>
              <w:rPr>
                <w:lang w:eastAsia="sv-SE"/>
              </w:rPr>
              <w:t>Address</w:t>
            </w:r>
          </w:p>
        </w:tc>
        <w:tc>
          <w:tcPr>
            <w:tcW w:w="2126" w:type="dxa"/>
          </w:tcPr>
          <w:p w14:paraId="4B26E4A9" w14:textId="73A5A182" w:rsidR="00885070" w:rsidRPr="00605925" w:rsidRDefault="00B55A66" w:rsidP="00EC1766">
            <w:pPr>
              <w:rPr>
                <w:lang w:eastAsia="sv-SE"/>
              </w:rPr>
            </w:pPr>
            <w:r>
              <w:rPr>
                <w:lang w:eastAsia="sv-SE"/>
              </w:rPr>
              <w:t>Register name</w:t>
            </w:r>
          </w:p>
        </w:tc>
        <w:tc>
          <w:tcPr>
            <w:tcW w:w="1701" w:type="dxa"/>
          </w:tcPr>
          <w:p w14:paraId="2E1EFD7D" w14:textId="77777777" w:rsidR="00885070" w:rsidRDefault="00885070" w:rsidP="00EC1766">
            <w:pPr>
              <w:rPr>
                <w:lang w:eastAsia="sv-SE"/>
              </w:rPr>
            </w:pPr>
            <w:r>
              <w:rPr>
                <w:lang w:eastAsia="sv-SE"/>
              </w:rPr>
              <w:t>Data type</w:t>
            </w:r>
          </w:p>
        </w:tc>
        <w:tc>
          <w:tcPr>
            <w:tcW w:w="3656" w:type="dxa"/>
          </w:tcPr>
          <w:p w14:paraId="75EF72EF" w14:textId="77777777" w:rsidR="00885070" w:rsidRDefault="00885070" w:rsidP="00EC1766">
            <w:pPr>
              <w:rPr>
                <w:lang w:eastAsia="sv-SE"/>
              </w:rPr>
            </w:pPr>
            <w:r>
              <w:rPr>
                <w:lang w:eastAsia="sv-SE"/>
              </w:rPr>
              <w:t>Description</w:t>
            </w:r>
          </w:p>
        </w:tc>
      </w:tr>
      <w:tr w:rsidR="00885070" w:rsidRPr="00605925" w14:paraId="5753638B" w14:textId="77777777" w:rsidTr="00EC1766">
        <w:tc>
          <w:tcPr>
            <w:tcW w:w="1531" w:type="dxa"/>
          </w:tcPr>
          <w:p w14:paraId="254B77B6" w14:textId="78EBF5D1" w:rsidR="00885070" w:rsidRDefault="00F559D4" w:rsidP="00EC1766">
            <w:pPr>
              <w:rPr>
                <w:lang w:eastAsia="sv-SE"/>
              </w:rPr>
            </w:pPr>
            <w:r>
              <w:rPr>
                <w:lang w:eastAsia="sv-SE"/>
              </w:rPr>
              <w:t>10</w:t>
            </w:r>
            <w:r w:rsidR="00885070">
              <w:rPr>
                <w:lang w:eastAsia="sv-SE"/>
              </w:rPr>
              <w:t>00 = High data</w:t>
            </w:r>
          </w:p>
          <w:p w14:paraId="5B3C442D" w14:textId="7ADF165B" w:rsidR="00885070" w:rsidRPr="00605925" w:rsidRDefault="00F559D4" w:rsidP="00EC1766">
            <w:pPr>
              <w:rPr>
                <w:lang w:eastAsia="sv-SE"/>
              </w:rPr>
            </w:pPr>
            <w:r>
              <w:rPr>
                <w:lang w:eastAsia="sv-SE"/>
              </w:rPr>
              <w:t>10</w:t>
            </w:r>
            <w:r w:rsidR="00885070">
              <w:rPr>
                <w:lang w:eastAsia="sv-SE"/>
              </w:rPr>
              <w:t>01 = Low data</w:t>
            </w:r>
          </w:p>
        </w:tc>
        <w:tc>
          <w:tcPr>
            <w:tcW w:w="2126" w:type="dxa"/>
          </w:tcPr>
          <w:p w14:paraId="321061FE" w14:textId="1108E59C" w:rsidR="00885070" w:rsidRPr="00605925" w:rsidRDefault="00885070" w:rsidP="00EC1766">
            <w:pPr>
              <w:rPr>
                <w:lang w:eastAsia="sv-SE"/>
              </w:rPr>
            </w:pPr>
            <w:r w:rsidRPr="00E80763">
              <w:rPr>
                <w:lang w:eastAsia="sv-SE"/>
              </w:rPr>
              <w:t>fft_</w:t>
            </w:r>
            <w:r w:rsidR="00B77B97">
              <w:rPr>
                <w:lang w:eastAsia="sv-SE"/>
              </w:rPr>
              <w:t>iadf</w:t>
            </w:r>
            <w:r w:rsidRPr="00E80763">
              <w:rPr>
                <w:lang w:eastAsia="sv-SE"/>
              </w:rPr>
              <w:t>_avg_h1</w:t>
            </w:r>
          </w:p>
        </w:tc>
        <w:tc>
          <w:tcPr>
            <w:tcW w:w="1701" w:type="dxa"/>
          </w:tcPr>
          <w:p w14:paraId="398C197A" w14:textId="77777777" w:rsidR="00885070" w:rsidRPr="00605925" w:rsidRDefault="00885070" w:rsidP="00EC1766">
            <w:pPr>
              <w:rPr>
                <w:lang w:eastAsia="sv-SE"/>
              </w:rPr>
            </w:pPr>
            <w:r>
              <w:rPr>
                <w:lang w:eastAsia="sv-SE"/>
              </w:rPr>
              <w:t>32-bit floating-point</w:t>
            </w:r>
          </w:p>
        </w:tc>
        <w:tc>
          <w:tcPr>
            <w:tcW w:w="3656" w:type="dxa"/>
          </w:tcPr>
          <w:p w14:paraId="4EBA2CBE" w14:textId="639C2286" w:rsidR="00885070" w:rsidRDefault="00885070" w:rsidP="00B77B97">
            <w:pPr>
              <w:rPr>
                <w:lang w:eastAsia="sv-SE"/>
              </w:rPr>
            </w:pPr>
            <w:r>
              <w:rPr>
                <w:lang w:eastAsia="sv-SE"/>
              </w:rPr>
              <w:t xml:space="preserve">Amplitude of </w:t>
            </w:r>
            <w:r w:rsidR="00B77B97">
              <w:rPr>
                <w:lang w:eastAsia="sv-SE"/>
              </w:rPr>
              <w:t>ADF</w:t>
            </w:r>
            <w:r>
              <w:rPr>
                <w:lang w:eastAsia="sv-SE"/>
              </w:rPr>
              <w:t xml:space="preserve"> current in fundamental frequency (</w:t>
            </w:r>
            <w:r w:rsidR="00C853E5">
              <w:rPr>
                <w:lang w:eastAsia="sv-SE"/>
              </w:rPr>
              <w:t>A</w:t>
            </w:r>
            <w:r w:rsidR="00C853E5">
              <w:rPr>
                <w:vertAlign w:val="subscript"/>
                <w:lang w:eastAsia="sv-SE"/>
              </w:rPr>
              <w:t>RMS</w:t>
            </w:r>
            <w:r>
              <w:rPr>
                <w:lang w:eastAsia="sv-SE"/>
              </w:rPr>
              <w:t>)</w:t>
            </w:r>
          </w:p>
        </w:tc>
      </w:tr>
      <w:tr w:rsidR="00885070" w:rsidRPr="00605925" w14:paraId="2A397676" w14:textId="77777777" w:rsidTr="00EC1766">
        <w:tc>
          <w:tcPr>
            <w:tcW w:w="1531" w:type="dxa"/>
          </w:tcPr>
          <w:p w14:paraId="351EA244" w14:textId="046D85FC" w:rsidR="00885070" w:rsidRDefault="00F559D4" w:rsidP="00EC1766">
            <w:pPr>
              <w:rPr>
                <w:lang w:eastAsia="sv-SE"/>
              </w:rPr>
            </w:pPr>
            <w:r>
              <w:rPr>
                <w:lang w:eastAsia="sv-SE"/>
              </w:rPr>
              <w:t>10</w:t>
            </w:r>
            <w:r w:rsidR="00885070">
              <w:rPr>
                <w:lang w:eastAsia="sv-SE"/>
              </w:rPr>
              <w:t>02 = High data</w:t>
            </w:r>
          </w:p>
          <w:p w14:paraId="7343CB37" w14:textId="7BD64D99" w:rsidR="00885070" w:rsidRPr="00605925" w:rsidRDefault="00F559D4" w:rsidP="00EC1766">
            <w:pPr>
              <w:rPr>
                <w:lang w:eastAsia="sv-SE"/>
              </w:rPr>
            </w:pPr>
            <w:r>
              <w:rPr>
                <w:lang w:eastAsia="sv-SE"/>
              </w:rPr>
              <w:t>10</w:t>
            </w:r>
            <w:r w:rsidR="00885070">
              <w:rPr>
                <w:lang w:eastAsia="sv-SE"/>
              </w:rPr>
              <w:t>03 = Low data</w:t>
            </w:r>
          </w:p>
        </w:tc>
        <w:tc>
          <w:tcPr>
            <w:tcW w:w="2126" w:type="dxa"/>
          </w:tcPr>
          <w:p w14:paraId="0AD7E5E2" w14:textId="1F29C95B" w:rsidR="00885070" w:rsidRPr="00605925" w:rsidRDefault="00885070" w:rsidP="00EC1766">
            <w:pPr>
              <w:rPr>
                <w:lang w:eastAsia="sv-SE"/>
              </w:rPr>
            </w:pPr>
            <w:r w:rsidRPr="00E80763">
              <w:rPr>
                <w:lang w:eastAsia="sv-SE"/>
              </w:rPr>
              <w:t>fft_</w:t>
            </w:r>
            <w:r w:rsidR="00B77B97">
              <w:rPr>
                <w:lang w:eastAsia="sv-SE"/>
              </w:rPr>
              <w:t>iadf</w:t>
            </w:r>
            <w:r w:rsidRPr="00E80763">
              <w:rPr>
                <w:lang w:eastAsia="sv-SE"/>
              </w:rPr>
              <w:t>_avg_h</w:t>
            </w:r>
            <w:r>
              <w:rPr>
                <w:lang w:eastAsia="sv-SE"/>
              </w:rPr>
              <w:t>2</w:t>
            </w:r>
          </w:p>
        </w:tc>
        <w:tc>
          <w:tcPr>
            <w:tcW w:w="1701" w:type="dxa"/>
          </w:tcPr>
          <w:p w14:paraId="179ACDF8" w14:textId="77777777" w:rsidR="00885070" w:rsidRPr="00605925" w:rsidRDefault="00885070" w:rsidP="00EC1766">
            <w:pPr>
              <w:rPr>
                <w:lang w:eastAsia="sv-SE"/>
              </w:rPr>
            </w:pPr>
            <w:r>
              <w:rPr>
                <w:lang w:eastAsia="sv-SE"/>
              </w:rPr>
              <w:t>32-bit floating-point</w:t>
            </w:r>
          </w:p>
        </w:tc>
        <w:tc>
          <w:tcPr>
            <w:tcW w:w="3656" w:type="dxa"/>
          </w:tcPr>
          <w:p w14:paraId="28DC65C8" w14:textId="48BF0A11" w:rsidR="00885070" w:rsidRDefault="00B77B97" w:rsidP="00EC1766">
            <w:pPr>
              <w:rPr>
                <w:lang w:eastAsia="sv-SE"/>
              </w:rPr>
            </w:pPr>
            <w:r>
              <w:rPr>
                <w:lang w:eastAsia="sv-SE"/>
              </w:rPr>
              <w:t>Amplitude of ADF</w:t>
            </w:r>
            <w:r w:rsidR="00885070">
              <w:rPr>
                <w:lang w:eastAsia="sv-SE"/>
              </w:rPr>
              <w:t xml:space="preserve"> current in 2</w:t>
            </w:r>
            <w:r w:rsidR="00885070" w:rsidRPr="00E80763">
              <w:rPr>
                <w:vertAlign w:val="superscript"/>
                <w:lang w:eastAsia="sv-SE"/>
              </w:rPr>
              <w:t>nd</w:t>
            </w:r>
            <w:r w:rsidR="00885070">
              <w:rPr>
                <w:lang w:eastAsia="sv-SE"/>
              </w:rPr>
              <w:t xml:space="preserve"> harmonic (</w:t>
            </w:r>
            <w:r w:rsidR="00C853E5">
              <w:rPr>
                <w:lang w:eastAsia="sv-SE"/>
              </w:rPr>
              <w:t>A</w:t>
            </w:r>
            <w:r w:rsidR="00C853E5">
              <w:rPr>
                <w:vertAlign w:val="subscript"/>
                <w:lang w:eastAsia="sv-SE"/>
              </w:rPr>
              <w:t>RMS</w:t>
            </w:r>
            <w:r w:rsidR="00885070">
              <w:rPr>
                <w:lang w:eastAsia="sv-SE"/>
              </w:rPr>
              <w:t>)</w:t>
            </w:r>
          </w:p>
        </w:tc>
      </w:tr>
      <w:tr w:rsidR="00885070" w:rsidRPr="00605925" w14:paraId="6674C4F9" w14:textId="77777777" w:rsidTr="00EC1766">
        <w:tc>
          <w:tcPr>
            <w:tcW w:w="1531" w:type="dxa"/>
          </w:tcPr>
          <w:p w14:paraId="7982474F" w14:textId="010CA56C" w:rsidR="00885070" w:rsidRDefault="00F559D4" w:rsidP="00EC1766">
            <w:pPr>
              <w:rPr>
                <w:lang w:eastAsia="sv-SE"/>
              </w:rPr>
            </w:pPr>
            <w:r>
              <w:rPr>
                <w:lang w:eastAsia="sv-SE"/>
              </w:rPr>
              <w:t>10</w:t>
            </w:r>
            <w:r w:rsidR="00885070">
              <w:rPr>
                <w:lang w:eastAsia="sv-SE"/>
              </w:rPr>
              <w:t>04 = High data</w:t>
            </w:r>
          </w:p>
          <w:p w14:paraId="15F6959E" w14:textId="5A945324" w:rsidR="00885070" w:rsidRPr="00605925" w:rsidRDefault="00F559D4" w:rsidP="00EC1766">
            <w:pPr>
              <w:rPr>
                <w:lang w:eastAsia="sv-SE"/>
              </w:rPr>
            </w:pPr>
            <w:r>
              <w:rPr>
                <w:lang w:eastAsia="sv-SE"/>
              </w:rPr>
              <w:t>10</w:t>
            </w:r>
            <w:r w:rsidR="00885070">
              <w:rPr>
                <w:lang w:eastAsia="sv-SE"/>
              </w:rPr>
              <w:t>05 = Low data</w:t>
            </w:r>
          </w:p>
        </w:tc>
        <w:tc>
          <w:tcPr>
            <w:tcW w:w="2126" w:type="dxa"/>
          </w:tcPr>
          <w:p w14:paraId="2FD681E0" w14:textId="28FA36C8" w:rsidR="00885070" w:rsidRPr="00605925" w:rsidRDefault="00885070" w:rsidP="00EC1766">
            <w:pPr>
              <w:rPr>
                <w:lang w:eastAsia="sv-SE"/>
              </w:rPr>
            </w:pPr>
            <w:r w:rsidRPr="00E80763">
              <w:rPr>
                <w:lang w:eastAsia="sv-SE"/>
              </w:rPr>
              <w:t>fft_</w:t>
            </w:r>
            <w:r w:rsidR="00B77B97">
              <w:rPr>
                <w:lang w:eastAsia="sv-SE"/>
              </w:rPr>
              <w:t>iadf</w:t>
            </w:r>
            <w:r w:rsidRPr="00E80763">
              <w:rPr>
                <w:lang w:eastAsia="sv-SE"/>
              </w:rPr>
              <w:t>_avg_h</w:t>
            </w:r>
            <w:r>
              <w:rPr>
                <w:lang w:eastAsia="sv-SE"/>
              </w:rPr>
              <w:t>3</w:t>
            </w:r>
          </w:p>
        </w:tc>
        <w:tc>
          <w:tcPr>
            <w:tcW w:w="1701" w:type="dxa"/>
          </w:tcPr>
          <w:p w14:paraId="5341400C" w14:textId="77777777" w:rsidR="00885070" w:rsidRPr="00605925" w:rsidRDefault="00885070" w:rsidP="00EC1766">
            <w:pPr>
              <w:rPr>
                <w:lang w:eastAsia="sv-SE"/>
              </w:rPr>
            </w:pPr>
            <w:r>
              <w:rPr>
                <w:lang w:eastAsia="sv-SE"/>
              </w:rPr>
              <w:t>32-bit floating-point</w:t>
            </w:r>
          </w:p>
        </w:tc>
        <w:tc>
          <w:tcPr>
            <w:tcW w:w="3656" w:type="dxa"/>
          </w:tcPr>
          <w:p w14:paraId="0942E5C1" w14:textId="4483F149" w:rsidR="00885070" w:rsidRDefault="00B77B97" w:rsidP="00EC1766">
            <w:pPr>
              <w:rPr>
                <w:lang w:eastAsia="sv-SE"/>
              </w:rPr>
            </w:pPr>
            <w:r>
              <w:rPr>
                <w:lang w:eastAsia="sv-SE"/>
              </w:rPr>
              <w:t>Amplitude of ADF</w:t>
            </w:r>
            <w:r w:rsidR="00885070">
              <w:rPr>
                <w:lang w:eastAsia="sv-SE"/>
              </w:rPr>
              <w:t xml:space="preserve"> current in 3</w:t>
            </w:r>
            <w:r w:rsidR="00885070" w:rsidRPr="00E80763">
              <w:rPr>
                <w:vertAlign w:val="superscript"/>
                <w:lang w:eastAsia="sv-SE"/>
              </w:rPr>
              <w:t>rd</w:t>
            </w:r>
            <w:r w:rsidR="00885070">
              <w:rPr>
                <w:lang w:eastAsia="sv-SE"/>
              </w:rPr>
              <w:t xml:space="preserve"> harmonic (</w:t>
            </w:r>
            <w:r w:rsidR="00C853E5">
              <w:rPr>
                <w:lang w:eastAsia="sv-SE"/>
              </w:rPr>
              <w:t>A</w:t>
            </w:r>
            <w:r w:rsidR="00C853E5">
              <w:rPr>
                <w:vertAlign w:val="subscript"/>
                <w:lang w:eastAsia="sv-SE"/>
              </w:rPr>
              <w:t>RMS</w:t>
            </w:r>
            <w:r w:rsidR="00885070">
              <w:rPr>
                <w:lang w:eastAsia="sv-SE"/>
              </w:rPr>
              <w:t>)</w:t>
            </w:r>
          </w:p>
        </w:tc>
      </w:tr>
      <w:tr w:rsidR="00885070" w:rsidRPr="00605925" w14:paraId="5E28DBD5" w14:textId="77777777" w:rsidTr="00EC1766">
        <w:tc>
          <w:tcPr>
            <w:tcW w:w="1531" w:type="dxa"/>
          </w:tcPr>
          <w:p w14:paraId="05387DD3" w14:textId="77777777" w:rsidR="00885070" w:rsidRPr="00605925" w:rsidRDefault="00885070" w:rsidP="00EC1766">
            <w:pPr>
              <w:rPr>
                <w:lang w:eastAsia="sv-SE"/>
              </w:rPr>
            </w:pPr>
            <w:r>
              <w:rPr>
                <w:lang w:eastAsia="sv-SE"/>
              </w:rPr>
              <w:t>…</w:t>
            </w:r>
          </w:p>
        </w:tc>
        <w:tc>
          <w:tcPr>
            <w:tcW w:w="2126" w:type="dxa"/>
          </w:tcPr>
          <w:p w14:paraId="633FB56F" w14:textId="77777777" w:rsidR="00885070" w:rsidRPr="00605925" w:rsidRDefault="00885070" w:rsidP="00EC1766">
            <w:pPr>
              <w:rPr>
                <w:lang w:eastAsia="sv-SE"/>
              </w:rPr>
            </w:pPr>
            <w:r>
              <w:rPr>
                <w:lang w:eastAsia="sv-SE"/>
              </w:rPr>
              <w:t>…</w:t>
            </w:r>
          </w:p>
        </w:tc>
        <w:tc>
          <w:tcPr>
            <w:tcW w:w="1701" w:type="dxa"/>
          </w:tcPr>
          <w:p w14:paraId="1E203C7E" w14:textId="77777777" w:rsidR="00885070" w:rsidRPr="00605925" w:rsidRDefault="00885070" w:rsidP="00EC1766">
            <w:pPr>
              <w:rPr>
                <w:lang w:eastAsia="sv-SE"/>
              </w:rPr>
            </w:pPr>
            <w:r>
              <w:rPr>
                <w:lang w:eastAsia="sv-SE"/>
              </w:rPr>
              <w:t>…</w:t>
            </w:r>
          </w:p>
        </w:tc>
        <w:tc>
          <w:tcPr>
            <w:tcW w:w="3656" w:type="dxa"/>
          </w:tcPr>
          <w:p w14:paraId="55BD6718" w14:textId="77777777" w:rsidR="00885070" w:rsidRDefault="00885070" w:rsidP="00EC1766">
            <w:pPr>
              <w:rPr>
                <w:lang w:eastAsia="sv-SE"/>
              </w:rPr>
            </w:pPr>
            <w:r>
              <w:rPr>
                <w:lang w:eastAsia="sv-SE"/>
              </w:rPr>
              <w:t>…</w:t>
            </w:r>
          </w:p>
        </w:tc>
      </w:tr>
      <w:tr w:rsidR="00885070" w:rsidRPr="00605925" w14:paraId="09481C01" w14:textId="77777777" w:rsidTr="00EC1766">
        <w:tc>
          <w:tcPr>
            <w:tcW w:w="1531" w:type="dxa"/>
          </w:tcPr>
          <w:p w14:paraId="638B6862" w14:textId="286EA4E2" w:rsidR="00885070" w:rsidRDefault="00F559D4" w:rsidP="00EC1766">
            <w:pPr>
              <w:rPr>
                <w:lang w:eastAsia="sv-SE"/>
              </w:rPr>
            </w:pPr>
            <w:r>
              <w:rPr>
                <w:lang w:eastAsia="sv-SE"/>
              </w:rPr>
              <w:t>10</w:t>
            </w:r>
            <w:r w:rsidR="00885070">
              <w:rPr>
                <w:lang w:eastAsia="sv-SE"/>
              </w:rPr>
              <w:t>92 = High data</w:t>
            </w:r>
          </w:p>
          <w:p w14:paraId="76306D16" w14:textId="70D0E21B" w:rsidR="00885070" w:rsidRPr="00605925" w:rsidRDefault="00F559D4" w:rsidP="00EC1766">
            <w:pPr>
              <w:rPr>
                <w:lang w:eastAsia="sv-SE"/>
              </w:rPr>
            </w:pPr>
            <w:r>
              <w:rPr>
                <w:lang w:eastAsia="sv-SE"/>
              </w:rPr>
              <w:t>10</w:t>
            </w:r>
            <w:r w:rsidR="00885070">
              <w:rPr>
                <w:lang w:eastAsia="sv-SE"/>
              </w:rPr>
              <w:t>93 = Low data</w:t>
            </w:r>
          </w:p>
        </w:tc>
        <w:tc>
          <w:tcPr>
            <w:tcW w:w="2126" w:type="dxa"/>
          </w:tcPr>
          <w:p w14:paraId="3AD5DE01" w14:textId="3579CA8E" w:rsidR="00885070" w:rsidRPr="00605925" w:rsidRDefault="00885070" w:rsidP="00EC1766">
            <w:pPr>
              <w:rPr>
                <w:lang w:eastAsia="sv-SE"/>
              </w:rPr>
            </w:pPr>
            <w:r w:rsidRPr="00E80763">
              <w:rPr>
                <w:lang w:eastAsia="sv-SE"/>
              </w:rPr>
              <w:t>fft_</w:t>
            </w:r>
            <w:r w:rsidR="00B77B97">
              <w:rPr>
                <w:lang w:eastAsia="sv-SE"/>
              </w:rPr>
              <w:t>iadf</w:t>
            </w:r>
            <w:r w:rsidRPr="00E80763">
              <w:rPr>
                <w:lang w:eastAsia="sv-SE"/>
              </w:rPr>
              <w:t>_avg_h</w:t>
            </w:r>
            <w:r>
              <w:rPr>
                <w:lang w:eastAsia="sv-SE"/>
              </w:rPr>
              <w:t>47</w:t>
            </w:r>
          </w:p>
        </w:tc>
        <w:tc>
          <w:tcPr>
            <w:tcW w:w="1701" w:type="dxa"/>
          </w:tcPr>
          <w:p w14:paraId="39B28D54" w14:textId="77777777" w:rsidR="00885070" w:rsidRPr="00605925" w:rsidRDefault="00885070" w:rsidP="00EC1766">
            <w:pPr>
              <w:rPr>
                <w:lang w:eastAsia="sv-SE"/>
              </w:rPr>
            </w:pPr>
            <w:r>
              <w:rPr>
                <w:lang w:eastAsia="sv-SE"/>
              </w:rPr>
              <w:t>32-bit floating-point</w:t>
            </w:r>
          </w:p>
        </w:tc>
        <w:tc>
          <w:tcPr>
            <w:tcW w:w="3656" w:type="dxa"/>
          </w:tcPr>
          <w:p w14:paraId="11E49580" w14:textId="62F8DB18" w:rsidR="00885070" w:rsidRDefault="00885070" w:rsidP="00EC1766">
            <w:pPr>
              <w:rPr>
                <w:lang w:eastAsia="sv-SE"/>
              </w:rPr>
            </w:pPr>
            <w:r>
              <w:rPr>
                <w:lang w:eastAsia="sv-SE"/>
              </w:rPr>
              <w:t xml:space="preserve">Amplitude of </w:t>
            </w:r>
            <w:r w:rsidR="00B77B97">
              <w:rPr>
                <w:lang w:eastAsia="sv-SE"/>
              </w:rPr>
              <w:t>ADF</w:t>
            </w:r>
            <w:r>
              <w:rPr>
                <w:lang w:eastAsia="sv-SE"/>
              </w:rPr>
              <w:t xml:space="preserve"> current in 47</w:t>
            </w:r>
            <w:r w:rsidRPr="00885070">
              <w:rPr>
                <w:vertAlign w:val="superscript"/>
                <w:lang w:eastAsia="sv-SE"/>
              </w:rPr>
              <w:t>th</w:t>
            </w:r>
            <w:r>
              <w:rPr>
                <w:lang w:eastAsia="sv-SE"/>
              </w:rPr>
              <w:t xml:space="preserve"> harmonic (A</w:t>
            </w:r>
            <w:r w:rsidRPr="00885070">
              <w:rPr>
                <w:vertAlign w:val="subscript"/>
                <w:lang w:eastAsia="sv-SE"/>
              </w:rPr>
              <w:t>RMS</w:t>
            </w:r>
            <w:r>
              <w:rPr>
                <w:lang w:eastAsia="sv-SE"/>
              </w:rPr>
              <w:t>)</w:t>
            </w:r>
          </w:p>
        </w:tc>
      </w:tr>
      <w:tr w:rsidR="00885070" w:rsidRPr="00605925" w14:paraId="6F3B263F" w14:textId="77777777" w:rsidTr="00EC1766">
        <w:tc>
          <w:tcPr>
            <w:tcW w:w="1531" w:type="dxa"/>
          </w:tcPr>
          <w:p w14:paraId="2E67174C" w14:textId="1272EC24" w:rsidR="00885070" w:rsidRDefault="00F559D4" w:rsidP="00EC1766">
            <w:pPr>
              <w:rPr>
                <w:lang w:eastAsia="sv-SE"/>
              </w:rPr>
            </w:pPr>
            <w:r>
              <w:rPr>
                <w:lang w:eastAsia="sv-SE"/>
              </w:rPr>
              <w:t>10</w:t>
            </w:r>
            <w:r w:rsidR="00885070">
              <w:rPr>
                <w:lang w:eastAsia="sv-SE"/>
              </w:rPr>
              <w:t>94 = High data</w:t>
            </w:r>
          </w:p>
          <w:p w14:paraId="43F59CA5" w14:textId="4806A2A6" w:rsidR="00885070" w:rsidRPr="00605925" w:rsidRDefault="00F559D4" w:rsidP="00EC1766">
            <w:pPr>
              <w:rPr>
                <w:lang w:eastAsia="sv-SE"/>
              </w:rPr>
            </w:pPr>
            <w:r>
              <w:rPr>
                <w:lang w:eastAsia="sv-SE"/>
              </w:rPr>
              <w:t>10</w:t>
            </w:r>
            <w:r w:rsidR="00885070">
              <w:rPr>
                <w:lang w:eastAsia="sv-SE"/>
              </w:rPr>
              <w:t>95 = Low data</w:t>
            </w:r>
          </w:p>
        </w:tc>
        <w:tc>
          <w:tcPr>
            <w:tcW w:w="2126" w:type="dxa"/>
          </w:tcPr>
          <w:p w14:paraId="40873E35" w14:textId="238F8541" w:rsidR="00885070" w:rsidRPr="00605925" w:rsidRDefault="00885070" w:rsidP="00EC1766">
            <w:pPr>
              <w:rPr>
                <w:lang w:eastAsia="sv-SE"/>
              </w:rPr>
            </w:pPr>
            <w:r w:rsidRPr="00E80763">
              <w:rPr>
                <w:lang w:eastAsia="sv-SE"/>
              </w:rPr>
              <w:t>fft_</w:t>
            </w:r>
            <w:r w:rsidR="00B77B97">
              <w:rPr>
                <w:lang w:eastAsia="sv-SE"/>
              </w:rPr>
              <w:t>iadf</w:t>
            </w:r>
            <w:r w:rsidRPr="00E80763">
              <w:rPr>
                <w:lang w:eastAsia="sv-SE"/>
              </w:rPr>
              <w:t>_avg_h</w:t>
            </w:r>
            <w:r>
              <w:rPr>
                <w:lang w:eastAsia="sv-SE"/>
              </w:rPr>
              <w:t>48</w:t>
            </w:r>
          </w:p>
        </w:tc>
        <w:tc>
          <w:tcPr>
            <w:tcW w:w="1701" w:type="dxa"/>
          </w:tcPr>
          <w:p w14:paraId="1F6A500C" w14:textId="77777777" w:rsidR="00885070" w:rsidRPr="00605925" w:rsidRDefault="00885070" w:rsidP="00EC1766">
            <w:pPr>
              <w:rPr>
                <w:lang w:eastAsia="sv-SE"/>
              </w:rPr>
            </w:pPr>
            <w:r>
              <w:rPr>
                <w:lang w:eastAsia="sv-SE"/>
              </w:rPr>
              <w:t>32-bit floating-point</w:t>
            </w:r>
          </w:p>
        </w:tc>
        <w:tc>
          <w:tcPr>
            <w:tcW w:w="3656" w:type="dxa"/>
          </w:tcPr>
          <w:p w14:paraId="4C8D9933" w14:textId="399B48C3" w:rsidR="00885070" w:rsidRDefault="00885070" w:rsidP="00EC1766">
            <w:pPr>
              <w:rPr>
                <w:lang w:eastAsia="sv-SE"/>
              </w:rPr>
            </w:pPr>
            <w:r>
              <w:rPr>
                <w:lang w:eastAsia="sv-SE"/>
              </w:rPr>
              <w:t xml:space="preserve">Amplitude of </w:t>
            </w:r>
            <w:r w:rsidR="00B77B97">
              <w:rPr>
                <w:lang w:eastAsia="sv-SE"/>
              </w:rPr>
              <w:t>ADF</w:t>
            </w:r>
            <w:r>
              <w:rPr>
                <w:lang w:eastAsia="sv-SE"/>
              </w:rPr>
              <w:t xml:space="preserve"> current in 48</w:t>
            </w:r>
            <w:r w:rsidRPr="00885070">
              <w:rPr>
                <w:vertAlign w:val="superscript"/>
                <w:lang w:eastAsia="sv-SE"/>
              </w:rPr>
              <w:t>th</w:t>
            </w:r>
            <w:r>
              <w:rPr>
                <w:lang w:eastAsia="sv-SE"/>
              </w:rPr>
              <w:t xml:space="preserve"> harmonic (A</w:t>
            </w:r>
            <w:r w:rsidRPr="00885070">
              <w:rPr>
                <w:vertAlign w:val="subscript"/>
                <w:lang w:eastAsia="sv-SE"/>
              </w:rPr>
              <w:t>RMS</w:t>
            </w:r>
            <w:r>
              <w:rPr>
                <w:lang w:eastAsia="sv-SE"/>
              </w:rPr>
              <w:t>)</w:t>
            </w:r>
          </w:p>
        </w:tc>
      </w:tr>
      <w:tr w:rsidR="00885070" w:rsidRPr="00605925" w14:paraId="35D92217" w14:textId="77777777" w:rsidTr="00EC1766">
        <w:tc>
          <w:tcPr>
            <w:tcW w:w="1531" w:type="dxa"/>
          </w:tcPr>
          <w:p w14:paraId="4B372E3B" w14:textId="3CCF8FAE" w:rsidR="00885070" w:rsidRDefault="00F559D4" w:rsidP="00EC1766">
            <w:pPr>
              <w:rPr>
                <w:lang w:eastAsia="sv-SE"/>
              </w:rPr>
            </w:pPr>
            <w:r>
              <w:rPr>
                <w:lang w:eastAsia="sv-SE"/>
              </w:rPr>
              <w:t>10</w:t>
            </w:r>
            <w:r w:rsidR="00885070">
              <w:rPr>
                <w:lang w:eastAsia="sv-SE"/>
              </w:rPr>
              <w:t>96 = High data</w:t>
            </w:r>
          </w:p>
          <w:p w14:paraId="1EF56447" w14:textId="7A8D3E73" w:rsidR="00885070" w:rsidRPr="00605925" w:rsidRDefault="00F559D4" w:rsidP="00EC1766">
            <w:pPr>
              <w:rPr>
                <w:lang w:eastAsia="sv-SE"/>
              </w:rPr>
            </w:pPr>
            <w:r>
              <w:rPr>
                <w:lang w:eastAsia="sv-SE"/>
              </w:rPr>
              <w:t>10</w:t>
            </w:r>
            <w:r w:rsidR="00885070">
              <w:rPr>
                <w:lang w:eastAsia="sv-SE"/>
              </w:rPr>
              <w:t>97 = Low data</w:t>
            </w:r>
          </w:p>
        </w:tc>
        <w:tc>
          <w:tcPr>
            <w:tcW w:w="2126" w:type="dxa"/>
          </w:tcPr>
          <w:p w14:paraId="4714BF46" w14:textId="676709C7" w:rsidR="00885070" w:rsidRPr="00605925" w:rsidRDefault="00885070" w:rsidP="00EC1766">
            <w:pPr>
              <w:rPr>
                <w:lang w:eastAsia="sv-SE"/>
              </w:rPr>
            </w:pPr>
            <w:r w:rsidRPr="00E80763">
              <w:rPr>
                <w:lang w:eastAsia="sv-SE"/>
              </w:rPr>
              <w:t>fft_</w:t>
            </w:r>
            <w:r w:rsidR="00B77B97">
              <w:rPr>
                <w:lang w:eastAsia="sv-SE"/>
              </w:rPr>
              <w:t>iadf</w:t>
            </w:r>
            <w:r w:rsidRPr="00E80763">
              <w:rPr>
                <w:lang w:eastAsia="sv-SE"/>
              </w:rPr>
              <w:t>_avg_h</w:t>
            </w:r>
            <w:r>
              <w:rPr>
                <w:lang w:eastAsia="sv-SE"/>
              </w:rPr>
              <w:t>49</w:t>
            </w:r>
          </w:p>
        </w:tc>
        <w:tc>
          <w:tcPr>
            <w:tcW w:w="1701" w:type="dxa"/>
          </w:tcPr>
          <w:p w14:paraId="01FAC536" w14:textId="77777777" w:rsidR="00885070" w:rsidRPr="00605925" w:rsidRDefault="00885070" w:rsidP="00EC1766">
            <w:pPr>
              <w:rPr>
                <w:lang w:eastAsia="sv-SE"/>
              </w:rPr>
            </w:pPr>
            <w:r>
              <w:rPr>
                <w:lang w:eastAsia="sv-SE"/>
              </w:rPr>
              <w:t>32-bit floating-point</w:t>
            </w:r>
          </w:p>
        </w:tc>
        <w:tc>
          <w:tcPr>
            <w:tcW w:w="3656" w:type="dxa"/>
          </w:tcPr>
          <w:p w14:paraId="0C6C67DC" w14:textId="4EB07C93" w:rsidR="00885070" w:rsidRDefault="00885070" w:rsidP="00EC1766">
            <w:pPr>
              <w:rPr>
                <w:lang w:eastAsia="sv-SE"/>
              </w:rPr>
            </w:pPr>
            <w:r>
              <w:rPr>
                <w:lang w:eastAsia="sv-SE"/>
              </w:rPr>
              <w:t xml:space="preserve">Amplitude of </w:t>
            </w:r>
            <w:r w:rsidR="00B77B97">
              <w:rPr>
                <w:lang w:eastAsia="sv-SE"/>
              </w:rPr>
              <w:t>ADF</w:t>
            </w:r>
            <w:r>
              <w:rPr>
                <w:lang w:eastAsia="sv-SE"/>
              </w:rPr>
              <w:t xml:space="preserve"> current in 49</w:t>
            </w:r>
            <w:r w:rsidRPr="00885070">
              <w:rPr>
                <w:vertAlign w:val="superscript"/>
                <w:lang w:eastAsia="sv-SE"/>
              </w:rPr>
              <w:t>th</w:t>
            </w:r>
            <w:r>
              <w:rPr>
                <w:lang w:eastAsia="sv-SE"/>
              </w:rPr>
              <w:t xml:space="preserve"> harmonic (A</w:t>
            </w:r>
            <w:r w:rsidRPr="00885070">
              <w:rPr>
                <w:vertAlign w:val="subscript"/>
                <w:lang w:eastAsia="sv-SE"/>
              </w:rPr>
              <w:t>RMS</w:t>
            </w:r>
            <w:r>
              <w:rPr>
                <w:lang w:eastAsia="sv-SE"/>
              </w:rPr>
              <w:t>)</w:t>
            </w:r>
          </w:p>
        </w:tc>
      </w:tr>
    </w:tbl>
    <w:p w14:paraId="131284B7" w14:textId="4B8C3A6B" w:rsidR="00B77B97" w:rsidRDefault="00B337CB" w:rsidP="00B337CB">
      <w:pPr>
        <w:pStyle w:val="Heading2"/>
        <w:numPr>
          <w:ilvl w:val="0"/>
          <w:numId w:val="0"/>
        </w:numPr>
        <w:rPr>
          <w:lang w:eastAsia="sv-SE"/>
        </w:rPr>
      </w:pPr>
      <w:bookmarkStart w:id="490" w:name="_Toc505008859"/>
      <w:r>
        <w:rPr>
          <w:lang w:eastAsia="sv-SE"/>
        </w:rPr>
        <w:t xml:space="preserve">A.6 </w:t>
      </w:r>
      <w:r w:rsidR="00B77B97">
        <w:rPr>
          <w:lang w:eastAsia="sv-SE"/>
        </w:rPr>
        <w:t>Phase voltage spectrum registers</w:t>
      </w:r>
      <w:bookmarkEnd w:id="490"/>
    </w:p>
    <w:p w14:paraId="487A24AA" w14:textId="467924CE" w:rsidR="00B77B97" w:rsidRPr="00AA0827" w:rsidRDefault="00B77B97" w:rsidP="00B77B97">
      <w:pPr>
        <w:rPr>
          <w:lang w:eastAsia="sv-SE"/>
        </w:rPr>
      </w:pPr>
      <w:r>
        <w:rPr>
          <w:lang w:eastAsia="sv-SE"/>
        </w:rPr>
        <w:t>This group of registers allows the frequency spectrum of the phase voltage to be read out.</w:t>
      </w:r>
    </w:p>
    <w:tbl>
      <w:tblPr>
        <w:tblStyle w:val="TableGrid"/>
        <w:tblW w:w="0" w:type="auto"/>
        <w:tblLook w:val="04A0" w:firstRow="1" w:lastRow="0" w:firstColumn="1" w:lastColumn="0" w:noHBand="0" w:noVBand="1"/>
      </w:tblPr>
      <w:tblGrid>
        <w:gridCol w:w="1531"/>
        <w:gridCol w:w="2126"/>
        <w:gridCol w:w="1701"/>
        <w:gridCol w:w="3656"/>
      </w:tblGrid>
      <w:tr w:rsidR="00B77B97" w:rsidRPr="00605925" w14:paraId="73A2A31B" w14:textId="77777777" w:rsidTr="00EC1766">
        <w:trPr>
          <w:cnfStyle w:val="100000000000" w:firstRow="1" w:lastRow="0" w:firstColumn="0" w:lastColumn="0" w:oddVBand="0" w:evenVBand="0" w:oddHBand="0" w:evenHBand="0" w:firstRowFirstColumn="0" w:firstRowLastColumn="0" w:lastRowFirstColumn="0" w:lastRowLastColumn="0"/>
        </w:trPr>
        <w:tc>
          <w:tcPr>
            <w:tcW w:w="1531" w:type="dxa"/>
          </w:tcPr>
          <w:p w14:paraId="10DD72D7" w14:textId="77777777" w:rsidR="00B77B97" w:rsidRPr="00605925" w:rsidRDefault="00B77B97" w:rsidP="00EC1766">
            <w:pPr>
              <w:rPr>
                <w:lang w:eastAsia="sv-SE"/>
              </w:rPr>
            </w:pPr>
            <w:r>
              <w:rPr>
                <w:lang w:eastAsia="sv-SE"/>
              </w:rPr>
              <w:t>Address</w:t>
            </w:r>
          </w:p>
        </w:tc>
        <w:tc>
          <w:tcPr>
            <w:tcW w:w="2126" w:type="dxa"/>
          </w:tcPr>
          <w:p w14:paraId="1A8B56DC" w14:textId="6F57802F" w:rsidR="00B77B97" w:rsidRPr="00605925" w:rsidRDefault="00B55A66" w:rsidP="00EC1766">
            <w:pPr>
              <w:rPr>
                <w:lang w:eastAsia="sv-SE"/>
              </w:rPr>
            </w:pPr>
            <w:r>
              <w:rPr>
                <w:lang w:eastAsia="sv-SE"/>
              </w:rPr>
              <w:t>Register name</w:t>
            </w:r>
          </w:p>
        </w:tc>
        <w:tc>
          <w:tcPr>
            <w:tcW w:w="1701" w:type="dxa"/>
          </w:tcPr>
          <w:p w14:paraId="6E8FE49A" w14:textId="77777777" w:rsidR="00B77B97" w:rsidRDefault="00B77B97" w:rsidP="00EC1766">
            <w:pPr>
              <w:rPr>
                <w:lang w:eastAsia="sv-SE"/>
              </w:rPr>
            </w:pPr>
            <w:r>
              <w:rPr>
                <w:lang w:eastAsia="sv-SE"/>
              </w:rPr>
              <w:t>Data type</w:t>
            </w:r>
          </w:p>
        </w:tc>
        <w:tc>
          <w:tcPr>
            <w:tcW w:w="3656" w:type="dxa"/>
          </w:tcPr>
          <w:p w14:paraId="2141C801" w14:textId="77777777" w:rsidR="00B77B97" w:rsidRDefault="00B77B97" w:rsidP="00EC1766">
            <w:pPr>
              <w:rPr>
                <w:lang w:eastAsia="sv-SE"/>
              </w:rPr>
            </w:pPr>
            <w:r>
              <w:rPr>
                <w:lang w:eastAsia="sv-SE"/>
              </w:rPr>
              <w:t>Description</w:t>
            </w:r>
          </w:p>
        </w:tc>
      </w:tr>
      <w:tr w:rsidR="00B77B97" w:rsidRPr="00605925" w14:paraId="2AAF2D57" w14:textId="77777777" w:rsidTr="00EC1766">
        <w:tc>
          <w:tcPr>
            <w:tcW w:w="1531" w:type="dxa"/>
          </w:tcPr>
          <w:p w14:paraId="41582D5B" w14:textId="2AEA25D0" w:rsidR="00B77B97" w:rsidRDefault="00F559D4" w:rsidP="00EC1766">
            <w:pPr>
              <w:rPr>
                <w:lang w:eastAsia="sv-SE"/>
              </w:rPr>
            </w:pPr>
            <w:r>
              <w:rPr>
                <w:lang w:eastAsia="sv-SE"/>
              </w:rPr>
              <w:t>12</w:t>
            </w:r>
            <w:r w:rsidR="00B77B97">
              <w:rPr>
                <w:lang w:eastAsia="sv-SE"/>
              </w:rPr>
              <w:t>00 = High data</w:t>
            </w:r>
          </w:p>
          <w:p w14:paraId="6ED0E149" w14:textId="3C88CDB2" w:rsidR="00B77B97" w:rsidRPr="00605925" w:rsidRDefault="00F559D4" w:rsidP="00EC1766">
            <w:pPr>
              <w:rPr>
                <w:lang w:eastAsia="sv-SE"/>
              </w:rPr>
            </w:pPr>
            <w:r>
              <w:rPr>
                <w:lang w:eastAsia="sv-SE"/>
              </w:rPr>
              <w:t>12</w:t>
            </w:r>
            <w:r w:rsidR="00B77B97">
              <w:rPr>
                <w:lang w:eastAsia="sv-SE"/>
              </w:rPr>
              <w:t>01 = Low data</w:t>
            </w:r>
          </w:p>
        </w:tc>
        <w:tc>
          <w:tcPr>
            <w:tcW w:w="2126" w:type="dxa"/>
          </w:tcPr>
          <w:p w14:paraId="5E5F9691" w14:textId="4B098FF7" w:rsidR="00B77B97" w:rsidRPr="00605925" w:rsidRDefault="00B77B97" w:rsidP="00EC1766">
            <w:pPr>
              <w:rPr>
                <w:lang w:eastAsia="sv-SE"/>
              </w:rPr>
            </w:pPr>
            <w:r w:rsidRPr="00E80763">
              <w:rPr>
                <w:lang w:eastAsia="sv-SE"/>
              </w:rPr>
              <w:t>fft_</w:t>
            </w:r>
            <w:r>
              <w:rPr>
                <w:lang w:eastAsia="sv-SE"/>
              </w:rPr>
              <w:t>un</w:t>
            </w:r>
            <w:r w:rsidRPr="00E80763">
              <w:rPr>
                <w:lang w:eastAsia="sv-SE"/>
              </w:rPr>
              <w:t>_avg_h1</w:t>
            </w:r>
          </w:p>
        </w:tc>
        <w:tc>
          <w:tcPr>
            <w:tcW w:w="1701" w:type="dxa"/>
          </w:tcPr>
          <w:p w14:paraId="14202BFE" w14:textId="77777777" w:rsidR="00B77B97" w:rsidRPr="00605925" w:rsidRDefault="00B77B97" w:rsidP="00EC1766">
            <w:pPr>
              <w:rPr>
                <w:lang w:eastAsia="sv-SE"/>
              </w:rPr>
            </w:pPr>
            <w:r>
              <w:rPr>
                <w:lang w:eastAsia="sv-SE"/>
              </w:rPr>
              <w:t>32-bit floating-point</w:t>
            </w:r>
          </w:p>
        </w:tc>
        <w:tc>
          <w:tcPr>
            <w:tcW w:w="3656" w:type="dxa"/>
          </w:tcPr>
          <w:p w14:paraId="314477A8" w14:textId="2395CA70" w:rsidR="00B77B97" w:rsidRDefault="00B77B97" w:rsidP="00B77B97">
            <w:pPr>
              <w:rPr>
                <w:lang w:eastAsia="sv-SE"/>
              </w:rPr>
            </w:pPr>
            <w:r>
              <w:rPr>
                <w:lang w:eastAsia="sv-SE"/>
              </w:rPr>
              <w:t>Amplitude of phase voltage in fundamental frequency (V</w:t>
            </w:r>
            <w:r w:rsidR="00C853E5">
              <w:rPr>
                <w:vertAlign w:val="subscript"/>
                <w:lang w:eastAsia="sv-SE"/>
              </w:rPr>
              <w:t>RMS</w:t>
            </w:r>
            <w:r>
              <w:rPr>
                <w:lang w:eastAsia="sv-SE"/>
              </w:rPr>
              <w:t>)</w:t>
            </w:r>
          </w:p>
        </w:tc>
      </w:tr>
      <w:tr w:rsidR="00B77B97" w:rsidRPr="00605925" w14:paraId="6D1AFCB3" w14:textId="77777777" w:rsidTr="00EC1766">
        <w:tc>
          <w:tcPr>
            <w:tcW w:w="1531" w:type="dxa"/>
          </w:tcPr>
          <w:p w14:paraId="1D6B3D1F" w14:textId="09DE6BF6" w:rsidR="00B77B97" w:rsidRDefault="00F559D4" w:rsidP="00EC1766">
            <w:pPr>
              <w:rPr>
                <w:lang w:eastAsia="sv-SE"/>
              </w:rPr>
            </w:pPr>
            <w:r>
              <w:rPr>
                <w:lang w:eastAsia="sv-SE"/>
              </w:rPr>
              <w:t>12</w:t>
            </w:r>
            <w:r w:rsidR="00B77B97">
              <w:rPr>
                <w:lang w:eastAsia="sv-SE"/>
              </w:rPr>
              <w:t>02 = High data</w:t>
            </w:r>
          </w:p>
          <w:p w14:paraId="361491EC" w14:textId="7B49D569" w:rsidR="00B77B97" w:rsidRPr="00605925" w:rsidRDefault="00F559D4" w:rsidP="00EC1766">
            <w:pPr>
              <w:rPr>
                <w:lang w:eastAsia="sv-SE"/>
              </w:rPr>
            </w:pPr>
            <w:r>
              <w:rPr>
                <w:lang w:eastAsia="sv-SE"/>
              </w:rPr>
              <w:t>12</w:t>
            </w:r>
            <w:r w:rsidR="00B77B97">
              <w:rPr>
                <w:lang w:eastAsia="sv-SE"/>
              </w:rPr>
              <w:t>03 = Low data</w:t>
            </w:r>
          </w:p>
        </w:tc>
        <w:tc>
          <w:tcPr>
            <w:tcW w:w="2126" w:type="dxa"/>
          </w:tcPr>
          <w:p w14:paraId="4E2EE566" w14:textId="10471E81" w:rsidR="00B77B97" w:rsidRPr="00605925" w:rsidRDefault="00B77B97" w:rsidP="00EC1766">
            <w:pPr>
              <w:rPr>
                <w:lang w:eastAsia="sv-SE"/>
              </w:rPr>
            </w:pPr>
            <w:r w:rsidRPr="00E80763">
              <w:rPr>
                <w:lang w:eastAsia="sv-SE"/>
              </w:rPr>
              <w:t>fft_</w:t>
            </w:r>
            <w:r>
              <w:rPr>
                <w:lang w:eastAsia="sv-SE"/>
              </w:rPr>
              <w:t>un</w:t>
            </w:r>
            <w:r w:rsidRPr="00E80763">
              <w:rPr>
                <w:lang w:eastAsia="sv-SE"/>
              </w:rPr>
              <w:t>_avg_h</w:t>
            </w:r>
            <w:r>
              <w:rPr>
                <w:lang w:eastAsia="sv-SE"/>
              </w:rPr>
              <w:t>2</w:t>
            </w:r>
          </w:p>
        </w:tc>
        <w:tc>
          <w:tcPr>
            <w:tcW w:w="1701" w:type="dxa"/>
          </w:tcPr>
          <w:p w14:paraId="78234BA6" w14:textId="77777777" w:rsidR="00B77B97" w:rsidRPr="00605925" w:rsidRDefault="00B77B97" w:rsidP="00EC1766">
            <w:pPr>
              <w:rPr>
                <w:lang w:eastAsia="sv-SE"/>
              </w:rPr>
            </w:pPr>
            <w:r>
              <w:rPr>
                <w:lang w:eastAsia="sv-SE"/>
              </w:rPr>
              <w:t>32-bit floating-point</w:t>
            </w:r>
          </w:p>
        </w:tc>
        <w:tc>
          <w:tcPr>
            <w:tcW w:w="3656" w:type="dxa"/>
          </w:tcPr>
          <w:p w14:paraId="7D1A1816" w14:textId="30031273" w:rsidR="00B77B97" w:rsidRDefault="00B77B97" w:rsidP="00B77B97">
            <w:pPr>
              <w:rPr>
                <w:lang w:eastAsia="sv-SE"/>
              </w:rPr>
            </w:pPr>
            <w:r>
              <w:rPr>
                <w:lang w:eastAsia="sv-SE"/>
              </w:rPr>
              <w:t>Amplitude of phase voltage in 2</w:t>
            </w:r>
            <w:r w:rsidRPr="00E80763">
              <w:rPr>
                <w:vertAlign w:val="superscript"/>
                <w:lang w:eastAsia="sv-SE"/>
              </w:rPr>
              <w:t>nd</w:t>
            </w:r>
            <w:r>
              <w:rPr>
                <w:lang w:eastAsia="sv-SE"/>
              </w:rPr>
              <w:t xml:space="preserve"> harmonic (</w:t>
            </w:r>
            <w:r w:rsidR="00C853E5">
              <w:rPr>
                <w:lang w:eastAsia="sv-SE"/>
              </w:rPr>
              <w:t>V</w:t>
            </w:r>
            <w:r w:rsidR="00C853E5">
              <w:rPr>
                <w:vertAlign w:val="subscript"/>
                <w:lang w:eastAsia="sv-SE"/>
              </w:rPr>
              <w:t>RMS</w:t>
            </w:r>
            <w:r>
              <w:rPr>
                <w:lang w:eastAsia="sv-SE"/>
              </w:rPr>
              <w:t>)</w:t>
            </w:r>
          </w:p>
        </w:tc>
      </w:tr>
      <w:tr w:rsidR="00B77B97" w:rsidRPr="00605925" w14:paraId="6451EFBD" w14:textId="77777777" w:rsidTr="00EC1766">
        <w:tc>
          <w:tcPr>
            <w:tcW w:w="1531" w:type="dxa"/>
          </w:tcPr>
          <w:p w14:paraId="3F5D50D8" w14:textId="37F79F64" w:rsidR="00B77B97" w:rsidRDefault="00F559D4" w:rsidP="00EC1766">
            <w:pPr>
              <w:rPr>
                <w:lang w:eastAsia="sv-SE"/>
              </w:rPr>
            </w:pPr>
            <w:r>
              <w:rPr>
                <w:lang w:eastAsia="sv-SE"/>
              </w:rPr>
              <w:t>12</w:t>
            </w:r>
            <w:r w:rsidR="00B77B97">
              <w:rPr>
                <w:lang w:eastAsia="sv-SE"/>
              </w:rPr>
              <w:t>04 = High data</w:t>
            </w:r>
          </w:p>
          <w:p w14:paraId="79F34502" w14:textId="6409AA92" w:rsidR="00B77B97" w:rsidRPr="00605925" w:rsidRDefault="00F559D4" w:rsidP="00EC1766">
            <w:pPr>
              <w:rPr>
                <w:lang w:eastAsia="sv-SE"/>
              </w:rPr>
            </w:pPr>
            <w:r>
              <w:rPr>
                <w:lang w:eastAsia="sv-SE"/>
              </w:rPr>
              <w:t>12</w:t>
            </w:r>
            <w:r w:rsidR="00B77B97">
              <w:rPr>
                <w:lang w:eastAsia="sv-SE"/>
              </w:rPr>
              <w:t>05 = Low data</w:t>
            </w:r>
          </w:p>
        </w:tc>
        <w:tc>
          <w:tcPr>
            <w:tcW w:w="2126" w:type="dxa"/>
          </w:tcPr>
          <w:p w14:paraId="04AB5611" w14:textId="61651739" w:rsidR="00B77B97" w:rsidRPr="00605925" w:rsidRDefault="00B77B97" w:rsidP="00EC1766">
            <w:pPr>
              <w:rPr>
                <w:lang w:eastAsia="sv-SE"/>
              </w:rPr>
            </w:pPr>
            <w:r w:rsidRPr="00E80763">
              <w:rPr>
                <w:lang w:eastAsia="sv-SE"/>
              </w:rPr>
              <w:t>fft_</w:t>
            </w:r>
            <w:r>
              <w:rPr>
                <w:lang w:eastAsia="sv-SE"/>
              </w:rPr>
              <w:t>un</w:t>
            </w:r>
            <w:r w:rsidRPr="00E80763">
              <w:rPr>
                <w:lang w:eastAsia="sv-SE"/>
              </w:rPr>
              <w:t>_avg_h</w:t>
            </w:r>
            <w:r>
              <w:rPr>
                <w:lang w:eastAsia="sv-SE"/>
              </w:rPr>
              <w:t>3</w:t>
            </w:r>
          </w:p>
        </w:tc>
        <w:tc>
          <w:tcPr>
            <w:tcW w:w="1701" w:type="dxa"/>
          </w:tcPr>
          <w:p w14:paraId="3C1172DD" w14:textId="77777777" w:rsidR="00B77B97" w:rsidRPr="00605925" w:rsidRDefault="00B77B97" w:rsidP="00EC1766">
            <w:pPr>
              <w:rPr>
                <w:lang w:eastAsia="sv-SE"/>
              </w:rPr>
            </w:pPr>
            <w:r>
              <w:rPr>
                <w:lang w:eastAsia="sv-SE"/>
              </w:rPr>
              <w:t>32-bit floating-point</w:t>
            </w:r>
          </w:p>
        </w:tc>
        <w:tc>
          <w:tcPr>
            <w:tcW w:w="3656" w:type="dxa"/>
          </w:tcPr>
          <w:p w14:paraId="047053F7" w14:textId="343D6684" w:rsidR="00B77B97" w:rsidRDefault="00B77B97" w:rsidP="00B77B97">
            <w:pPr>
              <w:rPr>
                <w:lang w:eastAsia="sv-SE"/>
              </w:rPr>
            </w:pPr>
            <w:r>
              <w:rPr>
                <w:lang w:eastAsia="sv-SE"/>
              </w:rPr>
              <w:t>Amplitude of phase voltage in 3</w:t>
            </w:r>
            <w:r w:rsidRPr="00E80763">
              <w:rPr>
                <w:vertAlign w:val="superscript"/>
                <w:lang w:eastAsia="sv-SE"/>
              </w:rPr>
              <w:t>rd</w:t>
            </w:r>
            <w:r>
              <w:rPr>
                <w:lang w:eastAsia="sv-SE"/>
              </w:rPr>
              <w:t xml:space="preserve"> harmonic (</w:t>
            </w:r>
            <w:r w:rsidR="00C853E5">
              <w:rPr>
                <w:lang w:eastAsia="sv-SE"/>
              </w:rPr>
              <w:t>V</w:t>
            </w:r>
            <w:r w:rsidR="00C853E5">
              <w:rPr>
                <w:vertAlign w:val="subscript"/>
                <w:lang w:eastAsia="sv-SE"/>
              </w:rPr>
              <w:t>RMS</w:t>
            </w:r>
            <w:r>
              <w:rPr>
                <w:lang w:eastAsia="sv-SE"/>
              </w:rPr>
              <w:t>)</w:t>
            </w:r>
          </w:p>
        </w:tc>
      </w:tr>
      <w:tr w:rsidR="00B77B97" w:rsidRPr="00605925" w14:paraId="6F8B14A4" w14:textId="77777777" w:rsidTr="00EC1766">
        <w:tc>
          <w:tcPr>
            <w:tcW w:w="1531" w:type="dxa"/>
          </w:tcPr>
          <w:p w14:paraId="6F69F96D" w14:textId="77777777" w:rsidR="00B77B97" w:rsidRPr="00605925" w:rsidRDefault="00B77B97" w:rsidP="00EC1766">
            <w:pPr>
              <w:rPr>
                <w:lang w:eastAsia="sv-SE"/>
              </w:rPr>
            </w:pPr>
            <w:r>
              <w:rPr>
                <w:lang w:eastAsia="sv-SE"/>
              </w:rPr>
              <w:t>…</w:t>
            </w:r>
          </w:p>
        </w:tc>
        <w:tc>
          <w:tcPr>
            <w:tcW w:w="2126" w:type="dxa"/>
          </w:tcPr>
          <w:p w14:paraId="4F92AB68" w14:textId="77777777" w:rsidR="00B77B97" w:rsidRPr="00605925" w:rsidRDefault="00B77B97" w:rsidP="00EC1766">
            <w:pPr>
              <w:rPr>
                <w:lang w:eastAsia="sv-SE"/>
              </w:rPr>
            </w:pPr>
            <w:r>
              <w:rPr>
                <w:lang w:eastAsia="sv-SE"/>
              </w:rPr>
              <w:t>…</w:t>
            </w:r>
          </w:p>
        </w:tc>
        <w:tc>
          <w:tcPr>
            <w:tcW w:w="1701" w:type="dxa"/>
          </w:tcPr>
          <w:p w14:paraId="48C68255" w14:textId="77777777" w:rsidR="00B77B97" w:rsidRPr="00605925" w:rsidRDefault="00B77B97" w:rsidP="00EC1766">
            <w:pPr>
              <w:rPr>
                <w:lang w:eastAsia="sv-SE"/>
              </w:rPr>
            </w:pPr>
            <w:r>
              <w:rPr>
                <w:lang w:eastAsia="sv-SE"/>
              </w:rPr>
              <w:t>…</w:t>
            </w:r>
          </w:p>
        </w:tc>
        <w:tc>
          <w:tcPr>
            <w:tcW w:w="3656" w:type="dxa"/>
          </w:tcPr>
          <w:p w14:paraId="0282D0A6" w14:textId="77777777" w:rsidR="00B77B97" w:rsidRDefault="00B77B97" w:rsidP="00EC1766">
            <w:pPr>
              <w:rPr>
                <w:lang w:eastAsia="sv-SE"/>
              </w:rPr>
            </w:pPr>
            <w:r>
              <w:rPr>
                <w:lang w:eastAsia="sv-SE"/>
              </w:rPr>
              <w:t>…</w:t>
            </w:r>
          </w:p>
        </w:tc>
      </w:tr>
      <w:tr w:rsidR="00B77B97" w:rsidRPr="00605925" w14:paraId="2569C819" w14:textId="77777777" w:rsidTr="00EC1766">
        <w:tc>
          <w:tcPr>
            <w:tcW w:w="1531" w:type="dxa"/>
          </w:tcPr>
          <w:p w14:paraId="4F4C2297" w14:textId="76D16B99" w:rsidR="00B77B97" w:rsidRDefault="00F559D4" w:rsidP="00EC1766">
            <w:pPr>
              <w:rPr>
                <w:lang w:eastAsia="sv-SE"/>
              </w:rPr>
            </w:pPr>
            <w:r>
              <w:rPr>
                <w:lang w:eastAsia="sv-SE"/>
              </w:rPr>
              <w:t>12</w:t>
            </w:r>
            <w:r w:rsidR="00B77B97">
              <w:rPr>
                <w:lang w:eastAsia="sv-SE"/>
              </w:rPr>
              <w:t>92 = High data</w:t>
            </w:r>
          </w:p>
          <w:p w14:paraId="36D7ECAC" w14:textId="649F58DF" w:rsidR="00B77B97" w:rsidRPr="00605925" w:rsidRDefault="00F559D4" w:rsidP="00EC1766">
            <w:pPr>
              <w:rPr>
                <w:lang w:eastAsia="sv-SE"/>
              </w:rPr>
            </w:pPr>
            <w:r>
              <w:rPr>
                <w:lang w:eastAsia="sv-SE"/>
              </w:rPr>
              <w:t>12</w:t>
            </w:r>
            <w:r w:rsidR="00B77B97">
              <w:rPr>
                <w:lang w:eastAsia="sv-SE"/>
              </w:rPr>
              <w:t>93 = Low data</w:t>
            </w:r>
          </w:p>
        </w:tc>
        <w:tc>
          <w:tcPr>
            <w:tcW w:w="2126" w:type="dxa"/>
          </w:tcPr>
          <w:p w14:paraId="149F58F4" w14:textId="5462882D" w:rsidR="00B77B97" w:rsidRPr="00605925" w:rsidRDefault="00B77B97" w:rsidP="00EC1766">
            <w:pPr>
              <w:rPr>
                <w:lang w:eastAsia="sv-SE"/>
              </w:rPr>
            </w:pPr>
            <w:r w:rsidRPr="00E80763">
              <w:rPr>
                <w:lang w:eastAsia="sv-SE"/>
              </w:rPr>
              <w:t>fft_</w:t>
            </w:r>
            <w:r>
              <w:rPr>
                <w:lang w:eastAsia="sv-SE"/>
              </w:rPr>
              <w:t>un</w:t>
            </w:r>
            <w:r w:rsidRPr="00E80763">
              <w:rPr>
                <w:lang w:eastAsia="sv-SE"/>
              </w:rPr>
              <w:t>_avg_h</w:t>
            </w:r>
            <w:r>
              <w:rPr>
                <w:lang w:eastAsia="sv-SE"/>
              </w:rPr>
              <w:t>47</w:t>
            </w:r>
          </w:p>
        </w:tc>
        <w:tc>
          <w:tcPr>
            <w:tcW w:w="1701" w:type="dxa"/>
          </w:tcPr>
          <w:p w14:paraId="402453A5" w14:textId="77777777" w:rsidR="00B77B97" w:rsidRPr="00605925" w:rsidRDefault="00B77B97" w:rsidP="00EC1766">
            <w:pPr>
              <w:rPr>
                <w:lang w:eastAsia="sv-SE"/>
              </w:rPr>
            </w:pPr>
            <w:r>
              <w:rPr>
                <w:lang w:eastAsia="sv-SE"/>
              </w:rPr>
              <w:t>32-bit floating-point</w:t>
            </w:r>
          </w:p>
        </w:tc>
        <w:tc>
          <w:tcPr>
            <w:tcW w:w="3656" w:type="dxa"/>
          </w:tcPr>
          <w:p w14:paraId="4CA9B3F6" w14:textId="4FED0698" w:rsidR="00B77B97" w:rsidRDefault="00B77B97" w:rsidP="00B77B97">
            <w:pPr>
              <w:rPr>
                <w:lang w:eastAsia="sv-SE"/>
              </w:rPr>
            </w:pPr>
            <w:r>
              <w:rPr>
                <w:lang w:eastAsia="sv-SE"/>
              </w:rPr>
              <w:t>Amplitude of phase voltage in 47</w:t>
            </w:r>
            <w:r w:rsidRPr="00885070">
              <w:rPr>
                <w:vertAlign w:val="superscript"/>
                <w:lang w:eastAsia="sv-SE"/>
              </w:rPr>
              <w:t>th</w:t>
            </w:r>
            <w:r>
              <w:rPr>
                <w:lang w:eastAsia="sv-SE"/>
              </w:rPr>
              <w:t xml:space="preserve"> harmonic (</w:t>
            </w:r>
            <w:r w:rsidR="00C853E5">
              <w:rPr>
                <w:lang w:eastAsia="sv-SE"/>
              </w:rPr>
              <w:t>V</w:t>
            </w:r>
            <w:r w:rsidR="00C853E5">
              <w:rPr>
                <w:vertAlign w:val="subscript"/>
                <w:lang w:eastAsia="sv-SE"/>
              </w:rPr>
              <w:t>RMS</w:t>
            </w:r>
            <w:r>
              <w:rPr>
                <w:lang w:eastAsia="sv-SE"/>
              </w:rPr>
              <w:t>)</w:t>
            </w:r>
          </w:p>
        </w:tc>
      </w:tr>
      <w:tr w:rsidR="00B77B97" w:rsidRPr="00605925" w14:paraId="41EDBFF6" w14:textId="77777777" w:rsidTr="00EC1766">
        <w:tc>
          <w:tcPr>
            <w:tcW w:w="1531" w:type="dxa"/>
          </w:tcPr>
          <w:p w14:paraId="662E37DA" w14:textId="33302204" w:rsidR="00B77B97" w:rsidRDefault="00F559D4" w:rsidP="00EC1766">
            <w:pPr>
              <w:rPr>
                <w:lang w:eastAsia="sv-SE"/>
              </w:rPr>
            </w:pPr>
            <w:r>
              <w:rPr>
                <w:lang w:eastAsia="sv-SE"/>
              </w:rPr>
              <w:lastRenderedPageBreak/>
              <w:t>12</w:t>
            </w:r>
            <w:r w:rsidR="00B77B97">
              <w:rPr>
                <w:lang w:eastAsia="sv-SE"/>
              </w:rPr>
              <w:t>94 = High data</w:t>
            </w:r>
          </w:p>
          <w:p w14:paraId="16219F0F" w14:textId="7F39C916" w:rsidR="00B77B97" w:rsidRPr="00605925" w:rsidRDefault="00F559D4" w:rsidP="00EC1766">
            <w:pPr>
              <w:rPr>
                <w:lang w:eastAsia="sv-SE"/>
              </w:rPr>
            </w:pPr>
            <w:r>
              <w:rPr>
                <w:lang w:eastAsia="sv-SE"/>
              </w:rPr>
              <w:t>12</w:t>
            </w:r>
            <w:r w:rsidR="00B77B97">
              <w:rPr>
                <w:lang w:eastAsia="sv-SE"/>
              </w:rPr>
              <w:t>95 = Low data</w:t>
            </w:r>
          </w:p>
        </w:tc>
        <w:tc>
          <w:tcPr>
            <w:tcW w:w="2126" w:type="dxa"/>
          </w:tcPr>
          <w:p w14:paraId="22DFB567" w14:textId="52F6F28E" w:rsidR="00B77B97" w:rsidRPr="00605925" w:rsidRDefault="00B77B97" w:rsidP="00EC1766">
            <w:pPr>
              <w:rPr>
                <w:lang w:eastAsia="sv-SE"/>
              </w:rPr>
            </w:pPr>
            <w:r w:rsidRPr="00E80763">
              <w:rPr>
                <w:lang w:eastAsia="sv-SE"/>
              </w:rPr>
              <w:t>fft_</w:t>
            </w:r>
            <w:r>
              <w:rPr>
                <w:lang w:eastAsia="sv-SE"/>
              </w:rPr>
              <w:t>un</w:t>
            </w:r>
            <w:r w:rsidRPr="00E80763">
              <w:rPr>
                <w:lang w:eastAsia="sv-SE"/>
              </w:rPr>
              <w:t>_avg_h</w:t>
            </w:r>
            <w:r>
              <w:rPr>
                <w:lang w:eastAsia="sv-SE"/>
              </w:rPr>
              <w:t>48</w:t>
            </w:r>
          </w:p>
        </w:tc>
        <w:tc>
          <w:tcPr>
            <w:tcW w:w="1701" w:type="dxa"/>
          </w:tcPr>
          <w:p w14:paraId="7B3EF7AC" w14:textId="77777777" w:rsidR="00B77B97" w:rsidRPr="00605925" w:rsidRDefault="00B77B97" w:rsidP="00EC1766">
            <w:pPr>
              <w:rPr>
                <w:lang w:eastAsia="sv-SE"/>
              </w:rPr>
            </w:pPr>
            <w:r>
              <w:rPr>
                <w:lang w:eastAsia="sv-SE"/>
              </w:rPr>
              <w:t>32-bit floating-point</w:t>
            </w:r>
          </w:p>
        </w:tc>
        <w:tc>
          <w:tcPr>
            <w:tcW w:w="3656" w:type="dxa"/>
          </w:tcPr>
          <w:p w14:paraId="39B077B9" w14:textId="3A3ADA10" w:rsidR="00B77B97" w:rsidRDefault="00B77B97" w:rsidP="00B77B97">
            <w:pPr>
              <w:rPr>
                <w:lang w:eastAsia="sv-SE"/>
              </w:rPr>
            </w:pPr>
            <w:r>
              <w:rPr>
                <w:lang w:eastAsia="sv-SE"/>
              </w:rPr>
              <w:t>Amplitude of phase voltage in 48</w:t>
            </w:r>
            <w:r w:rsidRPr="00885070">
              <w:rPr>
                <w:vertAlign w:val="superscript"/>
                <w:lang w:eastAsia="sv-SE"/>
              </w:rPr>
              <w:t>th</w:t>
            </w:r>
            <w:r>
              <w:rPr>
                <w:lang w:eastAsia="sv-SE"/>
              </w:rPr>
              <w:t xml:space="preserve"> harmonic (</w:t>
            </w:r>
            <w:r w:rsidR="00C853E5">
              <w:rPr>
                <w:lang w:eastAsia="sv-SE"/>
              </w:rPr>
              <w:t>V</w:t>
            </w:r>
            <w:r w:rsidR="00C853E5">
              <w:rPr>
                <w:vertAlign w:val="subscript"/>
                <w:lang w:eastAsia="sv-SE"/>
              </w:rPr>
              <w:t>RMS</w:t>
            </w:r>
            <w:r>
              <w:rPr>
                <w:lang w:eastAsia="sv-SE"/>
              </w:rPr>
              <w:t>)</w:t>
            </w:r>
          </w:p>
        </w:tc>
      </w:tr>
      <w:tr w:rsidR="00B77B97" w:rsidRPr="00605925" w14:paraId="0C74CA62" w14:textId="77777777" w:rsidTr="00EC1766">
        <w:tc>
          <w:tcPr>
            <w:tcW w:w="1531" w:type="dxa"/>
          </w:tcPr>
          <w:p w14:paraId="58EA0C58" w14:textId="2B6F585F" w:rsidR="00B77B97" w:rsidRDefault="00F559D4" w:rsidP="00EC1766">
            <w:pPr>
              <w:rPr>
                <w:lang w:eastAsia="sv-SE"/>
              </w:rPr>
            </w:pPr>
            <w:r>
              <w:rPr>
                <w:lang w:eastAsia="sv-SE"/>
              </w:rPr>
              <w:t>12</w:t>
            </w:r>
            <w:r w:rsidR="00B77B97">
              <w:rPr>
                <w:lang w:eastAsia="sv-SE"/>
              </w:rPr>
              <w:t>96 = High data</w:t>
            </w:r>
          </w:p>
          <w:p w14:paraId="25E86CDA" w14:textId="725FCC30" w:rsidR="00B77B97" w:rsidRPr="00605925" w:rsidRDefault="00F559D4" w:rsidP="00EC1766">
            <w:pPr>
              <w:rPr>
                <w:lang w:eastAsia="sv-SE"/>
              </w:rPr>
            </w:pPr>
            <w:r>
              <w:rPr>
                <w:lang w:eastAsia="sv-SE"/>
              </w:rPr>
              <w:t>12</w:t>
            </w:r>
            <w:r w:rsidR="00B77B97">
              <w:rPr>
                <w:lang w:eastAsia="sv-SE"/>
              </w:rPr>
              <w:t>97 = Low data</w:t>
            </w:r>
          </w:p>
        </w:tc>
        <w:tc>
          <w:tcPr>
            <w:tcW w:w="2126" w:type="dxa"/>
          </w:tcPr>
          <w:p w14:paraId="60A4BBB6" w14:textId="0B55D67F" w:rsidR="00B77B97" w:rsidRPr="00605925" w:rsidRDefault="00B77B97" w:rsidP="00EC1766">
            <w:pPr>
              <w:rPr>
                <w:lang w:eastAsia="sv-SE"/>
              </w:rPr>
            </w:pPr>
            <w:r w:rsidRPr="00E80763">
              <w:rPr>
                <w:lang w:eastAsia="sv-SE"/>
              </w:rPr>
              <w:t>fft_</w:t>
            </w:r>
            <w:r>
              <w:rPr>
                <w:lang w:eastAsia="sv-SE"/>
              </w:rPr>
              <w:t>un</w:t>
            </w:r>
            <w:r w:rsidRPr="00E80763">
              <w:rPr>
                <w:lang w:eastAsia="sv-SE"/>
              </w:rPr>
              <w:t>_avg_h</w:t>
            </w:r>
            <w:r>
              <w:rPr>
                <w:lang w:eastAsia="sv-SE"/>
              </w:rPr>
              <w:t>49</w:t>
            </w:r>
          </w:p>
        </w:tc>
        <w:tc>
          <w:tcPr>
            <w:tcW w:w="1701" w:type="dxa"/>
          </w:tcPr>
          <w:p w14:paraId="2AC23120" w14:textId="77777777" w:rsidR="00B77B97" w:rsidRPr="00605925" w:rsidRDefault="00B77B97" w:rsidP="00EC1766">
            <w:pPr>
              <w:rPr>
                <w:lang w:eastAsia="sv-SE"/>
              </w:rPr>
            </w:pPr>
            <w:r>
              <w:rPr>
                <w:lang w:eastAsia="sv-SE"/>
              </w:rPr>
              <w:t>32-bit floating-point</w:t>
            </w:r>
          </w:p>
        </w:tc>
        <w:tc>
          <w:tcPr>
            <w:tcW w:w="3656" w:type="dxa"/>
          </w:tcPr>
          <w:p w14:paraId="76E363B3" w14:textId="68C7A4B6" w:rsidR="00B77B97" w:rsidRDefault="00B77B97" w:rsidP="00B77B97">
            <w:pPr>
              <w:rPr>
                <w:lang w:eastAsia="sv-SE"/>
              </w:rPr>
            </w:pPr>
            <w:r>
              <w:rPr>
                <w:lang w:eastAsia="sv-SE"/>
              </w:rPr>
              <w:t>Amplitude of phase voltage in 49</w:t>
            </w:r>
            <w:r w:rsidRPr="00885070">
              <w:rPr>
                <w:vertAlign w:val="superscript"/>
                <w:lang w:eastAsia="sv-SE"/>
              </w:rPr>
              <w:t>th</w:t>
            </w:r>
            <w:r>
              <w:rPr>
                <w:lang w:eastAsia="sv-SE"/>
              </w:rPr>
              <w:t xml:space="preserve"> harmonic (</w:t>
            </w:r>
            <w:r w:rsidR="00C853E5">
              <w:rPr>
                <w:lang w:eastAsia="sv-SE"/>
              </w:rPr>
              <w:t>V</w:t>
            </w:r>
            <w:r w:rsidR="00C853E5">
              <w:rPr>
                <w:vertAlign w:val="subscript"/>
                <w:lang w:eastAsia="sv-SE"/>
              </w:rPr>
              <w:t>RMS</w:t>
            </w:r>
            <w:r>
              <w:rPr>
                <w:lang w:eastAsia="sv-SE"/>
              </w:rPr>
              <w:t>)</w:t>
            </w:r>
          </w:p>
        </w:tc>
      </w:tr>
    </w:tbl>
    <w:p w14:paraId="23856334" w14:textId="01F1FE89" w:rsidR="00CA41E7" w:rsidRDefault="00B337CB" w:rsidP="00B337CB">
      <w:pPr>
        <w:pStyle w:val="Heading2"/>
        <w:numPr>
          <w:ilvl w:val="0"/>
          <w:numId w:val="0"/>
        </w:numPr>
        <w:rPr>
          <w:lang w:eastAsia="sv-SE"/>
        </w:rPr>
      </w:pPr>
      <w:bookmarkStart w:id="491" w:name="_Toc505008860"/>
      <w:r>
        <w:rPr>
          <w:lang w:eastAsia="sv-SE"/>
        </w:rPr>
        <w:t xml:space="preserve">A.7 </w:t>
      </w:r>
      <w:r w:rsidR="00CA41E7">
        <w:rPr>
          <w:lang w:eastAsia="sv-SE"/>
        </w:rPr>
        <w:t>About registers</w:t>
      </w:r>
      <w:bookmarkEnd w:id="491"/>
    </w:p>
    <w:p w14:paraId="09876B4B" w14:textId="0C797570" w:rsidR="00CA41E7" w:rsidRPr="00CA41E7" w:rsidRDefault="00CA41E7" w:rsidP="00CA41E7">
      <w:pPr>
        <w:rPr>
          <w:lang w:eastAsia="sv-SE"/>
        </w:rPr>
      </w:pPr>
      <w:r>
        <w:rPr>
          <w:lang w:eastAsia="sv-SE"/>
        </w:rPr>
        <w:t xml:space="preserve">This group of registers contains system information such as, software revision/build date, serial number and power modules </w:t>
      </w:r>
      <w:r w:rsidR="00A55D5F">
        <w:rPr>
          <w:lang w:eastAsia="sv-SE"/>
        </w:rPr>
        <w:t>information</w:t>
      </w:r>
      <w:r>
        <w:rPr>
          <w:lang w:eastAsia="sv-SE"/>
        </w:rPr>
        <w:t>.</w:t>
      </w:r>
    </w:p>
    <w:tbl>
      <w:tblPr>
        <w:tblStyle w:val="TableGrid"/>
        <w:tblW w:w="0" w:type="auto"/>
        <w:tblLook w:val="04A0" w:firstRow="1" w:lastRow="0" w:firstColumn="1" w:lastColumn="0" w:noHBand="0" w:noVBand="1"/>
      </w:tblPr>
      <w:tblGrid>
        <w:gridCol w:w="1531"/>
        <w:gridCol w:w="2126"/>
        <w:gridCol w:w="1701"/>
        <w:gridCol w:w="3656"/>
      </w:tblGrid>
      <w:tr w:rsidR="00CA41E7" w14:paraId="1BA913AE" w14:textId="77777777" w:rsidTr="00544B5F">
        <w:trPr>
          <w:cnfStyle w:val="100000000000" w:firstRow="1" w:lastRow="0" w:firstColumn="0" w:lastColumn="0" w:oddVBand="0" w:evenVBand="0" w:oddHBand="0" w:evenHBand="0" w:firstRowFirstColumn="0" w:firstRowLastColumn="0" w:lastRowFirstColumn="0" w:lastRowLastColumn="0"/>
        </w:trPr>
        <w:tc>
          <w:tcPr>
            <w:tcW w:w="1531" w:type="dxa"/>
          </w:tcPr>
          <w:p w14:paraId="6BEAD51F" w14:textId="77777777" w:rsidR="00CA41E7" w:rsidRPr="00605925" w:rsidRDefault="00CA41E7" w:rsidP="00544B5F">
            <w:pPr>
              <w:rPr>
                <w:lang w:eastAsia="sv-SE"/>
              </w:rPr>
            </w:pPr>
            <w:r>
              <w:rPr>
                <w:lang w:eastAsia="sv-SE"/>
              </w:rPr>
              <w:t>Address</w:t>
            </w:r>
          </w:p>
        </w:tc>
        <w:tc>
          <w:tcPr>
            <w:tcW w:w="2126" w:type="dxa"/>
          </w:tcPr>
          <w:p w14:paraId="2AFF02B8" w14:textId="296C8D3F" w:rsidR="00CA41E7" w:rsidRPr="00605925" w:rsidRDefault="00B55A66" w:rsidP="00544B5F">
            <w:pPr>
              <w:rPr>
                <w:lang w:eastAsia="sv-SE"/>
              </w:rPr>
            </w:pPr>
            <w:r>
              <w:rPr>
                <w:lang w:eastAsia="sv-SE"/>
              </w:rPr>
              <w:t>Register name</w:t>
            </w:r>
          </w:p>
        </w:tc>
        <w:tc>
          <w:tcPr>
            <w:tcW w:w="1701" w:type="dxa"/>
          </w:tcPr>
          <w:p w14:paraId="14181B72" w14:textId="77777777" w:rsidR="00CA41E7" w:rsidRDefault="00CA41E7" w:rsidP="00544B5F">
            <w:pPr>
              <w:rPr>
                <w:lang w:eastAsia="sv-SE"/>
              </w:rPr>
            </w:pPr>
            <w:r>
              <w:rPr>
                <w:lang w:eastAsia="sv-SE"/>
              </w:rPr>
              <w:t>Data type</w:t>
            </w:r>
          </w:p>
        </w:tc>
        <w:tc>
          <w:tcPr>
            <w:tcW w:w="3656" w:type="dxa"/>
          </w:tcPr>
          <w:p w14:paraId="7BE1ACA4" w14:textId="77777777" w:rsidR="00CA41E7" w:rsidRDefault="00CA41E7" w:rsidP="00544B5F">
            <w:pPr>
              <w:rPr>
                <w:lang w:eastAsia="sv-SE"/>
              </w:rPr>
            </w:pPr>
            <w:r>
              <w:rPr>
                <w:lang w:eastAsia="sv-SE"/>
              </w:rPr>
              <w:t>Description</w:t>
            </w:r>
          </w:p>
        </w:tc>
      </w:tr>
      <w:tr w:rsidR="00CA41E7" w14:paraId="05F6A77B" w14:textId="77777777" w:rsidTr="00544B5F">
        <w:tc>
          <w:tcPr>
            <w:tcW w:w="1531" w:type="dxa"/>
          </w:tcPr>
          <w:p w14:paraId="72C0FB16" w14:textId="7D66EE4E" w:rsidR="00CA41E7" w:rsidRPr="00605925" w:rsidRDefault="00CA41E7" w:rsidP="00544B5F">
            <w:pPr>
              <w:rPr>
                <w:lang w:eastAsia="sv-SE"/>
              </w:rPr>
            </w:pPr>
            <w:r>
              <w:rPr>
                <w:lang w:eastAsia="sv-SE"/>
              </w:rPr>
              <w:t>1400</w:t>
            </w:r>
          </w:p>
        </w:tc>
        <w:tc>
          <w:tcPr>
            <w:tcW w:w="2126" w:type="dxa"/>
          </w:tcPr>
          <w:p w14:paraId="706D7EF0" w14:textId="06ED2273" w:rsidR="00CA41E7" w:rsidRPr="00605925" w:rsidRDefault="00CA41E7" w:rsidP="00544B5F">
            <w:pPr>
              <w:rPr>
                <w:lang w:eastAsia="sv-SE"/>
              </w:rPr>
            </w:pPr>
            <w:r>
              <w:rPr>
                <w:lang w:eastAsia="sv-SE"/>
              </w:rPr>
              <w:t>a_build_version_major</w:t>
            </w:r>
          </w:p>
        </w:tc>
        <w:tc>
          <w:tcPr>
            <w:tcW w:w="1701" w:type="dxa"/>
          </w:tcPr>
          <w:p w14:paraId="33ABB872" w14:textId="6FEBCF16" w:rsidR="00CA41E7" w:rsidRPr="00605925" w:rsidRDefault="00CA41E7" w:rsidP="00544B5F">
            <w:pPr>
              <w:rPr>
                <w:lang w:eastAsia="sv-SE"/>
              </w:rPr>
            </w:pPr>
            <w:r w:rsidRPr="00654F95">
              <w:rPr>
                <w:lang w:eastAsia="sv-SE"/>
              </w:rPr>
              <w:t>16-bit integer</w:t>
            </w:r>
          </w:p>
        </w:tc>
        <w:tc>
          <w:tcPr>
            <w:tcW w:w="3656" w:type="dxa"/>
          </w:tcPr>
          <w:p w14:paraId="5DCFBF9C" w14:textId="1F7A674F" w:rsidR="00CA41E7" w:rsidRDefault="00CA41E7" w:rsidP="00CA41E7">
            <w:pPr>
              <w:rPr>
                <w:lang w:eastAsia="sv-SE"/>
              </w:rPr>
            </w:pPr>
            <w:r>
              <w:rPr>
                <w:lang w:eastAsia="sv-SE"/>
              </w:rPr>
              <w:t>Major part of version number (the 1 in 1.7.0)</w:t>
            </w:r>
          </w:p>
        </w:tc>
      </w:tr>
      <w:tr w:rsidR="00CA41E7" w14:paraId="3A001879" w14:textId="77777777" w:rsidTr="00544B5F">
        <w:tc>
          <w:tcPr>
            <w:tcW w:w="1531" w:type="dxa"/>
          </w:tcPr>
          <w:p w14:paraId="7511F32F" w14:textId="096B2550" w:rsidR="00CA41E7" w:rsidRPr="00605925" w:rsidRDefault="00CA41E7" w:rsidP="00544B5F">
            <w:pPr>
              <w:rPr>
                <w:lang w:eastAsia="sv-SE"/>
              </w:rPr>
            </w:pPr>
            <w:r>
              <w:rPr>
                <w:lang w:eastAsia="sv-SE"/>
              </w:rPr>
              <w:t>1401</w:t>
            </w:r>
          </w:p>
        </w:tc>
        <w:tc>
          <w:tcPr>
            <w:tcW w:w="2126" w:type="dxa"/>
          </w:tcPr>
          <w:p w14:paraId="4CAB5220" w14:textId="63CB11C5" w:rsidR="00CA41E7" w:rsidRPr="00605925" w:rsidRDefault="00CA41E7" w:rsidP="00544B5F">
            <w:pPr>
              <w:rPr>
                <w:lang w:eastAsia="sv-SE"/>
              </w:rPr>
            </w:pPr>
            <w:r>
              <w:rPr>
                <w:lang w:eastAsia="sv-SE"/>
              </w:rPr>
              <w:t>a_build_version_minor</w:t>
            </w:r>
          </w:p>
        </w:tc>
        <w:tc>
          <w:tcPr>
            <w:tcW w:w="1701" w:type="dxa"/>
          </w:tcPr>
          <w:p w14:paraId="637A7FCC" w14:textId="5005F699" w:rsidR="00CA41E7" w:rsidRPr="00605925" w:rsidRDefault="00CA41E7" w:rsidP="00544B5F">
            <w:pPr>
              <w:rPr>
                <w:lang w:eastAsia="sv-SE"/>
              </w:rPr>
            </w:pPr>
            <w:r w:rsidRPr="00654F95">
              <w:rPr>
                <w:lang w:eastAsia="sv-SE"/>
              </w:rPr>
              <w:t>16-bit integer</w:t>
            </w:r>
          </w:p>
        </w:tc>
        <w:tc>
          <w:tcPr>
            <w:tcW w:w="3656" w:type="dxa"/>
          </w:tcPr>
          <w:p w14:paraId="6D859DB5" w14:textId="2F4BF538" w:rsidR="00CA41E7" w:rsidRDefault="00CA41E7" w:rsidP="00544B5F">
            <w:pPr>
              <w:rPr>
                <w:lang w:eastAsia="sv-SE"/>
              </w:rPr>
            </w:pPr>
            <w:r>
              <w:rPr>
                <w:lang w:eastAsia="sv-SE"/>
              </w:rPr>
              <w:t>Minor part of version number (the 7 in 1.7.0)</w:t>
            </w:r>
          </w:p>
        </w:tc>
      </w:tr>
      <w:tr w:rsidR="00CA41E7" w14:paraId="01E5C22A" w14:textId="77777777" w:rsidTr="00544B5F">
        <w:tc>
          <w:tcPr>
            <w:tcW w:w="1531" w:type="dxa"/>
          </w:tcPr>
          <w:p w14:paraId="09BEB493" w14:textId="3D5F8CF4" w:rsidR="00CA41E7" w:rsidRPr="00605925" w:rsidRDefault="00CA41E7" w:rsidP="00544B5F">
            <w:pPr>
              <w:rPr>
                <w:lang w:eastAsia="sv-SE"/>
              </w:rPr>
            </w:pPr>
            <w:r>
              <w:rPr>
                <w:lang w:eastAsia="sv-SE"/>
              </w:rPr>
              <w:t>1402</w:t>
            </w:r>
          </w:p>
        </w:tc>
        <w:tc>
          <w:tcPr>
            <w:tcW w:w="2126" w:type="dxa"/>
          </w:tcPr>
          <w:p w14:paraId="742214AF" w14:textId="623FB9CA" w:rsidR="00CA41E7" w:rsidRPr="00605925" w:rsidRDefault="00CA41E7" w:rsidP="00544B5F">
            <w:pPr>
              <w:rPr>
                <w:lang w:eastAsia="sv-SE"/>
              </w:rPr>
            </w:pPr>
            <w:r>
              <w:rPr>
                <w:lang w:eastAsia="sv-SE"/>
              </w:rPr>
              <w:t>a_build_version_maint</w:t>
            </w:r>
          </w:p>
        </w:tc>
        <w:tc>
          <w:tcPr>
            <w:tcW w:w="1701" w:type="dxa"/>
          </w:tcPr>
          <w:p w14:paraId="5A8080FF" w14:textId="77777777" w:rsidR="00CA41E7" w:rsidRPr="00605925" w:rsidRDefault="00CA41E7" w:rsidP="00544B5F">
            <w:pPr>
              <w:rPr>
                <w:lang w:eastAsia="sv-SE"/>
              </w:rPr>
            </w:pPr>
            <w:r w:rsidRPr="00654F95">
              <w:rPr>
                <w:lang w:eastAsia="sv-SE"/>
              </w:rPr>
              <w:t>16-bit integer</w:t>
            </w:r>
          </w:p>
        </w:tc>
        <w:tc>
          <w:tcPr>
            <w:tcW w:w="3656" w:type="dxa"/>
          </w:tcPr>
          <w:p w14:paraId="0EE1A78F" w14:textId="7F60507D" w:rsidR="00CA41E7" w:rsidRDefault="00CA41E7" w:rsidP="00544B5F">
            <w:pPr>
              <w:rPr>
                <w:lang w:eastAsia="sv-SE"/>
              </w:rPr>
            </w:pPr>
            <w:r>
              <w:rPr>
                <w:lang w:eastAsia="sv-SE"/>
              </w:rPr>
              <w:t>Maintenance part of version number (the 0 in 1.7.0)</w:t>
            </w:r>
          </w:p>
        </w:tc>
      </w:tr>
      <w:tr w:rsidR="00CA41E7" w14:paraId="3C7DC174" w14:textId="77777777" w:rsidTr="00544B5F">
        <w:tc>
          <w:tcPr>
            <w:tcW w:w="1531" w:type="dxa"/>
          </w:tcPr>
          <w:p w14:paraId="1573DCD2" w14:textId="44CDC204" w:rsidR="00CA41E7" w:rsidRPr="00605925" w:rsidRDefault="00CA41E7" w:rsidP="00544B5F">
            <w:pPr>
              <w:rPr>
                <w:lang w:eastAsia="sv-SE"/>
              </w:rPr>
            </w:pPr>
            <w:r>
              <w:rPr>
                <w:lang w:eastAsia="sv-SE"/>
              </w:rPr>
              <w:t>1403</w:t>
            </w:r>
          </w:p>
        </w:tc>
        <w:tc>
          <w:tcPr>
            <w:tcW w:w="2126" w:type="dxa"/>
          </w:tcPr>
          <w:p w14:paraId="18EB233B" w14:textId="77777777" w:rsidR="00CA41E7" w:rsidRPr="00605925" w:rsidRDefault="00CA41E7" w:rsidP="00544B5F">
            <w:pPr>
              <w:rPr>
                <w:lang w:eastAsia="sv-SE"/>
              </w:rPr>
            </w:pPr>
            <w:r>
              <w:rPr>
                <w:lang w:eastAsia="sv-SE"/>
              </w:rPr>
              <w:t>a_build_date_year</w:t>
            </w:r>
          </w:p>
        </w:tc>
        <w:tc>
          <w:tcPr>
            <w:tcW w:w="1701" w:type="dxa"/>
          </w:tcPr>
          <w:p w14:paraId="0FB35817" w14:textId="77777777" w:rsidR="00CA41E7" w:rsidRPr="00605925" w:rsidRDefault="00CA41E7" w:rsidP="00544B5F">
            <w:pPr>
              <w:rPr>
                <w:lang w:eastAsia="sv-SE"/>
              </w:rPr>
            </w:pPr>
            <w:r w:rsidRPr="00654F95">
              <w:rPr>
                <w:lang w:eastAsia="sv-SE"/>
              </w:rPr>
              <w:t>16-bit integer</w:t>
            </w:r>
          </w:p>
        </w:tc>
        <w:tc>
          <w:tcPr>
            <w:tcW w:w="3656" w:type="dxa"/>
          </w:tcPr>
          <w:p w14:paraId="6E473309" w14:textId="77777777" w:rsidR="00CA41E7" w:rsidRDefault="00CA41E7" w:rsidP="00544B5F">
            <w:pPr>
              <w:rPr>
                <w:lang w:eastAsia="sv-SE"/>
              </w:rPr>
            </w:pPr>
            <w:r>
              <w:rPr>
                <w:lang w:eastAsia="sv-SE"/>
              </w:rPr>
              <w:t>Year of build date (YYYY)</w:t>
            </w:r>
          </w:p>
        </w:tc>
      </w:tr>
      <w:tr w:rsidR="00CA41E7" w14:paraId="3CB7F26A" w14:textId="77777777" w:rsidTr="00544B5F">
        <w:tc>
          <w:tcPr>
            <w:tcW w:w="1531" w:type="dxa"/>
          </w:tcPr>
          <w:p w14:paraId="0BB17443" w14:textId="78949B55" w:rsidR="00CA41E7" w:rsidRPr="00605925" w:rsidRDefault="00CA41E7" w:rsidP="00544B5F">
            <w:pPr>
              <w:rPr>
                <w:lang w:eastAsia="sv-SE"/>
              </w:rPr>
            </w:pPr>
            <w:r>
              <w:rPr>
                <w:lang w:eastAsia="sv-SE"/>
              </w:rPr>
              <w:t>1404</w:t>
            </w:r>
          </w:p>
        </w:tc>
        <w:tc>
          <w:tcPr>
            <w:tcW w:w="2126" w:type="dxa"/>
          </w:tcPr>
          <w:p w14:paraId="31C5F5AC" w14:textId="4C7BA3C6" w:rsidR="00CA41E7" w:rsidRPr="00605925" w:rsidRDefault="00CA41E7" w:rsidP="00544B5F">
            <w:pPr>
              <w:rPr>
                <w:lang w:eastAsia="sv-SE"/>
              </w:rPr>
            </w:pPr>
            <w:r>
              <w:rPr>
                <w:lang w:eastAsia="sv-SE"/>
              </w:rPr>
              <w:t>a_build_date_month</w:t>
            </w:r>
          </w:p>
        </w:tc>
        <w:tc>
          <w:tcPr>
            <w:tcW w:w="1701" w:type="dxa"/>
          </w:tcPr>
          <w:p w14:paraId="126E9E54" w14:textId="50ADCDB4" w:rsidR="00CA41E7" w:rsidRPr="00605925" w:rsidRDefault="00CA41E7" w:rsidP="00544B5F">
            <w:pPr>
              <w:rPr>
                <w:lang w:eastAsia="sv-SE"/>
              </w:rPr>
            </w:pPr>
            <w:r w:rsidRPr="00654F95">
              <w:rPr>
                <w:lang w:eastAsia="sv-SE"/>
              </w:rPr>
              <w:t>16-bit integer</w:t>
            </w:r>
          </w:p>
        </w:tc>
        <w:tc>
          <w:tcPr>
            <w:tcW w:w="3656" w:type="dxa"/>
          </w:tcPr>
          <w:p w14:paraId="38BCC3FF" w14:textId="3C14E212" w:rsidR="00CA41E7" w:rsidRDefault="00CA41E7" w:rsidP="00CA41E7">
            <w:pPr>
              <w:rPr>
                <w:lang w:eastAsia="sv-SE"/>
              </w:rPr>
            </w:pPr>
            <w:r>
              <w:rPr>
                <w:lang w:eastAsia="sv-SE"/>
              </w:rPr>
              <w:t>Month of build date (MM)</w:t>
            </w:r>
          </w:p>
        </w:tc>
      </w:tr>
      <w:tr w:rsidR="00CA41E7" w14:paraId="291F6B2F" w14:textId="77777777" w:rsidTr="00544B5F">
        <w:tc>
          <w:tcPr>
            <w:tcW w:w="1531" w:type="dxa"/>
          </w:tcPr>
          <w:p w14:paraId="77DBB21C" w14:textId="5FB0B9BD" w:rsidR="00CA41E7" w:rsidRPr="00605925" w:rsidRDefault="00CA41E7" w:rsidP="00544B5F">
            <w:pPr>
              <w:rPr>
                <w:lang w:eastAsia="sv-SE"/>
              </w:rPr>
            </w:pPr>
            <w:r>
              <w:rPr>
                <w:lang w:eastAsia="sv-SE"/>
              </w:rPr>
              <w:t>1405</w:t>
            </w:r>
          </w:p>
        </w:tc>
        <w:tc>
          <w:tcPr>
            <w:tcW w:w="2126" w:type="dxa"/>
          </w:tcPr>
          <w:p w14:paraId="424CC1B3" w14:textId="642A404E" w:rsidR="00CA41E7" w:rsidRPr="00605925" w:rsidRDefault="00CA41E7" w:rsidP="00544B5F">
            <w:pPr>
              <w:rPr>
                <w:lang w:eastAsia="sv-SE"/>
              </w:rPr>
            </w:pPr>
            <w:r>
              <w:rPr>
                <w:lang w:eastAsia="sv-SE"/>
              </w:rPr>
              <w:t>a_build_date_day</w:t>
            </w:r>
          </w:p>
        </w:tc>
        <w:tc>
          <w:tcPr>
            <w:tcW w:w="1701" w:type="dxa"/>
          </w:tcPr>
          <w:p w14:paraId="15AFCEAA" w14:textId="1E16F912" w:rsidR="00CA41E7" w:rsidRPr="00605925" w:rsidRDefault="00CA41E7" w:rsidP="00544B5F">
            <w:pPr>
              <w:rPr>
                <w:lang w:eastAsia="sv-SE"/>
              </w:rPr>
            </w:pPr>
            <w:r w:rsidRPr="00654F95">
              <w:rPr>
                <w:lang w:eastAsia="sv-SE"/>
              </w:rPr>
              <w:t>16-bit integer</w:t>
            </w:r>
          </w:p>
        </w:tc>
        <w:tc>
          <w:tcPr>
            <w:tcW w:w="3656" w:type="dxa"/>
          </w:tcPr>
          <w:p w14:paraId="1498130C" w14:textId="73304FC3" w:rsidR="00CA41E7" w:rsidRDefault="00CA41E7" w:rsidP="00CA41E7">
            <w:pPr>
              <w:rPr>
                <w:lang w:eastAsia="sv-SE"/>
              </w:rPr>
            </w:pPr>
            <w:r>
              <w:rPr>
                <w:lang w:eastAsia="sv-SE"/>
              </w:rPr>
              <w:t>Day of build date (DD)</w:t>
            </w:r>
          </w:p>
        </w:tc>
      </w:tr>
      <w:tr w:rsidR="00CA41E7" w14:paraId="219279B3" w14:textId="77777777" w:rsidTr="00544B5F">
        <w:tc>
          <w:tcPr>
            <w:tcW w:w="1531" w:type="dxa"/>
          </w:tcPr>
          <w:p w14:paraId="355FA9EA" w14:textId="2E7E6420" w:rsidR="00CA41E7" w:rsidRPr="00605925" w:rsidRDefault="00CA41E7" w:rsidP="00544B5F">
            <w:pPr>
              <w:rPr>
                <w:lang w:eastAsia="sv-SE"/>
              </w:rPr>
            </w:pPr>
            <w:r>
              <w:rPr>
                <w:lang w:eastAsia="sv-SE"/>
              </w:rPr>
              <w:t>1406</w:t>
            </w:r>
          </w:p>
        </w:tc>
        <w:tc>
          <w:tcPr>
            <w:tcW w:w="2126" w:type="dxa"/>
          </w:tcPr>
          <w:p w14:paraId="3206468F" w14:textId="641C7DC1" w:rsidR="00CA41E7" w:rsidRPr="00605925" w:rsidRDefault="00CA41E7" w:rsidP="00CA41E7">
            <w:pPr>
              <w:rPr>
                <w:lang w:eastAsia="sv-SE"/>
              </w:rPr>
            </w:pPr>
            <w:r>
              <w:rPr>
                <w:lang w:eastAsia="sv-SE"/>
              </w:rPr>
              <w:t>a_build_time_hour</w:t>
            </w:r>
          </w:p>
        </w:tc>
        <w:tc>
          <w:tcPr>
            <w:tcW w:w="1701" w:type="dxa"/>
          </w:tcPr>
          <w:p w14:paraId="35CD998B" w14:textId="67D7D787" w:rsidR="00CA41E7" w:rsidRPr="00605925" w:rsidRDefault="00CA41E7" w:rsidP="00544B5F">
            <w:pPr>
              <w:rPr>
                <w:lang w:eastAsia="sv-SE"/>
              </w:rPr>
            </w:pPr>
            <w:r w:rsidRPr="00654F95">
              <w:rPr>
                <w:lang w:eastAsia="sv-SE"/>
              </w:rPr>
              <w:t>16-bit integer</w:t>
            </w:r>
          </w:p>
        </w:tc>
        <w:tc>
          <w:tcPr>
            <w:tcW w:w="3656" w:type="dxa"/>
          </w:tcPr>
          <w:p w14:paraId="2B8828D0" w14:textId="216F4F3B" w:rsidR="00CA41E7" w:rsidRDefault="00CA41E7" w:rsidP="00CA41E7">
            <w:pPr>
              <w:rPr>
                <w:lang w:eastAsia="sv-SE"/>
              </w:rPr>
            </w:pPr>
            <w:r>
              <w:rPr>
                <w:lang w:eastAsia="sv-SE"/>
              </w:rPr>
              <w:t>Hour of build time (0-23)</w:t>
            </w:r>
          </w:p>
        </w:tc>
      </w:tr>
      <w:tr w:rsidR="00CA41E7" w14:paraId="7CF8392B" w14:textId="77777777" w:rsidTr="00544B5F">
        <w:tc>
          <w:tcPr>
            <w:tcW w:w="1531" w:type="dxa"/>
          </w:tcPr>
          <w:p w14:paraId="117C762A" w14:textId="7B89423C" w:rsidR="00CA41E7" w:rsidRPr="00605925" w:rsidRDefault="00CA41E7" w:rsidP="00544B5F">
            <w:pPr>
              <w:rPr>
                <w:lang w:eastAsia="sv-SE"/>
              </w:rPr>
            </w:pPr>
            <w:r>
              <w:rPr>
                <w:lang w:eastAsia="sv-SE"/>
              </w:rPr>
              <w:t>1407</w:t>
            </w:r>
          </w:p>
        </w:tc>
        <w:tc>
          <w:tcPr>
            <w:tcW w:w="2126" w:type="dxa"/>
          </w:tcPr>
          <w:p w14:paraId="6ECDEDAA" w14:textId="3ACA0277" w:rsidR="00CA41E7" w:rsidRPr="00605925" w:rsidRDefault="00CA41E7" w:rsidP="00544B5F">
            <w:pPr>
              <w:rPr>
                <w:lang w:eastAsia="sv-SE"/>
              </w:rPr>
            </w:pPr>
            <w:r>
              <w:rPr>
                <w:lang w:eastAsia="sv-SE"/>
              </w:rPr>
              <w:t>a_build_time_min</w:t>
            </w:r>
          </w:p>
        </w:tc>
        <w:tc>
          <w:tcPr>
            <w:tcW w:w="1701" w:type="dxa"/>
          </w:tcPr>
          <w:p w14:paraId="6D238CBD" w14:textId="677DC03E" w:rsidR="00CA41E7" w:rsidRPr="00605925" w:rsidRDefault="00CA41E7" w:rsidP="00544B5F">
            <w:pPr>
              <w:rPr>
                <w:lang w:eastAsia="sv-SE"/>
              </w:rPr>
            </w:pPr>
            <w:r w:rsidRPr="00654F95">
              <w:rPr>
                <w:lang w:eastAsia="sv-SE"/>
              </w:rPr>
              <w:t>16-bit integer</w:t>
            </w:r>
          </w:p>
        </w:tc>
        <w:tc>
          <w:tcPr>
            <w:tcW w:w="3656" w:type="dxa"/>
          </w:tcPr>
          <w:p w14:paraId="07DB23C7" w14:textId="5D33D2C0" w:rsidR="00CA41E7" w:rsidRDefault="00CA41E7" w:rsidP="00CA41E7">
            <w:pPr>
              <w:rPr>
                <w:lang w:eastAsia="sv-SE"/>
              </w:rPr>
            </w:pPr>
            <w:r>
              <w:rPr>
                <w:lang w:eastAsia="sv-SE"/>
              </w:rPr>
              <w:t>Minute of build time</w:t>
            </w:r>
            <w:r w:rsidR="00F732C8">
              <w:rPr>
                <w:lang w:eastAsia="sv-SE"/>
              </w:rPr>
              <w:t xml:space="preserve"> (0-59)</w:t>
            </w:r>
          </w:p>
        </w:tc>
      </w:tr>
      <w:tr w:rsidR="00CA41E7" w14:paraId="1927AED0" w14:textId="77777777" w:rsidTr="00544B5F">
        <w:tc>
          <w:tcPr>
            <w:tcW w:w="1531" w:type="dxa"/>
          </w:tcPr>
          <w:p w14:paraId="3C60D9F3" w14:textId="362C1544" w:rsidR="00CA41E7" w:rsidRPr="00605925" w:rsidRDefault="00CA41E7" w:rsidP="00544B5F">
            <w:pPr>
              <w:rPr>
                <w:lang w:eastAsia="sv-SE"/>
              </w:rPr>
            </w:pPr>
            <w:r>
              <w:rPr>
                <w:lang w:eastAsia="sv-SE"/>
              </w:rPr>
              <w:t>1408</w:t>
            </w:r>
          </w:p>
        </w:tc>
        <w:tc>
          <w:tcPr>
            <w:tcW w:w="2126" w:type="dxa"/>
          </w:tcPr>
          <w:p w14:paraId="6A960974" w14:textId="16A7E680" w:rsidR="00CA41E7" w:rsidRPr="00605925" w:rsidRDefault="00CA41E7" w:rsidP="00544B5F">
            <w:pPr>
              <w:rPr>
                <w:lang w:eastAsia="sv-SE"/>
              </w:rPr>
            </w:pPr>
            <w:r>
              <w:rPr>
                <w:lang w:eastAsia="sv-SE"/>
              </w:rPr>
              <w:t>a_build_time_sec</w:t>
            </w:r>
          </w:p>
        </w:tc>
        <w:tc>
          <w:tcPr>
            <w:tcW w:w="1701" w:type="dxa"/>
          </w:tcPr>
          <w:p w14:paraId="18F5A09A" w14:textId="5861786E" w:rsidR="00CA41E7" w:rsidRPr="00605925" w:rsidRDefault="00CA41E7" w:rsidP="00544B5F">
            <w:pPr>
              <w:rPr>
                <w:lang w:eastAsia="sv-SE"/>
              </w:rPr>
            </w:pPr>
            <w:r w:rsidRPr="00654F95">
              <w:rPr>
                <w:lang w:eastAsia="sv-SE"/>
              </w:rPr>
              <w:t>16-bit integer</w:t>
            </w:r>
          </w:p>
        </w:tc>
        <w:tc>
          <w:tcPr>
            <w:tcW w:w="3656" w:type="dxa"/>
          </w:tcPr>
          <w:p w14:paraId="221EF848" w14:textId="2828F7C1" w:rsidR="00CA41E7" w:rsidRDefault="00CA41E7" w:rsidP="00544B5F">
            <w:pPr>
              <w:rPr>
                <w:lang w:eastAsia="sv-SE"/>
              </w:rPr>
            </w:pPr>
            <w:r>
              <w:rPr>
                <w:lang w:eastAsia="sv-SE"/>
              </w:rPr>
              <w:t>Second of build time</w:t>
            </w:r>
            <w:r w:rsidR="00F732C8">
              <w:rPr>
                <w:lang w:eastAsia="sv-SE"/>
              </w:rPr>
              <w:t xml:space="preserve"> (0-59)</w:t>
            </w:r>
          </w:p>
        </w:tc>
      </w:tr>
      <w:tr w:rsidR="00CA41E7" w14:paraId="7B4177F6" w14:textId="77777777" w:rsidTr="00544B5F">
        <w:tc>
          <w:tcPr>
            <w:tcW w:w="1531" w:type="dxa"/>
          </w:tcPr>
          <w:p w14:paraId="1D6F39E5" w14:textId="326EEDB6" w:rsidR="00CA41E7" w:rsidRDefault="00CA41E7" w:rsidP="00544B5F">
            <w:pPr>
              <w:rPr>
                <w:lang w:eastAsia="sv-SE"/>
              </w:rPr>
            </w:pPr>
            <w:r>
              <w:rPr>
                <w:lang w:eastAsia="sv-SE"/>
              </w:rPr>
              <w:t>1409 = High data</w:t>
            </w:r>
          </w:p>
          <w:p w14:paraId="4F0CC428" w14:textId="4080DD82" w:rsidR="00CA41E7" w:rsidRPr="00605925" w:rsidRDefault="00CA41E7" w:rsidP="00544B5F">
            <w:pPr>
              <w:rPr>
                <w:lang w:eastAsia="sv-SE"/>
              </w:rPr>
            </w:pPr>
            <w:r>
              <w:rPr>
                <w:lang w:eastAsia="sv-SE"/>
              </w:rPr>
              <w:t>1410 = Low data</w:t>
            </w:r>
          </w:p>
        </w:tc>
        <w:tc>
          <w:tcPr>
            <w:tcW w:w="2126" w:type="dxa"/>
          </w:tcPr>
          <w:p w14:paraId="37CE14B0" w14:textId="08E8D3EE" w:rsidR="00CA41E7" w:rsidRPr="00605925" w:rsidRDefault="00CA41E7" w:rsidP="00544B5F">
            <w:pPr>
              <w:rPr>
                <w:lang w:eastAsia="sv-SE"/>
              </w:rPr>
            </w:pPr>
            <w:r>
              <w:rPr>
                <w:lang w:eastAsia="sv-SE"/>
              </w:rPr>
              <w:t>a_serial_number</w:t>
            </w:r>
          </w:p>
        </w:tc>
        <w:tc>
          <w:tcPr>
            <w:tcW w:w="1701" w:type="dxa"/>
          </w:tcPr>
          <w:p w14:paraId="77FC7BD3" w14:textId="14FB80F8" w:rsidR="00CA41E7" w:rsidRPr="00605925" w:rsidRDefault="00CA41E7" w:rsidP="00CA41E7">
            <w:pPr>
              <w:rPr>
                <w:lang w:eastAsia="sv-SE"/>
              </w:rPr>
            </w:pPr>
            <w:r>
              <w:rPr>
                <w:lang w:eastAsia="sv-SE"/>
              </w:rPr>
              <w:t>32-bit integer</w:t>
            </w:r>
          </w:p>
        </w:tc>
        <w:tc>
          <w:tcPr>
            <w:tcW w:w="3656" w:type="dxa"/>
          </w:tcPr>
          <w:p w14:paraId="2C275054" w14:textId="04B3B621" w:rsidR="00CA41E7" w:rsidRDefault="00CA41E7" w:rsidP="00544B5F">
            <w:pPr>
              <w:rPr>
                <w:lang w:eastAsia="sv-SE"/>
              </w:rPr>
            </w:pPr>
            <w:r>
              <w:rPr>
                <w:lang w:eastAsia="sv-SE"/>
              </w:rPr>
              <w:t>SCC2 serial number</w:t>
            </w:r>
          </w:p>
        </w:tc>
      </w:tr>
      <w:tr w:rsidR="00CA41E7" w14:paraId="2AAA8481" w14:textId="77777777" w:rsidTr="00544B5F">
        <w:tc>
          <w:tcPr>
            <w:tcW w:w="1531" w:type="dxa"/>
          </w:tcPr>
          <w:p w14:paraId="226A0E12" w14:textId="790009DC" w:rsidR="00CA41E7" w:rsidRDefault="00CA41E7" w:rsidP="00544B5F">
            <w:pPr>
              <w:rPr>
                <w:lang w:eastAsia="sv-SE"/>
              </w:rPr>
            </w:pPr>
            <w:r>
              <w:rPr>
                <w:lang w:eastAsia="sv-SE"/>
              </w:rPr>
              <w:t>1411 = High data</w:t>
            </w:r>
          </w:p>
          <w:p w14:paraId="59AA9E55" w14:textId="280BBD5B" w:rsidR="00CA41E7" w:rsidRPr="00605925" w:rsidRDefault="00CA41E7" w:rsidP="00CA41E7">
            <w:pPr>
              <w:rPr>
                <w:lang w:eastAsia="sv-SE"/>
              </w:rPr>
            </w:pPr>
            <w:r>
              <w:rPr>
                <w:lang w:eastAsia="sv-SE"/>
              </w:rPr>
              <w:t>1412 = Low data</w:t>
            </w:r>
          </w:p>
        </w:tc>
        <w:tc>
          <w:tcPr>
            <w:tcW w:w="2126" w:type="dxa"/>
          </w:tcPr>
          <w:p w14:paraId="0188FBE6" w14:textId="5B0B1499" w:rsidR="00CA41E7" w:rsidRPr="00605925" w:rsidRDefault="00CA41E7" w:rsidP="00544B5F">
            <w:pPr>
              <w:rPr>
                <w:lang w:eastAsia="sv-SE"/>
              </w:rPr>
            </w:pPr>
            <w:r>
              <w:rPr>
                <w:lang w:eastAsia="sv-SE"/>
              </w:rPr>
              <w:t>a_max_curr_per_ppm</w:t>
            </w:r>
          </w:p>
        </w:tc>
        <w:tc>
          <w:tcPr>
            <w:tcW w:w="1701" w:type="dxa"/>
          </w:tcPr>
          <w:p w14:paraId="7F3451EF" w14:textId="77777777" w:rsidR="00CA41E7" w:rsidRPr="00605925" w:rsidRDefault="00CA41E7" w:rsidP="00544B5F">
            <w:pPr>
              <w:rPr>
                <w:lang w:eastAsia="sv-SE"/>
              </w:rPr>
            </w:pPr>
            <w:r>
              <w:rPr>
                <w:lang w:eastAsia="sv-SE"/>
              </w:rPr>
              <w:t>32-bit floating-point</w:t>
            </w:r>
          </w:p>
        </w:tc>
        <w:tc>
          <w:tcPr>
            <w:tcW w:w="3656" w:type="dxa"/>
          </w:tcPr>
          <w:p w14:paraId="1538448D" w14:textId="34F06062" w:rsidR="00CA41E7" w:rsidRDefault="00CA41E7" w:rsidP="00CA41E7">
            <w:pPr>
              <w:rPr>
                <w:lang w:eastAsia="sv-SE"/>
              </w:rPr>
            </w:pPr>
            <w:r>
              <w:rPr>
                <w:lang w:eastAsia="sv-SE"/>
              </w:rPr>
              <w:t>Maximum output current per PPM (A</w:t>
            </w:r>
            <w:r w:rsidR="00F2156A" w:rsidRPr="00F2156A">
              <w:rPr>
                <w:vertAlign w:val="subscript"/>
                <w:lang w:eastAsia="sv-SE"/>
              </w:rPr>
              <w:t>RMS</w:t>
            </w:r>
            <w:r>
              <w:rPr>
                <w:lang w:eastAsia="sv-SE"/>
              </w:rPr>
              <w:t>)</w:t>
            </w:r>
          </w:p>
        </w:tc>
      </w:tr>
      <w:tr w:rsidR="00F732C8" w14:paraId="3AE9F5B0" w14:textId="77777777" w:rsidTr="00544B5F">
        <w:tc>
          <w:tcPr>
            <w:tcW w:w="1531" w:type="dxa"/>
          </w:tcPr>
          <w:p w14:paraId="4B1C30B5" w14:textId="4391B5D6" w:rsidR="00F732C8" w:rsidRPr="00605925" w:rsidRDefault="00F732C8" w:rsidP="00544B5F">
            <w:pPr>
              <w:rPr>
                <w:lang w:eastAsia="sv-SE"/>
              </w:rPr>
            </w:pPr>
            <w:r>
              <w:rPr>
                <w:lang w:eastAsia="sv-SE"/>
              </w:rPr>
              <w:t>1413</w:t>
            </w:r>
          </w:p>
        </w:tc>
        <w:tc>
          <w:tcPr>
            <w:tcW w:w="2126" w:type="dxa"/>
          </w:tcPr>
          <w:p w14:paraId="1385676C" w14:textId="140EEF57" w:rsidR="00F732C8" w:rsidRPr="00605925" w:rsidRDefault="00F732C8" w:rsidP="00F732C8">
            <w:pPr>
              <w:rPr>
                <w:lang w:eastAsia="sv-SE"/>
              </w:rPr>
            </w:pPr>
            <w:r>
              <w:rPr>
                <w:lang w:eastAsia="sv-SE"/>
              </w:rPr>
              <w:t>a_num_ppm</w:t>
            </w:r>
          </w:p>
        </w:tc>
        <w:tc>
          <w:tcPr>
            <w:tcW w:w="1701" w:type="dxa"/>
          </w:tcPr>
          <w:p w14:paraId="7FDD61A3" w14:textId="77777777" w:rsidR="00F732C8" w:rsidRPr="00605925" w:rsidRDefault="00F732C8" w:rsidP="00544B5F">
            <w:pPr>
              <w:rPr>
                <w:lang w:eastAsia="sv-SE"/>
              </w:rPr>
            </w:pPr>
            <w:r w:rsidRPr="00654F95">
              <w:rPr>
                <w:lang w:eastAsia="sv-SE"/>
              </w:rPr>
              <w:t>16-bit integer</w:t>
            </w:r>
          </w:p>
        </w:tc>
        <w:tc>
          <w:tcPr>
            <w:tcW w:w="3656" w:type="dxa"/>
          </w:tcPr>
          <w:p w14:paraId="6AF7AE63" w14:textId="1E542442" w:rsidR="00F732C8" w:rsidRDefault="00F732C8" w:rsidP="00F732C8">
            <w:pPr>
              <w:rPr>
                <w:lang w:eastAsia="sv-SE"/>
              </w:rPr>
            </w:pPr>
            <w:r>
              <w:rPr>
                <w:lang w:eastAsia="sv-SE"/>
              </w:rPr>
              <w:t>Number of power modules configured</w:t>
            </w:r>
          </w:p>
        </w:tc>
      </w:tr>
      <w:tr w:rsidR="00F732C8" w14:paraId="27FD3C40" w14:textId="77777777" w:rsidTr="00544B5F">
        <w:tc>
          <w:tcPr>
            <w:tcW w:w="1531" w:type="dxa"/>
          </w:tcPr>
          <w:p w14:paraId="3C83462B" w14:textId="67F6504C" w:rsidR="00F732C8" w:rsidRPr="00605925" w:rsidRDefault="00F732C8" w:rsidP="00544B5F">
            <w:pPr>
              <w:rPr>
                <w:lang w:eastAsia="sv-SE"/>
              </w:rPr>
            </w:pPr>
            <w:r>
              <w:rPr>
                <w:lang w:eastAsia="sv-SE"/>
              </w:rPr>
              <w:t>1414</w:t>
            </w:r>
          </w:p>
        </w:tc>
        <w:tc>
          <w:tcPr>
            <w:tcW w:w="2126" w:type="dxa"/>
          </w:tcPr>
          <w:p w14:paraId="1327A24F" w14:textId="7AEC5B5B" w:rsidR="00F732C8" w:rsidRPr="00605925" w:rsidRDefault="00F732C8" w:rsidP="00F732C8">
            <w:pPr>
              <w:rPr>
                <w:lang w:eastAsia="sv-SE"/>
              </w:rPr>
            </w:pPr>
            <w:r>
              <w:rPr>
                <w:lang w:eastAsia="sv-SE"/>
              </w:rPr>
              <w:t>a_ppm_type</w:t>
            </w:r>
          </w:p>
        </w:tc>
        <w:tc>
          <w:tcPr>
            <w:tcW w:w="1701" w:type="dxa"/>
          </w:tcPr>
          <w:p w14:paraId="728A7D7F" w14:textId="77777777" w:rsidR="00F732C8" w:rsidRPr="00605925" w:rsidRDefault="00F732C8" w:rsidP="00544B5F">
            <w:pPr>
              <w:rPr>
                <w:lang w:eastAsia="sv-SE"/>
              </w:rPr>
            </w:pPr>
            <w:r w:rsidRPr="00654F95">
              <w:rPr>
                <w:lang w:eastAsia="sv-SE"/>
              </w:rPr>
              <w:t>16-bit integer</w:t>
            </w:r>
          </w:p>
        </w:tc>
        <w:tc>
          <w:tcPr>
            <w:tcW w:w="3656" w:type="dxa"/>
          </w:tcPr>
          <w:p w14:paraId="1B410633" w14:textId="77777777" w:rsidR="00F732C8" w:rsidRPr="007D09C8" w:rsidRDefault="00F732C8" w:rsidP="00544B5F">
            <w:pPr>
              <w:rPr>
                <w:szCs w:val="16"/>
                <w:lang w:eastAsia="sv-SE"/>
              </w:rPr>
            </w:pPr>
            <w:r w:rsidRPr="007D09C8">
              <w:rPr>
                <w:szCs w:val="16"/>
                <w:lang w:eastAsia="sv-SE"/>
              </w:rPr>
              <w:t>Power module type:</w:t>
            </w:r>
          </w:p>
          <w:p w14:paraId="118657B9" w14:textId="7F6D682A" w:rsidR="00F732C8" w:rsidRPr="007D09C8" w:rsidRDefault="00F732C8" w:rsidP="00F732C8">
            <w:pPr>
              <w:rPr>
                <w:szCs w:val="16"/>
                <w:lang w:eastAsia="sv-SE"/>
              </w:rPr>
            </w:pPr>
            <w:r w:rsidRPr="007D09C8">
              <w:rPr>
                <w:szCs w:val="16"/>
                <w:lang w:eastAsia="sv-SE"/>
              </w:rPr>
              <w:t>0: PPM300-3-A-100/480 (</w:t>
            </w:r>
            <w:r w:rsidR="00501FC0">
              <w:rPr>
                <w:szCs w:val="16"/>
                <w:lang w:eastAsia="sv-SE"/>
              </w:rPr>
              <w:t>#0</w:t>
            </w:r>
            <w:r w:rsidRPr="007D09C8">
              <w:rPr>
                <w:szCs w:val="16"/>
                <w:lang w:eastAsia="sv-SE"/>
              </w:rPr>
              <w:t>)</w:t>
            </w:r>
          </w:p>
          <w:p w14:paraId="69E021E8" w14:textId="0993766A" w:rsidR="00F732C8" w:rsidRPr="007D09C8" w:rsidRDefault="00F732C8" w:rsidP="00F732C8">
            <w:pPr>
              <w:rPr>
                <w:szCs w:val="16"/>
                <w:lang w:eastAsia="sv-SE"/>
              </w:rPr>
            </w:pPr>
            <w:r w:rsidRPr="007D09C8">
              <w:rPr>
                <w:szCs w:val="16"/>
                <w:lang w:eastAsia="sv-SE"/>
              </w:rPr>
              <w:t>1: PPM300-3-A-80/690 (</w:t>
            </w:r>
            <w:r w:rsidR="00501FC0">
              <w:rPr>
                <w:szCs w:val="16"/>
                <w:lang w:eastAsia="sv-SE"/>
              </w:rPr>
              <w:t>#1</w:t>
            </w:r>
            <w:r w:rsidRPr="007D09C8">
              <w:rPr>
                <w:szCs w:val="16"/>
                <w:lang w:eastAsia="sv-SE"/>
              </w:rPr>
              <w:t>)</w:t>
            </w:r>
          </w:p>
          <w:p w14:paraId="5681A8FB" w14:textId="319795FC" w:rsidR="00F732C8" w:rsidRPr="007D09C8" w:rsidRDefault="00F732C8" w:rsidP="00F732C8">
            <w:pPr>
              <w:rPr>
                <w:szCs w:val="16"/>
                <w:lang w:eastAsia="sv-SE"/>
              </w:rPr>
            </w:pPr>
            <w:r w:rsidRPr="007D09C8">
              <w:rPr>
                <w:szCs w:val="16"/>
                <w:lang w:eastAsia="sv-SE"/>
              </w:rPr>
              <w:t>2: PPM300-3-W-140/690 (</w:t>
            </w:r>
            <w:r w:rsidR="00501FC0">
              <w:rPr>
                <w:szCs w:val="16"/>
                <w:lang w:eastAsia="sv-SE"/>
              </w:rPr>
              <w:t>#2</w:t>
            </w:r>
            <w:r w:rsidRPr="007D09C8">
              <w:rPr>
                <w:szCs w:val="16"/>
                <w:lang w:eastAsia="sv-SE"/>
              </w:rPr>
              <w:t>)</w:t>
            </w:r>
          </w:p>
          <w:p w14:paraId="473C8E02" w14:textId="4E65E304" w:rsidR="00F732C8" w:rsidRPr="007D09C8" w:rsidRDefault="00F732C8" w:rsidP="00F732C8">
            <w:pPr>
              <w:rPr>
                <w:szCs w:val="16"/>
                <w:lang w:eastAsia="sv-SE"/>
              </w:rPr>
            </w:pPr>
            <w:r w:rsidRPr="007D09C8">
              <w:rPr>
                <w:szCs w:val="16"/>
                <w:lang w:eastAsia="sv-SE"/>
              </w:rPr>
              <w:t>3: PPM300-3-W-150/480 (</w:t>
            </w:r>
            <w:r w:rsidR="00501FC0">
              <w:rPr>
                <w:szCs w:val="16"/>
                <w:lang w:eastAsia="sv-SE"/>
              </w:rPr>
              <w:t>#3</w:t>
            </w:r>
            <w:r w:rsidRPr="007D09C8">
              <w:rPr>
                <w:szCs w:val="16"/>
                <w:lang w:eastAsia="sv-SE"/>
              </w:rPr>
              <w:t>)</w:t>
            </w:r>
          </w:p>
          <w:p w14:paraId="7920C0FC" w14:textId="130B4CB3" w:rsidR="00F732C8" w:rsidRPr="007D09C8" w:rsidRDefault="00F732C8" w:rsidP="00F732C8">
            <w:pPr>
              <w:rPr>
                <w:szCs w:val="16"/>
                <w:lang w:eastAsia="sv-SE"/>
              </w:rPr>
            </w:pPr>
            <w:r w:rsidRPr="007D09C8">
              <w:rPr>
                <w:szCs w:val="16"/>
                <w:lang w:eastAsia="sv-SE"/>
              </w:rPr>
              <w:t>4: PPM300-3-A-100/480HC (</w:t>
            </w:r>
            <w:r w:rsidR="00501FC0">
              <w:rPr>
                <w:szCs w:val="16"/>
                <w:lang w:eastAsia="sv-SE"/>
              </w:rPr>
              <w:t>#4</w:t>
            </w:r>
            <w:r w:rsidRPr="007D09C8">
              <w:rPr>
                <w:szCs w:val="16"/>
                <w:lang w:eastAsia="sv-SE"/>
              </w:rPr>
              <w:t>)</w:t>
            </w:r>
          </w:p>
          <w:p w14:paraId="789870B7" w14:textId="1C7D6426" w:rsidR="00F732C8" w:rsidRPr="007D09C8" w:rsidRDefault="00F732C8" w:rsidP="00F732C8">
            <w:pPr>
              <w:rPr>
                <w:szCs w:val="16"/>
                <w:lang w:eastAsia="sv-SE"/>
              </w:rPr>
            </w:pPr>
            <w:r w:rsidRPr="007D09C8">
              <w:rPr>
                <w:szCs w:val="16"/>
                <w:lang w:eastAsia="sv-SE"/>
              </w:rPr>
              <w:t>5: PPM300-4-A-100/480 (</w:t>
            </w:r>
            <w:r w:rsidR="00501FC0">
              <w:rPr>
                <w:szCs w:val="16"/>
                <w:lang w:eastAsia="sv-SE"/>
              </w:rPr>
              <w:t>#5</w:t>
            </w:r>
            <w:r w:rsidRPr="007D09C8">
              <w:rPr>
                <w:szCs w:val="16"/>
                <w:lang w:eastAsia="sv-SE"/>
              </w:rPr>
              <w:t>)</w:t>
            </w:r>
          </w:p>
          <w:p w14:paraId="0B290F59" w14:textId="549A73E4" w:rsidR="00F732C8" w:rsidRPr="007D09C8" w:rsidRDefault="00F732C8" w:rsidP="00F732C8">
            <w:pPr>
              <w:rPr>
                <w:szCs w:val="16"/>
                <w:lang w:eastAsia="sv-SE"/>
              </w:rPr>
            </w:pPr>
            <w:r w:rsidRPr="007D09C8">
              <w:rPr>
                <w:szCs w:val="16"/>
                <w:lang w:eastAsia="sv-SE"/>
              </w:rPr>
              <w:t>6: ADF P100-100/480 (</w:t>
            </w:r>
            <w:r w:rsidR="00501FC0">
              <w:rPr>
                <w:szCs w:val="16"/>
                <w:lang w:eastAsia="sv-SE"/>
              </w:rPr>
              <w:t>#6</w:t>
            </w:r>
            <w:r w:rsidRPr="007D09C8">
              <w:rPr>
                <w:szCs w:val="16"/>
                <w:lang w:eastAsia="sv-SE"/>
              </w:rPr>
              <w:t>)</w:t>
            </w:r>
          </w:p>
          <w:p w14:paraId="413E8E57" w14:textId="6E3318BE" w:rsidR="00F732C8" w:rsidRPr="007D09C8" w:rsidRDefault="00F732C8" w:rsidP="00F732C8">
            <w:pPr>
              <w:rPr>
                <w:szCs w:val="16"/>
                <w:lang w:eastAsia="sv-SE"/>
              </w:rPr>
            </w:pPr>
            <w:r w:rsidRPr="007D09C8">
              <w:rPr>
                <w:szCs w:val="16"/>
                <w:lang w:eastAsia="sv-SE"/>
              </w:rPr>
              <w:t>7: ADF P100-70/480 (</w:t>
            </w:r>
            <w:r w:rsidR="00501FC0">
              <w:rPr>
                <w:szCs w:val="16"/>
                <w:lang w:eastAsia="sv-SE"/>
              </w:rPr>
              <w:t>#7</w:t>
            </w:r>
            <w:r w:rsidRPr="007D09C8">
              <w:rPr>
                <w:szCs w:val="16"/>
                <w:lang w:eastAsia="sv-SE"/>
              </w:rPr>
              <w:t>)</w:t>
            </w:r>
          </w:p>
          <w:p w14:paraId="17E7849D" w14:textId="6C950BB4" w:rsidR="00F732C8" w:rsidRPr="007D09C8" w:rsidRDefault="00F732C8" w:rsidP="00F732C8">
            <w:pPr>
              <w:rPr>
                <w:szCs w:val="16"/>
                <w:lang w:eastAsia="sv-SE"/>
              </w:rPr>
            </w:pPr>
            <w:r w:rsidRPr="007D09C8">
              <w:rPr>
                <w:szCs w:val="16"/>
                <w:lang w:eastAsia="sv-SE"/>
              </w:rPr>
              <w:t xml:space="preserve">8: </w:t>
            </w:r>
            <w:r w:rsidR="002731C6">
              <w:rPr>
                <w:szCs w:val="16"/>
                <w:lang w:eastAsia="sv-SE"/>
              </w:rPr>
              <w:t>Reserved</w:t>
            </w:r>
            <w:r w:rsidRPr="007D09C8">
              <w:rPr>
                <w:szCs w:val="16"/>
                <w:lang w:eastAsia="sv-SE"/>
              </w:rPr>
              <w:t xml:space="preserve"> (</w:t>
            </w:r>
            <w:r w:rsidR="00501FC0">
              <w:rPr>
                <w:szCs w:val="16"/>
                <w:lang w:eastAsia="sv-SE"/>
              </w:rPr>
              <w:t>#8</w:t>
            </w:r>
            <w:r w:rsidRPr="007D09C8">
              <w:rPr>
                <w:szCs w:val="16"/>
                <w:lang w:eastAsia="sv-SE"/>
              </w:rPr>
              <w:t>)</w:t>
            </w:r>
          </w:p>
          <w:p w14:paraId="27D728D1" w14:textId="53F5FD64" w:rsidR="00F732C8" w:rsidRPr="007D09C8" w:rsidRDefault="00F732C8" w:rsidP="00F732C8">
            <w:pPr>
              <w:rPr>
                <w:szCs w:val="16"/>
                <w:lang w:eastAsia="sv-SE"/>
              </w:rPr>
            </w:pPr>
            <w:r w:rsidRPr="007D09C8">
              <w:rPr>
                <w:szCs w:val="16"/>
                <w:lang w:eastAsia="sv-SE"/>
              </w:rPr>
              <w:t>9: PPM300-3-A-100/480HCB (</w:t>
            </w:r>
            <w:r w:rsidR="00501FC0">
              <w:rPr>
                <w:szCs w:val="16"/>
                <w:lang w:eastAsia="sv-SE"/>
              </w:rPr>
              <w:t>#9</w:t>
            </w:r>
            <w:r w:rsidRPr="007D09C8">
              <w:rPr>
                <w:szCs w:val="16"/>
                <w:lang w:eastAsia="sv-SE"/>
              </w:rPr>
              <w:t>)</w:t>
            </w:r>
          </w:p>
          <w:p w14:paraId="0445B318" w14:textId="0884D8CC" w:rsidR="00F732C8" w:rsidRPr="007D09C8" w:rsidRDefault="00F732C8" w:rsidP="00F732C8">
            <w:pPr>
              <w:rPr>
                <w:szCs w:val="16"/>
                <w:lang w:eastAsia="sv-SE"/>
              </w:rPr>
            </w:pPr>
            <w:r w:rsidRPr="007D09C8">
              <w:rPr>
                <w:szCs w:val="16"/>
                <w:lang w:eastAsia="sv-SE"/>
              </w:rPr>
              <w:t>10: PPM300-3-W-150/480HCB (</w:t>
            </w:r>
            <w:r w:rsidR="00501FC0">
              <w:rPr>
                <w:szCs w:val="16"/>
                <w:lang w:eastAsia="sv-SE"/>
              </w:rPr>
              <w:t>#10</w:t>
            </w:r>
            <w:r w:rsidRPr="007D09C8">
              <w:rPr>
                <w:szCs w:val="16"/>
                <w:lang w:eastAsia="sv-SE"/>
              </w:rPr>
              <w:t>)</w:t>
            </w:r>
          </w:p>
          <w:p w14:paraId="00F4590B" w14:textId="2095AA86" w:rsidR="00F732C8" w:rsidRPr="007D09C8" w:rsidRDefault="00F732C8" w:rsidP="00F732C8">
            <w:pPr>
              <w:rPr>
                <w:szCs w:val="16"/>
                <w:lang w:eastAsia="sv-SE"/>
              </w:rPr>
            </w:pPr>
            <w:r w:rsidRPr="007D09C8">
              <w:rPr>
                <w:szCs w:val="16"/>
                <w:lang w:eastAsia="sv-SE"/>
              </w:rPr>
              <w:t>11: PPM300v2-3-A-120/480 (</w:t>
            </w:r>
            <w:r w:rsidR="00501FC0">
              <w:rPr>
                <w:szCs w:val="16"/>
                <w:lang w:eastAsia="sv-SE"/>
              </w:rPr>
              <w:t>#11</w:t>
            </w:r>
            <w:r w:rsidRPr="007D09C8">
              <w:rPr>
                <w:szCs w:val="16"/>
                <w:lang w:eastAsia="sv-SE"/>
              </w:rPr>
              <w:t>)</w:t>
            </w:r>
          </w:p>
          <w:p w14:paraId="3908ACC0" w14:textId="63DD08C2" w:rsidR="00F732C8" w:rsidRPr="007D09C8" w:rsidRDefault="00F732C8" w:rsidP="00F732C8">
            <w:pPr>
              <w:rPr>
                <w:szCs w:val="16"/>
                <w:lang w:eastAsia="sv-SE"/>
              </w:rPr>
            </w:pPr>
            <w:r w:rsidRPr="007D09C8">
              <w:rPr>
                <w:szCs w:val="16"/>
                <w:lang w:eastAsia="sv-SE"/>
              </w:rPr>
              <w:t>12: PPM300v2-3-A-90/690 (</w:t>
            </w:r>
            <w:r w:rsidR="00501FC0">
              <w:rPr>
                <w:szCs w:val="16"/>
                <w:lang w:eastAsia="sv-SE"/>
              </w:rPr>
              <w:t>#12</w:t>
            </w:r>
            <w:r w:rsidRPr="007D09C8">
              <w:rPr>
                <w:szCs w:val="16"/>
                <w:lang w:eastAsia="sv-SE"/>
              </w:rPr>
              <w:t>)</w:t>
            </w:r>
          </w:p>
          <w:p w14:paraId="1CD80C9B" w14:textId="3B45C3B5" w:rsidR="00F732C8" w:rsidRPr="007D09C8" w:rsidRDefault="00F732C8" w:rsidP="00F732C8">
            <w:pPr>
              <w:rPr>
                <w:szCs w:val="16"/>
                <w:lang w:eastAsia="sv-SE"/>
              </w:rPr>
            </w:pPr>
            <w:r w:rsidRPr="007D09C8">
              <w:rPr>
                <w:szCs w:val="16"/>
                <w:lang w:eastAsia="sv-SE"/>
              </w:rPr>
              <w:t>13: PPM300v2-3-A-110/480-UL (</w:t>
            </w:r>
            <w:r w:rsidR="00501FC0">
              <w:rPr>
                <w:szCs w:val="16"/>
                <w:lang w:eastAsia="sv-SE"/>
              </w:rPr>
              <w:t>#13</w:t>
            </w:r>
            <w:r w:rsidRPr="007D09C8">
              <w:rPr>
                <w:szCs w:val="16"/>
                <w:lang w:eastAsia="sv-SE"/>
              </w:rPr>
              <w:t>)</w:t>
            </w:r>
          </w:p>
          <w:p w14:paraId="458073F6" w14:textId="7E250603" w:rsidR="00F732C8" w:rsidRDefault="00F732C8" w:rsidP="00F732C8">
            <w:pPr>
              <w:rPr>
                <w:szCs w:val="16"/>
                <w:lang w:eastAsia="sv-SE"/>
              </w:rPr>
            </w:pPr>
            <w:r w:rsidRPr="007D09C8">
              <w:rPr>
                <w:szCs w:val="16"/>
                <w:lang w:eastAsia="sv-SE"/>
              </w:rPr>
              <w:t>14: PPM300v2-3-A-90/600-UL (</w:t>
            </w:r>
            <w:r w:rsidR="00501FC0">
              <w:rPr>
                <w:szCs w:val="16"/>
                <w:lang w:eastAsia="sv-SE"/>
              </w:rPr>
              <w:t>#14</w:t>
            </w:r>
            <w:r w:rsidRPr="007D09C8">
              <w:rPr>
                <w:szCs w:val="16"/>
                <w:lang w:eastAsia="sv-SE"/>
              </w:rPr>
              <w:t>)</w:t>
            </w:r>
          </w:p>
          <w:p w14:paraId="79F79D2B" w14:textId="7A9BC5B3" w:rsidR="008C4675" w:rsidRPr="008C4675" w:rsidRDefault="008C4675" w:rsidP="008C4675">
            <w:pPr>
              <w:rPr>
                <w:szCs w:val="16"/>
                <w:lang w:eastAsia="sv-SE"/>
              </w:rPr>
            </w:pPr>
            <w:r w:rsidRPr="008C4675">
              <w:rPr>
                <w:szCs w:val="16"/>
                <w:lang w:eastAsia="sv-SE"/>
              </w:rPr>
              <w:t>15: ADF P100N-100/415 (</w:t>
            </w:r>
            <w:r w:rsidR="00501FC0">
              <w:rPr>
                <w:szCs w:val="16"/>
                <w:lang w:eastAsia="sv-SE"/>
              </w:rPr>
              <w:t>#15</w:t>
            </w:r>
            <w:r w:rsidRPr="008C4675">
              <w:rPr>
                <w:szCs w:val="16"/>
                <w:lang w:eastAsia="sv-SE"/>
              </w:rPr>
              <w:t>)</w:t>
            </w:r>
          </w:p>
          <w:p w14:paraId="2B55694B" w14:textId="0890FBDD" w:rsidR="008C4675" w:rsidRPr="008C4675" w:rsidRDefault="008C4675" w:rsidP="008C4675">
            <w:pPr>
              <w:rPr>
                <w:szCs w:val="16"/>
                <w:lang w:eastAsia="sv-SE"/>
              </w:rPr>
            </w:pPr>
            <w:r w:rsidRPr="008C4675">
              <w:rPr>
                <w:szCs w:val="16"/>
                <w:lang w:eastAsia="sv-SE"/>
              </w:rPr>
              <w:t>16: PPM300v2-3-A-130/480-OEM (</w:t>
            </w:r>
            <w:r w:rsidR="00501FC0">
              <w:rPr>
                <w:szCs w:val="16"/>
                <w:lang w:eastAsia="sv-SE"/>
              </w:rPr>
              <w:t>#16</w:t>
            </w:r>
            <w:r w:rsidRPr="008C4675">
              <w:rPr>
                <w:szCs w:val="16"/>
                <w:lang w:eastAsia="sv-SE"/>
              </w:rPr>
              <w:t>)</w:t>
            </w:r>
          </w:p>
          <w:p w14:paraId="06B520AA" w14:textId="55DDA0D8" w:rsidR="008C4675" w:rsidRPr="008C4675" w:rsidRDefault="008C4675" w:rsidP="008C4675">
            <w:pPr>
              <w:rPr>
                <w:szCs w:val="16"/>
                <w:lang w:eastAsia="sv-SE"/>
              </w:rPr>
            </w:pPr>
            <w:r w:rsidRPr="008C4675">
              <w:rPr>
                <w:szCs w:val="16"/>
                <w:lang w:eastAsia="sv-SE"/>
              </w:rPr>
              <w:t>17: PPM300v2-3-A-90/690-OEM (</w:t>
            </w:r>
            <w:r w:rsidR="00501FC0">
              <w:rPr>
                <w:szCs w:val="16"/>
                <w:lang w:eastAsia="sv-SE"/>
              </w:rPr>
              <w:t>#17</w:t>
            </w:r>
            <w:r w:rsidRPr="008C4675">
              <w:rPr>
                <w:szCs w:val="16"/>
                <w:lang w:eastAsia="sv-SE"/>
              </w:rPr>
              <w:t>)</w:t>
            </w:r>
          </w:p>
          <w:p w14:paraId="6DB2D8FF" w14:textId="579D244B" w:rsidR="008C4675" w:rsidRPr="008C4675" w:rsidRDefault="008C4675" w:rsidP="008C4675">
            <w:pPr>
              <w:rPr>
                <w:szCs w:val="16"/>
                <w:lang w:eastAsia="sv-SE"/>
              </w:rPr>
            </w:pPr>
            <w:r w:rsidRPr="008C4675">
              <w:rPr>
                <w:szCs w:val="16"/>
                <w:lang w:eastAsia="sv-SE"/>
              </w:rPr>
              <w:t>18: ADF P100v2-90/690 (</w:t>
            </w:r>
            <w:r w:rsidR="00501FC0">
              <w:rPr>
                <w:szCs w:val="16"/>
                <w:lang w:eastAsia="sv-SE"/>
              </w:rPr>
              <w:t>#18</w:t>
            </w:r>
            <w:r w:rsidRPr="008C4675">
              <w:rPr>
                <w:szCs w:val="16"/>
                <w:lang w:eastAsia="sv-SE"/>
              </w:rPr>
              <w:t>)</w:t>
            </w:r>
          </w:p>
          <w:p w14:paraId="013B942B" w14:textId="331A6D2F" w:rsidR="008C4675" w:rsidRPr="008C4675" w:rsidRDefault="008C4675" w:rsidP="008C4675">
            <w:pPr>
              <w:rPr>
                <w:szCs w:val="16"/>
                <w:lang w:eastAsia="sv-SE"/>
              </w:rPr>
            </w:pPr>
            <w:r w:rsidRPr="008C4675">
              <w:rPr>
                <w:szCs w:val="16"/>
                <w:lang w:eastAsia="sv-SE"/>
              </w:rPr>
              <w:t>19: ADF P100v2-70/480 (</w:t>
            </w:r>
            <w:r w:rsidR="00501FC0">
              <w:rPr>
                <w:szCs w:val="16"/>
                <w:lang w:eastAsia="sv-SE"/>
              </w:rPr>
              <w:t>#19</w:t>
            </w:r>
            <w:r w:rsidRPr="008C4675">
              <w:rPr>
                <w:szCs w:val="16"/>
                <w:lang w:eastAsia="sv-SE"/>
              </w:rPr>
              <w:t>)</w:t>
            </w:r>
          </w:p>
          <w:p w14:paraId="65AFEDE4" w14:textId="33A765D2" w:rsidR="008C4675" w:rsidRPr="008C4675" w:rsidRDefault="008C4675" w:rsidP="008C4675">
            <w:pPr>
              <w:rPr>
                <w:szCs w:val="16"/>
                <w:lang w:eastAsia="sv-SE"/>
              </w:rPr>
            </w:pPr>
            <w:r w:rsidRPr="008C4675">
              <w:rPr>
                <w:szCs w:val="16"/>
                <w:lang w:eastAsia="sv-SE"/>
              </w:rPr>
              <w:t>20: ADF P100v2-100/480 (</w:t>
            </w:r>
            <w:r w:rsidR="00501FC0">
              <w:rPr>
                <w:szCs w:val="16"/>
                <w:lang w:eastAsia="sv-SE"/>
              </w:rPr>
              <w:t>#20</w:t>
            </w:r>
            <w:r w:rsidRPr="008C4675">
              <w:rPr>
                <w:szCs w:val="16"/>
                <w:lang w:eastAsia="sv-SE"/>
              </w:rPr>
              <w:t>)</w:t>
            </w:r>
          </w:p>
          <w:p w14:paraId="29462D7B" w14:textId="75315613" w:rsidR="008C4675" w:rsidRPr="008C4675" w:rsidRDefault="008C4675" w:rsidP="008C4675">
            <w:pPr>
              <w:rPr>
                <w:szCs w:val="16"/>
                <w:lang w:eastAsia="sv-SE"/>
              </w:rPr>
            </w:pPr>
            <w:r w:rsidRPr="008C4675">
              <w:rPr>
                <w:szCs w:val="16"/>
                <w:lang w:eastAsia="sv-SE"/>
              </w:rPr>
              <w:t>21: ADF P100v2-130/480 (</w:t>
            </w:r>
            <w:r w:rsidR="00501FC0">
              <w:rPr>
                <w:szCs w:val="16"/>
                <w:lang w:eastAsia="sv-SE"/>
              </w:rPr>
              <w:t>#21</w:t>
            </w:r>
            <w:r w:rsidRPr="008C4675">
              <w:rPr>
                <w:szCs w:val="16"/>
                <w:lang w:eastAsia="sv-SE"/>
              </w:rPr>
              <w:t>)</w:t>
            </w:r>
          </w:p>
          <w:p w14:paraId="044B8AF9" w14:textId="451916B4" w:rsidR="008C4675" w:rsidRPr="008C4675" w:rsidRDefault="008C4675" w:rsidP="008C4675">
            <w:pPr>
              <w:rPr>
                <w:szCs w:val="16"/>
                <w:lang w:eastAsia="sv-SE"/>
              </w:rPr>
            </w:pPr>
            <w:r w:rsidRPr="008C4675">
              <w:rPr>
                <w:szCs w:val="16"/>
                <w:lang w:eastAsia="sv-SE"/>
              </w:rPr>
              <w:t>22: PPM300v2-3-W-150/480 (</w:t>
            </w:r>
            <w:r w:rsidR="00501FC0">
              <w:rPr>
                <w:szCs w:val="16"/>
                <w:lang w:eastAsia="sv-SE"/>
              </w:rPr>
              <w:t>#22</w:t>
            </w:r>
            <w:r w:rsidRPr="008C4675">
              <w:rPr>
                <w:szCs w:val="16"/>
                <w:lang w:eastAsia="sv-SE"/>
              </w:rPr>
              <w:t>)</w:t>
            </w:r>
          </w:p>
          <w:p w14:paraId="6724DB45" w14:textId="77777777" w:rsidR="008C4675" w:rsidRDefault="008C4675" w:rsidP="00501FC0">
            <w:pPr>
              <w:rPr>
                <w:szCs w:val="16"/>
                <w:lang w:eastAsia="sv-SE"/>
              </w:rPr>
            </w:pPr>
            <w:r w:rsidRPr="008C4675">
              <w:rPr>
                <w:szCs w:val="16"/>
                <w:lang w:eastAsia="sv-SE"/>
              </w:rPr>
              <w:t>23: PPM300v2-3-W-140/690 (</w:t>
            </w:r>
            <w:r w:rsidR="00501FC0">
              <w:rPr>
                <w:szCs w:val="16"/>
                <w:lang w:eastAsia="sv-SE"/>
              </w:rPr>
              <w:t>#23</w:t>
            </w:r>
            <w:r w:rsidRPr="008C4675">
              <w:rPr>
                <w:szCs w:val="16"/>
                <w:lang w:eastAsia="sv-SE"/>
              </w:rPr>
              <w:t>)</w:t>
            </w:r>
          </w:p>
          <w:p w14:paraId="2EC76C9B" w14:textId="77777777" w:rsidR="004C0722" w:rsidRPr="004C0722" w:rsidRDefault="004C0722" w:rsidP="004C0722">
            <w:pPr>
              <w:rPr>
                <w:szCs w:val="16"/>
                <w:lang w:eastAsia="sv-SE"/>
              </w:rPr>
            </w:pPr>
            <w:r w:rsidRPr="004C0722">
              <w:rPr>
                <w:szCs w:val="16"/>
                <w:lang w:eastAsia="sv-SE"/>
              </w:rPr>
              <w:t>24: PPM300v2B-3-A-50/480 (#24)</w:t>
            </w:r>
          </w:p>
          <w:p w14:paraId="339E4163" w14:textId="77777777" w:rsidR="004C0722" w:rsidRPr="004C0722" w:rsidRDefault="004C0722" w:rsidP="004C0722">
            <w:pPr>
              <w:rPr>
                <w:szCs w:val="16"/>
                <w:lang w:eastAsia="sv-SE"/>
              </w:rPr>
            </w:pPr>
            <w:r w:rsidRPr="004C0722">
              <w:rPr>
                <w:szCs w:val="16"/>
                <w:lang w:eastAsia="sv-SE"/>
              </w:rPr>
              <w:t>25: PPM300v2B-3-A-75/480 (#25)</w:t>
            </w:r>
          </w:p>
          <w:p w14:paraId="593F4CF4" w14:textId="77777777" w:rsidR="004C0722" w:rsidRPr="004C0722" w:rsidRDefault="004C0722" w:rsidP="004C0722">
            <w:pPr>
              <w:rPr>
                <w:szCs w:val="16"/>
                <w:lang w:eastAsia="sv-SE"/>
              </w:rPr>
            </w:pPr>
            <w:r w:rsidRPr="004C0722">
              <w:rPr>
                <w:szCs w:val="16"/>
                <w:lang w:eastAsia="sv-SE"/>
              </w:rPr>
              <w:t>26: PPM300v2B-3-A-90/480 (#26)</w:t>
            </w:r>
          </w:p>
          <w:p w14:paraId="6C780C3F" w14:textId="77777777" w:rsidR="004C0722" w:rsidRPr="004C0722" w:rsidRDefault="004C0722" w:rsidP="004C0722">
            <w:pPr>
              <w:rPr>
                <w:szCs w:val="16"/>
                <w:lang w:eastAsia="sv-SE"/>
              </w:rPr>
            </w:pPr>
            <w:r w:rsidRPr="004C0722">
              <w:rPr>
                <w:szCs w:val="16"/>
                <w:lang w:eastAsia="sv-SE"/>
              </w:rPr>
              <w:t>27: PPM300v2B-3-A-120/480 (#27)</w:t>
            </w:r>
          </w:p>
          <w:p w14:paraId="547AC465" w14:textId="77777777" w:rsidR="004C0722" w:rsidRPr="004C0722" w:rsidRDefault="004C0722" w:rsidP="004C0722">
            <w:pPr>
              <w:rPr>
                <w:szCs w:val="16"/>
                <w:lang w:eastAsia="sv-SE"/>
              </w:rPr>
            </w:pPr>
            <w:r w:rsidRPr="004C0722">
              <w:rPr>
                <w:szCs w:val="16"/>
                <w:lang w:eastAsia="sv-SE"/>
              </w:rPr>
              <w:t>28: PPM300v2B-3-A-150/480 (#28)</w:t>
            </w:r>
          </w:p>
          <w:p w14:paraId="04CD4C1C" w14:textId="77777777" w:rsidR="004C0722" w:rsidRPr="004C0722" w:rsidRDefault="004C0722" w:rsidP="004C0722">
            <w:pPr>
              <w:rPr>
                <w:szCs w:val="16"/>
                <w:lang w:eastAsia="sv-SE"/>
              </w:rPr>
            </w:pPr>
            <w:r w:rsidRPr="004C0722">
              <w:rPr>
                <w:szCs w:val="16"/>
                <w:lang w:eastAsia="sv-SE"/>
              </w:rPr>
              <w:t>29: ADF P100v2B-50/480 (#29)</w:t>
            </w:r>
          </w:p>
          <w:p w14:paraId="52ED737C" w14:textId="77777777" w:rsidR="004C0722" w:rsidRPr="004C0722" w:rsidRDefault="004C0722" w:rsidP="004C0722">
            <w:pPr>
              <w:rPr>
                <w:szCs w:val="16"/>
                <w:lang w:eastAsia="sv-SE"/>
              </w:rPr>
            </w:pPr>
            <w:r w:rsidRPr="004C0722">
              <w:rPr>
                <w:szCs w:val="16"/>
                <w:lang w:eastAsia="sv-SE"/>
              </w:rPr>
              <w:t>30: ADF P100v2B-75/480 (#30)</w:t>
            </w:r>
          </w:p>
          <w:p w14:paraId="7A74476A" w14:textId="77777777" w:rsidR="004C0722" w:rsidRPr="004C0722" w:rsidRDefault="004C0722" w:rsidP="004C0722">
            <w:pPr>
              <w:rPr>
                <w:szCs w:val="16"/>
                <w:lang w:eastAsia="sv-SE"/>
              </w:rPr>
            </w:pPr>
            <w:r w:rsidRPr="004C0722">
              <w:rPr>
                <w:szCs w:val="16"/>
                <w:lang w:eastAsia="sv-SE"/>
              </w:rPr>
              <w:t>31: ADF P100v2B-90/480 (#31)</w:t>
            </w:r>
          </w:p>
          <w:p w14:paraId="59E4B8E0" w14:textId="77777777" w:rsidR="004C0722" w:rsidRPr="004C0722" w:rsidRDefault="004C0722" w:rsidP="004C0722">
            <w:pPr>
              <w:rPr>
                <w:szCs w:val="16"/>
                <w:lang w:eastAsia="sv-SE"/>
              </w:rPr>
            </w:pPr>
            <w:r w:rsidRPr="004C0722">
              <w:rPr>
                <w:szCs w:val="16"/>
                <w:lang w:eastAsia="sv-SE"/>
              </w:rPr>
              <w:t>32: ADF P100v2B-120/480 (#32)</w:t>
            </w:r>
          </w:p>
          <w:p w14:paraId="36953D85" w14:textId="77777777" w:rsidR="004C0722" w:rsidRPr="004C0722" w:rsidRDefault="004C0722" w:rsidP="004C0722">
            <w:pPr>
              <w:rPr>
                <w:szCs w:val="16"/>
                <w:lang w:eastAsia="sv-SE"/>
              </w:rPr>
            </w:pPr>
            <w:r w:rsidRPr="004C0722">
              <w:rPr>
                <w:szCs w:val="16"/>
                <w:lang w:eastAsia="sv-SE"/>
              </w:rPr>
              <w:t>33: ADF P100v2B-150/480 (#33)</w:t>
            </w:r>
          </w:p>
          <w:p w14:paraId="1665F07C" w14:textId="77777777" w:rsidR="004C0722" w:rsidRPr="004C0722" w:rsidRDefault="004C0722" w:rsidP="004C0722">
            <w:pPr>
              <w:rPr>
                <w:szCs w:val="16"/>
                <w:lang w:eastAsia="sv-SE"/>
              </w:rPr>
            </w:pPr>
            <w:r w:rsidRPr="004C0722">
              <w:rPr>
                <w:szCs w:val="16"/>
                <w:lang w:eastAsia="sv-SE"/>
              </w:rPr>
              <w:t>34: PPM300v3-3-A-78/690 (#34)</w:t>
            </w:r>
          </w:p>
          <w:p w14:paraId="33217283" w14:textId="57CAEC12" w:rsidR="00501FC0" w:rsidRDefault="004C0722" w:rsidP="004C0722">
            <w:pPr>
              <w:rPr>
                <w:szCs w:val="16"/>
                <w:lang w:eastAsia="sv-SE"/>
              </w:rPr>
            </w:pPr>
            <w:r w:rsidRPr="004C0722">
              <w:rPr>
                <w:szCs w:val="16"/>
                <w:lang w:eastAsia="sv-SE"/>
              </w:rPr>
              <w:t>35: PPM300v3-3-A-130/480 (#35)</w:t>
            </w:r>
          </w:p>
          <w:p w14:paraId="1ECF54D2" w14:textId="77777777" w:rsidR="004C0722" w:rsidRDefault="004C0722" w:rsidP="004C0722">
            <w:pPr>
              <w:rPr>
                <w:szCs w:val="16"/>
                <w:lang w:eastAsia="sv-SE"/>
              </w:rPr>
            </w:pPr>
          </w:p>
          <w:p w14:paraId="45FD784F" w14:textId="4F82A1E1" w:rsidR="00501FC0" w:rsidRPr="007D09C8" w:rsidRDefault="00501FC0" w:rsidP="00501FC0">
            <w:pPr>
              <w:rPr>
                <w:szCs w:val="16"/>
                <w:lang w:eastAsia="sv-SE"/>
              </w:rPr>
            </w:pPr>
            <w:r>
              <w:rPr>
                <w:szCs w:val="16"/>
                <w:lang w:eastAsia="sv-SE"/>
              </w:rPr>
              <w:t xml:space="preserve">See Section </w:t>
            </w:r>
            <w:r>
              <w:rPr>
                <w:szCs w:val="16"/>
                <w:lang w:eastAsia="sv-SE"/>
              </w:rPr>
              <w:fldChar w:fldCharType="begin"/>
            </w:r>
            <w:r>
              <w:rPr>
                <w:szCs w:val="16"/>
                <w:lang w:eastAsia="sv-SE"/>
              </w:rPr>
              <w:instrText xml:space="preserve"> REF _Ref392514520 \w \h </w:instrText>
            </w:r>
            <w:r>
              <w:rPr>
                <w:szCs w:val="16"/>
                <w:lang w:eastAsia="sv-SE"/>
              </w:rPr>
            </w:r>
            <w:r>
              <w:rPr>
                <w:szCs w:val="16"/>
                <w:lang w:eastAsia="sv-SE"/>
              </w:rPr>
              <w:fldChar w:fldCharType="separate"/>
            </w:r>
            <w:r w:rsidR="00DA230B">
              <w:rPr>
                <w:szCs w:val="16"/>
                <w:lang w:eastAsia="sv-SE"/>
              </w:rPr>
              <w:t>4.3.1</w:t>
            </w:r>
            <w:r>
              <w:rPr>
                <w:szCs w:val="16"/>
                <w:lang w:eastAsia="sv-SE"/>
              </w:rPr>
              <w:fldChar w:fldCharType="end"/>
            </w:r>
            <w:r>
              <w:rPr>
                <w:szCs w:val="16"/>
                <w:lang w:eastAsia="sv-SE"/>
              </w:rPr>
              <w:t xml:space="preserve"> for more information about the power module types.</w:t>
            </w:r>
          </w:p>
        </w:tc>
      </w:tr>
    </w:tbl>
    <w:p w14:paraId="2F84C018" w14:textId="20B0F0B1" w:rsidR="00BF15D3" w:rsidRDefault="00BF15D3" w:rsidP="00BB272E">
      <w:pPr>
        <w:spacing w:before="0" w:after="0"/>
        <w:rPr>
          <w:b/>
          <w:lang w:eastAsia="sv-SE"/>
        </w:rPr>
      </w:pPr>
    </w:p>
    <w:p w14:paraId="3F0E747E" w14:textId="77777777" w:rsidR="00BF15D3" w:rsidRDefault="00BF15D3">
      <w:pPr>
        <w:spacing w:before="0" w:after="0"/>
        <w:rPr>
          <w:b/>
          <w:lang w:eastAsia="sv-SE"/>
        </w:rPr>
      </w:pPr>
      <w:r>
        <w:rPr>
          <w:b/>
          <w:lang w:eastAsia="sv-SE"/>
        </w:rPr>
        <w:br w:type="page"/>
      </w:r>
    </w:p>
    <w:p w14:paraId="1AC55DEC" w14:textId="77777777" w:rsidR="00CA2704" w:rsidRDefault="00CA2704" w:rsidP="00BB272E">
      <w:pPr>
        <w:spacing w:before="0" w:after="0"/>
        <w:rPr>
          <w:b/>
          <w:lang w:eastAsia="sv-SE"/>
        </w:rPr>
      </w:pPr>
    </w:p>
    <w:p w14:paraId="7E8B4681" w14:textId="77777777" w:rsidR="009A39E4" w:rsidRDefault="009A39E4">
      <w:pPr>
        <w:spacing w:before="0" w:after="0"/>
        <w:rPr>
          <w:b/>
          <w:lang w:eastAsia="sv-SE"/>
        </w:rPr>
      </w:pPr>
      <w:r>
        <w:rPr>
          <w:b/>
          <w:lang w:eastAsia="sv-SE"/>
        </w:rPr>
        <w:br w:type="page"/>
      </w:r>
    </w:p>
    <w:tbl>
      <w:tblPr>
        <w:tblStyle w:val="Formatvorlage1"/>
        <w:tblpPr w:leftFromText="181" w:rightFromText="181" w:vertAnchor="page" w:horzAnchor="margin" w:tblpY="13552"/>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835"/>
        <w:gridCol w:w="1701"/>
        <w:gridCol w:w="4247"/>
      </w:tblGrid>
      <w:tr w:rsidR="00127DBF" w14:paraId="5EF88BD4" w14:textId="77777777" w:rsidTr="00B337CB">
        <w:trPr>
          <w:trHeight w:val="1757"/>
        </w:trPr>
        <w:tc>
          <w:tcPr>
            <w:cnfStyle w:val="001000000000" w:firstRow="0" w:lastRow="0" w:firstColumn="1" w:lastColumn="0" w:oddVBand="0" w:evenVBand="0" w:oddHBand="0" w:evenHBand="0" w:firstRowFirstColumn="0" w:firstRowLastColumn="0" w:lastRowFirstColumn="0" w:lastRowLastColumn="0"/>
            <w:tcW w:w="2835" w:type="dxa"/>
          </w:tcPr>
          <w:p w14:paraId="029433C2" w14:textId="77777777" w:rsidR="00127DBF" w:rsidRDefault="00127DBF" w:rsidP="00B337CB">
            <w:r>
              <w:rPr>
                <w:rFonts w:cs="Arial"/>
                <w:b/>
                <w:noProof/>
                <w:sz w:val="36"/>
                <w:szCs w:val="36"/>
              </w:rPr>
              <w:lastRenderedPageBreak/>
              <w:drawing>
                <wp:inline distT="0" distB="0" distL="0" distR="0" wp14:anchorId="2152D837" wp14:editId="023D7B85">
                  <wp:extent cx="1799590" cy="492760"/>
                  <wp:effectExtent l="0" t="0" r="0" b="2540"/>
                  <wp:docPr id="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sys.gif"/>
                          <pic:cNvPicPr/>
                        </pic:nvPicPr>
                        <pic:blipFill>
                          <a:blip r:embed="rId108" cstate="print">
                            <a:extLst>
                              <a:ext uri="{28A0092B-C50C-407E-A947-70E740481C1C}">
                                <a14:useLocalDpi xmlns:a14="http://schemas.microsoft.com/office/drawing/2010/main"/>
                              </a:ext>
                            </a:extLst>
                          </a:blip>
                          <a:stretch>
                            <a:fillRect/>
                          </a:stretch>
                        </pic:blipFill>
                        <pic:spPr>
                          <a:xfrm>
                            <a:off x="0" y="0"/>
                            <a:ext cx="1799590" cy="492760"/>
                          </a:xfrm>
                          <a:prstGeom prst="rect">
                            <a:avLst/>
                          </a:prstGeom>
                        </pic:spPr>
                      </pic:pic>
                    </a:graphicData>
                  </a:graphic>
                </wp:inline>
              </w:drawing>
            </w:r>
          </w:p>
        </w:tc>
        <w:tc>
          <w:tcPr>
            <w:tcW w:w="1701" w:type="dxa"/>
            <w:tcBorders>
              <w:right w:val="single" w:sz="4" w:space="0" w:color="auto"/>
            </w:tcBorders>
            <w:tcMar>
              <w:right w:w="170" w:type="dxa"/>
            </w:tcMar>
          </w:tcPr>
          <w:p w14:paraId="0A925D24" w14:textId="1B122B4A" w:rsidR="00127DBF" w:rsidRPr="0046719C" w:rsidRDefault="00127DBF" w:rsidP="00B337CB">
            <w:pPr>
              <w:jc w:val="right"/>
              <w:cnfStyle w:val="000000000000" w:firstRow="0" w:lastRow="0" w:firstColumn="0" w:lastColumn="0" w:oddVBand="0" w:evenVBand="0" w:oddHBand="0" w:evenHBand="0" w:firstRowFirstColumn="0" w:firstRowLastColumn="0" w:lastRowFirstColumn="0" w:lastRowLastColumn="0"/>
              <w:rPr>
                <w:lang w:val="de-DE"/>
              </w:rPr>
            </w:pPr>
            <w:r w:rsidRPr="0046719C">
              <w:rPr>
                <w:b/>
                <w:sz w:val="14"/>
                <w:lang w:val="de-DE"/>
              </w:rPr>
              <w:t>Comsys AB</w:t>
            </w:r>
            <w:r w:rsidRPr="0046719C">
              <w:rPr>
                <w:b/>
                <w:sz w:val="14"/>
                <w:lang w:val="de-DE"/>
              </w:rPr>
              <w:br/>
            </w:r>
            <w:r w:rsidRPr="0046719C">
              <w:rPr>
                <w:sz w:val="14"/>
                <w:lang w:val="de-DE"/>
              </w:rPr>
              <w:t>F</w:t>
            </w:r>
            <w:r>
              <w:rPr>
                <w:sz w:val="14"/>
                <w:lang w:val="de-DE"/>
              </w:rPr>
              <w:t>ältspatvägen 4</w:t>
            </w:r>
            <w:r w:rsidRPr="0046719C">
              <w:rPr>
                <w:sz w:val="14"/>
                <w:lang w:val="de-DE"/>
              </w:rPr>
              <w:br/>
            </w:r>
            <w:r>
              <w:rPr>
                <w:sz w:val="14"/>
                <w:lang w:val="de-DE"/>
              </w:rPr>
              <w:t>SE-224 78 LUND</w:t>
            </w:r>
            <w:r>
              <w:rPr>
                <w:sz w:val="14"/>
                <w:lang w:val="de-DE"/>
              </w:rPr>
              <w:br/>
              <w:t>Sweden</w:t>
            </w:r>
            <w:r>
              <w:rPr>
                <w:sz w:val="14"/>
                <w:lang w:val="de-DE"/>
              </w:rPr>
              <w:br/>
            </w:r>
            <w:r>
              <w:rPr>
                <w:sz w:val="14"/>
                <w:lang w:val="de-DE"/>
              </w:rPr>
              <w:br/>
              <w:t>+46 10 209 68 00</w:t>
            </w:r>
            <w:r>
              <w:rPr>
                <w:sz w:val="14"/>
                <w:lang w:val="de-DE"/>
              </w:rPr>
              <w:br/>
            </w:r>
            <w:hyperlink r:id="rId109" w:history="1">
              <w:r w:rsidRPr="006757D7">
                <w:rPr>
                  <w:rStyle w:val="Hyperlink"/>
                  <w:color w:val="auto"/>
                  <w:sz w:val="14"/>
                  <w:u w:val="none"/>
                  <w:lang w:val="de-DE"/>
                </w:rPr>
                <w:t>info@comsys.se</w:t>
              </w:r>
            </w:hyperlink>
            <w:r>
              <w:rPr>
                <w:sz w:val="14"/>
                <w:lang w:val="de-DE"/>
              </w:rPr>
              <w:br/>
            </w:r>
            <w:hyperlink r:id="rId110" w:history="1">
              <w:r w:rsidRPr="006757D7">
                <w:rPr>
                  <w:rStyle w:val="Hyperlink"/>
                  <w:color w:val="auto"/>
                  <w:sz w:val="14"/>
                  <w:u w:val="none"/>
                  <w:lang w:val="de-DE"/>
                </w:rPr>
                <w:t>adfpowertuning.com</w:t>
              </w:r>
            </w:hyperlink>
          </w:p>
        </w:tc>
        <w:tc>
          <w:tcPr>
            <w:tcW w:w="4247" w:type="dxa"/>
            <w:tcBorders>
              <w:top w:val="single" w:sz="4" w:space="0" w:color="auto"/>
              <w:left w:val="single" w:sz="4" w:space="0" w:color="auto"/>
              <w:bottom w:val="single" w:sz="4" w:space="0" w:color="auto"/>
              <w:right w:val="single" w:sz="4" w:space="0" w:color="auto"/>
            </w:tcBorders>
          </w:tcPr>
          <w:p w14:paraId="2C0BE262" w14:textId="77777777" w:rsidR="00127DBF" w:rsidRPr="003F59BC" w:rsidRDefault="00127DBF" w:rsidP="00B337CB">
            <w:pPr>
              <w:cnfStyle w:val="000000000000" w:firstRow="0" w:lastRow="0" w:firstColumn="0" w:lastColumn="0" w:oddVBand="0" w:evenVBand="0" w:oddHBand="0" w:evenHBand="0" w:firstRowFirstColumn="0" w:firstRowLastColumn="0" w:lastRowFirstColumn="0" w:lastRowLastColumn="0"/>
              <w:rPr>
                <w:b/>
              </w:rPr>
            </w:pPr>
            <w:r w:rsidRPr="0046719C">
              <w:rPr>
                <w:lang w:val="de-DE"/>
              </w:rPr>
              <w:t xml:space="preserve"> </w:t>
            </w:r>
            <w:r>
              <w:rPr>
                <w:b/>
              </w:rPr>
              <w:t>Partner</w:t>
            </w:r>
            <w:r w:rsidRPr="003F59BC">
              <w:rPr>
                <w:b/>
              </w:rPr>
              <w:t>:</w:t>
            </w:r>
          </w:p>
        </w:tc>
      </w:tr>
      <w:tr w:rsidR="00127DBF" w14:paraId="5F9990BF" w14:textId="77777777" w:rsidTr="00B337CB">
        <w:trPr>
          <w:trHeight w:val="492"/>
        </w:trPr>
        <w:tc>
          <w:tcPr>
            <w:cnfStyle w:val="001000000000" w:firstRow="0" w:lastRow="0" w:firstColumn="1" w:lastColumn="0" w:oddVBand="0" w:evenVBand="0" w:oddHBand="0" w:evenHBand="0" w:firstRowFirstColumn="0" w:firstRowLastColumn="0" w:lastRowFirstColumn="0" w:lastRowLastColumn="0"/>
            <w:tcW w:w="8783" w:type="dxa"/>
            <w:gridSpan w:val="3"/>
          </w:tcPr>
          <w:p w14:paraId="0019247D" w14:textId="77777777" w:rsidR="00127DBF" w:rsidRDefault="00127DBF" w:rsidP="00B337CB">
            <w:r>
              <w:rPr>
                <w:sz w:val="12"/>
                <w:lang w:val="en-GB"/>
              </w:rPr>
              <w:t>Comsys AB does not assume any responsibility for use of any product or method described and also reserves the right to make changes at any time without prior notice in order to improve design and supply the best possible products.</w:t>
            </w:r>
          </w:p>
        </w:tc>
      </w:tr>
    </w:tbl>
    <w:p w14:paraId="64AC9ED9" w14:textId="2319D9E6" w:rsidR="00565C28" w:rsidRPr="00127DBF" w:rsidRDefault="00565C28" w:rsidP="00BB272E">
      <w:pPr>
        <w:spacing w:before="0" w:after="0"/>
        <w:rPr>
          <w:lang w:eastAsia="sv-SE"/>
        </w:rPr>
      </w:pPr>
    </w:p>
    <w:sectPr w:rsidR="00565C28" w:rsidRPr="00127DBF" w:rsidSect="00B55A66">
      <w:headerReference w:type="default" r:id="rId111"/>
      <w:footerReference w:type="default" r:id="rId112"/>
      <w:headerReference w:type="first" r:id="rId113"/>
      <w:footerReference w:type="first" r:id="rId114"/>
      <w:type w:val="continuous"/>
      <w:pgSz w:w="11907" w:h="16840" w:code="9"/>
      <w:pgMar w:top="1440" w:right="1134" w:bottom="992" w:left="1985" w:header="720" w:footer="306"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9" w:author="Christian Born" w:date="2018-06-20T13:19:00Z" w:initials="CB">
    <w:p w14:paraId="58587C0C" w14:textId="3DF8440E" w:rsidR="00482D60" w:rsidRDefault="00482D60">
      <w:pPr>
        <w:pStyle w:val="CommentText"/>
      </w:pPr>
      <w:r>
        <w:rPr>
          <w:rStyle w:val="CommentReference"/>
        </w:rPr>
        <w:annotationRef/>
      </w:r>
      <w:r>
        <w:t>FIX</w:t>
      </w:r>
    </w:p>
  </w:comment>
  <w:comment w:id="17" w:author="Christian Born" w:date="2018-06-20T13:31:00Z" w:initials="CB">
    <w:p w14:paraId="004F4A8D" w14:textId="46A5200E" w:rsidR="00482D60" w:rsidRDefault="00482D60">
      <w:pPr>
        <w:pStyle w:val="CommentText"/>
      </w:pPr>
      <w:r>
        <w:rPr>
          <w:rStyle w:val="CommentReference"/>
        </w:rPr>
        <w:annotationRef/>
      </w:r>
      <w:r>
        <w:t>Update</w:t>
      </w:r>
    </w:p>
  </w:comment>
  <w:comment w:id="20" w:author="Christian Born" w:date="2018-06-20T13:31:00Z" w:initials="CB">
    <w:p w14:paraId="0F9D8E5A" w14:textId="7D355743" w:rsidR="00482D60" w:rsidRDefault="00482D60">
      <w:pPr>
        <w:pStyle w:val="CommentText"/>
      </w:pPr>
      <w:r>
        <w:rPr>
          <w:rStyle w:val="CommentReference"/>
        </w:rPr>
        <w:annotationRef/>
      </w:r>
      <w:r>
        <w:t>Update</w:t>
      </w:r>
    </w:p>
  </w:comment>
  <w:comment w:id="21" w:author="Christian Born" w:date="2018-06-20T13:31:00Z" w:initials="CB">
    <w:p w14:paraId="47CB93C0" w14:textId="3878DC05" w:rsidR="00482D60" w:rsidRDefault="00482D60">
      <w:pPr>
        <w:pStyle w:val="CommentText"/>
      </w:pPr>
      <w:r>
        <w:rPr>
          <w:rStyle w:val="CommentReference"/>
        </w:rPr>
        <w:annotationRef/>
      </w:r>
      <w:r>
        <w:t>Update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8587C0C" w15:done="0"/>
  <w15:commentEx w15:paraId="004F4A8D" w15:done="0"/>
  <w15:commentEx w15:paraId="0F9D8E5A" w15:done="0"/>
  <w15:commentEx w15:paraId="47CB93C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8587C0C" w16cid:durableId="1ED4D2CB"/>
  <w16cid:commentId w16cid:paraId="004F4A8D" w16cid:durableId="1ED4D5A5"/>
  <w16cid:commentId w16cid:paraId="0F9D8E5A" w16cid:durableId="1ED4D5BA"/>
  <w16cid:commentId w16cid:paraId="47CB93C0" w16cid:durableId="1ED4D5A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B225A5" w14:textId="77777777" w:rsidR="00482D60" w:rsidRDefault="00482D60" w:rsidP="004309C8">
      <w:pPr>
        <w:spacing w:before="0" w:after="0"/>
      </w:pPr>
      <w:r>
        <w:separator/>
      </w:r>
    </w:p>
  </w:endnote>
  <w:endnote w:type="continuationSeparator" w:id="0">
    <w:p w14:paraId="322D33DF" w14:textId="77777777" w:rsidR="00482D60" w:rsidRDefault="00482D60" w:rsidP="004309C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D94F67" w14:textId="03CDD205" w:rsidR="00482D60" w:rsidRPr="00A65D30" w:rsidRDefault="00482D60" w:rsidP="00A65D30">
    <w:pPr>
      <w:pStyle w:val="Footer"/>
      <w:tabs>
        <w:tab w:val="clear" w:pos="9406"/>
        <w:tab w:val="right" w:pos="8789"/>
      </w:tabs>
      <w:rPr>
        <w:sz w:val="16"/>
        <w:szCs w:val="16"/>
      </w:rPr>
    </w:pPr>
    <w:r>
      <w:rPr>
        <w:rFonts w:cs="Arial"/>
        <w:sz w:val="16"/>
        <w:szCs w:val="16"/>
      </w:rPr>
      <w:t>©</w:t>
    </w:r>
    <w:r>
      <w:rPr>
        <w:sz w:val="16"/>
        <w:szCs w:val="16"/>
      </w:rPr>
      <w:t xml:space="preserve"> </w:t>
    </w:r>
    <w:r>
      <w:rPr>
        <w:sz w:val="16"/>
        <w:szCs w:val="16"/>
      </w:rPr>
      <w:fldChar w:fldCharType="begin"/>
    </w:r>
    <w:r>
      <w:rPr>
        <w:sz w:val="16"/>
        <w:szCs w:val="16"/>
      </w:rPr>
      <w:instrText xml:space="preserve"> SAVEDATE  \@ "yyyy"  \* MERGEFORMAT </w:instrText>
    </w:r>
    <w:r>
      <w:rPr>
        <w:sz w:val="16"/>
        <w:szCs w:val="16"/>
      </w:rPr>
      <w:fldChar w:fldCharType="separate"/>
    </w:r>
    <w:r>
      <w:rPr>
        <w:noProof/>
        <w:sz w:val="16"/>
        <w:szCs w:val="16"/>
      </w:rPr>
      <w:t>2018</w:t>
    </w:r>
    <w:r>
      <w:rPr>
        <w:sz w:val="16"/>
        <w:szCs w:val="16"/>
      </w:rPr>
      <w:fldChar w:fldCharType="end"/>
    </w:r>
    <w:r>
      <w:rPr>
        <w:sz w:val="16"/>
        <w:szCs w:val="16"/>
      </w:rPr>
      <w:t xml:space="preserve"> Comsys AB</w:t>
    </w:r>
    <w:r>
      <w:rPr>
        <w:sz w:val="16"/>
        <w:szCs w:val="16"/>
      </w:rPr>
      <w:tab/>
    </w:r>
    <w:sdt>
      <w:sdtPr>
        <w:rPr>
          <w:sz w:val="16"/>
          <w:szCs w:val="16"/>
        </w:rPr>
        <w:alias w:val="Keywords"/>
        <w:tag w:val=""/>
        <w:id w:val="1898780738"/>
        <w:dataBinding w:prefixMappings="xmlns:ns0='http://purl.org/dc/elements/1.1/' xmlns:ns1='http://schemas.openxmlformats.org/package/2006/metadata/core-properties' " w:xpath="/ns1:coreProperties[1]/ns1:keywords[1]" w:storeItemID="{6C3C8BC8-F283-45AE-878A-BAB7291924A1}"/>
        <w:text/>
      </w:sdtPr>
      <w:sdtContent>
        <w:r>
          <w:rPr>
            <w:sz w:val="16"/>
            <w:szCs w:val="16"/>
            <w:lang w:val="de-DE"/>
          </w:rPr>
          <w:t>1 199 172</w:t>
        </w:r>
      </w:sdtContent>
    </w:sdt>
    <w:r>
      <w:rPr>
        <w:sz w:val="16"/>
        <w:szCs w:val="16"/>
      </w:rPr>
      <w:t xml:space="preserve"> – </w:t>
    </w:r>
    <w:sdt>
      <w:sdtPr>
        <w:rPr>
          <w:sz w:val="16"/>
          <w:szCs w:val="16"/>
        </w:rPr>
        <w:alias w:val="Status"/>
        <w:tag w:val=""/>
        <w:id w:val="-353809935"/>
        <w:dataBinding w:prefixMappings="xmlns:ns0='http://purl.org/dc/elements/1.1/' xmlns:ns1='http://schemas.openxmlformats.org/package/2006/metadata/core-properties' " w:xpath="/ns1:coreProperties[1]/ns1:contentStatus[1]" w:storeItemID="{6C3C8BC8-F283-45AE-878A-BAB7291924A1}"/>
        <w:text/>
      </w:sdtPr>
      <w:sdtContent>
        <w:r>
          <w:rPr>
            <w:sz w:val="16"/>
            <w:szCs w:val="16"/>
          </w:rPr>
          <w:t>REV21</w:t>
        </w:r>
      </w:sdtContent>
    </w:sdt>
    <w:r>
      <w:rPr>
        <w:sz w:val="16"/>
        <w:szCs w:val="16"/>
      </w:rPr>
      <w:tab/>
    </w:r>
    <w:r>
      <w:rPr>
        <w:sz w:val="16"/>
        <w:szCs w:val="16"/>
      </w:rPr>
      <w:fldChar w:fldCharType="begin"/>
    </w:r>
    <w:r>
      <w:rPr>
        <w:sz w:val="16"/>
        <w:szCs w:val="16"/>
      </w:rPr>
      <w:instrText xml:space="preserve"> PAGE  \* Arabic  \* MERGEFORMAT </w:instrText>
    </w:r>
    <w:r>
      <w:rPr>
        <w:sz w:val="16"/>
        <w:szCs w:val="16"/>
      </w:rPr>
      <w:fldChar w:fldCharType="separate"/>
    </w:r>
    <w:r>
      <w:rPr>
        <w:noProof/>
        <w:sz w:val="16"/>
        <w:szCs w:val="16"/>
      </w:rPr>
      <w:t>5</w:t>
    </w:r>
    <w:r>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092B31" w14:textId="134D3F84" w:rsidR="00482D60" w:rsidRDefault="00482D60" w:rsidP="004B38AA">
    <w:pPr>
      <w:pStyle w:val="Footer"/>
      <w:tabs>
        <w:tab w:val="clear" w:pos="4703"/>
        <w:tab w:val="clear" w:pos="9406"/>
      </w:tabs>
    </w:pPr>
    <w:r>
      <w:rPr>
        <w:rFonts w:cs="Arial"/>
        <w:sz w:val="16"/>
        <w:szCs w:val="16"/>
      </w:rPr>
      <w:t>adfpowertuning.com</w:t>
    </w:r>
    <w:r>
      <w:rPr>
        <w:rFonts w:cs="Arial"/>
        <w:sz w:val="16"/>
        <w:szCs w:val="16"/>
      </w:rPr>
      <w:tab/>
    </w:r>
    <w:sdt>
      <w:sdtPr>
        <w:rPr>
          <w:rFonts w:cs="Arial"/>
          <w:sz w:val="16"/>
          <w:szCs w:val="16"/>
        </w:rPr>
        <w:alias w:val="Keywords"/>
        <w:tag w:val=""/>
        <w:id w:val="847052181"/>
        <w:dataBinding w:prefixMappings="xmlns:ns0='http://purl.org/dc/elements/1.1/' xmlns:ns1='http://schemas.openxmlformats.org/package/2006/metadata/core-properties' " w:xpath="/ns1:coreProperties[1]/ns1:keywords[1]" w:storeItemID="{6C3C8BC8-F283-45AE-878A-BAB7291924A1}"/>
        <w:text/>
      </w:sdtPr>
      <w:sdtContent>
        <w:r w:rsidRPr="00565C28">
          <w:rPr>
            <w:rFonts w:cs="Arial"/>
            <w:sz w:val="16"/>
            <w:szCs w:val="16"/>
          </w:rPr>
          <w:t>1 199 172</w:t>
        </w:r>
      </w:sdtContent>
    </w:sdt>
    <w:r>
      <w:rPr>
        <w:rFonts w:cs="Arial"/>
        <w:sz w:val="16"/>
        <w:szCs w:val="16"/>
      </w:rPr>
      <w:t xml:space="preserve"> – </w:t>
    </w:r>
    <w:sdt>
      <w:sdtPr>
        <w:rPr>
          <w:rFonts w:cs="Arial"/>
          <w:sz w:val="16"/>
          <w:szCs w:val="16"/>
        </w:rPr>
        <w:alias w:val="Status"/>
        <w:tag w:val=""/>
        <w:id w:val="-1672025632"/>
        <w:dataBinding w:prefixMappings="xmlns:ns0='http://purl.org/dc/elements/1.1/' xmlns:ns1='http://schemas.openxmlformats.org/package/2006/metadata/core-properties' " w:xpath="/ns1:coreProperties[1]/ns1:contentStatus[1]" w:storeItemID="{6C3C8BC8-F283-45AE-878A-BAB7291924A1}"/>
        <w:text/>
      </w:sdtPr>
      <w:sdtContent>
        <w:r>
          <w:rPr>
            <w:rFonts w:cs="Arial"/>
            <w:sz w:val="16"/>
            <w:szCs w:val="16"/>
          </w:rPr>
          <w:t>REV21</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DABA81" w14:textId="77777777" w:rsidR="00482D60" w:rsidRDefault="00482D60" w:rsidP="004309C8">
      <w:pPr>
        <w:spacing w:before="0" w:after="0"/>
      </w:pPr>
      <w:r>
        <w:separator/>
      </w:r>
    </w:p>
  </w:footnote>
  <w:footnote w:type="continuationSeparator" w:id="0">
    <w:p w14:paraId="54DCB27D" w14:textId="77777777" w:rsidR="00482D60" w:rsidRDefault="00482D60" w:rsidP="004309C8">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90CD7D" w14:textId="530AD7EE" w:rsidR="00482D60" w:rsidRPr="009C0A66" w:rsidRDefault="00482D60" w:rsidP="00A65D30">
    <w:pPr>
      <w:tabs>
        <w:tab w:val="right" w:pos="8789"/>
      </w:tabs>
      <w:rPr>
        <w:sz w:val="16"/>
        <w:szCs w:val="16"/>
      </w:rPr>
    </w:pPr>
    <w:r>
      <w:rPr>
        <w:sz w:val="16"/>
        <w:szCs w:val="16"/>
      </w:rPr>
      <w:fldChar w:fldCharType="begin"/>
    </w:r>
    <w:r>
      <w:rPr>
        <w:sz w:val="16"/>
        <w:szCs w:val="16"/>
      </w:rPr>
      <w:instrText xml:space="preserve"> SAVEDATE  \@ "MMMM yyyy"  \* MERGEFORMAT </w:instrText>
    </w:r>
    <w:r>
      <w:rPr>
        <w:sz w:val="16"/>
        <w:szCs w:val="16"/>
      </w:rPr>
      <w:fldChar w:fldCharType="separate"/>
    </w:r>
    <w:r>
      <w:rPr>
        <w:noProof/>
        <w:sz w:val="16"/>
        <w:szCs w:val="16"/>
      </w:rPr>
      <w:t>February 2018</w:t>
    </w:r>
    <w:r>
      <w:rPr>
        <w:sz w:val="16"/>
        <w:szCs w:val="16"/>
      </w:rPr>
      <w:fldChar w:fldCharType="end"/>
    </w:r>
    <w:r>
      <w:rPr>
        <w:sz w:val="16"/>
        <w:szCs w:val="16"/>
      </w:rPr>
      <w:tab/>
    </w:r>
    <w:sdt>
      <w:sdtPr>
        <w:rPr>
          <w:sz w:val="16"/>
          <w:szCs w:val="16"/>
        </w:rPr>
        <w:alias w:val="Title"/>
        <w:tag w:val=""/>
        <w:id w:val="-1002120678"/>
        <w:dataBinding w:prefixMappings="xmlns:ns0='http://purl.org/dc/elements/1.1/' xmlns:ns1='http://schemas.openxmlformats.org/package/2006/metadata/core-properties' " w:xpath="/ns1:coreProperties[1]/ns0:title[1]" w:storeItemID="{6C3C8BC8-F283-45AE-878A-BAB7291924A1}"/>
        <w:text/>
      </w:sdtPr>
      <w:sdtContent>
        <w:r>
          <w:rPr>
            <w:sz w:val="16"/>
            <w:szCs w:val="16"/>
          </w:rPr>
          <w:t>ADF P100/P300 User Manual 2.0.0</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1375B" w14:textId="76B6AFD5" w:rsidR="00482D60" w:rsidRPr="004309C8" w:rsidRDefault="00482D60" w:rsidP="006363A3">
    <w:pPr>
      <w:pStyle w:val="Header"/>
      <w:tabs>
        <w:tab w:val="clear" w:pos="4703"/>
        <w:tab w:val="clear" w:pos="9406"/>
        <w:tab w:val="left" w:pos="5490"/>
        <w:tab w:val="right" w:pos="8789"/>
      </w:tabs>
      <w:spacing w:before="0"/>
      <w:rPr>
        <w:rFonts w:cs="Arial"/>
        <w:b/>
        <w:sz w:val="36"/>
        <w:szCs w:val="36"/>
      </w:rPr>
    </w:pPr>
    <w:sdt>
      <w:sdtPr>
        <w:rPr>
          <w:rFonts w:cs="Arial"/>
          <w:b/>
          <w:sz w:val="36"/>
          <w:szCs w:val="36"/>
        </w:rPr>
        <w:alias w:val="Subject"/>
        <w:tag w:val=""/>
        <w:id w:val="-299700347"/>
        <w:dataBinding w:prefixMappings="xmlns:ns0='http://purl.org/dc/elements/1.1/' xmlns:ns1='http://schemas.openxmlformats.org/package/2006/metadata/core-properties' " w:xpath="/ns1:coreProperties[1]/ns0:subject[1]" w:storeItemID="{6C3C8BC8-F283-45AE-878A-BAB7291924A1}"/>
        <w:text/>
      </w:sdtPr>
      <w:sdtContent>
        <w:r w:rsidRPr="00565C28">
          <w:rPr>
            <w:rFonts w:cs="Arial"/>
            <w:b/>
            <w:sz w:val="36"/>
            <w:szCs w:val="36"/>
          </w:rPr>
          <w:t xml:space="preserve">User </w:t>
        </w:r>
        <w:r>
          <w:rPr>
            <w:rFonts w:cs="Arial"/>
            <w:b/>
            <w:sz w:val="36"/>
            <w:szCs w:val="36"/>
          </w:rPr>
          <w:t>M</w:t>
        </w:r>
        <w:r w:rsidRPr="00565C28">
          <w:rPr>
            <w:rFonts w:cs="Arial"/>
            <w:b/>
            <w:sz w:val="36"/>
            <w:szCs w:val="36"/>
          </w:rPr>
          <w:t>anual</w:t>
        </w:r>
      </w:sdtContent>
    </w:sdt>
    <w:r>
      <w:rPr>
        <w:rFonts w:cs="Arial"/>
        <w:b/>
        <w:sz w:val="36"/>
        <w:szCs w:val="36"/>
      </w:rPr>
      <w:tab/>
    </w:r>
    <w:r>
      <w:rPr>
        <w:rFonts w:cs="Arial"/>
        <w:b/>
        <w:sz w:val="36"/>
        <w:szCs w:val="36"/>
      </w:rPr>
      <w:tab/>
    </w:r>
    <w:r>
      <w:rPr>
        <w:rFonts w:cs="Arial"/>
        <w:b/>
        <w:sz w:val="36"/>
        <w:szCs w:val="36"/>
      </w:rPr>
      <w:fldChar w:fldCharType="begin"/>
    </w:r>
    <w:r>
      <w:rPr>
        <w:rFonts w:cs="Arial"/>
        <w:b/>
        <w:sz w:val="36"/>
        <w:szCs w:val="36"/>
      </w:rPr>
      <w:instrText xml:space="preserve"> SAVEDATE  \@ "MMMM yyyy"  \* MERGEFORMAT </w:instrText>
    </w:r>
    <w:r>
      <w:rPr>
        <w:rFonts w:cs="Arial"/>
        <w:b/>
        <w:sz w:val="36"/>
        <w:szCs w:val="36"/>
      </w:rPr>
      <w:fldChar w:fldCharType="separate"/>
    </w:r>
    <w:r>
      <w:rPr>
        <w:rFonts w:cs="Arial"/>
        <w:b/>
        <w:noProof/>
        <w:sz w:val="36"/>
        <w:szCs w:val="36"/>
      </w:rPr>
      <w:t>February 2018</w:t>
    </w:r>
    <w:r>
      <w:rPr>
        <w:rFonts w:cs="Arial"/>
        <w:b/>
        <w:sz w:val="36"/>
        <w:szCs w:val="3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DBD8698E"/>
    <w:lvl w:ilvl="0">
      <w:start w:val="1"/>
      <w:numFmt w:val="decimal"/>
      <w:pStyle w:val="ListNumber2"/>
      <w:lvlText w:val="%1."/>
      <w:lvlJc w:val="left"/>
      <w:pPr>
        <w:tabs>
          <w:tab w:val="num" w:pos="643"/>
        </w:tabs>
        <w:ind w:left="643" w:hanging="360"/>
      </w:pPr>
    </w:lvl>
  </w:abstractNum>
  <w:abstractNum w:abstractNumId="1" w15:restartNumberingAfterBreak="0">
    <w:nsid w:val="0AFF7FC0"/>
    <w:multiLevelType w:val="hybridMultilevel"/>
    <w:tmpl w:val="92428D3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E5E5D64"/>
    <w:multiLevelType w:val="hybridMultilevel"/>
    <w:tmpl w:val="DD20B560"/>
    <w:lvl w:ilvl="0" w:tplc="C8969768">
      <w:start w:val="32"/>
      <w:numFmt w:val="decimal"/>
      <w:lvlText w:val="%1"/>
      <w:lvlJc w:val="left"/>
      <w:pPr>
        <w:ind w:left="1080" w:hanging="72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 w15:restartNumberingAfterBreak="0">
    <w:nsid w:val="12D526B1"/>
    <w:multiLevelType w:val="hybridMultilevel"/>
    <w:tmpl w:val="7E2608DE"/>
    <w:lvl w:ilvl="0" w:tplc="F2427464">
      <w:start w:val="32"/>
      <w:numFmt w:val="decimal"/>
      <w:lvlText w:val="%1"/>
      <w:lvlJc w:val="left"/>
      <w:pPr>
        <w:ind w:left="1080" w:hanging="72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4" w15:restartNumberingAfterBreak="0">
    <w:nsid w:val="1A2D56D1"/>
    <w:multiLevelType w:val="hybridMultilevel"/>
    <w:tmpl w:val="CECE3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030436"/>
    <w:multiLevelType w:val="hybridMultilevel"/>
    <w:tmpl w:val="507E88A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1E1E2DF9"/>
    <w:multiLevelType w:val="hybridMultilevel"/>
    <w:tmpl w:val="ED0443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414563"/>
    <w:multiLevelType w:val="multilevel"/>
    <w:tmpl w:val="179635FE"/>
    <w:lvl w:ilvl="0">
      <w:start w:val="1"/>
      <w:numFmt w:val="decimal"/>
      <w:suff w:val="space"/>
      <w:lvlText w:val="%1  "/>
      <w:lvlJc w:val="left"/>
      <w:pPr>
        <w:ind w:left="142" w:firstLine="0"/>
      </w:pPr>
      <w:rPr>
        <w:rFonts w:ascii="Arial" w:hAnsi="Arial" w:hint="default"/>
      </w:rPr>
    </w:lvl>
    <w:lvl w:ilvl="1">
      <w:start w:val="1"/>
      <w:numFmt w:val="decimal"/>
      <w:suff w:val="space"/>
      <w:lvlText w:val="%1.%2  "/>
      <w:lvlJc w:val="left"/>
      <w:pPr>
        <w:ind w:left="0" w:firstLine="0"/>
      </w:pPr>
      <w:rPr>
        <w:rFonts w:hint="default"/>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
      <w:lvlJc w:val="left"/>
      <w:pPr>
        <w:ind w:left="0" w:firstLine="0"/>
      </w:pPr>
      <w:rPr>
        <w:rFonts w:hint="default"/>
      </w:rPr>
    </w:lvl>
    <w:lvl w:ilvl="5">
      <w:start w:val="1"/>
      <w:numFmt w:val="decimal"/>
      <w:lvlText w:val="%1.%2.%3.%4.%5.%6"/>
      <w:lvlJc w:val="left"/>
      <w:pPr>
        <w:tabs>
          <w:tab w:val="num" w:pos="1800"/>
        </w:tabs>
        <w:ind w:left="1152" w:hanging="1152"/>
      </w:pPr>
      <w:rPr>
        <w:rFonts w:hint="default"/>
      </w:rPr>
    </w:lvl>
    <w:lvl w:ilvl="6">
      <w:start w:val="1"/>
      <w:numFmt w:val="decimal"/>
      <w:pStyle w:val="Heading7"/>
      <w:lvlText w:val="%1.%2.%3.%4.%5.%6.%7"/>
      <w:lvlJc w:val="left"/>
      <w:pPr>
        <w:tabs>
          <w:tab w:val="num" w:pos="1800"/>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 w15:restartNumberingAfterBreak="0">
    <w:nsid w:val="2DAC6AC7"/>
    <w:multiLevelType w:val="hybridMultilevel"/>
    <w:tmpl w:val="2CC0365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E176DF"/>
    <w:multiLevelType w:val="hybridMultilevel"/>
    <w:tmpl w:val="D8F0ECB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0" w15:restartNumberingAfterBreak="0">
    <w:nsid w:val="35FA04DC"/>
    <w:multiLevelType w:val="hybridMultilevel"/>
    <w:tmpl w:val="59F8DC60"/>
    <w:lvl w:ilvl="0" w:tplc="10000001">
      <w:start w:val="4"/>
      <w:numFmt w:val="bullet"/>
      <w:lvlText w:val=""/>
      <w:lvlJc w:val="left"/>
      <w:pPr>
        <w:ind w:left="720" w:hanging="360"/>
      </w:pPr>
      <w:rPr>
        <w:rFonts w:ascii="Symbol" w:eastAsia="Times New Roman" w:hAnsi="Symbol"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1" w15:restartNumberingAfterBreak="0">
    <w:nsid w:val="371C7294"/>
    <w:multiLevelType w:val="hybridMultilevel"/>
    <w:tmpl w:val="ED0443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BC6C4F"/>
    <w:multiLevelType w:val="hybridMultilevel"/>
    <w:tmpl w:val="1EA88F26"/>
    <w:lvl w:ilvl="0" w:tplc="91665980">
      <w:start w:val="32"/>
      <w:numFmt w:val="decimal"/>
      <w:lvlText w:val="%1"/>
      <w:lvlJc w:val="left"/>
      <w:pPr>
        <w:ind w:left="1080" w:hanging="72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3" w15:restartNumberingAfterBreak="0">
    <w:nsid w:val="3E5E6F1E"/>
    <w:multiLevelType w:val="hybridMultilevel"/>
    <w:tmpl w:val="35F46024"/>
    <w:lvl w:ilvl="0" w:tplc="651AFA40">
      <w:start w:val="32"/>
      <w:numFmt w:val="decimal"/>
      <w:lvlText w:val="%1"/>
      <w:lvlJc w:val="left"/>
      <w:pPr>
        <w:ind w:left="1080" w:hanging="72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4" w15:restartNumberingAfterBreak="0">
    <w:nsid w:val="3F684B1F"/>
    <w:multiLevelType w:val="hybridMultilevel"/>
    <w:tmpl w:val="3230D1FE"/>
    <w:lvl w:ilvl="0" w:tplc="7F0E9D78">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15:restartNumberingAfterBreak="0">
    <w:nsid w:val="438D319C"/>
    <w:multiLevelType w:val="hybridMultilevel"/>
    <w:tmpl w:val="C33C475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57B21673"/>
    <w:multiLevelType w:val="hybridMultilevel"/>
    <w:tmpl w:val="F2A08264"/>
    <w:lvl w:ilvl="0" w:tplc="0974124A">
      <w:start w:val="1"/>
      <w:numFmt w:val="decimal"/>
      <w:pStyle w:val="Heading6"/>
      <w:lvlText w:val="%1."/>
      <w:lvlJc w:val="left"/>
      <w:pPr>
        <w:ind w:left="360" w:hanging="360"/>
      </w:pPr>
      <w:rPr>
        <w:rFonts w:hint="default"/>
      </w:rPr>
    </w:lvl>
    <w:lvl w:ilvl="1" w:tplc="041D0019" w:tentative="1">
      <w:start w:val="1"/>
      <w:numFmt w:val="lowerLetter"/>
      <w:lvlText w:val="%2."/>
      <w:lvlJc w:val="left"/>
      <w:pPr>
        <w:ind w:left="4199" w:hanging="360"/>
      </w:pPr>
    </w:lvl>
    <w:lvl w:ilvl="2" w:tplc="041D001B" w:tentative="1">
      <w:start w:val="1"/>
      <w:numFmt w:val="lowerRoman"/>
      <w:lvlText w:val="%3."/>
      <w:lvlJc w:val="right"/>
      <w:pPr>
        <w:ind w:left="4919" w:hanging="180"/>
      </w:pPr>
    </w:lvl>
    <w:lvl w:ilvl="3" w:tplc="041D000F" w:tentative="1">
      <w:start w:val="1"/>
      <w:numFmt w:val="decimal"/>
      <w:lvlText w:val="%4."/>
      <w:lvlJc w:val="left"/>
      <w:pPr>
        <w:ind w:left="5639" w:hanging="360"/>
      </w:pPr>
    </w:lvl>
    <w:lvl w:ilvl="4" w:tplc="041D0019" w:tentative="1">
      <w:start w:val="1"/>
      <w:numFmt w:val="lowerLetter"/>
      <w:lvlText w:val="%5."/>
      <w:lvlJc w:val="left"/>
      <w:pPr>
        <w:ind w:left="6359" w:hanging="360"/>
      </w:pPr>
    </w:lvl>
    <w:lvl w:ilvl="5" w:tplc="041D001B" w:tentative="1">
      <w:start w:val="1"/>
      <w:numFmt w:val="lowerRoman"/>
      <w:lvlText w:val="%6."/>
      <w:lvlJc w:val="right"/>
      <w:pPr>
        <w:ind w:left="7079" w:hanging="180"/>
      </w:pPr>
    </w:lvl>
    <w:lvl w:ilvl="6" w:tplc="041D000F" w:tentative="1">
      <w:start w:val="1"/>
      <w:numFmt w:val="decimal"/>
      <w:lvlText w:val="%7."/>
      <w:lvlJc w:val="left"/>
      <w:pPr>
        <w:ind w:left="7799" w:hanging="360"/>
      </w:pPr>
    </w:lvl>
    <w:lvl w:ilvl="7" w:tplc="041D0019" w:tentative="1">
      <w:start w:val="1"/>
      <w:numFmt w:val="lowerLetter"/>
      <w:lvlText w:val="%8."/>
      <w:lvlJc w:val="left"/>
      <w:pPr>
        <w:ind w:left="8519" w:hanging="360"/>
      </w:pPr>
    </w:lvl>
    <w:lvl w:ilvl="8" w:tplc="041D001B" w:tentative="1">
      <w:start w:val="1"/>
      <w:numFmt w:val="lowerRoman"/>
      <w:lvlText w:val="%9."/>
      <w:lvlJc w:val="right"/>
      <w:pPr>
        <w:ind w:left="9239" w:hanging="180"/>
      </w:pPr>
    </w:lvl>
  </w:abstractNum>
  <w:abstractNum w:abstractNumId="17" w15:restartNumberingAfterBreak="0">
    <w:nsid w:val="5CF439D3"/>
    <w:multiLevelType w:val="multilevel"/>
    <w:tmpl w:val="3C30491A"/>
    <w:lvl w:ilvl="0">
      <w:start w:val="1"/>
      <w:numFmt w:val="upperLetter"/>
      <w:pStyle w:val="Appendix1"/>
      <w:lvlText w:val="Appendix %1"/>
      <w:lvlJc w:val="left"/>
      <w:pPr>
        <w:ind w:left="720" w:hanging="7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endix2"/>
      <w:lvlText w:val="Appendix %1.%2"/>
      <w:lvlJc w:val="left"/>
      <w:pPr>
        <w:ind w:left="1440" w:hanging="1440"/>
      </w:pPr>
      <w:rPr>
        <w:rFonts w:hint="default"/>
      </w:rPr>
    </w:lvl>
    <w:lvl w:ilvl="2">
      <w:start w:val="1"/>
      <w:numFmt w:val="decimal"/>
      <w:pStyle w:val="Appendix3"/>
      <w:lvlText w:val="Appendix %1.%2.%3"/>
      <w:lvlJc w:val="left"/>
      <w:pPr>
        <w:ind w:left="2160" w:hanging="21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63866911"/>
    <w:multiLevelType w:val="hybridMultilevel"/>
    <w:tmpl w:val="B44E848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664403B9"/>
    <w:multiLevelType w:val="hybridMultilevel"/>
    <w:tmpl w:val="43C8A5BC"/>
    <w:lvl w:ilvl="0" w:tplc="D5640B64">
      <w:start w:val="1"/>
      <w:numFmt w:val="decimal"/>
      <w:pStyle w:val="Heading5"/>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0" w15:restartNumberingAfterBreak="0">
    <w:nsid w:val="6AEC2656"/>
    <w:multiLevelType w:val="hybridMultilevel"/>
    <w:tmpl w:val="5E02CB1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1" w15:restartNumberingAfterBreak="0">
    <w:nsid w:val="71866A8F"/>
    <w:multiLevelType w:val="hybridMultilevel"/>
    <w:tmpl w:val="8314F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F2269B"/>
    <w:multiLevelType w:val="hybridMultilevel"/>
    <w:tmpl w:val="85D01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89830D8"/>
    <w:multiLevelType w:val="hybridMultilevel"/>
    <w:tmpl w:val="97ECDA9C"/>
    <w:lvl w:ilvl="0" w:tplc="7F0E9D78">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4" w15:restartNumberingAfterBreak="0">
    <w:nsid w:val="7A09746A"/>
    <w:multiLevelType w:val="multilevel"/>
    <w:tmpl w:val="4C34F24E"/>
    <w:lvl w:ilvl="0">
      <w:start w:val="1"/>
      <w:numFmt w:val="decimal"/>
      <w:pStyle w:val="Heading1"/>
      <w:lvlText w:val="%1"/>
      <w:lvlJc w:val="left"/>
      <w:pPr>
        <w:ind w:left="567" w:hanging="567"/>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568" w:firstLine="0"/>
      </w:pPr>
      <w:rPr>
        <w:rFonts w:hint="default"/>
      </w:rPr>
    </w:lvl>
    <w:lvl w:ilvl="3">
      <w:start w:val="1"/>
      <w:numFmt w:val="decimal"/>
      <w:pStyle w:val="Heading4"/>
      <w:suff w:val="space"/>
      <w:lvlText w:val="%1.%2.%3.%4"/>
      <w:lvlJc w:val="left"/>
      <w:pPr>
        <w:ind w:left="0" w:firstLine="0"/>
      </w:pPr>
      <w:rPr>
        <w:rFonts w:hint="default"/>
      </w:rPr>
    </w:lvl>
    <w:lvl w:ilvl="4">
      <w:start w:val="1"/>
      <w:numFmt w:val="decimal"/>
      <w:suff w:val="space"/>
      <w:lvlText w:val="%1.%2.%3.%4.%5  "/>
      <w:lvlJc w:val="left"/>
      <w:pPr>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7CFF12FC"/>
    <w:multiLevelType w:val="hybridMultilevel"/>
    <w:tmpl w:val="8B56DF18"/>
    <w:lvl w:ilvl="0" w:tplc="86B8B7AA">
      <w:start w:val="32"/>
      <w:numFmt w:val="decimal"/>
      <w:lvlText w:val="%1"/>
      <w:lvlJc w:val="left"/>
      <w:pPr>
        <w:ind w:left="1080" w:hanging="72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6" w15:restartNumberingAfterBreak="0">
    <w:nsid w:val="7D6724D5"/>
    <w:multiLevelType w:val="hybridMultilevel"/>
    <w:tmpl w:val="1DD26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EE271BD"/>
    <w:multiLevelType w:val="hybridMultilevel"/>
    <w:tmpl w:val="5E02CB1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24"/>
  </w:num>
  <w:num w:numId="2">
    <w:abstractNumId w:val="7"/>
  </w:num>
  <w:num w:numId="3">
    <w:abstractNumId w:val="7"/>
  </w:num>
  <w:num w:numId="4">
    <w:abstractNumId w:val="6"/>
  </w:num>
  <w:num w:numId="5">
    <w:abstractNumId w:val="26"/>
  </w:num>
  <w:num w:numId="6">
    <w:abstractNumId w:val="22"/>
  </w:num>
  <w:num w:numId="7">
    <w:abstractNumId w:val="21"/>
  </w:num>
  <w:num w:numId="8">
    <w:abstractNumId w:val="4"/>
  </w:num>
  <w:num w:numId="9">
    <w:abstractNumId w:val="8"/>
  </w:num>
  <w:num w:numId="10">
    <w:abstractNumId w:val="5"/>
  </w:num>
  <w:num w:numId="11">
    <w:abstractNumId w:val="16"/>
  </w:num>
  <w:num w:numId="12">
    <w:abstractNumId w:val="20"/>
  </w:num>
  <w:num w:numId="13">
    <w:abstractNumId w:val="18"/>
  </w:num>
  <w:num w:numId="14">
    <w:abstractNumId w:val="11"/>
  </w:num>
  <w:num w:numId="15">
    <w:abstractNumId w:val="15"/>
  </w:num>
  <w:num w:numId="16">
    <w:abstractNumId w:val="0"/>
  </w:num>
  <w:num w:numId="17">
    <w:abstractNumId w:val="19"/>
  </w:num>
  <w:num w:numId="18">
    <w:abstractNumId w:val="1"/>
  </w:num>
  <w:num w:numId="19">
    <w:abstractNumId w:val="17"/>
  </w:num>
  <w:num w:numId="20">
    <w:abstractNumId w:val="27"/>
  </w:num>
  <w:num w:numId="21">
    <w:abstractNumId w:val="14"/>
  </w:num>
  <w:num w:numId="22">
    <w:abstractNumId w:val="23"/>
  </w:num>
  <w:num w:numId="23">
    <w:abstractNumId w:val="9"/>
  </w:num>
  <w:num w:numId="24">
    <w:abstractNumId w:val="10"/>
  </w:num>
  <w:num w:numId="25">
    <w:abstractNumId w:val="25"/>
  </w:num>
  <w:num w:numId="26">
    <w:abstractNumId w:val="12"/>
  </w:num>
  <w:num w:numId="27">
    <w:abstractNumId w:val="13"/>
  </w:num>
  <w:num w:numId="28">
    <w:abstractNumId w:val="3"/>
  </w:num>
  <w:num w:numId="29">
    <w:abstractNumId w:val="2"/>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hristian Born">
    <w15:presenceInfo w15:providerId="AD" w15:userId="S-1-5-21-718675787-2486368432-2833204315-12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rawingGridHorizontalSpacing w:val="11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65C28"/>
    <w:rsid w:val="00001206"/>
    <w:rsid w:val="0000280A"/>
    <w:rsid w:val="0000410A"/>
    <w:rsid w:val="00007633"/>
    <w:rsid w:val="00010DB9"/>
    <w:rsid w:val="000112B1"/>
    <w:rsid w:val="00011493"/>
    <w:rsid w:val="000118E6"/>
    <w:rsid w:val="00012EB3"/>
    <w:rsid w:val="0001339B"/>
    <w:rsid w:val="00014879"/>
    <w:rsid w:val="0002022C"/>
    <w:rsid w:val="000210C2"/>
    <w:rsid w:val="00021214"/>
    <w:rsid w:val="00022AFE"/>
    <w:rsid w:val="00022D54"/>
    <w:rsid w:val="00024D80"/>
    <w:rsid w:val="00025DE0"/>
    <w:rsid w:val="00026287"/>
    <w:rsid w:val="000309AF"/>
    <w:rsid w:val="00032C13"/>
    <w:rsid w:val="00032FB6"/>
    <w:rsid w:val="00033246"/>
    <w:rsid w:val="00033B0C"/>
    <w:rsid w:val="00041EB5"/>
    <w:rsid w:val="00042709"/>
    <w:rsid w:val="000471B6"/>
    <w:rsid w:val="00047B37"/>
    <w:rsid w:val="00047DEF"/>
    <w:rsid w:val="000502D3"/>
    <w:rsid w:val="000503B0"/>
    <w:rsid w:val="00050EC8"/>
    <w:rsid w:val="000515DC"/>
    <w:rsid w:val="000520CD"/>
    <w:rsid w:val="00053223"/>
    <w:rsid w:val="00054B7E"/>
    <w:rsid w:val="00054EFA"/>
    <w:rsid w:val="000565CD"/>
    <w:rsid w:val="000569B7"/>
    <w:rsid w:val="00060A30"/>
    <w:rsid w:val="00061116"/>
    <w:rsid w:val="00061DE5"/>
    <w:rsid w:val="00063093"/>
    <w:rsid w:val="00064C04"/>
    <w:rsid w:val="000651C9"/>
    <w:rsid w:val="0006664F"/>
    <w:rsid w:val="00067400"/>
    <w:rsid w:val="0007131B"/>
    <w:rsid w:val="00071BEB"/>
    <w:rsid w:val="00072CAF"/>
    <w:rsid w:val="0007432D"/>
    <w:rsid w:val="000764B5"/>
    <w:rsid w:val="0007729D"/>
    <w:rsid w:val="00080A79"/>
    <w:rsid w:val="00080B32"/>
    <w:rsid w:val="00082829"/>
    <w:rsid w:val="0008416F"/>
    <w:rsid w:val="0008479C"/>
    <w:rsid w:val="00084B59"/>
    <w:rsid w:val="00085078"/>
    <w:rsid w:val="00085E7B"/>
    <w:rsid w:val="00087180"/>
    <w:rsid w:val="00087362"/>
    <w:rsid w:val="00090BEF"/>
    <w:rsid w:val="0009399B"/>
    <w:rsid w:val="00094BF4"/>
    <w:rsid w:val="00095C47"/>
    <w:rsid w:val="000A00D5"/>
    <w:rsid w:val="000A0764"/>
    <w:rsid w:val="000A2351"/>
    <w:rsid w:val="000A2821"/>
    <w:rsid w:val="000A32B0"/>
    <w:rsid w:val="000A3A2F"/>
    <w:rsid w:val="000A4648"/>
    <w:rsid w:val="000A6C22"/>
    <w:rsid w:val="000A6FA8"/>
    <w:rsid w:val="000B0262"/>
    <w:rsid w:val="000B0985"/>
    <w:rsid w:val="000B1BA1"/>
    <w:rsid w:val="000B270D"/>
    <w:rsid w:val="000B4B07"/>
    <w:rsid w:val="000B557E"/>
    <w:rsid w:val="000B58E6"/>
    <w:rsid w:val="000B5BF1"/>
    <w:rsid w:val="000C0F9B"/>
    <w:rsid w:val="000C1240"/>
    <w:rsid w:val="000C5D72"/>
    <w:rsid w:val="000C5D86"/>
    <w:rsid w:val="000D0B2D"/>
    <w:rsid w:val="000D154F"/>
    <w:rsid w:val="000D1A07"/>
    <w:rsid w:val="000D1E78"/>
    <w:rsid w:val="000D55C6"/>
    <w:rsid w:val="000D6384"/>
    <w:rsid w:val="000D6757"/>
    <w:rsid w:val="000D6CCC"/>
    <w:rsid w:val="000D7B00"/>
    <w:rsid w:val="000E0678"/>
    <w:rsid w:val="000E070E"/>
    <w:rsid w:val="000E2374"/>
    <w:rsid w:val="000E2C95"/>
    <w:rsid w:val="000E31CC"/>
    <w:rsid w:val="000E709E"/>
    <w:rsid w:val="000F00BA"/>
    <w:rsid w:val="000F1119"/>
    <w:rsid w:val="000F3ACC"/>
    <w:rsid w:val="000F3D3F"/>
    <w:rsid w:val="000F54C9"/>
    <w:rsid w:val="000F689A"/>
    <w:rsid w:val="000F7790"/>
    <w:rsid w:val="00101841"/>
    <w:rsid w:val="00101E9C"/>
    <w:rsid w:val="00101FC6"/>
    <w:rsid w:val="00103BDB"/>
    <w:rsid w:val="00103D87"/>
    <w:rsid w:val="00104A6B"/>
    <w:rsid w:val="001071DC"/>
    <w:rsid w:val="001072B4"/>
    <w:rsid w:val="001072DA"/>
    <w:rsid w:val="0010733F"/>
    <w:rsid w:val="0010735F"/>
    <w:rsid w:val="001074EF"/>
    <w:rsid w:val="0010787E"/>
    <w:rsid w:val="001078F1"/>
    <w:rsid w:val="001100FB"/>
    <w:rsid w:val="0011034A"/>
    <w:rsid w:val="00112D9D"/>
    <w:rsid w:val="00112E9B"/>
    <w:rsid w:val="001139BA"/>
    <w:rsid w:val="0011479F"/>
    <w:rsid w:val="001158E4"/>
    <w:rsid w:val="00115B9B"/>
    <w:rsid w:val="0011604B"/>
    <w:rsid w:val="00120F63"/>
    <w:rsid w:val="001214B3"/>
    <w:rsid w:val="00121E50"/>
    <w:rsid w:val="00123EA3"/>
    <w:rsid w:val="00124EF8"/>
    <w:rsid w:val="00127DBF"/>
    <w:rsid w:val="00131C32"/>
    <w:rsid w:val="001325A2"/>
    <w:rsid w:val="001327F2"/>
    <w:rsid w:val="001330F1"/>
    <w:rsid w:val="001360DC"/>
    <w:rsid w:val="00137949"/>
    <w:rsid w:val="00143BFD"/>
    <w:rsid w:val="001445F0"/>
    <w:rsid w:val="00144D67"/>
    <w:rsid w:val="00145D82"/>
    <w:rsid w:val="0014714C"/>
    <w:rsid w:val="00147545"/>
    <w:rsid w:val="00150A33"/>
    <w:rsid w:val="00151E17"/>
    <w:rsid w:val="00152670"/>
    <w:rsid w:val="001541C0"/>
    <w:rsid w:val="001548CB"/>
    <w:rsid w:val="00154995"/>
    <w:rsid w:val="001608F5"/>
    <w:rsid w:val="0016115A"/>
    <w:rsid w:val="00163C16"/>
    <w:rsid w:val="00165111"/>
    <w:rsid w:val="0016631E"/>
    <w:rsid w:val="0016653C"/>
    <w:rsid w:val="00166667"/>
    <w:rsid w:val="00167867"/>
    <w:rsid w:val="001678D6"/>
    <w:rsid w:val="00167E55"/>
    <w:rsid w:val="00170CB9"/>
    <w:rsid w:val="001737D6"/>
    <w:rsid w:val="001738A3"/>
    <w:rsid w:val="00173CB8"/>
    <w:rsid w:val="00175E41"/>
    <w:rsid w:val="001777D0"/>
    <w:rsid w:val="0018032E"/>
    <w:rsid w:val="001815BE"/>
    <w:rsid w:val="0018178C"/>
    <w:rsid w:val="00182C6D"/>
    <w:rsid w:val="00182E8A"/>
    <w:rsid w:val="00183533"/>
    <w:rsid w:val="001838D9"/>
    <w:rsid w:val="001839CA"/>
    <w:rsid w:val="00183DC7"/>
    <w:rsid w:val="00185263"/>
    <w:rsid w:val="00185AFA"/>
    <w:rsid w:val="00185CCB"/>
    <w:rsid w:val="00190E09"/>
    <w:rsid w:val="0019581B"/>
    <w:rsid w:val="00195BF6"/>
    <w:rsid w:val="00195F68"/>
    <w:rsid w:val="001976DB"/>
    <w:rsid w:val="001A007B"/>
    <w:rsid w:val="001A0970"/>
    <w:rsid w:val="001A2152"/>
    <w:rsid w:val="001A46B1"/>
    <w:rsid w:val="001B28BD"/>
    <w:rsid w:val="001B510B"/>
    <w:rsid w:val="001B519D"/>
    <w:rsid w:val="001B618E"/>
    <w:rsid w:val="001B7274"/>
    <w:rsid w:val="001B7E05"/>
    <w:rsid w:val="001C2CA7"/>
    <w:rsid w:val="001C3B11"/>
    <w:rsid w:val="001C7CA9"/>
    <w:rsid w:val="001D003B"/>
    <w:rsid w:val="001D0EF4"/>
    <w:rsid w:val="001D3F13"/>
    <w:rsid w:val="001D42D5"/>
    <w:rsid w:val="001D56B6"/>
    <w:rsid w:val="001D63CE"/>
    <w:rsid w:val="001D65F5"/>
    <w:rsid w:val="001D678B"/>
    <w:rsid w:val="001D7421"/>
    <w:rsid w:val="001D7F08"/>
    <w:rsid w:val="001E22AE"/>
    <w:rsid w:val="001E2596"/>
    <w:rsid w:val="001E3271"/>
    <w:rsid w:val="001E3EB4"/>
    <w:rsid w:val="001E7196"/>
    <w:rsid w:val="001E728F"/>
    <w:rsid w:val="001E7449"/>
    <w:rsid w:val="001F0445"/>
    <w:rsid w:val="001F1BE9"/>
    <w:rsid w:val="001F3EC5"/>
    <w:rsid w:val="001F4517"/>
    <w:rsid w:val="001F5BF3"/>
    <w:rsid w:val="001F74F0"/>
    <w:rsid w:val="002021E5"/>
    <w:rsid w:val="0020232D"/>
    <w:rsid w:val="002027F4"/>
    <w:rsid w:val="00203A8D"/>
    <w:rsid w:val="002048A7"/>
    <w:rsid w:val="00205471"/>
    <w:rsid w:val="002068CE"/>
    <w:rsid w:val="00206C4F"/>
    <w:rsid w:val="00206EEA"/>
    <w:rsid w:val="00207BC5"/>
    <w:rsid w:val="002103C3"/>
    <w:rsid w:val="002109C0"/>
    <w:rsid w:val="00210F15"/>
    <w:rsid w:val="0021179F"/>
    <w:rsid w:val="00213615"/>
    <w:rsid w:val="00213727"/>
    <w:rsid w:val="0021479C"/>
    <w:rsid w:val="0021494B"/>
    <w:rsid w:val="002200AE"/>
    <w:rsid w:val="002220C8"/>
    <w:rsid w:val="0022223E"/>
    <w:rsid w:val="00223753"/>
    <w:rsid w:val="00224017"/>
    <w:rsid w:val="00224319"/>
    <w:rsid w:val="002246E5"/>
    <w:rsid w:val="00224E76"/>
    <w:rsid w:val="00225091"/>
    <w:rsid w:val="0023219D"/>
    <w:rsid w:val="00233889"/>
    <w:rsid w:val="002339EC"/>
    <w:rsid w:val="00233B1F"/>
    <w:rsid w:val="002365B4"/>
    <w:rsid w:val="002371D8"/>
    <w:rsid w:val="00237B3F"/>
    <w:rsid w:val="002404CE"/>
    <w:rsid w:val="0024136F"/>
    <w:rsid w:val="00241F8E"/>
    <w:rsid w:val="0024289A"/>
    <w:rsid w:val="00242C73"/>
    <w:rsid w:val="0024482B"/>
    <w:rsid w:val="00247B4B"/>
    <w:rsid w:val="002508D1"/>
    <w:rsid w:val="0025156B"/>
    <w:rsid w:val="0025315D"/>
    <w:rsid w:val="00254D85"/>
    <w:rsid w:val="002559E8"/>
    <w:rsid w:val="00255AD8"/>
    <w:rsid w:val="00256305"/>
    <w:rsid w:val="00256EBD"/>
    <w:rsid w:val="002571EA"/>
    <w:rsid w:val="0026109D"/>
    <w:rsid w:val="00261252"/>
    <w:rsid w:val="00261F96"/>
    <w:rsid w:val="002625A6"/>
    <w:rsid w:val="00262F75"/>
    <w:rsid w:val="002636C0"/>
    <w:rsid w:val="0026462C"/>
    <w:rsid w:val="0026473A"/>
    <w:rsid w:val="00265001"/>
    <w:rsid w:val="00265DF6"/>
    <w:rsid w:val="00267246"/>
    <w:rsid w:val="002709B7"/>
    <w:rsid w:val="0027294A"/>
    <w:rsid w:val="002731C6"/>
    <w:rsid w:val="002760B7"/>
    <w:rsid w:val="00276343"/>
    <w:rsid w:val="00277660"/>
    <w:rsid w:val="00280618"/>
    <w:rsid w:val="0028124C"/>
    <w:rsid w:val="002818DD"/>
    <w:rsid w:val="00283320"/>
    <w:rsid w:val="00284264"/>
    <w:rsid w:val="002859AC"/>
    <w:rsid w:val="00287367"/>
    <w:rsid w:val="00287FE5"/>
    <w:rsid w:val="002902AB"/>
    <w:rsid w:val="00290D22"/>
    <w:rsid w:val="002917AC"/>
    <w:rsid w:val="00291F75"/>
    <w:rsid w:val="00294CD7"/>
    <w:rsid w:val="00297281"/>
    <w:rsid w:val="0029734D"/>
    <w:rsid w:val="00297E6E"/>
    <w:rsid w:val="002A2D2F"/>
    <w:rsid w:val="002A3955"/>
    <w:rsid w:val="002A5457"/>
    <w:rsid w:val="002A6B57"/>
    <w:rsid w:val="002B0BA9"/>
    <w:rsid w:val="002B2C35"/>
    <w:rsid w:val="002B3B25"/>
    <w:rsid w:val="002B6AFE"/>
    <w:rsid w:val="002B7196"/>
    <w:rsid w:val="002C0A3B"/>
    <w:rsid w:val="002C1880"/>
    <w:rsid w:val="002C29FE"/>
    <w:rsid w:val="002C3E7C"/>
    <w:rsid w:val="002C4293"/>
    <w:rsid w:val="002C5A2F"/>
    <w:rsid w:val="002C5BB9"/>
    <w:rsid w:val="002C5E2B"/>
    <w:rsid w:val="002C6B7E"/>
    <w:rsid w:val="002C7E29"/>
    <w:rsid w:val="002D0D67"/>
    <w:rsid w:val="002D23C6"/>
    <w:rsid w:val="002D6612"/>
    <w:rsid w:val="002D72F5"/>
    <w:rsid w:val="002D7ECF"/>
    <w:rsid w:val="002E0533"/>
    <w:rsid w:val="002E0EDF"/>
    <w:rsid w:val="002E1A63"/>
    <w:rsid w:val="002E2C98"/>
    <w:rsid w:val="002E2CE6"/>
    <w:rsid w:val="002E3B19"/>
    <w:rsid w:val="002E4C47"/>
    <w:rsid w:val="002E4DD3"/>
    <w:rsid w:val="002E7720"/>
    <w:rsid w:val="002E7960"/>
    <w:rsid w:val="002F2B5D"/>
    <w:rsid w:val="002F2BF0"/>
    <w:rsid w:val="002F2D3E"/>
    <w:rsid w:val="002F4CDF"/>
    <w:rsid w:val="002F7B25"/>
    <w:rsid w:val="00300380"/>
    <w:rsid w:val="0030047B"/>
    <w:rsid w:val="003005F7"/>
    <w:rsid w:val="003023BF"/>
    <w:rsid w:val="00302B0D"/>
    <w:rsid w:val="00304711"/>
    <w:rsid w:val="00304D37"/>
    <w:rsid w:val="00305936"/>
    <w:rsid w:val="00306930"/>
    <w:rsid w:val="00307AFD"/>
    <w:rsid w:val="0031121B"/>
    <w:rsid w:val="0031348A"/>
    <w:rsid w:val="00313748"/>
    <w:rsid w:val="00313A25"/>
    <w:rsid w:val="00314504"/>
    <w:rsid w:val="00315238"/>
    <w:rsid w:val="003167A6"/>
    <w:rsid w:val="00317598"/>
    <w:rsid w:val="00321890"/>
    <w:rsid w:val="00322932"/>
    <w:rsid w:val="00323E7A"/>
    <w:rsid w:val="00331523"/>
    <w:rsid w:val="003328C8"/>
    <w:rsid w:val="0033351A"/>
    <w:rsid w:val="00333FEB"/>
    <w:rsid w:val="00335633"/>
    <w:rsid w:val="003368C8"/>
    <w:rsid w:val="00337F45"/>
    <w:rsid w:val="00340CE3"/>
    <w:rsid w:val="00340E9B"/>
    <w:rsid w:val="00340F57"/>
    <w:rsid w:val="00342EAF"/>
    <w:rsid w:val="0034624A"/>
    <w:rsid w:val="00346C8F"/>
    <w:rsid w:val="0034733B"/>
    <w:rsid w:val="003512B0"/>
    <w:rsid w:val="00351314"/>
    <w:rsid w:val="0035277A"/>
    <w:rsid w:val="00352F6E"/>
    <w:rsid w:val="0035377D"/>
    <w:rsid w:val="00355490"/>
    <w:rsid w:val="00355A0F"/>
    <w:rsid w:val="00356038"/>
    <w:rsid w:val="00362167"/>
    <w:rsid w:val="003654E2"/>
    <w:rsid w:val="0036570B"/>
    <w:rsid w:val="00365798"/>
    <w:rsid w:val="003707E3"/>
    <w:rsid w:val="003714F7"/>
    <w:rsid w:val="003719AC"/>
    <w:rsid w:val="00372735"/>
    <w:rsid w:val="00375314"/>
    <w:rsid w:val="00375938"/>
    <w:rsid w:val="0037605E"/>
    <w:rsid w:val="00376BF8"/>
    <w:rsid w:val="00377701"/>
    <w:rsid w:val="00377DCC"/>
    <w:rsid w:val="00380115"/>
    <w:rsid w:val="003809C4"/>
    <w:rsid w:val="0038710B"/>
    <w:rsid w:val="00390189"/>
    <w:rsid w:val="0039161B"/>
    <w:rsid w:val="00392B96"/>
    <w:rsid w:val="00392C14"/>
    <w:rsid w:val="003930FA"/>
    <w:rsid w:val="00394342"/>
    <w:rsid w:val="00394867"/>
    <w:rsid w:val="00395CB3"/>
    <w:rsid w:val="003962D7"/>
    <w:rsid w:val="003A032E"/>
    <w:rsid w:val="003A5938"/>
    <w:rsid w:val="003A673E"/>
    <w:rsid w:val="003A6C36"/>
    <w:rsid w:val="003A7078"/>
    <w:rsid w:val="003A7CC0"/>
    <w:rsid w:val="003A7FE5"/>
    <w:rsid w:val="003B075C"/>
    <w:rsid w:val="003B0DF9"/>
    <w:rsid w:val="003B1052"/>
    <w:rsid w:val="003B5EC8"/>
    <w:rsid w:val="003B6059"/>
    <w:rsid w:val="003C1981"/>
    <w:rsid w:val="003C2096"/>
    <w:rsid w:val="003C323D"/>
    <w:rsid w:val="003C3B09"/>
    <w:rsid w:val="003C6EC3"/>
    <w:rsid w:val="003D029C"/>
    <w:rsid w:val="003D1094"/>
    <w:rsid w:val="003D284E"/>
    <w:rsid w:val="003D2A8A"/>
    <w:rsid w:val="003D2E06"/>
    <w:rsid w:val="003D302D"/>
    <w:rsid w:val="003D394E"/>
    <w:rsid w:val="003D51C8"/>
    <w:rsid w:val="003D55D5"/>
    <w:rsid w:val="003D7BF9"/>
    <w:rsid w:val="003E0968"/>
    <w:rsid w:val="003E118B"/>
    <w:rsid w:val="003E2F17"/>
    <w:rsid w:val="003E36D6"/>
    <w:rsid w:val="003E4020"/>
    <w:rsid w:val="003E74CA"/>
    <w:rsid w:val="003E7917"/>
    <w:rsid w:val="003E7A83"/>
    <w:rsid w:val="003F13E1"/>
    <w:rsid w:val="003F1FF7"/>
    <w:rsid w:val="003F7F94"/>
    <w:rsid w:val="00400533"/>
    <w:rsid w:val="0040344F"/>
    <w:rsid w:val="00404EC6"/>
    <w:rsid w:val="004074D2"/>
    <w:rsid w:val="00410FC1"/>
    <w:rsid w:val="00411D3E"/>
    <w:rsid w:val="00411F45"/>
    <w:rsid w:val="004149C9"/>
    <w:rsid w:val="004167F4"/>
    <w:rsid w:val="00420546"/>
    <w:rsid w:val="0042312E"/>
    <w:rsid w:val="00423AC9"/>
    <w:rsid w:val="00427C37"/>
    <w:rsid w:val="004301C6"/>
    <w:rsid w:val="004309B3"/>
    <w:rsid w:val="004309C8"/>
    <w:rsid w:val="004310D0"/>
    <w:rsid w:val="00431C9C"/>
    <w:rsid w:val="00433590"/>
    <w:rsid w:val="00433DF0"/>
    <w:rsid w:val="00435187"/>
    <w:rsid w:val="0043567F"/>
    <w:rsid w:val="00441360"/>
    <w:rsid w:val="004421DF"/>
    <w:rsid w:val="00442739"/>
    <w:rsid w:val="00445432"/>
    <w:rsid w:val="00445C06"/>
    <w:rsid w:val="00446421"/>
    <w:rsid w:val="00450D24"/>
    <w:rsid w:val="00450D9D"/>
    <w:rsid w:val="00452645"/>
    <w:rsid w:val="00453A1F"/>
    <w:rsid w:val="0045548A"/>
    <w:rsid w:val="0045675E"/>
    <w:rsid w:val="0045690E"/>
    <w:rsid w:val="0045746F"/>
    <w:rsid w:val="004576BB"/>
    <w:rsid w:val="00457855"/>
    <w:rsid w:val="00461226"/>
    <w:rsid w:val="00461B8C"/>
    <w:rsid w:val="00462F87"/>
    <w:rsid w:val="00467B7D"/>
    <w:rsid w:val="00471E20"/>
    <w:rsid w:val="00472781"/>
    <w:rsid w:val="00472F2D"/>
    <w:rsid w:val="00473A3B"/>
    <w:rsid w:val="00473A58"/>
    <w:rsid w:val="0047545E"/>
    <w:rsid w:val="0047615B"/>
    <w:rsid w:val="00482933"/>
    <w:rsid w:val="00482D60"/>
    <w:rsid w:val="00483CA1"/>
    <w:rsid w:val="00483DBE"/>
    <w:rsid w:val="0048409A"/>
    <w:rsid w:val="004854D1"/>
    <w:rsid w:val="004856DB"/>
    <w:rsid w:val="0048743C"/>
    <w:rsid w:val="0049306C"/>
    <w:rsid w:val="004931C1"/>
    <w:rsid w:val="004931C3"/>
    <w:rsid w:val="00493D5A"/>
    <w:rsid w:val="00495982"/>
    <w:rsid w:val="00496891"/>
    <w:rsid w:val="004A1DC5"/>
    <w:rsid w:val="004A2DA9"/>
    <w:rsid w:val="004A6C26"/>
    <w:rsid w:val="004B0654"/>
    <w:rsid w:val="004B2159"/>
    <w:rsid w:val="004B23FE"/>
    <w:rsid w:val="004B38AA"/>
    <w:rsid w:val="004B4111"/>
    <w:rsid w:val="004B454B"/>
    <w:rsid w:val="004B493B"/>
    <w:rsid w:val="004B5EBE"/>
    <w:rsid w:val="004B7895"/>
    <w:rsid w:val="004B7923"/>
    <w:rsid w:val="004C0722"/>
    <w:rsid w:val="004C13AA"/>
    <w:rsid w:val="004C2176"/>
    <w:rsid w:val="004C39C5"/>
    <w:rsid w:val="004C3BBA"/>
    <w:rsid w:val="004C3FE5"/>
    <w:rsid w:val="004C46D3"/>
    <w:rsid w:val="004C501E"/>
    <w:rsid w:val="004C58A0"/>
    <w:rsid w:val="004C6EC6"/>
    <w:rsid w:val="004C7EDF"/>
    <w:rsid w:val="004D0C24"/>
    <w:rsid w:val="004D1B82"/>
    <w:rsid w:val="004D266C"/>
    <w:rsid w:val="004D43E1"/>
    <w:rsid w:val="004D5D76"/>
    <w:rsid w:val="004E08F0"/>
    <w:rsid w:val="004E13D6"/>
    <w:rsid w:val="004E3AB7"/>
    <w:rsid w:val="004E653D"/>
    <w:rsid w:val="004E65EC"/>
    <w:rsid w:val="004E75CD"/>
    <w:rsid w:val="004F0308"/>
    <w:rsid w:val="004F1801"/>
    <w:rsid w:val="004F5A26"/>
    <w:rsid w:val="004F68C5"/>
    <w:rsid w:val="004F7E4B"/>
    <w:rsid w:val="0050035A"/>
    <w:rsid w:val="005003CE"/>
    <w:rsid w:val="00500A38"/>
    <w:rsid w:val="00501FC0"/>
    <w:rsid w:val="0050499A"/>
    <w:rsid w:val="00507024"/>
    <w:rsid w:val="00511E4E"/>
    <w:rsid w:val="00513AE5"/>
    <w:rsid w:val="00515A96"/>
    <w:rsid w:val="005169BF"/>
    <w:rsid w:val="00516EE1"/>
    <w:rsid w:val="00517A60"/>
    <w:rsid w:val="00520426"/>
    <w:rsid w:val="005208C2"/>
    <w:rsid w:val="00520A2A"/>
    <w:rsid w:val="00521D3A"/>
    <w:rsid w:val="00523834"/>
    <w:rsid w:val="005243CB"/>
    <w:rsid w:val="00525A78"/>
    <w:rsid w:val="00525B67"/>
    <w:rsid w:val="0052614E"/>
    <w:rsid w:val="00526B57"/>
    <w:rsid w:val="00526D56"/>
    <w:rsid w:val="00527873"/>
    <w:rsid w:val="00527C14"/>
    <w:rsid w:val="00531FC5"/>
    <w:rsid w:val="00532DA5"/>
    <w:rsid w:val="005330AE"/>
    <w:rsid w:val="005332DD"/>
    <w:rsid w:val="00533575"/>
    <w:rsid w:val="00533947"/>
    <w:rsid w:val="00535AA0"/>
    <w:rsid w:val="005362A9"/>
    <w:rsid w:val="00536D84"/>
    <w:rsid w:val="005401B9"/>
    <w:rsid w:val="00542757"/>
    <w:rsid w:val="00542AFB"/>
    <w:rsid w:val="0054454D"/>
    <w:rsid w:val="005448BD"/>
    <w:rsid w:val="00544B5F"/>
    <w:rsid w:val="005459E9"/>
    <w:rsid w:val="00545CFE"/>
    <w:rsid w:val="0054630E"/>
    <w:rsid w:val="00546AE3"/>
    <w:rsid w:val="005471CA"/>
    <w:rsid w:val="00547B03"/>
    <w:rsid w:val="00555DD2"/>
    <w:rsid w:val="00556A91"/>
    <w:rsid w:val="00560537"/>
    <w:rsid w:val="0056055A"/>
    <w:rsid w:val="005613EE"/>
    <w:rsid w:val="005618A2"/>
    <w:rsid w:val="00562F2E"/>
    <w:rsid w:val="00564CDD"/>
    <w:rsid w:val="00565C28"/>
    <w:rsid w:val="005728F5"/>
    <w:rsid w:val="005731A7"/>
    <w:rsid w:val="005731CE"/>
    <w:rsid w:val="00574653"/>
    <w:rsid w:val="00575C47"/>
    <w:rsid w:val="00580440"/>
    <w:rsid w:val="0058079B"/>
    <w:rsid w:val="00580B5C"/>
    <w:rsid w:val="00581CDF"/>
    <w:rsid w:val="005828D5"/>
    <w:rsid w:val="00584CFD"/>
    <w:rsid w:val="005874E2"/>
    <w:rsid w:val="00591A8F"/>
    <w:rsid w:val="00592B8D"/>
    <w:rsid w:val="005A0B15"/>
    <w:rsid w:val="005A220C"/>
    <w:rsid w:val="005A2B9D"/>
    <w:rsid w:val="005A5455"/>
    <w:rsid w:val="005A5863"/>
    <w:rsid w:val="005A5AF6"/>
    <w:rsid w:val="005A607A"/>
    <w:rsid w:val="005A6457"/>
    <w:rsid w:val="005A6F05"/>
    <w:rsid w:val="005A7B10"/>
    <w:rsid w:val="005B142B"/>
    <w:rsid w:val="005B4A0D"/>
    <w:rsid w:val="005B52C8"/>
    <w:rsid w:val="005B683F"/>
    <w:rsid w:val="005C0DE5"/>
    <w:rsid w:val="005C231E"/>
    <w:rsid w:val="005C415F"/>
    <w:rsid w:val="005C5612"/>
    <w:rsid w:val="005C5A77"/>
    <w:rsid w:val="005C60FE"/>
    <w:rsid w:val="005C61E0"/>
    <w:rsid w:val="005C63D8"/>
    <w:rsid w:val="005C668C"/>
    <w:rsid w:val="005C677C"/>
    <w:rsid w:val="005C7DFB"/>
    <w:rsid w:val="005D0A93"/>
    <w:rsid w:val="005D1704"/>
    <w:rsid w:val="005D3794"/>
    <w:rsid w:val="005D3CF6"/>
    <w:rsid w:val="005D5E74"/>
    <w:rsid w:val="005D5FFC"/>
    <w:rsid w:val="005D76DF"/>
    <w:rsid w:val="005E08B9"/>
    <w:rsid w:val="005E0CFE"/>
    <w:rsid w:val="005E1661"/>
    <w:rsid w:val="005E1905"/>
    <w:rsid w:val="005E2C49"/>
    <w:rsid w:val="005E4E82"/>
    <w:rsid w:val="005E5D6C"/>
    <w:rsid w:val="005E5F34"/>
    <w:rsid w:val="005E6E11"/>
    <w:rsid w:val="005F027F"/>
    <w:rsid w:val="005F117B"/>
    <w:rsid w:val="005F256B"/>
    <w:rsid w:val="005F3AC2"/>
    <w:rsid w:val="005F728E"/>
    <w:rsid w:val="005F7E64"/>
    <w:rsid w:val="00601515"/>
    <w:rsid w:val="00601D05"/>
    <w:rsid w:val="006026AC"/>
    <w:rsid w:val="006028B8"/>
    <w:rsid w:val="00603C2E"/>
    <w:rsid w:val="006058F8"/>
    <w:rsid w:val="00605925"/>
    <w:rsid w:val="00606888"/>
    <w:rsid w:val="0060689D"/>
    <w:rsid w:val="00610331"/>
    <w:rsid w:val="00612219"/>
    <w:rsid w:val="00612D32"/>
    <w:rsid w:val="00615A2F"/>
    <w:rsid w:val="00615C53"/>
    <w:rsid w:val="0061605C"/>
    <w:rsid w:val="00616250"/>
    <w:rsid w:val="00620584"/>
    <w:rsid w:val="006215E1"/>
    <w:rsid w:val="0062290A"/>
    <w:rsid w:val="0062401D"/>
    <w:rsid w:val="0062761F"/>
    <w:rsid w:val="0062779C"/>
    <w:rsid w:val="00627920"/>
    <w:rsid w:val="00632D47"/>
    <w:rsid w:val="006343C9"/>
    <w:rsid w:val="00634944"/>
    <w:rsid w:val="0063502B"/>
    <w:rsid w:val="0063533C"/>
    <w:rsid w:val="006363A3"/>
    <w:rsid w:val="006379A3"/>
    <w:rsid w:val="00637B18"/>
    <w:rsid w:val="00640C41"/>
    <w:rsid w:val="00640E80"/>
    <w:rsid w:val="00642A87"/>
    <w:rsid w:val="00643B24"/>
    <w:rsid w:val="00643CF8"/>
    <w:rsid w:val="00645FC3"/>
    <w:rsid w:val="0064714C"/>
    <w:rsid w:val="0064725B"/>
    <w:rsid w:val="006474C1"/>
    <w:rsid w:val="00652D44"/>
    <w:rsid w:val="0065496E"/>
    <w:rsid w:val="00654CAF"/>
    <w:rsid w:val="006570BA"/>
    <w:rsid w:val="00660C6D"/>
    <w:rsid w:val="00662452"/>
    <w:rsid w:val="00664A14"/>
    <w:rsid w:val="0066656E"/>
    <w:rsid w:val="00667DE4"/>
    <w:rsid w:val="006725E2"/>
    <w:rsid w:val="00673C57"/>
    <w:rsid w:val="006749D0"/>
    <w:rsid w:val="00676446"/>
    <w:rsid w:val="006826C1"/>
    <w:rsid w:val="0068334F"/>
    <w:rsid w:val="006838FE"/>
    <w:rsid w:val="006839CF"/>
    <w:rsid w:val="00683A87"/>
    <w:rsid w:val="00684E3C"/>
    <w:rsid w:val="006862A2"/>
    <w:rsid w:val="00686A12"/>
    <w:rsid w:val="006870E0"/>
    <w:rsid w:val="006905F6"/>
    <w:rsid w:val="00690D9E"/>
    <w:rsid w:val="0069269A"/>
    <w:rsid w:val="006941C3"/>
    <w:rsid w:val="00695B27"/>
    <w:rsid w:val="00696577"/>
    <w:rsid w:val="00696DE5"/>
    <w:rsid w:val="006973CD"/>
    <w:rsid w:val="006A0142"/>
    <w:rsid w:val="006A0709"/>
    <w:rsid w:val="006A21CE"/>
    <w:rsid w:val="006A2867"/>
    <w:rsid w:val="006A359A"/>
    <w:rsid w:val="006A5FED"/>
    <w:rsid w:val="006A601C"/>
    <w:rsid w:val="006A6837"/>
    <w:rsid w:val="006B50D1"/>
    <w:rsid w:val="006B6222"/>
    <w:rsid w:val="006B63A6"/>
    <w:rsid w:val="006B6569"/>
    <w:rsid w:val="006B68ED"/>
    <w:rsid w:val="006B699A"/>
    <w:rsid w:val="006C2D78"/>
    <w:rsid w:val="006C38BE"/>
    <w:rsid w:val="006C42DF"/>
    <w:rsid w:val="006C4462"/>
    <w:rsid w:val="006C54AB"/>
    <w:rsid w:val="006C5CEA"/>
    <w:rsid w:val="006C6A5F"/>
    <w:rsid w:val="006D212A"/>
    <w:rsid w:val="006D21FE"/>
    <w:rsid w:val="006D27BE"/>
    <w:rsid w:val="006D37B1"/>
    <w:rsid w:val="006D46D8"/>
    <w:rsid w:val="006D518D"/>
    <w:rsid w:val="006D60DC"/>
    <w:rsid w:val="006D614F"/>
    <w:rsid w:val="006D6F61"/>
    <w:rsid w:val="006D7741"/>
    <w:rsid w:val="006D7908"/>
    <w:rsid w:val="006E150F"/>
    <w:rsid w:val="006E4883"/>
    <w:rsid w:val="006E60A2"/>
    <w:rsid w:val="006E656D"/>
    <w:rsid w:val="006E6AA6"/>
    <w:rsid w:val="006F2071"/>
    <w:rsid w:val="006F2171"/>
    <w:rsid w:val="006F39C5"/>
    <w:rsid w:val="006F57DF"/>
    <w:rsid w:val="006F7333"/>
    <w:rsid w:val="00704221"/>
    <w:rsid w:val="00705B0F"/>
    <w:rsid w:val="00707B15"/>
    <w:rsid w:val="0071310B"/>
    <w:rsid w:val="00713FB6"/>
    <w:rsid w:val="00715717"/>
    <w:rsid w:val="00715F9B"/>
    <w:rsid w:val="00717622"/>
    <w:rsid w:val="00717744"/>
    <w:rsid w:val="00722E58"/>
    <w:rsid w:val="0072327F"/>
    <w:rsid w:val="00726466"/>
    <w:rsid w:val="0072700F"/>
    <w:rsid w:val="00727254"/>
    <w:rsid w:val="007276B2"/>
    <w:rsid w:val="00730896"/>
    <w:rsid w:val="00731C28"/>
    <w:rsid w:val="00732E00"/>
    <w:rsid w:val="007340FD"/>
    <w:rsid w:val="00735B80"/>
    <w:rsid w:val="00740738"/>
    <w:rsid w:val="00741C3C"/>
    <w:rsid w:val="00741FE3"/>
    <w:rsid w:val="007431DC"/>
    <w:rsid w:val="007452F9"/>
    <w:rsid w:val="007456AA"/>
    <w:rsid w:val="00745853"/>
    <w:rsid w:val="00745AEC"/>
    <w:rsid w:val="007468B5"/>
    <w:rsid w:val="007469C4"/>
    <w:rsid w:val="00746A01"/>
    <w:rsid w:val="00747208"/>
    <w:rsid w:val="00750718"/>
    <w:rsid w:val="00750B7F"/>
    <w:rsid w:val="007526C5"/>
    <w:rsid w:val="00752765"/>
    <w:rsid w:val="00752C0B"/>
    <w:rsid w:val="007531FF"/>
    <w:rsid w:val="00755DBC"/>
    <w:rsid w:val="007571D1"/>
    <w:rsid w:val="007576B1"/>
    <w:rsid w:val="00760642"/>
    <w:rsid w:val="0076067A"/>
    <w:rsid w:val="0076563F"/>
    <w:rsid w:val="0076595A"/>
    <w:rsid w:val="00765B02"/>
    <w:rsid w:val="00765D97"/>
    <w:rsid w:val="00767607"/>
    <w:rsid w:val="00771A49"/>
    <w:rsid w:val="00771EE6"/>
    <w:rsid w:val="00772233"/>
    <w:rsid w:val="00773B91"/>
    <w:rsid w:val="007830C9"/>
    <w:rsid w:val="00784AEE"/>
    <w:rsid w:val="00787829"/>
    <w:rsid w:val="0079143C"/>
    <w:rsid w:val="00791607"/>
    <w:rsid w:val="00793F7A"/>
    <w:rsid w:val="0079655D"/>
    <w:rsid w:val="007A0314"/>
    <w:rsid w:val="007A1B74"/>
    <w:rsid w:val="007A1F24"/>
    <w:rsid w:val="007A2767"/>
    <w:rsid w:val="007A2D14"/>
    <w:rsid w:val="007A3DC3"/>
    <w:rsid w:val="007A43FD"/>
    <w:rsid w:val="007A4640"/>
    <w:rsid w:val="007A4F5A"/>
    <w:rsid w:val="007A6CE6"/>
    <w:rsid w:val="007B0564"/>
    <w:rsid w:val="007B49B4"/>
    <w:rsid w:val="007B4DB4"/>
    <w:rsid w:val="007B6747"/>
    <w:rsid w:val="007B6A81"/>
    <w:rsid w:val="007C0E97"/>
    <w:rsid w:val="007C1352"/>
    <w:rsid w:val="007C2075"/>
    <w:rsid w:val="007C4BF6"/>
    <w:rsid w:val="007C515E"/>
    <w:rsid w:val="007C5594"/>
    <w:rsid w:val="007C5DB3"/>
    <w:rsid w:val="007C6E08"/>
    <w:rsid w:val="007C7ED5"/>
    <w:rsid w:val="007D078D"/>
    <w:rsid w:val="007D09C8"/>
    <w:rsid w:val="007D210E"/>
    <w:rsid w:val="007D5866"/>
    <w:rsid w:val="007D5884"/>
    <w:rsid w:val="007E1D2B"/>
    <w:rsid w:val="007E2ABF"/>
    <w:rsid w:val="007E3BE2"/>
    <w:rsid w:val="007E4FA6"/>
    <w:rsid w:val="007E5C37"/>
    <w:rsid w:val="007E62E7"/>
    <w:rsid w:val="007E6472"/>
    <w:rsid w:val="007E7EB3"/>
    <w:rsid w:val="007F065A"/>
    <w:rsid w:val="007F10B3"/>
    <w:rsid w:val="007F2014"/>
    <w:rsid w:val="007F20F0"/>
    <w:rsid w:val="007F2360"/>
    <w:rsid w:val="007F6358"/>
    <w:rsid w:val="007F6B97"/>
    <w:rsid w:val="007F6BBA"/>
    <w:rsid w:val="0080038A"/>
    <w:rsid w:val="008006D0"/>
    <w:rsid w:val="008012C6"/>
    <w:rsid w:val="00801DE4"/>
    <w:rsid w:val="00803261"/>
    <w:rsid w:val="008037B6"/>
    <w:rsid w:val="008041C8"/>
    <w:rsid w:val="00804FA4"/>
    <w:rsid w:val="00807C44"/>
    <w:rsid w:val="008108F0"/>
    <w:rsid w:val="00810BB2"/>
    <w:rsid w:val="00810F0B"/>
    <w:rsid w:val="00811223"/>
    <w:rsid w:val="008120EB"/>
    <w:rsid w:val="00812219"/>
    <w:rsid w:val="008129F4"/>
    <w:rsid w:val="00812DEB"/>
    <w:rsid w:val="00813B3C"/>
    <w:rsid w:val="008140CB"/>
    <w:rsid w:val="0081534A"/>
    <w:rsid w:val="0081738A"/>
    <w:rsid w:val="00817A38"/>
    <w:rsid w:val="00820BA6"/>
    <w:rsid w:val="00824066"/>
    <w:rsid w:val="008257CC"/>
    <w:rsid w:val="008277E9"/>
    <w:rsid w:val="00830A2C"/>
    <w:rsid w:val="0083231E"/>
    <w:rsid w:val="0083528E"/>
    <w:rsid w:val="00836704"/>
    <w:rsid w:val="00840590"/>
    <w:rsid w:val="00840D1E"/>
    <w:rsid w:val="0084133A"/>
    <w:rsid w:val="00842C41"/>
    <w:rsid w:val="00843798"/>
    <w:rsid w:val="00843ADB"/>
    <w:rsid w:val="00844534"/>
    <w:rsid w:val="0084583D"/>
    <w:rsid w:val="008467A9"/>
    <w:rsid w:val="00847883"/>
    <w:rsid w:val="00847FD0"/>
    <w:rsid w:val="00851521"/>
    <w:rsid w:val="00860EE2"/>
    <w:rsid w:val="008612B6"/>
    <w:rsid w:val="00861AD0"/>
    <w:rsid w:val="008627E8"/>
    <w:rsid w:val="0086375B"/>
    <w:rsid w:val="00864AB6"/>
    <w:rsid w:val="0087335A"/>
    <w:rsid w:val="00873620"/>
    <w:rsid w:val="0087397E"/>
    <w:rsid w:val="00876242"/>
    <w:rsid w:val="00877879"/>
    <w:rsid w:val="0088155E"/>
    <w:rsid w:val="00881BDA"/>
    <w:rsid w:val="00882D0E"/>
    <w:rsid w:val="00884944"/>
    <w:rsid w:val="00885070"/>
    <w:rsid w:val="00885078"/>
    <w:rsid w:val="00885B96"/>
    <w:rsid w:val="008867F0"/>
    <w:rsid w:val="00887430"/>
    <w:rsid w:val="008921BD"/>
    <w:rsid w:val="00892D32"/>
    <w:rsid w:val="00893287"/>
    <w:rsid w:val="008932F8"/>
    <w:rsid w:val="008935AF"/>
    <w:rsid w:val="00893E32"/>
    <w:rsid w:val="00897D87"/>
    <w:rsid w:val="008A06CE"/>
    <w:rsid w:val="008A1B0A"/>
    <w:rsid w:val="008A3806"/>
    <w:rsid w:val="008A4B71"/>
    <w:rsid w:val="008A5AF7"/>
    <w:rsid w:val="008A5CCA"/>
    <w:rsid w:val="008A7FF5"/>
    <w:rsid w:val="008B13F0"/>
    <w:rsid w:val="008B38EC"/>
    <w:rsid w:val="008B3AF3"/>
    <w:rsid w:val="008B71CD"/>
    <w:rsid w:val="008B7B70"/>
    <w:rsid w:val="008C051D"/>
    <w:rsid w:val="008C0E52"/>
    <w:rsid w:val="008C18B9"/>
    <w:rsid w:val="008C1A68"/>
    <w:rsid w:val="008C3558"/>
    <w:rsid w:val="008C3868"/>
    <w:rsid w:val="008C3E25"/>
    <w:rsid w:val="008C42D0"/>
    <w:rsid w:val="008C4597"/>
    <w:rsid w:val="008C4675"/>
    <w:rsid w:val="008C5E7B"/>
    <w:rsid w:val="008C627E"/>
    <w:rsid w:val="008D1FCE"/>
    <w:rsid w:val="008D2418"/>
    <w:rsid w:val="008D4B7B"/>
    <w:rsid w:val="008D5194"/>
    <w:rsid w:val="008D538F"/>
    <w:rsid w:val="008E590F"/>
    <w:rsid w:val="008E5DEE"/>
    <w:rsid w:val="008F042B"/>
    <w:rsid w:val="008F0C4A"/>
    <w:rsid w:val="008F1A45"/>
    <w:rsid w:val="008F1FEC"/>
    <w:rsid w:val="008F444B"/>
    <w:rsid w:val="008F4971"/>
    <w:rsid w:val="008F514D"/>
    <w:rsid w:val="008F598F"/>
    <w:rsid w:val="008F648C"/>
    <w:rsid w:val="008F7622"/>
    <w:rsid w:val="008F77AB"/>
    <w:rsid w:val="0090163B"/>
    <w:rsid w:val="00901E75"/>
    <w:rsid w:val="00903E46"/>
    <w:rsid w:val="00904844"/>
    <w:rsid w:val="00904904"/>
    <w:rsid w:val="00905EDD"/>
    <w:rsid w:val="009103B7"/>
    <w:rsid w:val="0091085A"/>
    <w:rsid w:val="0091118D"/>
    <w:rsid w:val="00911D86"/>
    <w:rsid w:val="009121E2"/>
    <w:rsid w:val="0091235D"/>
    <w:rsid w:val="00914A19"/>
    <w:rsid w:val="00916BBF"/>
    <w:rsid w:val="00916ECE"/>
    <w:rsid w:val="00917145"/>
    <w:rsid w:val="009218DC"/>
    <w:rsid w:val="0092196F"/>
    <w:rsid w:val="009247FC"/>
    <w:rsid w:val="00924916"/>
    <w:rsid w:val="00925149"/>
    <w:rsid w:val="0092591E"/>
    <w:rsid w:val="009259A9"/>
    <w:rsid w:val="00925F36"/>
    <w:rsid w:val="00926681"/>
    <w:rsid w:val="00927522"/>
    <w:rsid w:val="00930F5F"/>
    <w:rsid w:val="00933641"/>
    <w:rsid w:val="00933C5C"/>
    <w:rsid w:val="0093553A"/>
    <w:rsid w:val="00936018"/>
    <w:rsid w:val="0093606C"/>
    <w:rsid w:val="00936426"/>
    <w:rsid w:val="009368D5"/>
    <w:rsid w:val="00936A8A"/>
    <w:rsid w:val="00936B38"/>
    <w:rsid w:val="00941C2B"/>
    <w:rsid w:val="00942251"/>
    <w:rsid w:val="009428E6"/>
    <w:rsid w:val="0094413D"/>
    <w:rsid w:val="00945DF1"/>
    <w:rsid w:val="0094769C"/>
    <w:rsid w:val="00950176"/>
    <w:rsid w:val="00950E8A"/>
    <w:rsid w:val="0095212A"/>
    <w:rsid w:val="0095614E"/>
    <w:rsid w:val="00956D66"/>
    <w:rsid w:val="00961305"/>
    <w:rsid w:val="009630BD"/>
    <w:rsid w:val="00963242"/>
    <w:rsid w:val="009633FC"/>
    <w:rsid w:val="00965A37"/>
    <w:rsid w:val="00966B15"/>
    <w:rsid w:val="00966F2C"/>
    <w:rsid w:val="00970A37"/>
    <w:rsid w:val="009722C6"/>
    <w:rsid w:val="00972AE9"/>
    <w:rsid w:val="00972E50"/>
    <w:rsid w:val="00973048"/>
    <w:rsid w:val="00975B0D"/>
    <w:rsid w:val="00976DC7"/>
    <w:rsid w:val="00977F8E"/>
    <w:rsid w:val="009822B0"/>
    <w:rsid w:val="00982668"/>
    <w:rsid w:val="009875A9"/>
    <w:rsid w:val="0098766E"/>
    <w:rsid w:val="00990E06"/>
    <w:rsid w:val="009920AD"/>
    <w:rsid w:val="00993B8F"/>
    <w:rsid w:val="00994CDB"/>
    <w:rsid w:val="009A191D"/>
    <w:rsid w:val="009A1C80"/>
    <w:rsid w:val="009A2C93"/>
    <w:rsid w:val="009A3229"/>
    <w:rsid w:val="009A32D3"/>
    <w:rsid w:val="009A39E4"/>
    <w:rsid w:val="009A44D1"/>
    <w:rsid w:val="009A5596"/>
    <w:rsid w:val="009A6170"/>
    <w:rsid w:val="009A6184"/>
    <w:rsid w:val="009A64EF"/>
    <w:rsid w:val="009A6963"/>
    <w:rsid w:val="009A7853"/>
    <w:rsid w:val="009A7C7C"/>
    <w:rsid w:val="009B057B"/>
    <w:rsid w:val="009B17FC"/>
    <w:rsid w:val="009B1BEE"/>
    <w:rsid w:val="009B273F"/>
    <w:rsid w:val="009B383F"/>
    <w:rsid w:val="009B39AB"/>
    <w:rsid w:val="009B7CD7"/>
    <w:rsid w:val="009C0368"/>
    <w:rsid w:val="009C0A66"/>
    <w:rsid w:val="009C0C06"/>
    <w:rsid w:val="009C26AD"/>
    <w:rsid w:val="009C3778"/>
    <w:rsid w:val="009C40A9"/>
    <w:rsid w:val="009C5102"/>
    <w:rsid w:val="009C58FC"/>
    <w:rsid w:val="009C7A23"/>
    <w:rsid w:val="009D1DB5"/>
    <w:rsid w:val="009D2D1E"/>
    <w:rsid w:val="009D322E"/>
    <w:rsid w:val="009D3AC6"/>
    <w:rsid w:val="009D3BA3"/>
    <w:rsid w:val="009D3DE6"/>
    <w:rsid w:val="009D413A"/>
    <w:rsid w:val="009D55B2"/>
    <w:rsid w:val="009E0F5D"/>
    <w:rsid w:val="009E11DD"/>
    <w:rsid w:val="009E1907"/>
    <w:rsid w:val="009E4389"/>
    <w:rsid w:val="009E4616"/>
    <w:rsid w:val="009E6397"/>
    <w:rsid w:val="009E709F"/>
    <w:rsid w:val="009E783C"/>
    <w:rsid w:val="009F019C"/>
    <w:rsid w:val="009F14CF"/>
    <w:rsid w:val="009F1BE4"/>
    <w:rsid w:val="009F2A88"/>
    <w:rsid w:val="009F39C6"/>
    <w:rsid w:val="009F521F"/>
    <w:rsid w:val="009F592B"/>
    <w:rsid w:val="00A00964"/>
    <w:rsid w:val="00A013BC"/>
    <w:rsid w:val="00A01A1F"/>
    <w:rsid w:val="00A01B39"/>
    <w:rsid w:val="00A01FBC"/>
    <w:rsid w:val="00A03DA3"/>
    <w:rsid w:val="00A048A1"/>
    <w:rsid w:val="00A06367"/>
    <w:rsid w:val="00A06FAE"/>
    <w:rsid w:val="00A07008"/>
    <w:rsid w:val="00A10C81"/>
    <w:rsid w:val="00A1193C"/>
    <w:rsid w:val="00A11A79"/>
    <w:rsid w:val="00A121AC"/>
    <w:rsid w:val="00A14A1B"/>
    <w:rsid w:val="00A15CE0"/>
    <w:rsid w:val="00A15EA4"/>
    <w:rsid w:val="00A16264"/>
    <w:rsid w:val="00A16A14"/>
    <w:rsid w:val="00A17CC8"/>
    <w:rsid w:val="00A21754"/>
    <w:rsid w:val="00A245AF"/>
    <w:rsid w:val="00A25010"/>
    <w:rsid w:val="00A2599E"/>
    <w:rsid w:val="00A26A94"/>
    <w:rsid w:val="00A27F20"/>
    <w:rsid w:val="00A305D4"/>
    <w:rsid w:val="00A30D9F"/>
    <w:rsid w:val="00A34AE7"/>
    <w:rsid w:val="00A35B05"/>
    <w:rsid w:val="00A4037D"/>
    <w:rsid w:val="00A41015"/>
    <w:rsid w:val="00A42571"/>
    <w:rsid w:val="00A42758"/>
    <w:rsid w:val="00A45BEE"/>
    <w:rsid w:val="00A4611D"/>
    <w:rsid w:val="00A46CBA"/>
    <w:rsid w:val="00A47B25"/>
    <w:rsid w:val="00A51677"/>
    <w:rsid w:val="00A518DA"/>
    <w:rsid w:val="00A54737"/>
    <w:rsid w:val="00A55D5F"/>
    <w:rsid w:val="00A56CA9"/>
    <w:rsid w:val="00A60194"/>
    <w:rsid w:val="00A61309"/>
    <w:rsid w:val="00A61608"/>
    <w:rsid w:val="00A61B96"/>
    <w:rsid w:val="00A61D87"/>
    <w:rsid w:val="00A62585"/>
    <w:rsid w:val="00A643D0"/>
    <w:rsid w:val="00A64BDB"/>
    <w:rsid w:val="00A64CEA"/>
    <w:rsid w:val="00A64FDE"/>
    <w:rsid w:val="00A65D30"/>
    <w:rsid w:val="00A70156"/>
    <w:rsid w:val="00A70236"/>
    <w:rsid w:val="00A707E2"/>
    <w:rsid w:val="00A70AC2"/>
    <w:rsid w:val="00A7163C"/>
    <w:rsid w:val="00A72AF8"/>
    <w:rsid w:val="00A74C4B"/>
    <w:rsid w:val="00A75124"/>
    <w:rsid w:val="00A759DB"/>
    <w:rsid w:val="00A779A3"/>
    <w:rsid w:val="00A80159"/>
    <w:rsid w:val="00A80F6F"/>
    <w:rsid w:val="00A84018"/>
    <w:rsid w:val="00A85289"/>
    <w:rsid w:val="00A86422"/>
    <w:rsid w:val="00A87873"/>
    <w:rsid w:val="00A87A5D"/>
    <w:rsid w:val="00A908E2"/>
    <w:rsid w:val="00A90EE5"/>
    <w:rsid w:val="00A922A2"/>
    <w:rsid w:val="00A92545"/>
    <w:rsid w:val="00A9307B"/>
    <w:rsid w:val="00A94C4C"/>
    <w:rsid w:val="00A95A5B"/>
    <w:rsid w:val="00AA0827"/>
    <w:rsid w:val="00AA1826"/>
    <w:rsid w:val="00AA1D6D"/>
    <w:rsid w:val="00AA1DE7"/>
    <w:rsid w:val="00AA2755"/>
    <w:rsid w:val="00AA3921"/>
    <w:rsid w:val="00AA3F0F"/>
    <w:rsid w:val="00AA4CC7"/>
    <w:rsid w:val="00AA5B7D"/>
    <w:rsid w:val="00AA5DA5"/>
    <w:rsid w:val="00AA5DE7"/>
    <w:rsid w:val="00AA6AA7"/>
    <w:rsid w:val="00AB07A5"/>
    <w:rsid w:val="00AB0DF9"/>
    <w:rsid w:val="00AB1113"/>
    <w:rsid w:val="00AB1CCE"/>
    <w:rsid w:val="00AB1EAF"/>
    <w:rsid w:val="00AB3512"/>
    <w:rsid w:val="00AB4EDF"/>
    <w:rsid w:val="00AB51A1"/>
    <w:rsid w:val="00AB52CE"/>
    <w:rsid w:val="00AB6DE4"/>
    <w:rsid w:val="00AB7186"/>
    <w:rsid w:val="00AC2BFE"/>
    <w:rsid w:val="00AC34FA"/>
    <w:rsid w:val="00AC45E5"/>
    <w:rsid w:val="00AC47F5"/>
    <w:rsid w:val="00AC5060"/>
    <w:rsid w:val="00AC5860"/>
    <w:rsid w:val="00AC6B48"/>
    <w:rsid w:val="00AD0810"/>
    <w:rsid w:val="00AD3D4C"/>
    <w:rsid w:val="00AE019D"/>
    <w:rsid w:val="00AE0A00"/>
    <w:rsid w:val="00AE3E63"/>
    <w:rsid w:val="00AE6C57"/>
    <w:rsid w:val="00AE6CBC"/>
    <w:rsid w:val="00AF0B57"/>
    <w:rsid w:val="00AF35C2"/>
    <w:rsid w:val="00AF55C8"/>
    <w:rsid w:val="00AF62BD"/>
    <w:rsid w:val="00AF6816"/>
    <w:rsid w:val="00AF6B77"/>
    <w:rsid w:val="00B00547"/>
    <w:rsid w:val="00B02A4F"/>
    <w:rsid w:val="00B02A5B"/>
    <w:rsid w:val="00B03CA8"/>
    <w:rsid w:val="00B062D9"/>
    <w:rsid w:val="00B065CD"/>
    <w:rsid w:val="00B07585"/>
    <w:rsid w:val="00B10AE3"/>
    <w:rsid w:val="00B114B3"/>
    <w:rsid w:val="00B12CD6"/>
    <w:rsid w:val="00B12D23"/>
    <w:rsid w:val="00B132F1"/>
    <w:rsid w:val="00B1353B"/>
    <w:rsid w:val="00B13B93"/>
    <w:rsid w:val="00B14A1D"/>
    <w:rsid w:val="00B14B40"/>
    <w:rsid w:val="00B14D1B"/>
    <w:rsid w:val="00B15D18"/>
    <w:rsid w:val="00B15F61"/>
    <w:rsid w:val="00B163B5"/>
    <w:rsid w:val="00B1687B"/>
    <w:rsid w:val="00B16E2D"/>
    <w:rsid w:val="00B1701E"/>
    <w:rsid w:val="00B179A2"/>
    <w:rsid w:val="00B207F1"/>
    <w:rsid w:val="00B22A21"/>
    <w:rsid w:val="00B22E7E"/>
    <w:rsid w:val="00B24F3C"/>
    <w:rsid w:val="00B26D4B"/>
    <w:rsid w:val="00B30DCA"/>
    <w:rsid w:val="00B312A3"/>
    <w:rsid w:val="00B322CD"/>
    <w:rsid w:val="00B337CB"/>
    <w:rsid w:val="00B33ABE"/>
    <w:rsid w:val="00B34CF4"/>
    <w:rsid w:val="00B35A98"/>
    <w:rsid w:val="00B35E83"/>
    <w:rsid w:val="00B372DB"/>
    <w:rsid w:val="00B37C5F"/>
    <w:rsid w:val="00B37EAC"/>
    <w:rsid w:val="00B400E3"/>
    <w:rsid w:val="00B4035E"/>
    <w:rsid w:val="00B407A2"/>
    <w:rsid w:val="00B40A16"/>
    <w:rsid w:val="00B40E0F"/>
    <w:rsid w:val="00B40F9D"/>
    <w:rsid w:val="00B4108E"/>
    <w:rsid w:val="00B41121"/>
    <w:rsid w:val="00B4121E"/>
    <w:rsid w:val="00B41B74"/>
    <w:rsid w:val="00B43765"/>
    <w:rsid w:val="00B44A1A"/>
    <w:rsid w:val="00B45625"/>
    <w:rsid w:val="00B45C0C"/>
    <w:rsid w:val="00B465FF"/>
    <w:rsid w:val="00B46997"/>
    <w:rsid w:val="00B472FE"/>
    <w:rsid w:val="00B506C1"/>
    <w:rsid w:val="00B5153B"/>
    <w:rsid w:val="00B51A4E"/>
    <w:rsid w:val="00B5213E"/>
    <w:rsid w:val="00B5490A"/>
    <w:rsid w:val="00B55A66"/>
    <w:rsid w:val="00B6004B"/>
    <w:rsid w:val="00B61167"/>
    <w:rsid w:val="00B613C1"/>
    <w:rsid w:val="00B632B1"/>
    <w:rsid w:val="00B7239C"/>
    <w:rsid w:val="00B77B97"/>
    <w:rsid w:val="00B8131D"/>
    <w:rsid w:val="00B81958"/>
    <w:rsid w:val="00B81C4E"/>
    <w:rsid w:val="00B82066"/>
    <w:rsid w:val="00B82D8D"/>
    <w:rsid w:val="00B85B80"/>
    <w:rsid w:val="00B86E2F"/>
    <w:rsid w:val="00B87DCF"/>
    <w:rsid w:val="00B93693"/>
    <w:rsid w:val="00B93DF7"/>
    <w:rsid w:val="00B94B27"/>
    <w:rsid w:val="00B96586"/>
    <w:rsid w:val="00BA035F"/>
    <w:rsid w:val="00BA08C9"/>
    <w:rsid w:val="00BA1A35"/>
    <w:rsid w:val="00BA344D"/>
    <w:rsid w:val="00BA3DDB"/>
    <w:rsid w:val="00BA4E6F"/>
    <w:rsid w:val="00BA723C"/>
    <w:rsid w:val="00BB011F"/>
    <w:rsid w:val="00BB01C9"/>
    <w:rsid w:val="00BB0DC6"/>
    <w:rsid w:val="00BB1B07"/>
    <w:rsid w:val="00BB272E"/>
    <w:rsid w:val="00BB29E4"/>
    <w:rsid w:val="00BB4DDC"/>
    <w:rsid w:val="00BC1120"/>
    <w:rsid w:val="00BC1EFA"/>
    <w:rsid w:val="00BC1F46"/>
    <w:rsid w:val="00BC21F7"/>
    <w:rsid w:val="00BC4BC1"/>
    <w:rsid w:val="00BC4DB2"/>
    <w:rsid w:val="00BD0773"/>
    <w:rsid w:val="00BD0FBB"/>
    <w:rsid w:val="00BD230F"/>
    <w:rsid w:val="00BD4A37"/>
    <w:rsid w:val="00BD4D23"/>
    <w:rsid w:val="00BD5911"/>
    <w:rsid w:val="00BD66F2"/>
    <w:rsid w:val="00BD73F6"/>
    <w:rsid w:val="00BD7598"/>
    <w:rsid w:val="00BE2CDE"/>
    <w:rsid w:val="00BE4344"/>
    <w:rsid w:val="00BE4E70"/>
    <w:rsid w:val="00BE6B40"/>
    <w:rsid w:val="00BE7207"/>
    <w:rsid w:val="00BE73AE"/>
    <w:rsid w:val="00BE7865"/>
    <w:rsid w:val="00BE7D8B"/>
    <w:rsid w:val="00BF042B"/>
    <w:rsid w:val="00BF08EA"/>
    <w:rsid w:val="00BF0ECD"/>
    <w:rsid w:val="00BF15D3"/>
    <w:rsid w:val="00BF5812"/>
    <w:rsid w:val="00C01166"/>
    <w:rsid w:val="00C01C57"/>
    <w:rsid w:val="00C0256F"/>
    <w:rsid w:val="00C03629"/>
    <w:rsid w:val="00C03B22"/>
    <w:rsid w:val="00C061A7"/>
    <w:rsid w:val="00C06631"/>
    <w:rsid w:val="00C11EDB"/>
    <w:rsid w:val="00C16071"/>
    <w:rsid w:val="00C26AF9"/>
    <w:rsid w:val="00C32714"/>
    <w:rsid w:val="00C35774"/>
    <w:rsid w:val="00C407DA"/>
    <w:rsid w:val="00C44B61"/>
    <w:rsid w:val="00C45F9E"/>
    <w:rsid w:val="00C46248"/>
    <w:rsid w:val="00C46CE5"/>
    <w:rsid w:val="00C46E63"/>
    <w:rsid w:val="00C509FD"/>
    <w:rsid w:val="00C52461"/>
    <w:rsid w:val="00C53951"/>
    <w:rsid w:val="00C5469F"/>
    <w:rsid w:val="00C5799C"/>
    <w:rsid w:val="00C610CD"/>
    <w:rsid w:val="00C63CB0"/>
    <w:rsid w:val="00C64C01"/>
    <w:rsid w:val="00C655A4"/>
    <w:rsid w:val="00C659CF"/>
    <w:rsid w:val="00C714C6"/>
    <w:rsid w:val="00C73341"/>
    <w:rsid w:val="00C73349"/>
    <w:rsid w:val="00C74320"/>
    <w:rsid w:val="00C746FB"/>
    <w:rsid w:val="00C7574C"/>
    <w:rsid w:val="00C778E9"/>
    <w:rsid w:val="00C806A1"/>
    <w:rsid w:val="00C80B74"/>
    <w:rsid w:val="00C844A0"/>
    <w:rsid w:val="00C853E5"/>
    <w:rsid w:val="00C853FD"/>
    <w:rsid w:val="00C860D4"/>
    <w:rsid w:val="00C86345"/>
    <w:rsid w:val="00C91AC8"/>
    <w:rsid w:val="00C9343D"/>
    <w:rsid w:val="00C951F8"/>
    <w:rsid w:val="00CA0D24"/>
    <w:rsid w:val="00CA2132"/>
    <w:rsid w:val="00CA2704"/>
    <w:rsid w:val="00CA2FCC"/>
    <w:rsid w:val="00CA41E7"/>
    <w:rsid w:val="00CA5544"/>
    <w:rsid w:val="00CA6A07"/>
    <w:rsid w:val="00CA7F71"/>
    <w:rsid w:val="00CB011E"/>
    <w:rsid w:val="00CB2C87"/>
    <w:rsid w:val="00CB2EB7"/>
    <w:rsid w:val="00CB35E1"/>
    <w:rsid w:val="00CB425F"/>
    <w:rsid w:val="00CB57C0"/>
    <w:rsid w:val="00CB601E"/>
    <w:rsid w:val="00CB6507"/>
    <w:rsid w:val="00CB68DC"/>
    <w:rsid w:val="00CB6A28"/>
    <w:rsid w:val="00CB73D0"/>
    <w:rsid w:val="00CB7880"/>
    <w:rsid w:val="00CB7C5E"/>
    <w:rsid w:val="00CC0165"/>
    <w:rsid w:val="00CC252E"/>
    <w:rsid w:val="00CC3D73"/>
    <w:rsid w:val="00CC436C"/>
    <w:rsid w:val="00CC4E60"/>
    <w:rsid w:val="00CC691B"/>
    <w:rsid w:val="00CD06CB"/>
    <w:rsid w:val="00CD2EB4"/>
    <w:rsid w:val="00CD2EBE"/>
    <w:rsid w:val="00CD35BB"/>
    <w:rsid w:val="00CD3DF7"/>
    <w:rsid w:val="00CD5BBF"/>
    <w:rsid w:val="00CD62DC"/>
    <w:rsid w:val="00CE08B8"/>
    <w:rsid w:val="00CE09DA"/>
    <w:rsid w:val="00CE160D"/>
    <w:rsid w:val="00CE1A9D"/>
    <w:rsid w:val="00CE1CB3"/>
    <w:rsid w:val="00CE1EB7"/>
    <w:rsid w:val="00CE4852"/>
    <w:rsid w:val="00CE7AEF"/>
    <w:rsid w:val="00CF02DC"/>
    <w:rsid w:val="00CF3A11"/>
    <w:rsid w:val="00CF42EB"/>
    <w:rsid w:val="00CF46D4"/>
    <w:rsid w:val="00CF52CF"/>
    <w:rsid w:val="00CF5617"/>
    <w:rsid w:val="00CF6DF5"/>
    <w:rsid w:val="00CF7DE0"/>
    <w:rsid w:val="00D002CA"/>
    <w:rsid w:val="00D00C08"/>
    <w:rsid w:val="00D01955"/>
    <w:rsid w:val="00D01E9B"/>
    <w:rsid w:val="00D03CC3"/>
    <w:rsid w:val="00D03E69"/>
    <w:rsid w:val="00D04CB5"/>
    <w:rsid w:val="00D0601B"/>
    <w:rsid w:val="00D07645"/>
    <w:rsid w:val="00D078C6"/>
    <w:rsid w:val="00D07CF6"/>
    <w:rsid w:val="00D1065E"/>
    <w:rsid w:val="00D109A8"/>
    <w:rsid w:val="00D10E80"/>
    <w:rsid w:val="00D114EB"/>
    <w:rsid w:val="00D136AD"/>
    <w:rsid w:val="00D14272"/>
    <w:rsid w:val="00D1433E"/>
    <w:rsid w:val="00D15037"/>
    <w:rsid w:val="00D20209"/>
    <w:rsid w:val="00D20A36"/>
    <w:rsid w:val="00D21C04"/>
    <w:rsid w:val="00D220AB"/>
    <w:rsid w:val="00D2218E"/>
    <w:rsid w:val="00D23318"/>
    <w:rsid w:val="00D26986"/>
    <w:rsid w:val="00D26B8D"/>
    <w:rsid w:val="00D27CFF"/>
    <w:rsid w:val="00D3087B"/>
    <w:rsid w:val="00D31BFC"/>
    <w:rsid w:val="00D34016"/>
    <w:rsid w:val="00D3513C"/>
    <w:rsid w:val="00D35D87"/>
    <w:rsid w:val="00D370B1"/>
    <w:rsid w:val="00D37BDE"/>
    <w:rsid w:val="00D44E42"/>
    <w:rsid w:val="00D46FF2"/>
    <w:rsid w:val="00D51179"/>
    <w:rsid w:val="00D51472"/>
    <w:rsid w:val="00D51D9D"/>
    <w:rsid w:val="00D520C5"/>
    <w:rsid w:val="00D52543"/>
    <w:rsid w:val="00D52914"/>
    <w:rsid w:val="00D57E66"/>
    <w:rsid w:val="00D604A2"/>
    <w:rsid w:val="00D604DD"/>
    <w:rsid w:val="00D60689"/>
    <w:rsid w:val="00D61A16"/>
    <w:rsid w:val="00D6266B"/>
    <w:rsid w:val="00D629E1"/>
    <w:rsid w:val="00D63B80"/>
    <w:rsid w:val="00D63B88"/>
    <w:rsid w:val="00D64A0E"/>
    <w:rsid w:val="00D66F86"/>
    <w:rsid w:val="00D7070B"/>
    <w:rsid w:val="00D70952"/>
    <w:rsid w:val="00D7327D"/>
    <w:rsid w:val="00D76045"/>
    <w:rsid w:val="00D7626D"/>
    <w:rsid w:val="00D76DA9"/>
    <w:rsid w:val="00D813DC"/>
    <w:rsid w:val="00D817DB"/>
    <w:rsid w:val="00D8574B"/>
    <w:rsid w:val="00D85A77"/>
    <w:rsid w:val="00D85E7E"/>
    <w:rsid w:val="00D86B0B"/>
    <w:rsid w:val="00D8754E"/>
    <w:rsid w:val="00D87940"/>
    <w:rsid w:val="00D903FF"/>
    <w:rsid w:val="00D90F1E"/>
    <w:rsid w:val="00D91098"/>
    <w:rsid w:val="00D92C49"/>
    <w:rsid w:val="00D936F4"/>
    <w:rsid w:val="00D9467A"/>
    <w:rsid w:val="00D9513D"/>
    <w:rsid w:val="00D969F5"/>
    <w:rsid w:val="00DA04D8"/>
    <w:rsid w:val="00DA0B7B"/>
    <w:rsid w:val="00DA0E21"/>
    <w:rsid w:val="00DA1C55"/>
    <w:rsid w:val="00DA230B"/>
    <w:rsid w:val="00DA2576"/>
    <w:rsid w:val="00DA2A1E"/>
    <w:rsid w:val="00DA49C4"/>
    <w:rsid w:val="00DA4D6B"/>
    <w:rsid w:val="00DA4E19"/>
    <w:rsid w:val="00DA5586"/>
    <w:rsid w:val="00DA5864"/>
    <w:rsid w:val="00DB0385"/>
    <w:rsid w:val="00DB0426"/>
    <w:rsid w:val="00DB2D94"/>
    <w:rsid w:val="00DB3AEF"/>
    <w:rsid w:val="00DB4A51"/>
    <w:rsid w:val="00DB5D32"/>
    <w:rsid w:val="00DB77E6"/>
    <w:rsid w:val="00DC14A5"/>
    <w:rsid w:val="00DC19F5"/>
    <w:rsid w:val="00DC1CAC"/>
    <w:rsid w:val="00DC2DA2"/>
    <w:rsid w:val="00DC3229"/>
    <w:rsid w:val="00DC5F8A"/>
    <w:rsid w:val="00DC603B"/>
    <w:rsid w:val="00DC7030"/>
    <w:rsid w:val="00DD1AE9"/>
    <w:rsid w:val="00DD5A66"/>
    <w:rsid w:val="00DD6DED"/>
    <w:rsid w:val="00DE042C"/>
    <w:rsid w:val="00DE09AC"/>
    <w:rsid w:val="00DE1A6C"/>
    <w:rsid w:val="00DE27FF"/>
    <w:rsid w:val="00DE4715"/>
    <w:rsid w:val="00DE50D5"/>
    <w:rsid w:val="00DE545C"/>
    <w:rsid w:val="00DE5932"/>
    <w:rsid w:val="00DF07E0"/>
    <w:rsid w:val="00DF07F9"/>
    <w:rsid w:val="00DF0C35"/>
    <w:rsid w:val="00DF1EE1"/>
    <w:rsid w:val="00DF2205"/>
    <w:rsid w:val="00DF333F"/>
    <w:rsid w:val="00DF3686"/>
    <w:rsid w:val="00DF3932"/>
    <w:rsid w:val="00DF52C0"/>
    <w:rsid w:val="00DF74FC"/>
    <w:rsid w:val="00E01973"/>
    <w:rsid w:val="00E0230E"/>
    <w:rsid w:val="00E02599"/>
    <w:rsid w:val="00E0405A"/>
    <w:rsid w:val="00E051D8"/>
    <w:rsid w:val="00E05967"/>
    <w:rsid w:val="00E06661"/>
    <w:rsid w:val="00E06775"/>
    <w:rsid w:val="00E06C3B"/>
    <w:rsid w:val="00E07AF8"/>
    <w:rsid w:val="00E10091"/>
    <w:rsid w:val="00E12498"/>
    <w:rsid w:val="00E12E28"/>
    <w:rsid w:val="00E13A9E"/>
    <w:rsid w:val="00E13D8A"/>
    <w:rsid w:val="00E14C35"/>
    <w:rsid w:val="00E14C4D"/>
    <w:rsid w:val="00E1546B"/>
    <w:rsid w:val="00E15490"/>
    <w:rsid w:val="00E154A5"/>
    <w:rsid w:val="00E1580B"/>
    <w:rsid w:val="00E15A73"/>
    <w:rsid w:val="00E15AE3"/>
    <w:rsid w:val="00E17B41"/>
    <w:rsid w:val="00E20415"/>
    <w:rsid w:val="00E2075C"/>
    <w:rsid w:val="00E25B4A"/>
    <w:rsid w:val="00E2638D"/>
    <w:rsid w:val="00E26EBD"/>
    <w:rsid w:val="00E27491"/>
    <w:rsid w:val="00E312F6"/>
    <w:rsid w:val="00E31A85"/>
    <w:rsid w:val="00E31FA2"/>
    <w:rsid w:val="00E33FC8"/>
    <w:rsid w:val="00E34446"/>
    <w:rsid w:val="00E35447"/>
    <w:rsid w:val="00E3551C"/>
    <w:rsid w:val="00E363A5"/>
    <w:rsid w:val="00E36A73"/>
    <w:rsid w:val="00E37E5A"/>
    <w:rsid w:val="00E407EC"/>
    <w:rsid w:val="00E43BB9"/>
    <w:rsid w:val="00E43D59"/>
    <w:rsid w:val="00E44177"/>
    <w:rsid w:val="00E45012"/>
    <w:rsid w:val="00E4631C"/>
    <w:rsid w:val="00E467E2"/>
    <w:rsid w:val="00E50D6E"/>
    <w:rsid w:val="00E51616"/>
    <w:rsid w:val="00E5295A"/>
    <w:rsid w:val="00E56190"/>
    <w:rsid w:val="00E6079B"/>
    <w:rsid w:val="00E62E67"/>
    <w:rsid w:val="00E6332E"/>
    <w:rsid w:val="00E645E8"/>
    <w:rsid w:val="00E65298"/>
    <w:rsid w:val="00E65F94"/>
    <w:rsid w:val="00E6691E"/>
    <w:rsid w:val="00E67552"/>
    <w:rsid w:val="00E737AB"/>
    <w:rsid w:val="00E7526D"/>
    <w:rsid w:val="00E757CB"/>
    <w:rsid w:val="00E7639E"/>
    <w:rsid w:val="00E80763"/>
    <w:rsid w:val="00E809E6"/>
    <w:rsid w:val="00E8202A"/>
    <w:rsid w:val="00E82C21"/>
    <w:rsid w:val="00E83ACE"/>
    <w:rsid w:val="00E85040"/>
    <w:rsid w:val="00E8633C"/>
    <w:rsid w:val="00E866DA"/>
    <w:rsid w:val="00E86E10"/>
    <w:rsid w:val="00E90B75"/>
    <w:rsid w:val="00E90BA5"/>
    <w:rsid w:val="00E91EC7"/>
    <w:rsid w:val="00E93E03"/>
    <w:rsid w:val="00E93E31"/>
    <w:rsid w:val="00E958E9"/>
    <w:rsid w:val="00E97604"/>
    <w:rsid w:val="00EA13BD"/>
    <w:rsid w:val="00EA160D"/>
    <w:rsid w:val="00EA1C2D"/>
    <w:rsid w:val="00EA2BA7"/>
    <w:rsid w:val="00EA324B"/>
    <w:rsid w:val="00EA49E0"/>
    <w:rsid w:val="00EA50C1"/>
    <w:rsid w:val="00EA5C8B"/>
    <w:rsid w:val="00EA64CC"/>
    <w:rsid w:val="00EB1379"/>
    <w:rsid w:val="00EB1723"/>
    <w:rsid w:val="00EB18FF"/>
    <w:rsid w:val="00EB2B8B"/>
    <w:rsid w:val="00EB3371"/>
    <w:rsid w:val="00EB3958"/>
    <w:rsid w:val="00EB51F8"/>
    <w:rsid w:val="00EB65C7"/>
    <w:rsid w:val="00EC1766"/>
    <w:rsid w:val="00EC1CCD"/>
    <w:rsid w:val="00EC2ED9"/>
    <w:rsid w:val="00EC3A71"/>
    <w:rsid w:val="00EC4E06"/>
    <w:rsid w:val="00EC53C1"/>
    <w:rsid w:val="00EC7C1B"/>
    <w:rsid w:val="00ED1939"/>
    <w:rsid w:val="00ED2C5B"/>
    <w:rsid w:val="00ED30B7"/>
    <w:rsid w:val="00ED5805"/>
    <w:rsid w:val="00ED594B"/>
    <w:rsid w:val="00ED5D0E"/>
    <w:rsid w:val="00ED5DE8"/>
    <w:rsid w:val="00ED7EF0"/>
    <w:rsid w:val="00EE2C88"/>
    <w:rsid w:val="00EE2D09"/>
    <w:rsid w:val="00EE4EB3"/>
    <w:rsid w:val="00EE527B"/>
    <w:rsid w:val="00EE5711"/>
    <w:rsid w:val="00EE7C2B"/>
    <w:rsid w:val="00EF099D"/>
    <w:rsid w:val="00EF2C77"/>
    <w:rsid w:val="00EF2F08"/>
    <w:rsid w:val="00EF6390"/>
    <w:rsid w:val="00F02ABC"/>
    <w:rsid w:val="00F02C56"/>
    <w:rsid w:val="00F036C1"/>
    <w:rsid w:val="00F05A26"/>
    <w:rsid w:val="00F06182"/>
    <w:rsid w:val="00F07334"/>
    <w:rsid w:val="00F07999"/>
    <w:rsid w:val="00F07B5B"/>
    <w:rsid w:val="00F10B30"/>
    <w:rsid w:val="00F11BE1"/>
    <w:rsid w:val="00F11EA5"/>
    <w:rsid w:val="00F15610"/>
    <w:rsid w:val="00F17477"/>
    <w:rsid w:val="00F17CF0"/>
    <w:rsid w:val="00F20F1C"/>
    <w:rsid w:val="00F2156A"/>
    <w:rsid w:val="00F21E51"/>
    <w:rsid w:val="00F23251"/>
    <w:rsid w:val="00F24D9D"/>
    <w:rsid w:val="00F25122"/>
    <w:rsid w:val="00F2659C"/>
    <w:rsid w:val="00F269AC"/>
    <w:rsid w:val="00F26B82"/>
    <w:rsid w:val="00F26C5E"/>
    <w:rsid w:val="00F31167"/>
    <w:rsid w:val="00F32F36"/>
    <w:rsid w:val="00F3306D"/>
    <w:rsid w:val="00F416CE"/>
    <w:rsid w:val="00F42059"/>
    <w:rsid w:val="00F445BA"/>
    <w:rsid w:val="00F46CDC"/>
    <w:rsid w:val="00F5065A"/>
    <w:rsid w:val="00F537D3"/>
    <w:rsid w:val="00F53ED0"/>
    <w:rsid w:val="00F559D4"/>
    <w:rsid w:val="00F5769C"/>
    <w:rsid w:val="00F57D25"/>
    <w:rsid w:val="00F57F97"/>
    <w:rsid w:val="00F6015B"/>
    <w:rsid w:val="00F60291"/>
    <w:rsid w:val="00F6106B"/>
    <w:rsid w:val="00F61CDB"/>
    <w:rsid w:val="00F62DB9"/>
    <w:rsid w:val="00F656D4"/>
    <w:rsid w:val="00F6585A"/>
    <w:rsid w:val="00F6613E"/>
    <w:rsid w:val="00F6784F"/>
    <w:rsid w:val="00F7051A"/>
    <w:rsid w:val="00F71423"/>
    <w:rsid w:val="00F732C8"/>
    <w:rsid w:val="00F7344F"/>
    <w:rsid w:val="00F74B34"/>
    <w:rsid w:val="00F74E95"/>
    <w:rsid w:val="00F75126"/>
    <w:rsid w:val="00F76742"/>
    <w:rsid w:val="00F77586"/>
    <w:rsid w:val="00F77D1B"/>
    <w:rsid w:val="00F77DEE"/>
    <w:rsid w:val="00F80235"/>
    <w:rsid w:val="00F81291"/>
    <w:rsid w:val="00F815FF"/>
    <w:rsid w:val="00F81D6C"/>
    <w:rsid w:val="00F8243C"/>
    <w:rsid w:val="00F82A18"/>
    <w:rsid w:val="00F8537D"/>
    <w:rsid w:val="00F8586F"/>
    <w:rsid w:val="00F859D9"/>
    <w:rsid w:val="00F86ED2"/>
    <w:rsid w:val="00F87699"/>
    <w:rsid w:val="00F90554"/>
    <w:rsid w:val="00F91292"/>
    <w:rsid w:val="00F91EDA"/>
    <w:rsid w:val="00F9235C"/>
    <w:rsid w:val="00F923AB"/>
    <w:rsid w:val="00F92F6D"/>
    <w:rsid w:val="00F947EA"/>
    <w:rsid w:val="00F949AE"/>
    <w:rsid w:val="00F95546"/>
    <w:rsid w:val="00F962F7"/>
    <w:rsid w:val="00F97F99"/>
    <w:rsid w:val="00FA0E5E"/>
    <w:rsid w:val="00FA0F62"/>
    <w:rsid w:val="00FA1826"/>
    <w:rsid w:val="00FA30A8"/>
    <w:rsid w:val="00FA5F45"/>
    <w:rsid w:val="00FA61F5"/>
    <w:rsid w:val="00FB36EE"/>
    <w:rsid w:val="00FB4A20"/>
    <w:rsid w:val="00FB661B"/>
    <w:rsid w:val="00FB6A3D"/>
    <w:rsid w:val="00FB7ACE"/>
    <w:rsid w:val="00FC1C65"/>
    <w:rsid w:val="00FC51AB"/>
    <w:rsid w:val="00FC68FB"/>
    <w:rsid w:val="00FC6DFC"/>
    <w:rsid w:val="00FD06C2"/>
    <w:rsid w:val="00FD0721"/>
    <w:rsid w:val="00FD26DE"/>
    <w:rsid w:val="00FE3438"/>
    <w:rsid w:val="00FE39F7"/>
    <w:rsid w:val="00FE5444"/>
    <w:rsid w:val="00FE5EFF"/>
    <w:rsid w:val="00FE5FBC"/>
    <w:rsid w:val="00FE7577"/>
    <w:rsid w:val="00FE770C"/>
    <w:rsid w:val="00FE7B82"/>
    <w:rsid w:val="00FF0A16"/>
    <w:rsid w:val="00FF2F0E"/>
    <w:rsid w:val="00FF2F3E"/>
    <w:rsid w:val="00FF3CED"/>
    <w:rsid w:val="00FF3D3D"/>
    <w:rsid w:val="00FF61DB"/>
    <w:rsid w:val="00FF6204"/>
    <w:rsid w:val="00FF62D8"/>
    <w:rsid w:val="00FF72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E5FF872"/>
  <w15:docId w15:val="{398D7111-A516-4AA0-B415-53D729175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C0165"/>
    <w:pPr>
      <w:spacing w:before="120" w:after="120"/>
    </w:pPr>
  </w:style>
  <w:style w:type="paragraph" w:styleId="Heading1">
    <w:name w:val="heading 1"/>
    <w:basedOn w:val="Normal"/>
    <w:next w:val="Normal"/>
    <w:link w:val="Heading1Char"/>
    <w:qFormat/>
    <w:rsid w:val="00C32714"/>
    <w:pPr>
      <w:keepNext/>
      <w:pageBreakBefore/>
      <w:numPr>
        <w:numId w:val="1"/>
      </w:numPr>
      <w:spacing w:before="240" w:after="240"/>
      <w:outlineLvl w:val="0"/>
    </w:pPr>
    <w:rPr>
      <w:b/>
      <w:sz w:val="32"/>
    </w:rPr>
  </w:style>
  <w:style w:type="paragraph" w:styleId="Heading2">
    <w:name w:val="heading 2"/>
    <w:basedOn w:val="Heading1"/>
    <w:next w:val="Normal"/>
    <w:link w:val="Heading2Char"/>
    <w:qFormat/>
    <w:rsid w:val="00C32714"/>
    <w:pPr>
      <w:pageBreakBefore w:val="0"/>
      <w:numPr>
        <w:ilvl w:val="1"/>
      </w:numPr>
      <w:outlineLvl w:val="1"/>
    </w:pPr>
    <w:rPr>
      <w:rFonts w:cs="Arial"/>
      <w:bCs/>
      <w:iCs/>
      <w:sz w:val="28"/>
      <w:szCs w:val="28"/>
    </w:rPr>
  </w:style>
  <w:style w:type="paragraph" w:styleId="Heading3">
    <w:name w:val="heading 3"/>
    <w:basedOn w:val="Heading2"/>
    <w:next w:val="Normal"/>
    <w:link w:val="Heading3Char"/>
    <w:qFormat/>
    <w:rsid w:val="00103BDB"/>
    <w:pPr>
      <w:numPr>
        <w:ilvl w:val="2"/>
      </w:numPr>
      <w:ind w:left="0"/>
      <w:outlineLvl w:val="2"/>
    </w:pPr>
    <w:rPr>
      <w:bCs w:val="0"/>
      <w:sz w:val="24"/>
      <w:szCs w:val="26"/>
    </w:rPr>
  </w:style>
  <w:style w:type="paragraph" w:styleId="Heading4">
    <w:name w:val="heading 4"/>
    <w:basedOn w:val="Heading3"/>
    <w:next w:val="Normal"/>
    <w:link w:val="Heading4Char"/>
    <w:qFormat/>
    <w:rsid w:val="00D136AD"/>
    <w:pPr>
      <w:numPr>
        <w:ilvl w:val="3"/>
      </w:numPr>
      <w:tabs>
        <w:tab w:val="left" w:pos="896"/>
      </w:tabs>
      <w:outlineLvl w:val="3"/>
    </w:pPr>
    <w:rPr>
      <w:bCs/>
      <w:sz w:val="20"/>
      <w:szCs w:val="28"/>
    </w:rPr>
  </w:style>
  <w:style w:type="paragraph" w:styleId="Heading5">
    <w:name w:val="heading 5"/>
    <w:basedOn w:val="Heading4"/>
    <w:next w:val="Normal"/>
    <w:link w:val="Heading5Char"/>
    <w:qFormat/>
    <w:rsid w:val="00FA0E5E"/>
    <w:pPr>
      <w:numPr>
        <w:ilvl w:val="0"/>
        <w:numId w:val="17"/>
      </w:numPr>
      <w:tabs>
        <w:tab w:val="clear" w:pos="896"/>
      </w:tabs>
      <w:spacing w:before="360" w:after="0"/>
      <w:outlineLvl w:val="4"/>
    </w:pPr>
    <w:rPr>
      <w:bCs w:val="0"/>
      <w:iCs w:val="0"/>
      <w:szCs w:val="26"/>
    </w:rPr>
  </w:style>
  <w:style w:type="paragraph" w:styleId="Heading6">
    <w:name w:val="heading 6"/>
    <w:basedOn w:val="Heading5"/>
    <w:next w:val="Normal"/>
    <w:link w:val="Heading6Char"/>
    <w:rsid w:val="00FA0E5E"/>
    <w:pPr>
      <w:keepLines/>
      <w:pageBreakBefore/>
      <w:numPr>
        <w:numId w:val="11"/>
      </w:numPr>
      <w:spacing w:before="240" w:after="240"/>
      <w:outlineLvl w:val="5"/>
    </w:pPr>
    <w:rPr>
      <w:b w:val="0"/>
      <w:bCs/>
      <w:sz w:val="32"/>
      <w:szCs w:val="22"/>
    </w:rPr>
  </w:style>
  <w:style w:type="paragraph" w:styleId="Heading7">
    <w:name w:val="heading 7"/>
    <w:basedOn w:val="Heading2"/>
    <w:next w:val="Normal"/>
    <w:link w:val="Heading7Char"/>
    <w:rsid w:val="0011479F"/>
    <w:pPr>
      <w:numPr>
        <w:ilvl w:val="6"/>
        <w:numId w:val="3"/>
      </w:numPr>
      <w:spacing w:after="60"/>
      <w:ind w:left="1298" w:hanging="1298"/>
      <w:outlineLvl w:val="6"/>
    </w:pPr>
    <w:rPr>
      <w:rFonts w:ascii="Times New Roman" w:hAnsi="Times New Roman"/>
      <w:sz w:val="24"/>
      <w:szCs w:val="24"/>
    </w:rPr>
  </w:style>
  <w:style w:type="paragraph" w:styleId="Heading8">
    <w:name w:val="heading 8"/>
    <w:basedOn w:val="Normal"/>
    <w:next w:val="Normal"/>
    <w:link w:val="Heading8Char"/>
    <w:rsid w:val="00496891"/>
    <w:pPr>
      <w:numPr>
        <w:ilvl w:val="7"/>
        <w:numId w:val="3"/>
      </w:numPr>
      <w:spacing w:before="240" w:after="60"/>
      <w:outlineLvl w:val="7"/>
    </w:pPr>
    <w:rPr>
      <w:rFonts w:ascii="Times New Roman" w:hAnsi="Times New Roman"/>
      <w:i/>
      <w:iCs/>
      <w:sz w:val="24"/>
      <w:szCs w:val="24"/>
    </w:rPr>
  </w:style>
  <w:style w:type="paragraph" w:styleId="Heading9">
    <w:name w:val="heading 9"/>
    <w:basedOn w:val="Normal"/>
    <w:next w:val="Normal"/>
    <w:link w:val="Heading9Char"/>
    <w:rsid w:val="00496891"/>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32714"/>
    <w:rPr>
      <w:b/>
      <w:sz w:val="32"/>
    </w:rPr>
  </w:style>
  <w:style w:type="character" w:customStyle="1" w:styleId="Heading2Char">
    <w:name w:val="Heading 2 Char"/>
    <w:link w:val="Heading2"/>
    <w:rsid w:val="00C32714"/>
    <w:rPr>
      <w:rFonts w:cs="Arial"/>
      <w:b/>
      <w:bCs/>
      <w:iCs/>
      <w:sz w:val="28"/>
      <w:szCs w:val="28"/>
    </w:rPr>
  </w:style>
  <w:style w:type="character" w:customStyle="1" w:styleId="Heading3Char">
    <w:name w:val="Heading 3 Char"/>
    <w:link w:val="Heading3"/>
    <w:rsid w:val="00103BDB"/>
    <w:rPr>
      <w:rFonts w:cs="Arial"/>
      <w:b/>
      <w:iCs/>
      <w:sz w:val="24"/>
      <w:szCs w:val="26"/>
    </w:rPr>
  </w:style>
  <w:style w:type="character" w:customStyle="1" w:styleId="Heading4Char">
    <w:name w:val="Heading 4 Char"/>
    <w:link w:val="Heading4"/>
    <w:rsid w:val="00D136AD"/>
    <w:rPr>
      <w:rFonts w:cs="Arial"/>
      <w:b/>
      <w:bCs/>
      <w:iCs/>
      <w:szCs w:val="28"/>
    </w:rPr>
  </w:style>
  <w:style w:type="character" w:customStyle="1" w:styleId="Heading5Char">
    <w:name w:val="Heading 5 Char"/>
    <w:link w:val="Heading5"/>
    <w:rsid w:val="00FA0E5E"/>
    <w:rPr>
      <w:rFonts w:cs="Arial"/>
      <w:b/>
      <w:szCs w:val="26"/>
    </w:rPr>
  </w:style>
  <w:style w:type="character" w:customStyle="1" w:styleId="Heading6Char">
    <w:name w:val="Heading 6 Char"/>
    <w:link w:val="Heading6"/>
    <w:rsid w:val="00FA0E5E"/>
    <w:rPr>
      <w:rFonts w:cs="Arial"/>
      <w:bCs/>
      <w:sz w:val="32"/>
      <w:szCs w:val="22"/>
    </w:rPr>
  </w:style>
  <w:style w:type="character" w:customStyle="1" w:styleId="Heading7Char">
    <w:name w:val="Heading 7 Char"/>
    <w:link w:val="Heading7"/>
    <w:rsid w:val="0011479F"/>
    <w:rPr>
      <w:rFonts w:ascii="Times New Roman" w:hAnsi="Times New Roman" w:cs="Arial"/>
      <w:b/>
      <w:bCs/>
      <w:iCs/>
      <w:sz w:val="24"/>
      <w:szCs w:val="24"/>
    </w:rPr>
  </w:style>
  <w:style w:type="character" w:customStyle="1" w:styleId="Heading8Char">
    <w:name w:val="Heading 8 Char"/>
    <w:link w:val="Heading8"/>
    <w:rsid w:val="00496891"/>
    <w:rPr>
      <w:rFonts w:ascii="Times New Roman" w:hAnsi="Times New Roman"/>
      <w:i/>
      <w:iCs/>
      <w:sz w:val="24"/>
      <w:szCs w:val="24"/>
    </w:rPr>
  </w:style>
  <w:style w:type="character" w:customStyle="1" w:styleId="Heading9Char">
    <w:name w:val="Heading 9 Char"/>
    <w:link w:val="Heading9"/>
    <w:rsid w:val="00496891"/>
    <w:rPr>
      <w:rFonts w:cs="Arial"/>
      <w:sz w:val="22"/>
      <w:szCs w:val="22"/>
    </w:rPr>
  </w:style>
  <w:style w:type="paragraph" w:styleId="Header">
    <w:name w:val="header"/>
    <w:basedOn w:val="Normal"/>
    <w:link w:val="HeaderChar"/>
    <w:uiPriority w:val="99"/>
    <w:unhideWhenUsed/>
    <w:rsid w:val="004309C8"/>
    <w:pPr>
      <w:tabs>
        <w:tab w:val="center" w:pos="4703"/>
        <w:tab w:val="right" w:pos="9406"/>
      </w:tabs>
      <w:spacing w:after="0"/>
    </w:pPr>
  </w:style>
  <w:style w:type="character" w:customStyle="1" w:styleId="HeaderChar">
    <w:name w:val="Header Char"/>
    <w:basedOn w:val="DefaultParagraphFont"/>
    <w:link w:val="Header"/>
    <w:uiPriority w:val="99"/>
    <w:rsid w:val="004309C8"/>
  </w:style>
  <w:style w:type="paragraph" w:styleId="Footer">
    <w:name w:val="footer"/>
    <w:basedOn w:val="Normal"/>
    <w:link w:val="FooterChar"/>
    <w:unhideWhenUsed/>
    <w:rsid w:val="004309C8"/>
    <w:pPr>
      <w:tabs>
        <w:tab w:val="center" w:pos="4703"/>
        <w:tab w:val="right" w:pos="9406"/>
      </w:tabs>
      <w:spacing w:after="0"/>
    </w:pPr>
  </w:style>
  <w:style w:type="character" w:customStyle="1" w:styleId="FooterChar">
    <w:name w:val="Footer Char"/>
    <w:basedOn w:val="DefaultParagraphFont"/>
    <w:link w:val="Footer"/>
    <w:rsid w:val="004309C8"/>
  </w:style>
  <w:style w:type="character" w:styleId="PlaceholderText">
    <w:name w:val="Placeholder Text"/>
    <w:basedOn w:val="DefaultParagraphFont"/>
    <w:uiPriority w:val="99"/>
    <w:semiHidden/>
    <w:rsid w:val="004309C8"/>
    <w:rPr>
      <w:color w:val="808080"/>
    </w:rPr>
  </w:style>
  <w:style w:type="paragraph" w:styleId="BalloonText">
    <w:name w:val="Balloon Text"/>
    <w:basedOn w:val="Normal"/>
    <w:link w:val="BalloonTextChar"/>
    <w:uiPriority w:val="99"/>
    <w:semiHidden/>
    <w:unhideWhenUsed/>
    <w:rsid w:val="004309C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09C8"/>
    <w:rPr>
      <w:rFonts w:ascii="Tahoma" w:hAnsi="Tahoma" w:cs="Tahoma"/>
      <w:sz w:val="16"/>
      <w:szCs w:val="16"/>
    </w:rPr>
  </w:style>
  <w:style w:type="paragraph" w:styleId="Title">
    <w:name w:val="Title"/>
    <w:basedOn w:val="Normal"/>
    <w:link w:val="TitleChar"/>
    <w:rsid w:val="001D42D5"/>
    <w:pPr>
      <w:spacing w:before="7000"/>
      <w:ind w:right="2722"/>
    </w:pPr>
    <w:rPr>
      <w:rFonts w:eastAsiaTheme="majorEastAsia" w:cs="Arial"/>
      <w:b/>
      <w:bCs/>
      <w:kern w:val="28"/>
      <w:sz w:val="56"/>
      <w:szCs w:val="32"/>
    </w:rPr>
  </w:style>
  <w:style w:type="character" w:customStyle="1" w:styleId="TitleChar">
    <w:name w:val="Title Char"/>
    <w:link w:val="Title"/>
    <w:rsid w:val="001D42D5"/>
    <w:rPr>
      <w:rFonts w:eastAsiaTheme="majorEastAsia" w:cs="Arial"/>
      <w:b/>
      <w:bCs/>
      <w:kern w:val="28"/>
      <w:sz w:val="56"/>
      <w:szCs w:val="32"/>
      <w:lang w:val="de-DE"/>
    </w:rPr>
  </w:style>
  <w:style w:type="paragraph" w:styleId="Caption">
    <w:name w:val="caption"/>
    <w:basedOn w:val="Normal"/>
    <w:next w:val="Normal"/>
    <w:qFormat/>
    <w:rsid w:val="007E62E7"/>
    <w:rPr>
      <w:bCs/>
      <w:sz w:val="14"/>
    </w:rPr>
  </w:style>
  <w:style w:type="character" w:styleId="Strong">
    <w:name w:val="Strong"/>
    <w:qFormat/>
    <w:rsid w:val="00496891"/>
    <w:rPr>
      <w:b/>
      <w:bCs/>
    </w:rPr>
  </w:style>
  <w:style w:type="character" w:styleId="Emphasis">
    <w:name w:val="Emphasis"/>
    <w:qFormat/>
    <w:rsid w:val="00642A87"/>
    <w:rPr>
      <w:rFonts w:ascii="Courier New" w:hAnsi="Courier New"/>
      <w:i w:val="0"/>
      <w:iCs/>
    </w:rPr>
  </w:style>
  <w:style w:type="table" w:styleId="TableGrid">
    <w:name w:val="Table Grid"/>
    <w:basedOn w:val="TableNormal"/>
    <w:uiPriority w:val="59"/>
    <w:rsid w:val="00495982"/>
    <w:pPr>
      <w:spacing w:before="100" w:beforeAutospacing="1" w:after="100" w:afterAutospacing="1"/>
      <w:contextualSpacing/>
    </w:pPr>
    <w:rPr>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13" w:type="dxa"/>
        <w:bottom w:w="28" w:type="dxa"/>
        <w:right w:w="113" w:type="dxa"/>
      </w:tblCellMar>
    </w:tblPr>
    <w:trPr>
      <w:cantSplit/>
    </w:trPr>
    <w:tcPr>
      <w:vAlign w:val="center"/>
    </w:tcPr>
    <w:tblStylePr w:type="firstRow">
      <w:rPr>
        <w:rFonts w:ascii="Arial" w:hAnsi="Arial"/>
        <w:b/>
        <w:sz w:val="18"/>
      </w:rPr>
      <w:tblPr/>
      <w:tcPr>
        <w:shd w:val="clear" w:color="auto" w:fill="BFBFBF" w:themeFill="background1" w:themeFillShade="BF"/>
      </w:tcPr>
    </w:tblStylePr>
  </w:style>
  <w:style w:type="paragraph" w:styleId="NoSpacing">
    <w:name w:val="No Spacing"/>
    <w:link w:val="NoSpacingChar"/>
    <w:uiPriority w:val="1"/>
    <w:qFormat/>
    <w:rsid w:val="00AD0810"/>
  </w:style>
  <w:style w:type="table" w:styleId="LightList">
    <w:name w:val="Light List"/>
    <w:basedOn w:val="TableNormal"/>
    <w:uiPriority w:val="61"/>
    <w:rsid w:val="00AD0810"/>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rsid w:val="00C0362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Formatvorlage1">
    <w:name w:val="Formatvorlage1"/>
    <w:basedOn w:val="TableNormal"/>
    <w:uiPriority w:val="99"/>
    <w:rsid w:val="0021179F"/>
    <w:tblPr>
      <w:tblBorders>
        <w:top w:val="single" w:sz="8" w:space="0" w:color="auto"/>
        <w:left w:val="single" w:sz="8" w:space="0" w:color="auto"/>
        <w:bottom w:val="single" w:sz="8" w:space="0" w:color="auto"/>
        <w:right w:val="single" w:sz="8" w:space="0" w:color="auto"/>
      </w:tblBorders>
      <w:tblCellMar>
        <w:left w:w="0" w:type="dxa"/>
        <w:right w:w="0" w:type="dxa"/>
      </w:tblCellMar>
    </w:tblPr>
    <w:tcPr>
      <w:vAlign w:val="center"/>
    </w:tcPr>
    <w:tblStylePr w:type="firstCol">
      <w:tblPr/>
      <w:tcPr>
        <w:vAlign w:val="top"/>
      </w:tcPr>
    </w:tblStylePr>
    <w:tblStylePr w:type="lastCol">
      <w:tblPr/>
      <w:tcPr>
        <w:vAlign w:val="center"/>
      </w:tcPr>
    </w:tblStylePr>
  </w:style>
  <w:style w:type="paragraph" w:styleId="TOCHeading">
    <w:name w:val="TOC Heading"/>
    <w:basedOn w:val="Heading1"/>
    <w:next w:val="Normal"/>
    <w:uiPriority w:val="39"/>
    <w:unhideWhenUsed/>
    <w:qFormat/>
    <w:rsid w:val="00A21754"/>
    <w:pPr>
      <w:keepLines/>
      <w:numPr>
        <w:numId w:val="0"/>
      </w:numPr>
      <w:spacing w:before="480" w:after="0" w:line="276" w:lineRule="auto"/>
      <w:outlineLvl w:val="9"/>
    </w:pPr>
    <w:rPr>
      <w:rFonts w:asciiTheme="majorHAnsi" w:eastAsiaTheme="majorEastAsia" w:hAnsiTheme="majorHAnsi" w:cstheme="majorBidi"/>
      <w:bCs/>
      <w:color w:val="365F91" w:themeColor="accent1" w:themeShade="BF"/>
      <w:sz w:val="28"/>
      <w:szCs w:val="28"/>
    </w:rPr>
  </w:style>
  <w:style w:type="paragraph" w:styleId="TOC1">
    <w:name w:val="toc 1"/>
    <w:basedOn w:val="Normal"/>
    <w:next w:val="Normal"/>
    <w:autoRedefine/>
    <w:uiPriority w:val="39"/>
    <w:unhideWhenUsed/>
    <w:qFormat/>
    <w:rsid w:val="00A30D9F"/>
    <w:pPr>
      <w:spacing w:after="100"/>
    </w:pPr>
    <w:rPr>
      <w:b/>
      <w:sz w:val="24"/>
    </w:rPr>
  </w:style>
  <w:style w:type="character" w:styleId="Hyperlink">
    <w:name w:val="Hyperlink"/>
    <w:basedOn w:val="DefaultParagraphFont"/>
    <w:uiPriority w:val="99"/>
    <w:unhideWhenUsed/>
    <w:rsid w:val="00A21754"/>
    <w:rPr>
      <w:color w:val="0000FF" w:themeColor="hyperlink"/>
      <w:u w:val="single"/>
    </w:rPr>
  </w:style>
  <w:style w:type="paragraph" w:styleId="TableofFigures">
    <w:name w:val="table of figures"/>
    <w:basedOn w:val="Normal"/>
    <w:next w:val="Normal"/>
    <w:uiPriority w:val="99"/>
    <w:unhideWhenUsed/>
    <w:rsid w:val="00A21754"/>
    <w:pPr>
      <w:spacing w:after="0"/>
    </w:pPr>
  </w:style>
  <w:style w:type="paragraph" w:styleId="TOC2">
    <w:name w:val="toc 2"/>
    <w:basedOn w:val="Normal"/>
    <w:next w:val="Normal"/>
    <w:autoRedefine/>
    <w:uiPriority w:val="39"/>
    <w:unhideWhenUsed/>
    <w:qFormat/>
    <w:rsid w:val="00BB01C9"/>
    <w:pPr>
      <w:tabs>
        <w:tab w:val="right" w:leader="dot" w:pos="8778"/>
      </w:tabs>
      <w:spacing w:after="100"/>
      <w:ind w:left="200"/>
    </w:pPr>
    <w:rPr>
      <w:b/>
    </w:rPr>
  </w:style>
  <w:style w:type="paragraph" w:styleId="TOC3">
    <w:name w:val="toc 3"/>
    <w:basedOn w:val="Normal"/>
    <w:next w:val="Normal"/>
    <w:autoRedefine/>
    <w:uiPriority w:val="39"/>
    <w:unhideWhenUsed/>
    <w:qFormat/>
    <w:rsid w:val="000F7790"/>
    <w:pPr>
      <w:tabs>
        <w:tab w:val="right" w:leader="dot" w:pos="8778"/>
      </w:tabs>
      <w:spacing w:after="100"/>
      <w:ind w:left="400"/>
    </w:pPr>
    <w:rPr>
      <w:noProof/>
    </w:rPr>
  </w:style>
  <w:style w:type="paragraph" w:styleId="TOC4">
    <w:name w:val="toc 4"/>
    <w:basedOn w:val="Normal"/>
    <w:next w:val="Normal"/>
    <w:autoRedefine/>
    <w:uiPriority w:val="39"/>
    <w:unhideWhenUsed/>
    <w:rsid w:val="00A30D9F"/>
    <w:pPr>
      <w:spacing w:after="100"/>
      <w:ind w:left="600"/>
    </w:pPr>
    <w:rPr>
      <w:i/>
    </w:rPr>
  </w:style>
  <w:style w:type="paragraph" w:styleId="ListParagraph">
    <w:name w:val="List Paragraph"/>
    <w:basedOn w:val="Normal"/>
    <w:uiPriority w:val="34"/>
    <w:qFormat/>
    <w:rsid w:val="009F2A88"/>
    <w:pPr>
      <w:spacing w:before="240" w:after="240"/>
      <w:ind w:left="720"/>
      <w:contextualSpacing/>
    </w:pPr>
  </w:style>
  <w:style w:type="table" w:styleId="LightShading-Accent2">
    <w:name w:val="Light Shading Accent 2"/>
    <w:basedOn w:val="TableNormal"/>
    <w:uiPriority w:val="60"/>
    <w:rsid w:val="00584CFD"/>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TOC5">
    <w:name w:val="toc 5"/>
    <w:basedOn w:val="Normal"/>
    <w:next w:val="Normal"/>
    <w:autoRedefine/>
    <w:uiPriority w:val="39"/>
    <w:unhideWhenUsed/>
    <w:rsid w:val="00EA324B"/>
    <w:pPr>
      <w:spacing w:before="0"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EA324B"/>
    <w:pPr>
      <w:spacing w:before="0"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EA324B"/>
    <w:pPr>
      <w:spacing w:before="0"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EA324B"/>
    <w:pPr>
      <w:spacing w:before="0"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EA324B"/>
    <w:pPr>
      <w:spacing w:before="0" w:after="100" w:line="276" w:lineRule="auto"/>
      <w:ind w:left="1760"/>
    </w:pPr>
    <w:rPr>
      <w:rFonts w:asciiTheme="minorHAnsi" w:eastAsiaTheme="minorEastAsia" w:hAnsiTheme="minorHAnsi" w:cstheme="minorBidi"/>
      <w:sz w:val="22"/>
      <w:szCs w:val="22"/>
    </w:rPr>
  </w:style>
  <w:style w:type="table" w:customStyle="1" w:styleId="Formatvorlage11">
    <w:name w:val="Formatvorlage11"/>
    <w:basedOn w:val="TableNormal"/>
    <w:uiPriority w:val="99"/>
    <w:rsid w:val="00565C28"/>
    <w:tblPr>
      <w:tblBorders>
        <w:top w:val="single" w:sz="8" w:space="0" w:color="auto"/>
        <w:left w:val="single" w:sz="8" w:space="0" w:color="auto"/>
        <w:bottom w:val="single" w:sz="8" w:space="0" w:color="auto"/>
        <w:right w:val="single" w:sz="8" w:space="0" w:color="auto"/>
      </w:tblBorders>
      <w:tblCellMar>
        <w:left w:w="0" w:type="dxa"/>
        <w:right w:w="0" w:type="dxa"/>
      </w:tblCellMar>
    </w:tblPr>
    <w:tcPr>
      <w:vAlign w:val="center"/>
    </w:tcPr>
    <w:tblStylePr w:type="firstCol">
      <w:tblPr/>
      <w:tcPr>
        <w:vAlign w:val="top"/>
      </w:tcPr>
    </w:tblStylePr>
    <w:tblStylePr w:type="lastCol">
      <w:tblPr/>
      <w:tcPr>
        <w:vAlign w:val="center"/>
      </w:tcPr>
    </w:tblStylePr>
  </w:style>
  <w:style w:type="table" w:customStyle="1" w:styleId="Formatvorlage12">
    <w:name w:val="Formatvorlage12"/>
    <w:basedOn w:val="TableNormal"/>
    <w:uiPriority w:val="99"/>
    <w:rsid w:val="00565C28"/>
    <w:tblPr>
      <w:tblBorders>
        <w:top w:val="single" w:sz="8" w:space="0" w:color="auto"/>
        <w:left w:val="single" w:sz="8" w:space="0" w:color="auto"/>
        <w:bottom w:val="single" w:sz="8" w:space="0" w:color="auto"/>
        <w:right w:val="single" w:sz="8" w:space="0" w:color="auto"/>
      </w:tblBorders>
      <w:tblCellMar>
        <w:left w:w="0" w:type="dxa"/>
        <w:right w:w="0" w:type="dxa"/>
      </w:tblCellMar>
    </w:tblPr>
    <w:tcPr>
      <w:vAlign w:val="center"/>
    </w:tcPr>
    <w:tblStylePr w:type="firstCol">
      <w:tblPr/>
      <w:tcPr>
        <w:vAlign w:val="top"/>
      </w:tcPr>
    </w:tblStylePr>
    <w:tblStylePr w:type="lastCol">
      <w:tblPr/>
      <w:tcPr>
        <w:vAlign w:val="center"/>
      </w:tcPr>
    </w:tblStylePr>
  </w:style>
  <w:style w:type="character" w:styleId="CommentReference">
    <w:name w:val="annotation reference"/>
    <w:basedOn w:val="DefaultParagraphFont"/>
    <w:uiPriority w:val="99"/>
    <w:semiHidden/>
    <w:unhideWhenUsed/>
    <w:rsid w:val="00DD6DED"/>
    <w:rPr>
      <w:sz w:val="16"/>
      <w:szCs w:val="16"/>
    </w:rPr>
  </w:style>
  <w:style w:type="paragraph" w:styleId="CommentText">
    <w:name w:val="annotation text"/>
    <w:basedOn w:val="Normal"/>
    <w:link w:val="CommentTextChar"/>
    <w:uiPriority w:val="99"/>
    <w:unhideWhenUsed/>
    <w:rsid w:val="00DD6DED"/>
  </w:style>
  <w:style w:type="character" w:customStyle="1" w:styleId="CommentTextChar">
    <w:name w:val="Comment Text Char"/>
    <w:basedOn w:val="DefaultParagraphFont"/>
    <w:link w:val="CommentText"/>
    <w:uiPriority w:val="99"/>
    <w:rsid w:val="00DD6DED"/>
  </w:style>
  <w:style w:type="paragraph" w:styleId="CommentSubject">
    <w:name w:val="annotation subject"/>
    <w:basedOn w:val="CommentText"/>
    <w:next w:val="CommentText"/>
    <w:link w:val="CommentSubjectChar"/>
    <w:uiPriority w:val="99"/>
    <w:semiHidden/>
    <w:unhideWhenUsed/>
    <w:rsid w:val="00DD6DED"/>
    <w:rPr>
      <w:b/>
      <w:bCs/>
    </w:rPr>
  </w:style>
  <w:style w:type="character" w:customStyle="1" w:styleId="CommentSubjectChar">
    <w:name w:val="Comment Subject Char"/>
    <w:basedOn w:val="CommentTextChar"/>
    <w:link w:val="CommentSubject"/>
    <w:uiPriority w:val="99"/>
    <w:semiHidden/>
    <w:rsid w:val="00DD6DED"/>
    <w:rPr>
      <w:b/>
      <w:bCs/>
    </w:rPr>
  </w:style>
  <w:style w:type="paragraph" w:styleId="HTMLPreformatted">
    <w:name w:val="HTML Preformatted"/>
    <w:basedOn w:val="Normal"/>
    <w:link w:val="HTMLPreformattedChar"/>
    <w:uiPriority w:val="99"/>
    <w:semiHidden/>
    <w:unhideWhenUsed/>
    <w:rsid w:val="006059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hAnsi="Courier New" w:cs="Courier New"/>
      <w:lang w:val="sv-SE" w:eastAsia="sv-SE"/>
    </w:rPr>
  </w:style>
  <w:style w:type="character" w:customStyle="1" w:styleId="HTMLPreformattedChar">
    <w:name w:val="HTML Preformatted Char"/>
    <w:basedOn w:val="DefaultParagraphFont"/>
    <w:link w:val="HTMLPreformatted"/>
    <w:uiPriority w:val="99"/>
    <w:semiHidden/>
    <w:rsid w:val="00605925"/>
    <w:rPr>
      <w:rFonts w:ascii="Courier New" w:hAnsi="Courier New" w:cs="Courier New"/>
      <w:lang w:val="sv-SE" w:eastAsia="sv-SE"/>
    </w:rPr>
  </w:style>
  <w:style w:type="paragraph" w:customStyle="1" w:styleId="Appendix1">
    <w:name w:val="Appendix 1"/>
    <w:basedOn w:val="Heading1"/>
    <w:next w:val="Normal"/>
    <w:link w:val="Appendix1Char"/>
    <w:qFormat/>
    <w:rsid w:val="001C2CA7"/>
    <w:pPr>
      <w:numPr>
        <w:numId w:val="19"/>
      </w:numPr>
    </w:pPr>
  </w:style>
  <w:style w:type="paragraph" w:styleId="Index1">
    <w:name w:val="index 1"/>
    <w:basedOn w:val="Normal"/>
    <w:next w:val="Normal"/>
    <w:autoRedefine/>
    <w:uiPriority w:val="99"/>
    <w:unhideWhenUsed/>
    <w:rsid w:val="00FA0E5E"/>
    <w:pPr>
      <w:spacing w:before="0" w:after="0"/>
      <w:ind w:left="200" w:hanging="200"/>
    </w:pPr>
  </w:style>
  <w:style w:type="character" w:customStyle="1" w:styleId="Appendix1Char">
    <w:name w:val="Appendix 1 Char"/>
    <w:basedOn w:val="Heading1Char"/>
    <w:link w:val="Appendix1"/>
    <w:rsid w:val="001C2CA7"/>
    <w:rPr>
      <w:b/>
      <w:sz w:val="32"/>
    </w:rPr>
  </w:style>
  <w:style w:type="paragraph" w:styleId="Index3">
    <w:name w:val="index 3"/>
    <w:basedOn w:val="Normal"/>
    <w:next w:val="Normal"/>
    <w:autoRedefine/>
    <w:uiPriority w:val="99"/>
    <w:unhideWhenUsed/>
    <w:rsid w:val="00FA0E5E"/>
    <w:pPr>
      <w:spacing w:before="0" w:after="0"/>
      <w:ind w:left="600" w:hanging="200"/>
    </w:pPr>
  </w:style>
  <w:style w:type="paragraph" w:styleId="List2">
    <w:name w:val="List 2"/>
    <w:basedOn w:val="Normal"/>
    <w:uiPriority w:val="99"/>
    <w:unhideWhenUsed/>
    <w:rsid w:val="00FA0E5E"/>
    <w:pPr>
      <w:ind w:left="566" w:hanging="283"/>
      <w:contextualSpacing/>
    </w:pPr>
  </w:style>
  <w:style w:type="paragraph" w:styleId="ListContinue2">
    <w:name w:val="List Continue 2"/>
    <w:basedOn w:val="Normal"/>
    <w:uiPriority w:val="99"/>
    <w:unhideWhenUsed/>
    <w:rsid w:val="00FA0E5E"/>
    <w:pPr>
      <w:ind w:left="566"/>
      <w:contextualSpacing/>
    </w:pPr>
  </w:style>
  <w:style w:type="paragraph" w:styleId="ListNumber2">
    <w:name w:val="List Number 2"/>
    <w:basedOn w:val="Normal"/>
    <w:uiPriority w:val="99"/>
    <w:unhideWhenUsed/>
    <w:rsid w:val="00FA0E5E"/>
    <w:pPr>
      <w:numPr>
        <w:numId w:val="16"/>
      </w:numPr>
      <w:contextualSpacing/>
    </w:pPr>
  </w:style>
  <w:style w:type="paragraph" w:customStyle="1" w:styleId="Appendix2">
    <w:name w:val="Appendix 2"/>
    <w:basedOn w:val="Heading2"/>
    <w:next w:val="Normal"/>
    <w:link w:val="Appendix2Char"/>
    <w:qFormat/>
    <w:rsid w:val="001C2CA7"/>
    <w:pPr>
      <w:numPr>
        <w:numId w:val="19"/>
      </w:numPr>
    </w:pPr>
  </w:style>
  <w:style w:type="character" w:customStyle="1" w:styleId="Appendix2Char">
    <w:name w:val="Appendix 2 Char"/>
    <w:basedOn w:val="Appendix1Char"/>
    <w:link w:val="Appendix2"/>
    <w:rsid w:val="001C2CA7"/>
    <w:rPr>
      <w:rFonts w:cs="Arial"/>
      <w:b/>
      <w:bCs/>
      <w:iCs/>
      <w:sz w:val="28"/>
      <w:szCs w:val="28"/>
    </w:rPr>
  </w:style>
  <w:style w:type="paragraph" w:customStyle="1" w:styleId="Appendix3">
    <w:name w:val="Appendix 3"/>
    <w:basedOn w:val="Heading3"/>
    <w:next w:val="Normal"/>
    <w:link w:val="Appendix3Char"/>
    <w:qFormat/>
    <w:rsid w:val="001C2CA7"/>
    <w:pPr>
      <w:numPr>
        <w:numId w:val="19"/>
      </w:numPr>
    </w:pPr>
    <w:rPr>
      <w:lang w:eastAsia="sv-SE"/>
    </w:rPr>
  </w:style>
  <w:style w:type="character" w:customStyle="1" w:styleId="Appendix3Char">
    <w:name w:val="Appendix 3 Char"/>
    <w:basedOn w:val="Heading3Char"/>
    <w:link w:val="Appendix3"/>
    <w:rsid w:val="001C2CA7"/>
    <w:rPr>
      <w:rFonts w:cs="Arial"/>
      <w:b/>
      <w:iCs/>
      <w:sz w:val="24"/>
      <w:szCs w:val="26"/>
      <w:lang w:eastAsia="sv-SE"/>
    </w:rPr>
  </w:style>
  <w:style w:type="character" w:customStyle="1" w:styleId="NoSpacingChar">
    <w:name w:val="No Spacing Char"/>
    <w:basedOn w:val="DefaultParagraphFont"/>
    <w:link w:val="NoSpacing"/>
    <w:uiPriority w:val="1"/>
    <w:rsid w:val="006363A3"/>
  </w:style>
  <w:style w:type="character" w:styleId="UnresolvedMention">
    <w:name w:val="Unresolved Mention"/>
    <w:basedOn w:val="DefaultParagraphFont"/>
    <w:uiPriority w:val="99"/>
    <w:semiHidden/>
    <w:unhideWhenUsed/>
    <w:rsid w:val="00175E41"/>
    <w:rPr>
      <w:color w:val="808080"/>
      <w:shd w:val="clear" w:color="auto" w:fill="E6E6E6"/>
    </w:rPr>
  </w:style>
  <w:style w:type="paragraph" w:styleId="Revision">
    <w:name w:val="Revision"/>
    <w:hidden/>
    <w:uiPriority w:val="99"/>
    <w:semiHidden/>
    <w:rsid w:val="009441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9781">
      <w:bodyDiv w:val="1"/>
      <w:marLeft w:val="0"/>
      <w:marRight w:val="0"/>
      <w:marTop w:val="0"/>
      <w:marBottom w:val="0"/>
      <w:divBdr>
        <w:top w:val="none" w:sz="0" w:space="0" w:color="auto"/>
        <w:left w:val="none" w:sz="0" w:space="0" w:color="auto"/>
        <w:bottom w:val="none" w:sz="0" w:space="0" w:color="auto"/>
        <w:right w:val="none" w:sz="0" w:space="0" w:color="auto"/>
      </w:divBdr>
    </w:div>
    <w:div w:id="1977118">
      <w:bodyDiv w:val="1"/>
      <w:marLeft w:val="0"/>
      <w:marRight w:val="0"/>
      <w:marTop w:val="0"/>
      <w:marBottom w:val="0"/>
      <w:divBdr>
        <w:top w:val="none" w:sz="0" w:space="0" w:color="auto"/>
        <w:left w:val="none" w:sz="0" w:space="0" w:color="auto"/>
        <w:bottom w:val="none" w:sz="0" w:space="0" w:color="auto"/>
        <w:right w:val="none" w:sz="0" w:space="0" w:color="auto"/>
      </w:divBdr>
    </w:div>
    <w:div w:id="5832927">
      <w:bodyDiv w:val="1"/>
      <w:marLeft w:val="0"/>
      <w:marRight w:val="0"/>
      <w:marTop w:val="0"/>
      <w:marBottom w:val="0"/>
      <w:divBdr>
        <w:top w:val="none" w:sz="0" w:space="0" w:color="auto"/>
        <w:left w:val="none" w:sz="0" w:space="0" w:color="auto"/>
        <w:bottom w:val="none" w:sz="0" w:space="0" w:color="auto"/>
        <w:right w:val="none" w:sz="0" w:space="0" w:color="auto"/>
      </w:divBdr>
    </w:div>
    <w:div w:id="24991113">
      <w:bodyDiv w:val="1"/>
      <w:marLeft w:val="0"/>
      <w:marRight w:val="0"/>
      <w:marTop w:val="0"/>
      <w:marBottom w:val="0"/>
      <w:divBdr>
        <w:top w:val="none" w:sz="0" w:space="0" w:color="auto"/>
        <w:left w:val="none" w:sz="0" w:space="0" w:color="auto"/>
        <w:bottom w:val="none" w:sz="0" w:space="0" w:color="auto"/>
        <w:right w:val="none" w:sz="0" w:space="0" w:color="auto"/>
      </w:divBdr>
    </w:div>
    <w:div w:id="70582999">
      <w:bodyDiv w:val="1"/>
      <w:marLeft w:val="0"/>
      <w:marRight w:val="0"/>
      <w:marTop w:val="0"/>
      <w:marBottom w:val="0"/>
      <w:divBdr>
        <w:top w:val="none" w:sz="0" w:space="0" w:color="auto"/>
        <w:left w:val="none" w:sz="0" w:space="0" w:color="auto"/>
        <w:bottom w:val="none" w:sz="0" w:space="0" w:color="auto"/>
        <w:right w:val="none" w:sz="0" w:space="0" w:color="auto"/>
      </w:divBdr>
    </w:div>
    <w:div w:id="72826424">
      <w:bodyDiv w:val="1"/>
      <w:marLeft w:val="0"/>
      <w:marRight w:val="0"/>
      <w:marTop w:val="0"/>
      <w:marBottom w:val="0"/>
      <w:divBdr>
        <w:top w:val="none" w:sz="0" w:space="0" w:color="auto"/>
        <w:left w:val="none" w:sz="0" w:space="0" w:color="auto"/>
        <w:bottom w:val="none" w:sz="0" w:space="0" w:color="auto"/>
        <w:right w:val="none" w:sz="0" w:space="0" w:color="auto"/>
      </w:divBdr>
    </w:div>
    <w:div w:id="101339040">
      <w:bodyDiv w:val="1"/>
      <w:marLeft w:val="0"/>
      <w:marRight w:val="0"/>
      <w:marTop w:val="0"/>
      <w:marBottom w:val="0"/>
      <w:divBdr>
        <w:top w:val="none" w:sz="0" w:space="0" w:color="auto"/>
        <w:left w:val="none" w:sz="0" w:space="0" w:color="auto"/>
        <w:bottom w:val="none" w:sz="0" w:space="0" w:color="auto"/>
        <w:right w:val="none" w:sz="0" w:space="0" w:color="auto"/>
      </w:divBdr>
    </w:div>
    <w:div w:id="103231012">
      <w:bodyDiv w:val="1"/>
      <w:marLeft w:val="0"/>
      <w:marRight w:val="0"/>
      <w:marTop w:val="0"/>
      <w:marBottom w:val="0"/>
      <w:divBdr>
        <w:top w:val="none" w:sz="0" w:space="0" w:color="auto"/>
        <w:left w:val="none" w:sz="0" w:space="0" w:color="auto"/>
        <w:bottom w:val="none" w:sz="0" w:space="0" w:color="auto"/>
        <w:right w:val="none" w:sz="0" w:space="0" w:color="auto"/>
      </w:divBdr>
    </w:div>
    <w:div w:id="105389058">
      <w:bodyDiv w:val="1"/>
      <w:marLeft w:val="0"/>
      <w:marRight w:val="0"/>
      <w:marTop w:val="0"/>
      <w:marBottom w:val="0"/>
      <w:divBdr>
        <w:top w:val="none" w:sz="0" w:space="0" w:color="auto"/>
        <w:left w:val="none" w:sz="0" w:space="0" w:color="auto"/>
        <w:bottom w:val="none" w:sz="0" w:space="0" w:color="auto"/>
        <w:right w:val="none" w:sz="0" w:space="0" w:color="auto"/>
      </w:divBdr>
    </w:div>
    <w:div w:id="108858562">
      <w:bodyDiv w:val="1"/>
      <w:marLeft w:val="0"/>
      <w:marRight w:val="0"/>
      <w:marTop w:val="0"/>
      <w:marBottom w:val="0"/>
      <w:divBdr>
        <w:top w:val="none" w:sz="0" w:space="0" w:color="auto"/>
        <w:left w:val="none" w:sz="0" w:space="0" w:color="auto"/>
        <w:bottom w:val="none" w:sz="0" w:space="0" w:color="auto"/>
        <w:right w:val="none" w:sz="0" w:space="0" w:color="auto"/>
      </w:divBdr>
    </w:div>
    <w:div w:id="115224227">
      <w:bodyDiv w:val="1"/>
      <w:marLeft w:val="0"/>
      <w:marRight w:val="0"/>
      <w:marTop w:val="0"/>
      <w:marBottom w:val="0"/>
      <w:divBdr>
        <w:top w:val="none" w:sz="0" w:space="0" w:color="auto"/>
        <w:left w:val="none" w:sz="0" w:space="0" w:color="auto"/>
        <w:bottom w:val="none" w:sz="0" w:space="0" w:color="auto"/>
        <w:right w:val="none" w:sz="0" w:space="0" w:color="auto"/>
      </w:divBdr>
    </w:div>
    <w:div w:id="123041358">
      <w:bodyDiv w:val="1"/>
      <w:marLeft w:val="0"/>
      <w:marRight w:val="0"/>
      <w:marTop w:val="0"/>
      <w:marBottom w:val="0"/>
      <w:divBdr>
        <w:top w:val="none" w:sz="0" w:space="0" w:color="auto"/>
        <w:left w:val="none" w:sz="0" w:space="0" w:color="auto"/>
        <w:bottom w:val="none" w:sz="0" w:space="0" w:color="auto"/>
        <w:right w:val="none" w:sz="0" w:space="0" w:color="auto"/>
      </w:divBdr>
    </w:div>
    <w:div w:id="190339547">
      <w:bodyDiv w:val="1"/>
      <w:marLeft w:val="0"/>
      <w:marRight w:val="0"/>
      <w:marTop w:val="0"/>
      <w:marBottom w:val="0"/>
      <w:divBdr>
        <w:top w:val="none" w:sz="0" w:space="0" w:color="auto"/>
        <w:left w:val="none" w:sz="0" w:space="0" w:color="auto"/>
        <w:bottom w:val="none" w:sz="0" w:space="0" w:color="auto"/>
        <w:right w:val="none" w:sz="0" w:space="0" w:color="auto"/>
      </w:divBdr>
    </w:div>
    <w:div w:id="224726613">
      <w:bodyDiv w:val="1"/>
      <w:marLeft w:val="0"/>
      <w:marRight w:val="0"/>
      <w:marTop w:val="0"/>
      <w:marBottom w:val="0"/>
      <w:divBdr>
        <w:top w:val="none" w:sz="0" w:space="0" w:color="auto"/>
        <w:left w:val="none" w:sz="0" w:space="0" w:color="auto"/>
        <w:bottom w:val="none" w:sz="0" w:space="0" w:color="auto"/>
        <w:right w:val="none" w:sz="0" w:space="0" w:color="auto"/>
      </w:divBdr>
      <w:divsChild>
        <w:div w:id="545992070">
          <w:marLeft w:val="0"/>
          <w:marRight w:val="0"/>
          <w:marTop w:val="0"/>
          <w:marBottom w:val="0"/>
          <w:divBdr>
            <w:top w:val="none" w:sz="0" w:space="0" w:color="auto"/>
            <w:left w:val="none" w:sz="0" w:space="0" w:color="auto"/>
            <w:bottom w:val="none" w:sz="0" w:space="0" w:color="auto"/>
            <w:right w:val="none" w:sz="0" w:space="0" w:color="auto"/>
          </w:divBdr>
          <w:divsChild>
            <w:div w:id="122968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839237">
      <w:bodyDiv w:val="1"/>
      <w:marLeft w:val="0"/>
      <w:marRight w:val="0"/>
      <w:marTop w:val="0"/>
      <w:marBottom w:val="0"/>
      <w:divBdr>
        <w:top w:val="none" w:sz="0" w:space="0" w:color="auto"/>
        <w:left w:val="none" w:sz="0" w:space="0" w:color="auto"/>
        <w:bottom w:val="none" w:sz="0" w:space="0" w:color="auto"/>
        <w:right w:val="none" w:sz="0" w:space="0" w:color="auto"/>
      </w:divBdr>
    </w:div>
    <w:div w:id="242878599">
      <w:bodyDiv w:val="1"/>
      <w:marLeft w:val="0"/>
      <w:marRight w:val="0"/>
      <w:marTop w:val="0"/>
      <w:marBottom w:val="0"/>
      <w:divBdr>
        <w:top w:val="none" w:sz="0" w:space="0" w:color="auto"/>
        <w:left w:val="none" w:sz="0" w:space="0" w:color="auto"/>
        <w:bottom w:val="none" w:sz="0" w:space="0" w:color="auto"/>
        <w:right w:val="none" w:sz="0" w:space="0" w:color="auto"/>
      </w:divBdr>
    </w:div>
    <w:div w:id="289938630">
      <w:bodyDiv w:val="1"/>
      <w:marLeft w:val="0"/>
      <w:marRight w:val="0"/>
      <w:marTop w:val="0"/>
      <w:marBottom w:val="0"/>
      <w:divBdr>
        <w:top w:val="none" w:sz="0" w:space="0" w:color="auto"/>
        <w:left w:val="none" w:sz="0" w:space="0" w:color="auto"/>
        <w:bottom w:val="none" w:sz="0" w:space="0" w:color="auto"/>
        <w:right w:val="none" w:sz="0" w:space="0" w:color="auto"/>
      </w:divBdr>
    </w:div>
    <w:div w:id="305012488">
      <w:bodyDiv w:val="1"/>
      <w:marLeft w:val="0"/>
      <w:marRight w:val="0"/>
      <w:marTop w:val="0"/>
      <w:marBottom w:val="0"/>
      <w:divBdr>
        <w:top w:val="none" w:sz="0" w:space="0" w:color="auto"/>
        <w:left w:val="none" w:sz="0" w:space="0" w:color="auto"/>
        <w:bottom w:val="none" w:sz="0" w:space="0" w:color="auto"/>
        <w:right w:val="none" w:sz="0" w:space="0" w:color="auto"/>
      </w:divBdr>
    </w:div>
    <w:div w:id="385684566">
      <w:bodyDiv w:val="1"/>
      <w:marLeft w:val="0"/>
      <w:marRight w:val="0"/>
      <w:marTop w:val="0"/>
      <w:marBottom w:val="0"/>
      <w:divBdr>
        <w:top w:val="none" w:sz="0" w:space="0" w:color="auto"/>
        <w:left w:val="none" w:sz="0" w:space="0" w:color="auto"/>
        <w:bottom w:val="none" w:sz="0" w:space="0" w:color="auto"/>
        <w:right w:val="none" w:sz="0" w:space="0" w:color="auto"/>
      </w:divBdr>
    </w:div>
    <w:div w:id="431360059">
      <w:bodyDiv w:val="1"/>
      <w:marLeft w:val="0"/>
      <w:marRight w:val="0"/>
      <w:marTop w:val="0"/>
      <w:marBottom w:val="0"/>
      <w:divBdr>
        <w:top w:val="none" w:sz="0" w:space="0" w:color="auto"/>
        <w:left w:val="none" w:sz="0" w:space="0" w:color="auto"/>
        <w:bottom w:val="none" w:sz="0" w:space="0" w:color="auto"/>
        <w:right w:val="none" w:sz="0" w:space="0" w:color="auto"/>
      </w:divBdr>
      <w:divsChild>
        <w:div w:id="1868444366">
          <w:marLeft w:val="0"/>
          <w:marRight w:val="0"/>
          <w:marTop w:val="0"/>
          <w:marBottom w:val="0"/>
          <w:divBdr>
            <w:top w:val="none" w:sz="0" w:space="0" w:color="auto"/>
            <w:left w:val="none" w:sz="0" w:space="0" w:color="auto"/>
            <w:bottom w:val="none" w:sz="0" w:space="0" w:color="auto"/>
            <w:right w:val="none" w:sz="0" w:space="0" w:color="auto"/>
          </w:divBdr>
          <w:divsChild>
            <w:div w:id="165367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723086">
      <w:bodyDiv w:val="1"/>
      <w:marLeft w:val="0"/>
      <w:marRight w:val="0"/>
      <w:marTop w:val="0"/>
      <w:marBottom w:val="0"/>
      <w:divBdr>
        <w:top w:val="none" w:sz="0" w:space="0" w:color="auto"/>
        <w:left w:val="none" w:sz="0" w:space="0" w:color="auto"/>
        <w:bottom w:val="none" w:sz="0" w:space="0" w:color="auto"/>
        <w:right w:val="none" w:sz="0" w:space="0" w:color="auto"/>
      </w:divBdr>
    </w:div>
    <w:div w:id="476721763">
      <w:bodyDiv w:val="1"/>
      <w:marLeft w:val="0"/>
      <w:marRight w:val="0"/>
      <w:marTop w:val="0"/>
      <w:marBottom w:val="0"/>
      <w:divBdr>
        <w:top w:val="none" w:sz="0" w:space="0" w:color="auto"/>
        <w:left w:val="none" w:sz="0" w:space="0" w:color="auto"/>
        <w:bottom w:val="none" w:sz="0" w:space="0" w:color="auto"/>
        <w:right w:val="none" w:sz="0" w:space="0" w:color="auto"/>
      </w:divBdr>
    </w:div>
    <w:div w:id="514921875">
      <w:bodyDiv w:val="1"/>
      <w:marLeft w:val="0"/>
      <w:marRight w:val="0"/>
      <w:marTop w:val="0"/>
      <w:marBottom w:val="0"/>
      <w:divBdr>
        <w:top w:val="none" w:sz="0" w:space="0" w:color="auto"/>
        <w:left w:val="none" w:sz="0" w:space="0" w:color="auto"/>
        <w:bottom w:val="none" w:sz="0" w:space="0" w:color="auto"/>
        <w:right w:val="none" w:sz="0" w:space="0" w:color="auto"/>
      </w:divBdr>
    </w:div>
    <w:div w:id="528879660">
      <w:bodyDiv w:val="1"/>
      <w:marLeft w:val="0"/>
      <w:marRight w:val="0"/>
      <w:marTop w:val="0"/>
      <w:marBottom w:val="0"/>
      <w:divBdr>
        <w:top w:val="none" w:sz="0" w:space="0" w:color="auto"/>
        <w:left w:val="none" w:sz="0" w:space="0" w:color="auto"/>
        <w:bottom w:val="none" w:sz="0" w:space="0" w:color="auto"/>
        <w:right w:val="none" w:sz="0" w:space="0" w:color="auto"/>
      </w:divBdr>
    </w:div>
    <w:div w:id="531113288">
      <w:bodyDiv w:val="1"/>
      <w:marLeft w:val="0"/>
      <w:marRight w:val="0"/>
      <w:marTop w:val="0"/>
      <w:marBottom w:val="0"/>
      <w:divBdr>
        <w:top w:val="none" w:sz="0" w:space="0" w:color="auto"/>
        <w:left w:val="none" w:sz="0" w:space="0" w:color="auto"/>
        <w:bottom w:val="none" w:sz="0" w:space="0" w:color="auto"/>
        <w:right w:val="none" w:sz="0" w:space="0" w:color="auto"/>
      </w:divBdr>
      <w:divsChild>
        <w:div w:id="1785928840">
          <w:marLeft w:val="0"/>
          <w:marRight w:val="0"/>
          <w:marTop w:val="0"/>
          <w:marBottom w:val="0"/>
          <w:divBdr>
            <w:top w:val="none" w:sz="0" w:space="0" w:color="auto"/>
            <w:left w:val="none" w:sz="0" w:space="0" w:color="auto"/>
            <w:bottom w:val="none" w:sz="0" w:space="0" w:color="auto"/>
            <w:right w:val="none" w:sz="0" w:space="0" w:color="auto"/>
          </w:divBdr>
          <w:divsChild>
            <w:div w:id="205438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079170">
      <w:bodyDiv w:val="1"/>
      <w:marLeft w:val="0"/>
      <w:marRight w:val="0"/>
      <w:marTop w:val="0"/>
      <w:marBottom w:val="0"/>
      <w:divBdr>
        <w:top w:val="none" w:sz="0" w:space="0" w:color="auto"/>
        <w:left w:val="none" w:sz="0" w:space="0" w:color="auto"/>
        <w:bottom w:val="none" w:sz="0" w:space="0" w:color="auto"/>
        <w:right w:val="none" w:sz="0" w:space="0" w:color="auto"/>
      </w:divBdr>
    </w:div>
    <w:div w:id="586185776">
      <w:bodyDiv w:val="1"/>
      <w:marLeft w:val="0"/>
      <w:marRight w:val="0"/>
      <w:marTop w:val="0"/>
      <w:marBottom w:val="0"/>
      <w:divBdr>
        <w:top w:val="none" w:sz="0" w:space="0" w:color="auto"/>
        <w:left w:val="none" w:sz="0" w:space="0" w:color="auto"/>
        <w:bottom w:val="none" w:sz="0" w:space="0" w:color="auto"/>
        <w:right w:val="none" w:sz="0" w:space="0" w:color="auto"/>
      </w:divBdr>
    </w:div>
    <w:div w:id="591621945">
      <w:bodyDiv w:val="1"/>
      <w:marLeft w:val="0"/>
      <w:marRight w:val="0"/>
      <w:marTop w:val="0"/>
      <w:marBottom w:val="0"/>
      <w:divBdr>
        <w:top w:val="none" w:sz="0" w:space="0" w:color="auto"/>
        <w:left w:val="none" w:sz="0" w:space="0" w:color="auto"/>
        <w:bottom w:val="none" w:sz="0" w:space="0" w:color="auto"/>
        <w:right w:val="none" w:sz="0" w:space="0" w:color="auto"/>
      </w:divBdr>
    </w:div>
    <w:div w:id="607742452">
      <w:bodyDiv w:val="1"/>
      <w:marLeft w:val="0"/>
      <w:marRight w:val="0"/>
      <w:marTop w:val="0"/>
      <w:marBottom w:val="0"/>
      <w:divBdr>
        <w:top w:val="none" w:sz="0" w:space="0" w:color="auto"/>
        <w:left w:val="none" w:sz="0" w:space="0" w:color="auto"/>
        <w:bottom w:val="none" w:sz="0" w:space="0" w:color="auto"/>
        <w:right w:val="none" w:sz="0" w:space="0" w:color="auto"/>
      </w:divBdr>
    </w:div>
    <w:div w:id="671416914">
      <w:bodyDiv w:val="1"/>
      <w:marLeft w:val="0"/>
      <w:marRight w:val="0"/>
      <w:marTop w:val="0"/>
      <w:marBottom w:val="0"/>
      <w:divBdr>
        <w:top w:val="none" w:sz="0" w:space="0" w:color="auto"/>
        <w:left w:val="none" w:sz="0" w:space="0" w:color="auto"/>
        <w:bottom w:val="none" w:sz="0" w:space="0" w:color="auto"/>
        <w:right w:val="none" w:sz="0" w:space="0" w:color="auto"/>
      </w:divBdr>
    </w:div>
    <w:div w:id="673916802">
      <w:bodyDiv w:val="1"/>
      <w:marLeft w:val="0"/>
      <w:marRight w:val="0"/>
      <w:marTop w:val="0"/>
      <w:marBottom w:val="0"/>
      <w:divBdr>
        <w:top w:val="none" w:sz="0" w:space="0" w:color="auto"/>
        <w:left w:val="none" w:sz="0" w:space="0" w:color="auto"/>
        <w:bottom w:val="none" w:sz="0" w:space="0" w:color="auto"/>
        <w:right w:val="none" w:sz="0" w:space="0" w:color="auto"/>
      </w:divBdr>
    </w:div>
    <w:div w:id="682782191">
      <w:bodyDiv w:val="1"/>
      <w:marLeft w:val="0"/>
      <w:marRight w:val="0"/>
      <w:marTop w:val="0"/>
      <w:marBottom w:val="0"/>
      <w:divBdr>
        <w:top w:val="none" w:sz="0" w:space="0" w:color="auto"/>
        <w:left w:val="none" w:sz="0" w:space="0" w:color="auto"/>
        <w:bottom w:val="none" w:sz="0" w:space="0" w:color="auto"/>
        <w:right w:val="none" w:sz="0" w:space="0" w:color="auto"/>
      </w:divBdr>
    </w:div>
    <w:div w:id="729378916">
      <w:bodyDiv w:val="1"/>
      <w:marLeft w:val="0"/>
      <w:marRight w:val="0"/>
      <w:marTop w:val="0"/>
      <w:marBottom w:val="0"/>
      <w:divBdr>
        <w:top w:val="none" w:sz="0" w:space="0" w:color="auto"/>
        <w:left w:val="none" w:sz="0" w:space="0" w:color="auto"/>
        <w:bottom w:val="none" w:sz="0" w:space="0" w:color="auto"/>
        <w:right w:val="none" w:sz="0" w:space="0" w:color="auto"/>
      </w:divBdr>
    </w:div>
    <w:div w:id="758059482">
      <w:bodyDiv w:val="1"/>
      <w:marLeft w:val="0"/>
      <w:marRight w:val="0"/>
      <w:marTop w:val="0"/>
      <w:marBottom w:val="0"/>
      <w:divBdr>
        <w:top w:val="none" w:sz="0" w:space="0" w:color="auto"/>
        <w:left w:val="none" w:sz="0" w:space="0" w:color="auto"/>
        <w:bottom w:val="none" w:sz="0" w:space="0" w:color="auto"/>
        <w:right w:val="none" w:sz="0" w:space="0" w:color="auto"/>
      </w:divBdr>
    </w:div>
    <w:div w:id="761337676">
      <w:bodyDiv w:val="1"/>
      <w:marLeft w:val="0"/>
      <w:marRight w:val="0"/>
      <w:marTop w:val="0"/>
      <w:marBottom w:val="0"/>
      <w:divBdr>
        <w:top w:val="none" w:sz="0" w:space="0" w:color="auto"/>
        <w:left w:val="none" w:sz="0" w:space="0" w:color="auto"/>
        <w:bottom w:val="none" w:sz="0" w:space="0" w:color="auto"/>
        <w:right w:val="none" w:sz="0" w:space="0" w:color="auto"/>
      </w:divBdr>
    </w:div>
    <w:div w:id="797381754">
      <w:bodyDiv w:val="1"/>
      <w:marLeft w:val="0"/>
      <w:marRight w:val="0"/>
      <w:marTop w:val="0"/>
      <w:marBottom w:val="0"/>
      <w:divBdr>
        <w:top w:val="none" w:sz="0" w:space="0" w:color="auto"/>
        <w:left w:val="none" w:sz="0" w:space="0" w:color="auto"/>
        <w:bottom w:val="none" w:sz="0" w:space="0" w:color="auto"/>
        <w:right w:val="none" w:sz="0" w:space="0" w:color="auto"/>
      </w:divBdr>
    </w:div>
    <w:div w:id="832063726">
      <w:bodyDiv w:val="1"/>
      <w:marLeft w:val="0"/>
      <w:marRight w:val="0"/>
      <w:marTop w:val="0"/>
      <w:marBottom w:val="0"/>
      <w:divBdr>
        <w:top w:val="none" w:sz="0" w:space="0" w:color="auto"/>
        <w:left w:val="none" w:sz="0" w:space="0" w:color="auto"/>
        <w:bottom w:val="none" w:sz="0" w:space="0" w:color="auto"/>
        <w:right w:val="none" w:sz="0" w:space="0" w:color="auto"/>
      </w:divBdr>
    </w:div>
    <w:div w:id="862943452">
      <w:bodyDiv w:val="1"/>
      <w:marLeft w:val="0"/>
      <w:marRight w:val="0"/>
      <w:marTop w:val="0"/>
      <w:marBottom w:val="0"/>
      <w:divBdr>
        <w:top w:val="none" w:sz="0" w:space="0" w:color="auto"/>
        <w:left w:val="none" w:sz="0" w:space="0" w:color="auto"/>
        <w:bottom w:val="none" w:sz="0" w:space="0" w:color="auto"/>
        <w:right w:val="none" w:sz="0" w:space="0" w:color="auto"/>
      </w:divBdr>
    </w:div>
    <w:div w:id="865367420">
      <w:bodyDiv w:val="1"/>
      <w:marLeft w:val="0"/>
      <w:marRight w:val="0"/>
      <w:marTop w:val="0"/>
      <w:marBottom w:val="0"/>
      <w:divBdr>
        <w:top w:val="none" w:sz="0" w:space="0" w:color="auto"/>
        <w:left w:val="none" w:sz="0" w:space="0" w:color="auto"/>
        <w:bottom w:val="none" w:sz="0" w:space="0" w:color="auto"/>
        <w:right w:val="none" w:sz="0" w:space="0" w:color="auto"/>
      </w:divBdr>
    </w:div>
    <w:div w:id="918635500">
      <w:bodyDiv w:val="1"/>
      <w:marLeft w:val="0"/>
      <w:marRight w:val="0"/>
      <w:marTop w:val="0"/>
      <w:marBottom w:val="0"/>
      <w:divBdr>
        <w:top w:val="none" w:sz="0" w:space="0" w:color="auto"/>
        <w:left w:val="none" w:sz="0" w:space="0" w:color="auto"/>
        <w:bottom w:val="none" w:sz="0" w:space="0" w:color="auto"/>
        <w:right w:val="none" w:sz="0" w:space="0" w:color="auto"/>
      </w:divBdr>
    </w:div>
    <w:div w:id="923417753">
      <w:bodyDiv w:val="1"/>
      <w:marLeft w:val="0"/>
      <w:marRight w:val="0"/>
      <w:marTop w:val="0"/>
      <w:marBottom w:val="0"/>
      <w:divBdr>
        <w:top w:val="none" w:sz="0" w:space="0" w:color="auto"/>
        <w:left w:val="none" w:sz="0" w:space="0" w:color="auto"/>
        <w:bottom w:val="none" w:sz="0" w:space="0" w:color="auto"/>
        <w:right w:val="none" w:sz="0" w:space="0" w:color="auto"/>
      </w:divBdr>
    </w:div>
    <w:div w:id="939334439">
      <w:bodyDiv w:val="1"/>
      <w:marLeft w:val="0"/>
      <w:marRight w:val="0"/>
      <w:marTop w:val="0"/>
      <w:marBottom w:val="0"/>
      <w:divBdr>
        <w:top w:val="none" w:sz="0" w:space="0" w:color="auto"/>
        <w:left w:val="none" w:sz="0" w:space="0" w:color="auto"/>
        <w:bottom w:val="none" w:sz="0" w:space="0" w:color="auto"/>
        <w:right w:val="none" w:sz="0" w:space="0" w:color="auto"/>
      </w:divBdr>
      <w:divsChild>
        <w:div w:id="416247367">
          <w:marLeft w:val="0"/>
          <w:marRight w:val="0"/>
          <w:marTop w:val="0"/>
          <w:marBottom w:val="0"/>
          <w:divBdr>
            <w:top w:val="none" w:sz="0" w:space="0" w:color="auto"/>
            <w:left w:val="none" w:sz="0" w:space="0" w:color="auto"/>
            <w:bottom w:val="none" w:sz="0" w:space="0" w:color="auto"/>
            <w:right w:val="none" w:sz="0" w:space="0" w:color="auto"/>
          </w:divBdr>
          <w:divsChild>
            <w:div w:id="199911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570503">
      <w:bodyDiv w:val="1"/>
      <w:marLeft w:val="0"/>
      <w:marRight w:val="0"/>
      <w:marTop w:val="0"/>
      <w:marBottom w:val="0"/>
      <w:divBdr>
        <w:top w:val="none" w:sz="0" w:space="0" w:color="auto"/>
        <w:left w:val="none" w:sz="0" w:space="0" w:color="auto"/>
        <w:bottom w:val="none" w:sz="0" w:space="0" w:color="auto"/>
        <w:right w:val="none" w:sz="0" w:space="0" w:color="auto"/>
      </w:divBdr>
    </w:div>
    <w:div w:id="1034815265">
      <w:bodyDiv w:val="1"/>
      <w:marLeft w:val="0"/>
      <w:marRight w:val="0"/>
      <w:marTop w:val="0"/>
      <w:marBottom w:val="0"/>
      <w:divBdr>
        <w:top w:val="none" w:sz="0" w:space="0" w:color="auto"/>
        <w:left w:val="none" w:sz="0" w:space="0" w:color="auto"/>
        <w:bottom w:val="none" w:sz="0" w:space="0" w:color="auto"/>
        <w:right w:val="none" w:sz="0" w:space="0" w:color="auto"/>
      </w:divBdr>
    </w:div>
    <w:div w:id="1043599396">
      <w:bodyDiv w:val="1"/>
      <w:marLeft w:val="0"/>
      <w:marRight w:val="0"/>
      <w:marTop w:val="0"/>
      <w:marBottom w:val="0"/>
      <w:divBdr>
        <w:top w:val="none" w:sz="0" w:space="0" w:color="auto"/>
        <w:left w:val="none" w:sz="0" w:space="0" w:color="auto"/>
        <w:bottom w:val="none" w:sz="0" w:space="0" w:color="auto"/>
        <w:right w:val="none" w:sz="0" w:space="0" w:color="auto"/>
      </w:divBdr>
    </w:div>
    <w:div w:id="1073240275">
      <w:bodyDiv w:val="1"/>
      <w:marLeft w:val="0"/>
      <w:marRight w:val="0"/>
      <w:marTop w:val="0"/>
      <w:marBottom w:val="0"/>
      <w:divBdr>
        <w:top w:val="none" w:sz="0" w:space="0" w:color="auto"/>
        <w:left w:val="none" w:sz="0" w:space="0" w:color="auto"/>
        <w:bottom w:val="none" w:sz="0" w:space="0" w:color="auto"/>
        <w:right w:val="none" w:sz="0" w:space="0" w:color="auto"/>
      </w:divBdr>
    </w:div>
    <w:div w:id="1082411478">
      <w:bodyDiv w:val="1"/>
      <w:marLeft w:val="0"/>
      <w:marRight w:val="0"/>
      <w:marTop w:val="0"/>
      <w:marBottom w:val="0"/>
      <w:divBdr>
        <w:top w:val="none" w:sz="0" w:space="0" w:color="auto"/>
        <w:left w:val="none" w:sz="0" w:space="0" w:color="auto"/>
        <w:bottom w:val="none" w:sz="0" w:space="0" w:color="auto"/>
        <w:right w:val="none" w:sz="0" w:space="0" w:color="auto"/>
      </w:divBdr>
    </w:div>
    <w:div w:id="1092580259">
      <w:bodyDiv w:val="1"/>
      <w:marLeft w:val="0"/>
      <w:marRight w:val="0"/>
      <w:marTop w:val="0"/>
      <w:marBottom w:val="0"/>
      <w:divBdr>
        <w:top w:val="none" w:sz="0" w:space="0" w:color="auto"/>
        <w:left w:val="none" w:sz="0" w:space="0" w:color="auto"/>
        <w:bottom w:val="none" w:sz="0" w:space="0" w:color="auto"/>
        <w:right w:val="none" w:sz="0" w:space="0" w:color="auto"/>
      </w:divBdr>
    </w:div>
    <w:div w:id="1111320169">
      <w:bodyDiv w:val="1"/>
      <w:marLeft w:val="0"/>
      <w:marRight w:val="0"/>
      <w:marTop w:val="0"/>
      <w:marBottom w:val="0"/>
      <w:divBdr>
        <w:top w:val="none" w:sz="0" w:space="0" w:color="auto"/>
        <w:left w:val="none" w:sz="0" w:space="0" w:color="auto"/>
        <w:bottom w:val="none" w:sz="0" w:space="0" w:color="auto"/>
        <w:right w:val="none" w:sz="0" w:space="0" w:color="auto"/>
      </w:divBdr>
    </w:div>
    <w:div w:id="1133518895">
      <w:bodyDiv w:val="1"/>
      <w:marLeft w:val="0"/>
      <w:marRight w:val="0"/>
      <w:marTop w:val="0"/>
      <w:marBottom w:val="0"/>
      <w:divBdr>
        <w:top w:val="none" w:sz="0" w:space="0" w:color="auto"/>
        <w:left w:val="none" w:sz="0" w:space="0" w:color="auto"/>
        <w:bottom w:val="none" w:sz="0" w:space="0" w:color="auto"/>
        <w:right w:val="none" w:sz="0" w:space="0" w:color="auto"/>
      </w:divBdr>
    </w:div>
    <w:div w:id="1134063767">
      <w:bodyDiv w:val="1"/>
      <w:marLeft w:val="0"/>
      <w:marRight w:val="0"/>
      <w:marTop w:val="0"/>
      <w:marBottom w:val="0"/>
      <w:divBdr>
        <w:top w:val="none" w:sz="0" w:space="0" w:color="auto"/>
        <w:left w:val="none" w:sz="0" w:space="0" w:color="auto"/>
        <w:bottom w:val="none" w:sz="0" w:space="0" w:color="auto"/>
        <w:right w:val="none" w:sz="0" w:space="0" w:color="auto"/>
      </w:divBdr>
    </w:div>
    <w:div w:id="1208102738">
      <w:bodyDiv w:val="1"/>
      <w:marLeft w:val="0"/>
      <w:marRight w:val="0"/>
      <w:marTop w:val="0"/>
      <w:marBottom w:val="0"/>
      <w:divBdr>
        <w:top w:val="none" w:sz="0" w:space="0" w:color="auto"/>
        <w:left w:val="none" w:sz="0" w:space="0" w:color="auto"/>
        <w:bottom w:val="none" w:sz="0" w:space="0" w:color="auto"/>
        <w:right w:val="none" w:sz="0" w:space="0" w:color="auto"/>
      </w:divBdr>
    </w:div>
    <w:div w:id="1321537809">
      <w:bodyDiv w:val="1"/>
      <w:marLeft w:val="0"/>
      <w:marRight w:val="0"/>
      <w:marTop w:val="0"/>
      <w:marBottom w:val="0"/>
      <w:divBdr>
        <w:top w:val="none" w:sz="0" w:space="0" w:color="auto"/>
        <w:left w:val="none" w:sz="0" w:space="0" w:color="auto"/>
        <w:bottom w:val="none" w:sz="0" w:space="0" w:color="auto"/>
        <w:right w:val="none" w:sz="0" w:space="0" w:color="auto"/>
      </w:divBdr>
    </w:div>
    <w:div w:id="1334411217">
      <w:bodyDiv w:val="1"/>
      <w:marLeft w:val="0"/>
      <w:marRight w:val="0"/>
      <w:marTop w:val="0"/>
      <w:marBottom w:val="0"/>
      <w:divBdr>
        <w:top w:val="none" w:sz="0" w:space="0" w:color="auto"/>
        <w:left w:val="none" w:sz="0" w:space="0" w:color="auto"/>
        <w:bottom w:val="none" w:sz="0" w:space="0" w:color="auto"/>
        <w:right w:val="none" w:sz="0" w:space="0" w:color="auto"/>
      </w:divBdr>
    </w:div>
    <w:div w:id="1355767595">
      <w:bodyDiv w:val="1"/>
      <w:marLeft w:val="0"/>
      <w:marRight w:val="0"/>
      <w:marTop w:val="0"/>
      <w:marBottom w:val="0"/>
      <w:divBdr>
        <w:top w:val="none" w:sz="0" w:space="0" w:color="auto"/>
        <w:left w:val="none" w:sz="0" w:space="0" w:color="auto"/>
        <w:bottom w:val="none" w:sz="0" w:space="0" w:color="auto"/>
        <w:right w:val="none" w:sz="0" w:space="0" w:color="auto"/>
      </w:divBdr>
    </w:div>
    <w:div w:id="1409766343">
      <w:bodyDiv w:val="1"/>
      <w:marLeft w:val="0"/>
      <w:marRight w:val="0"/>
      <w:marTop w:val="0"/>
      <w:marBottom w:val="0"/>
      <w:divBdr>
        <w:top w:val="none" w:sz="0" w:space="0" w:color="auto"/>
        <w:left w:val="none" w:sz="0" w:space="0" w:color="auto"/>
        <w:bottom w:val="none" w:sz="0" w:space="0" w:color="auto"/>
        <w:right w:val="none" w:sz="0" w:space="0" w:color="auto"/>
      </w:divBdr>
    </w:div>
    <w:div w:id="1416517737">
      <w:bodyDiv w:val="1"/>
      <w:marLeft w:val="0"/>
      <w:marRight w:val="0"/>
      <w:marTop w:val="0"/>
      <w:marBottom w:val="0"/>
      <w:divBdr>
        <w:top w:val="none" w:sz="0" w:space="0" w:color="auto"/>
        <w:left w:val="none" w:sz="0" w:space="0" w:color="auto"/>
        <w:bottom w:val="none" w:sz="0" w:space="0" w:color="auto"/>
        <w:right w:val="none" w:sz="0" w:space="0" w:color="auto"/>
      </w:divBdr>
    </w:div>
    <w:div w:id="1463108364">
      <w:bodyDiv w:val="1"/>
      <w:marLeft w:val="0"/>
      <w:marRight w:val="0"/>
      <w:marTop w:val="0"/>
      <w:marBottom w:val="0"/>
      <w:divBdr>
        <w:top w:val="none" w:sz="0" w:space="0" w:color="auto"/>
        <w:left w:val="none" w:sz="0" w:space="0" w:color="auto"/>
        <w:bottom w:val="none" w:sz="0" w:space="0" w:color="auto"/>
        <w:right w:val="none" w:sz="0" w:space="0" w:color="auto"/>
      </w:divBdr>
    </w:div>
    <w:div w:id="1534420886">
      <w:bodyDiv w:val="1"/>
      <w:marLeft w:val="0"/>
      <w:marRight w:val="0"/>
      <w:marTop w:val="0"/>
      <w:marBottom w:val="0"/>
      <w:divBdr>
        <w:top w:val="none" w:sz="0" w:space="0" w:color="auto"/>
        <w:left w:val="none" w:sz="0" w:space="0" w:color="auto"/>
        <w:bottom w:val="none" w:sz="0" w:space="0" w:color="auto"/>
        <w:right w:val="none" w:sz="0" w:space="0" w:color="auto"/>
      </w:divBdr>
      <w:divsChild>
        <w:div w:id="1294213979">
          <w:marLeft w:val="0"/>
          <w:marRight w:val="0"/>
          <w:marTop w:val="0"/>
          <w:marBottom w:val="0"/>
          <w:divBdr>
            <w:top w:val="none" w:sz="0" w:space="0" w:color="auto"/>
            <w:left w:val="none" w:sz="0" w:space="0" w:color="auto"/>
            <w:bottom w:val="none" w:sz="0" w:space="0" w:color="auto"/>
            <w:right w:val="none" w:sz="0" w:space="0" w:color="auto"/>
          </w:divBdr>
          <w:divsChild>
            <w:div w:id="56664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26319">
      <w:bodyDiv w:val="1"/>
      <w:marLeft w:val="0"/>
      <w:marRight w:val="0"/>
      <w:marTop w:val="0"/>
      <w:marBottom w:val="0"/>
      <w:divBdr>
        <w:top w:val="none" w:sz="0" w:space="0" w:color="auto"/>
        <w:left w:val="none" w:sz="0" w:space="0" w:color="auto"/>
        <w:bottom w:val="none" w:sz="0" w:space="0" w:color="auto"/>
        <w:right w:val="none" w:sz="0" w:space="0" w:color="auto"/>
      </w:divBdr>
    </w:div>
    <w:div w:id="1686205819">
      <w:bodyDiv w:val="1"/>
      <w:marLeft w:val="0"/>
      <w:marRight w:val="0"/>
      <w:marTop w:val="0"/>
      <w:marBottom w:val="0"/>
      <w:divBdr>
        <w:top w:val="none" w:sz="0" w:space="0" w:color="auto"/>
        <w:left w:val="none" w:sz="0" w:space="0" w:color="auto"/>
        <w:bottom w:val="none" w:sz="0" w:space="0" w:color="auto"/>
        <w:right w:val="none" w:sz="0" w:space="0" w:color="auto"/>
      </w:divBdr>
    </w:div>
    <w:div w:id="1691107897">
      <w:bodyDiv w:val="1"/>
      <w:marLeft w:val="0"/>
      <w:marRight w:val="0"/>
      <w:marTop w:val="0"/>
      <w:marBottom w:val="0"/>
      <w:divBdr>
        <w:top w:val="none" w:sz="0" w:space="0" w:color="auto"/>
        <w:left w:val="none" w:sz="0" w:space="0" w:color="auto"/>
        <w:bottom w:val="none" w:sz="0" w:space="0" w:color="auto"/>
        <w:right w:val="none" w:sz="0" w:space="0" w:color="auto"/>
      </w:divBdr>
    </w:div>
    <w:div w:id="1711345668">
      <w:bodyDiv w:val="1"/>
      <w:marLeft w:val="0"/>
      <w:marRight w:val="0"/>
      <w:marTop w:val="0"/>
      <w:marBottom w:val="0"/>
      <w:divBdr>
        <w:top w:val="none" w:sz="0" w:space="0" w:color="auto"/>
        <w:left w:val="none" w:sz="0" w:space="0" w:color="auto"/>
        <w:bottom w:val="none" w:sz="0" w:space="0" w:color="auto"/>
        <w:right w:val="none" w:sz="0" w:space="0" w:color="auto"/>
      </w:divBdr>
    </w:div>
    <w:div w:id="1748385515">
      <w:bodyDiv w:val="1"/>
      <w:marLeft w:val="0"/>
      <w:marRight w:val="0"/>
      <w:marTop w:val="0"/>
      <w:marBottom w:val="0"/>
      <w:divBdr>
        <w:top w:val="none" w:sz="0" w:space="0" w:color="auto"/>
        <w:left w:val="none" w:sz="0" w:space="0" w:color="auto"/>
        <w:bottom w:val="none" w:sz="0" w:space="0" w:color="auto"/>
        <w:right w:val="none" w:sz="0" w:space="0" w:color="auto"/>
      </w:divBdr>
    </w:div>
    <w:div w:id="1794179155">
      <w:bodyDiv w:val="1"/>
      <w:marLeft w:val="0"/>
      <w:marRight w:val="0"/>
      <w:marTop w:val="0"/>
      <w:marBottom w:val="0"/>
      <w:divBdr>
        <w:top w:val="none" w:sz="0" w:space="0" w:color="auto"/>
        <w:left w:val="none" w:sz="0" w:space="0" w:color="auto"/>
        <w:bottom w:val="none" w:sz="0" w:space="0" w:color="auto"/>
        <w:right w:val="none" w:sz="0" w:space="0" w:color="auto"/>
      </w:divBdr>
    </w:div>
    <w:div w:id="1843735754">
      <w:bodyDiv w:val="1"/>
      <w:marLeft w:val="0"/>
      <w:marRight w:val="0"/>
      <w:marTop w:val="0"/>
      <w:marBottom w:val="0"/>
      <w:divBdr>
        <w:top w:val="none" w:sz="0" w:space="0" w:color="auto"/>
        <w:left w:val="none" w:sz="0" w:space="0" w:color="auto"/>
        <w:bottom w:val="none" w:sz="0" w:space="0" w:color="auto"/>
        <w:right w:val="none" w:sz="0" w:space="0" w:color="auto"/>
      </w:divBdr>
    </w:div>
    <w:div w:id="1866284260">
      <w:bodyDiv w:val="1"/>
      <w:marLeft w:val="0"/>
      <w:marRight w:val="0"/>
      <w:marTop w:val="0"/>
      <w:marBottom w:val="0"/>
      <w:divBdr>
        <w:top w:val="none" w:sz="0" w:space="0" w:color="auto"/>
        <w:left w:val="none" w:sz="0" w:space="0" w:color="auto"/>
        <w:bottom w:val="none" w:sz="0" w:space="0" w:color="auto"/>
        <w:right w:val="none" w:sz="0" w:space="0" w:color="auto"/>
      </w:divBdr>
    </w:div>
    <w:div w:id="1870946194">
      <w:bodyDiv w:val="1"/>
      <w:marLeft w:val="0"/>
      <w:marRight w:val="0"/>
      <w:marTop w:val="0"/>
      <w:marBottom w:val="0"/>
      <w:divBdr>
        <w:top w:val="none" w:sz="0" w:space="0" w:color="auto"/>
        <w:left w:val="none" w:sz="0" w:space="0" w:color="auto"/>
        <w:bottom w:val="none" w:sz="0" w:space="0" w:color="auto"/>
        <w:right w:val="none" w:sz="0" w:space="0" w:color="auto"/>
      </w:divBdr>
    </w:div>
    <w:div w:id="1919099618">
      <w:bodyDiv w:val="1"/>
      <w:marLeft w:val="0"/>
      <w:marRight w:val="0"/>
      <w:marTop w:val="0"/>
      <w:marBottom w:val="0"/>
      <w:divBdr>
        <w:top w:val="none" w:sz="0" w:space="0" w:color="auto"/>
        <w:left w:val="none" w:sz="0" w:space="0" w:color="auto"/>
        <w:bottom w:val="none" w:sz="0" w:space="0" w:color="auto"/>
        <w:right w:val="none" w:sz="0" w:space="0" w:color="auto"/>
      </w:divBdr>
    </w:div>
    <w:div w:id="1923445510">
      <w:bodyDiv w:val="1"/>
      <w:marLeft w:val="0"/>
      <w:marRight w:val="0"/>
      <w:marTop w:val="0"/>
      <w:marBottom w:val="0"/>
      <w:divBdr>
        <w:top w:val="none" w:sz="0" w:space="0" w:color="auto"/>
        <w:left w:val="none" w:sz="0" w:space="0" w:color="auto"/>
        <w:bottom w:val="none" w:sz="0" w:space="0" w:color="auto"/>
        <w:right w:val="none" w:sz="0" w:space="0" w:color="auto"/>
      </w:divBdr>
    </w:div>
    <w:div w:id="1954511350">
      <w:bodyDiv w:val="1"/>
      <w:marLeft w:val="0"/>
      <w:marRight w:val="0"/>
      <w:marTop w:val="0"/>
      <w:marBottom w:val="0"/>
      <w:divBdr>
        <w:top w:val="none" w:sz="0" w:space="0" w:color="auto"/>
        <w:left w:val="none" w:sz="0" w:space="0" w:color="auto"/>
        <w:bottom w:val="none" w:sz="0" w:space="0" w:color="auto"/>
        <w:right w:val="none" w:sz="0" w:space="0" w:color="auto"/>
      </w:divBdr>
    </w:div>
    <w:div w:id="1957715374">
      <w:bodyDiv w:val="1"/>
      <w:marLeft w:val="0"/>
      <w:marRight w:val="0"/>
      <w:marTop w:val="0"/>
      <w:marBottom w:val="0"/>
      <w:divBdr>
        <w:top w:val="none" w:sz="0" w:space="0" w:color="auto"/>
        <w:left w:val="none" w:sz="0" w:space="0" w:color="auto"/>
        <w:bottom w:val="none" w:sz="0" w:space="0" w:color="auto"/>
        <w:right w:val="none" w:sz="0" w:space="0" w:color="auto"/>
      </w:divBdr>
    </w:div>
    <w:div w:id="1958832661">
      <w:bodyDiv w:val="1"/>
      <w:marLeft w:val="0"/>
      <w:marRight w:val="0"/>
      <w:marTop w:val="0"/>
      <w:marBottom w:val="0"/>
      <w:divBdr>
        <w:top w:val="none" w:sz="0" w:space="0" w:color="auto"/>
        <w:left w:val="none" w:sz="0" w:space="0" w:color="auto"/>
        <w:bottom w:val="none" w:sz="0" w:space="0" w:color="auto"/>
        <w:right w:val="none" w:sz="0" w:space="0" w:color="auto"/>
      </w:divBdr>
    </w:div>
    <w:div w:id="1990087109">
      <w:bodyDiv w:val="1"/>
      <w:marLeft w:val="0"/>
      <w:marRight w:val="0"/>
      <w:marTop w:val="0"/>
      <w:marBottom w:val="0"/>
      <w:divBdr>
        <w:top w:val="none" w:sz="0" w:space="0" w:color="auto"/>
        <w:left w:val="none" w:sz="0" w:space="0" w:color="auto"/>
        <w:bottom w:val="none" w:sz="0" w:space="0" w:color="auto"/>
        <w:right w:val="none" w:sz="0" w:space="0" w:color="auto"/>
      </w:divBdr>
    </w:div>
    <w:div w:id="2021815797">
      <w:bodyDiv w:val="1"/>
      <w:marLeft w:val="0"/>
      <w:marRight w:val="0"/>
      <w:marTop w:val="0"/>
      <w:marBottom w:val="0"/>
      <w:divBdr>
        <w:top w:val="none" w:sz="0" w:space="0" w:color="auto"/>
        <w:left w:val="none" w:sz="0" w:space="0" w:color="auto"/>
        <w:bottom w:val="none" w:sz="0" w:space="0" w:color="auto"/>
        <w:right w:val="none" w:sz="0" w:space="0" w:color="auto"/>
      </w:divBdr>
    </w:div>
    <w:div w:id="2033412550">
      <w:bodyDiv w:val="1"/>
      <w:marLeft w:val="0"/>
      <w:marRight w:val="0"/>
      <w:marTop w:val="0"/>
      <w:marBottom w:val="0"/>
      <w:divBdr>
        <w:top w:val="none" w:sz="0" w:space="0" w:color="auto"/>
        <w:left w:val="none" w:sz="0" w:space="0" w:color="auto"/>
        <w:bottom w:val="none" w:sz="0" w:space="0" w:color="auto"/>
        <w:right w:val="none" w:sz="0" w:space="0" w:color="auto"/>
      </w:divBdr>
    </w:div>
    <w:div w:id="2036729393">
      <w:bodyDiv w:val="1"/>
      <w:marLeft w:val="0"/>
      <w:marRight w:val="0"/>
      <w:marTop w:val="0"/>
      <w:marBottom w:val="0"/>
      <w:divBdr>
        <w:top w:val="none" w:sz="0" w:space="0" w:color="auto"/>
        <w:left w:val="none" w:sz="0" w:space="0" w:color="auto"/>
        <w:bottom w:val="none" w:sz="0" w:space="0" w:color="auto"/>
        <w:right w:val="none" w:sz="0" w:space="0" w:color="auto"/>
      </w:divBdr>
      <w:divsChild>
        <w:div w:id="213809570">
          <w:marLeft w:val="0"/>
          <w:marRight w:val="0"/>
          <w:marTop w:val="0"/>
          <w:marBottom w:val="0"/>
          <w:divBdr>
            <w:top w:val="none" w:sz="0" w:space="0" w:color="auto"/>
            <w:left w:val="none" w:sz="0" w:space="0" w:color="auto"/>
            <w:bottom w:val="none" w:sz="0" w:space="0" w:color="auto"/>
            <w:right w:val="none" w:sz="0" w:space="0" w:color="auto"/>
          </w:divBdr>
          <w:divsChild>
            <w:div w:id="58368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998493">
      <w:bodyDiv w:val="1"/>
      <w:marLeft w:val="0"/>
      <w:marRight w:val="0"/>
      <w:marTop w:val="0"/>
      <w:marBottom w:val="0"/>
      <w:divBdr>
        <w:top w:val="none" w:sz="0" w:space="0" w:color="auto"/>
        <w:left w:val="none" w:sz="0" w:space="0" w:color="auto"/>
        <w:bottom w:val="none" w:sz="0" w:space="0" w:color="auto"/>
        <w:right w:val="none" w:sz="0" w:space="0" w:color="auto"/>
      </w:divBdr>
    </w:div>
    <w:div w:id="2108386072">
      <w:bodyDiv w:val="1"/>
      <w:marLeft w:val="0"/>
      <w:marRight w:val="0"/>
      <w:marTop w:val="0"/>
      <w:marBottom w:val="0"/>
      <w:divBdr>
        <w:top w:val="none" w:sz="0" w:space="0" w:color="auto"/>
        <w:left w:val="none" w:sz="0" w:space="0" w:color="auto"/>
        <w:bottom w:val="none" w:sz="0" w:space="0" w:color="auto"/>
        <w:right w:val="none" w:sz="0" w:space="0" w:color="auto"/>
      </w:divBdr>
    </w:div>
    <w:div w:id="2113280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theme" Target="theme/theme1.xml"/><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5.png"/><Relationship Id="rId63" Type="http://schemas.openxmlformats.org/officeDocument/2006/relationships/image" Target="media/image49.png"/><Relationship Id="rId68" Type="http://schemas.openxmlformats.org/officeDocument/2006/relationships/oleObject" Target="embeddings/Microsoft_Visio_2003-2010_Drawing1.vsd"/><Relationship Id="rId84" Type="http://schemas.openxmlformats.org/officeDocument/2006/relationships/image" Target="media/image69.emf"/><Relationship Id="rId89" Type="http://schemas.openxmlformats.org/officeDocument/2006/relationships/image" Target="media/image72.emf"/><Relationship Id="rId112" Type="http://schemas.openxmlformats.org/officeDocument/2006/relationships/footer" Target="footer1.xml"/><Relationship Id="rId16" Type="http://schemas.openxmlformats.org/officeDocument/2006/relationships/image" Target="media/image6.png"/><Relationship Id="rId107" Type="http://schemas.openxmlformats.org/officeDocument/2006/relationships/image" Target="media/image86.png"/><Relationship Id="rId11" Type="http://schemas.microsoft.com/office/2011/relationships/commentsExtended" Target="commentsExtended.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1.png"/><Relationship Id="rId58" Type="http://schemas.openxmlformats.org/officeDocument/2006/relationships/image" Target="media/image45.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1.png"/><Relationship Id="rId5" Type="http://schemas.openxmlformats.org/officeDocument/2006/relationships/webSettings" Target="webSettings.xml"/><Relationship Id="rId90" Type="http://schemas.openxmlformats.org/officeDocument/2006/relationships/oleObject" Target="embeddings/Microsoft_Visio_2003-2010_Drawing4.vsd"/><Relationship Id="rId95" Type="http://schemas.openxmlformats.org/officeDocument/2006/relationships/image" Target="media/image76.emf"/><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6.png"/><Relationship Id="rId64" Type="http://schemas.openxmlformats.org/officeDocument/2006/relationships/image" Target="media/image50.png"/><Relationship Id="rId69" Type="http://schemas.openxmlformats.org/officeDocument/2006/relationships/image" Target="media/image54.png"/><Relationship Id="rId113" Type="http://schemas.openxmlformats.org/officeDocument/2006/relationships/header" Target="header2.xml"/><Relationship Id="rId80" Type="http://schemas.openxmlformats.org/officeDocument/2006/relationships/image" Target="media/image65.png"/><Relationship Id="rId85" Type="http://schemas.openxmlformats.org/officeDocument/2006/relationships/oleObject" Target="embeddings/Microsoft_Visio_2003-2010_Drawing2.vsd"/><Relationship Id="rId12" Type="http://schemas.microsoft.com/office/2016/09/relationships/commentsIds" Target="commentsIds.xml"/><Relationship Id="rId17" Type="http://schemas.openxmlformats.org/officeDocument/2006/relationships/hyperlink" Target="http://169.254.254.254/" TargetMode="External"/><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oleObject" Target="embeddings/oleObject2.bin"/><Relationship Id="rId103" Type="http://schemas.openxmlformats.org/officeDocument/2006/relationships/image" Target="media/image82.png"/><Relationship Id="rId108" Type="http://schemas.openxmlformats.org/officeDocument/2006/relationships/image" Target="media/image87.gif"/><Relationship Id="rId54" Type="http://schemas.openxmlformats.org/officeDocument/2006/relationships/image" Target="media/image42.png"/><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image" Target="media/image73.png"/><Relationship Id="rId96" Type="http://schemas.openxmlformats.org/officeDocument/2006/relationships/oleObject" Target="embeddings/Microsoft_Visio_2003-2010_Drawing6.vsd"/><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7.png"/><Relationship Id="rId114" Type="http://schemas.openxmlformats.org/officeDocument/2006/relationships/footer" Target="footer2.xml"/><Relationship Id="rId10" Type="http://schemas.openxmlformats.org/officeDocument/2006/relationships/comments" Target="comments.xml"/><Relationship Id="rId31" Type="http://schemas.openxmlformats.org/officeDocument/2006/relationships/image" Target="media/image20.png"/><Relationship Id="rId44" Type="http://schemas.openxmlformats.org/officeDocument/2006/relationships/image" Target="media/image33.emf"/><Relationship Id="rId52" Type="http://schemas.openxmlformats.org/officeDocument/2006/relationships/image" Target="media/image40.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0.png"/><Relationship Id="rId94" Type="http://schemas.openxmlformats.org/officeDocument/2006/relationships/oleObject" Target="embeddings/Microsoft_Visio_2003-2010_Drawing5.vsd"/><Relationship Id="rId99" Type="http://schemas.openxmlformats.org/officeDocument/2006/relationships/image" Target="media/image79.emf"/><Relationship Id="rId101" Type="http://schemas.openxmlformats.org/officeDocument/2006/relationships/image" Target="media/image80.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hyperlink" Target="mailto:info@comsys.se" TargetMode="External"/><Relationship Id="rId34" Type="http://schemas.openxmlformats.org/officeDocument/2006/relationships/image" Target="media/image23.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1.png"/><Relationship Id="rId97" Type="http://schemas.openxmlformats.org/officeDocument/2006/relationships/image" Target="media/image77.png"/><Relationship Id="rId104" Type="http://schemas.openxmlformats.org/officeDocument/2006/relationships/image" Target="media/image83.png"/><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4.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oleObject" Target="embeddings/Microsoft_Visio_2003-2010_Drawing.vsd"/><Relationship Id="rId66" Type="http://schemas.openxmlformats.org/officeDocument/2006/relationships/image" Target="media/image52.png"/><Relationship Id="rId87" Type="http://schemas.openxmlformats.org/officeDocument/2006/relationships/image" Target="media/image71.emf"/><Relationship Id="rId110" Type="http://schemas.openxmlformats.org/officeDocument/2006/relationships/hyperlink" Target="https://adfpowertuning.com/" TargetMode="External"/><Relationship Id="rId115" Type="http://schemas.openxmlformats.org/officeDocument/2006/relationships/fontTable" Target="fontTable.xml"/><Relationship Id="rId61" Type="http://schemas.openxmlformats.org/officeDocument/2006/relationships/image" Target="media/image47.png"/><Relationship Id="rId82" Type="http://schemas.openxmlformats.org/officeDocument/2006/relationships/image" Target="media/image67.png"/><Relationship Id="rId19" Type="http://schemas.openxmlformats.org/officeDocument/2006/relationships/image" Target="media/image8.png"/><Relationship Id="rId14" Type="http://schemas.openxmlformats.org/officeDocument/2006/relationships/image" Target="media/image4.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4.png"/><Relationship Id="rId77" Type="http://schemas.openxmlformats.org/officeDocument/2006/relationships/image" Target="media/image62.png"/><Relationship Id="rId100" Type="http://schemas.openxmlformats.org/officeDocument/2006/relationships/oleObject" Target="embeddings/Microsoft_Visio_2003-2010_Drawing7.vsd"/><Relationship Id="rId105" Type="http://schemas.openxmlformats.org/officeDocument/2006/relationships/image" Target="media/image84.png"/><Relationship Id="rId8" Type="http://schemas.openxmlformats.org/officeDocument/2006/relationships/image" Target="media/image1.jpeg"/><Relationship Id="rId51" Type="http://schemas.openxmlformats.org/officeDocument/2006/relationships/image" Target="media/image39.png"/><Relationship Id="rId72" Type="http://schemas.openxmlformats.org/officeDocument/2006/relationships/image" Target="media/image57.png"/><Relationship Id="rId93" Type="http://schemas.openxmlformats.org/officeDocument/2006/relationships/image" Target="media/image75.emf"/><Relationship Id="rId98" Type="http://schemas.openxmlformats.org/officeDocument/2006/relationships/image" Target="media/image78.png"/><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media/image34.png"/><Relationship Id="rId67" Type="http://schemas.openxmlformats.org/officeDocument/2006/relationships/image" Target="media/image53.emf"/><Relationship Id="rId116" Type="http://schemas.microsoft.com/office/2011/relationships/people" Target="people.xml"/><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48.png"/><Relationship Id="rId83" Type="http://schemas.openxmlformats.org/officeDocument/2006/relationships/image" Target="media/image68.png"/><Relationship Id="rId88" Type="http://schemas.openxmlformats.org/officeDocument/2006/relationships/oleObject" Target="embeddings/Microsoft_Visio_2003-2010_Drawing3.vsd"/><Relationship Id="rId111" Type="http://schemas.openxmlformats.org/officeDocument/2006/relationships/header" Target="header1.xml"/><Relationship Id="rId15" Type="http://schemas.openxmlformats.org/officeDocument/2006/relationships/image" Target="media/image5.png"/><Relationship Id="rId36" Type="http://schemas.openxmlformats.org/officeDocument/2006/relationships/image" Target="media/image25.png"/><Relationship Id="rId57" Type="http://schemas.openxmlformats.org/officeDocument/2006/relationships/oleObject" Target="embeddings/oleObject1.bin"/><Relationship Id="rId106" Type="http://schemas.openxmlformats.org/officeDocument/2006/relationships/image" Target="media/image8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ianb.COMSYS\Desktop\Manu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B19D28-51AC-439F-854F-16401C107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Manual.dotx</Template>
  <TotalTime>1365</TotalTime>
  <Pages>80</Pages>
  <Words>24861</Words>
  <Characters>141712</Characters>
  <Application>Microsoft Office Word</Application>
  <DocSecurity>0</DocSecurity>
  <Lines>1180</Lines>
  <Paragraphs>332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ADF P100/P300 User Manual 2.0.0</vt:lpstr>
      <vt:lpstr>ADF P300 Benutzerhandbuch v1.3.3</vt:lpstr>
    </vt:vector>
  </TitlesOfParts>
  <Company>Comsys AB</Company>
  <LinksUpToDate>false</LinksUpToDate>
  <CharactersWithSpaces>166241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ADF P100/P300 User Manual 2.0.0</dc:title>
  <dc:subject>User Manual</dc:subject>
  <dc:creator>christopher.abrahamsson@comsys.se</dc:creator>
  <cp:keywords>1 199 172</cp:keywords>
  <cp:lastModifiedBy>Christian Born</cp:lastModifiedBy>
  <cp:revision>52</cp:revision>
  <cp:lastPrinted>2018-02-06T08:16:00Z</cp:lastPrinted>
  <dcterms:created xsi:type="dcterms:W3CDTF">2017-07-17T11:37:00Z</dcterms:created>
  <dcterms:modified xsi:type="dcterms:W3CDTF">2018-06-20T15:27:00Z</dcterms:modified>
  <cp:contentStatus>REV21</cp:contentStatus>
</cp:coreProperties>
</file>